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drawings/drawing1.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drawings/drawing2.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drawings/drawing3.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drawings/drawing4.xml" ContentType="application/vnd.openxmlformats-officedocument.drawingml.chartshapes+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8.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9.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40.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1.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2.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3.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4.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5.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6.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theme/themeOverride47.xml" ContentType="application/vnd.openxmlformats-officedocument.themeOverrid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theme/themeOverride48.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7E6E1" w14:textId="77777777" w:rsidR="004108E3" w:rsidRDefault="000E5716">
      <w:bookmarkStart w:id="0" w:name="_Hlk117084892"/>
      <w:bookmarkEnd w:id="0"/>
      <w:r>
        <w:rPr>
          <w:noProof/>
          <w:lang w:eastAsia="en-GB"/>
        </w:rPr>
        <w:drawing>
          <wp:anchor distT="0" distB="0" distL="114300" distR="114300" simplePos="0" relativeHeight="251662336" behindDoc="0" locked="0" layoutInCell="1" allowOverlap="1" wp14:anchorId="3DA7AB23" wp14:editId="645D2ABD">
            <wp:simplePos x="0" y="0"/>
            <wp:positionH relativeFrom="margin">
              <wp:posOffset>-540385</wp:posOffset>
            </wp:positionH>
            <wp:positionV relativeFrom="margin">
              <wp:posOffset>-1260475</wp:posOffset>
            </wp:positionV>
            <wp:extent cx="7543800" cy="106699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a:extLst>
                        <a:ext uri="{28A0092B-C50C-407E-A947-70E740481C1C}">
                          <a14:useLocalDpi xmlns:a14="http://schemas.microsoft.com/office/drawing/2010/main" val="0"/>
                        </a:ext>
                      </a:extLst>
                    </a:blip>
                    <a:srcRect l="3015" t="1119" r="50881" b="1547"/>
                    <a:stretch/>
                  </pic:blipFill>
                  <pic:spPr bwMode="auto">
                    <a:xfrm>
                      <a:off x="0" y="0"/>
                      <a:ext cx="7545968" cy="106729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5ED0" w:rsidRPr="00412CFC">
        <w:rPr>
          <w:noProof/>
          <w:lang w:eastAsia="en-GB"/>
        </w:rPr>
        <w:drawing>
          <wp:anchor distT="0" distB="0" distL="114300" distR="114300" simplePos="0" relativeHeight="251664384" behindDoc="0" locked="0" layoutInCell="1" allowOverlap="1" wp14:anchorId="653D8A5F" wp14:editId="04F24611">
            <wp:simplePos x="0" y="0"/>
            <wp:positionH relativeFrom="margin">
              <wp:posOffset>0</wp:posOffset>
            </wp:positionH>
            <wp:positionV relativeFrom="paragraph">
              <wp:posOffset>-461645</wp:posOffset>
            </wp:positionV>
            <wp:extent cx="3342005" cy="744855"/>
            <wp:effectExtent l="0" t="0" r="0" b="0"/>
            <wp:wrapNone/>
            <wp:docPr id="10" name="Picture 9">
              <a:extLst xmlns:a="http://schemas.openxmlformats.org/drawingml/2006/main">
                <a:ext uri="{FF2B5EF4-FFF2-40B4-BE49-F238E27FC236}">
                  <a16:creationId xmlns:a16="http://schemas.microsoft.com/office/drawing/2014/main" id="{F5546C0A-BF65-4CBB-A3D3-7E44942C54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5546C0A-BF65-4CBB-A3D3-7E44942C54AF}"/>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2005" cy="744855"/>
                    </a:xfrm>
                    <a:prstGeom prst="rect">
                      <a:avLst/>
                    </a:prstGeom>
                  </pic:spPr>
                </pic:pic>
              </a:graphicData>
            </a:graphic>
            <wp14:sizeRelH relativeFrom="margin">
              <wp14:pctWidth>0</wp14:pctWidth>
            </wp14:sizeRelH>
            <wp14:sizeRelV relativeFrom="margin">
              <wp14:pctHeight>0</wp14:pctHeight>
            </wp14:sizeRelV>
          </wp:anchor>
        </w:drawing>
      </w:r>
    </w:p>
    <w:p w14:paraId="07D10EB9" w14:textId="1E65F5A8" w:rsidR="004108E3" w:rsidRDefault="00462488">
      <w:r>
        <w:rPr>
          <w:noProof/>
          <w:lang w:eastAsia="en-GB"/>
        </w:rPr>
        <mc:AlternateContent>
          <mc:Choice Requires="wps">
            <w:drawing>
              <wp:anchor distT="0" distB="0" distL="114300" distR="114300" simplePos="0" relativeHeight="251667456" behindDoc="0" locked="0" layoutInCell="1" allowOverlap="1" wp14:anchorId="5D76AEB3" wp14:editId="5B3B68A1">
                <wp:simplePos x="0" y="0"/>
                <wp:positionH relativeFrom="column">
                  <wp:posOffset>91440</wp:posOffset>
                </wp:positionH>
                <wp:positionV relativeFrom="paragraph">
                  <wp:posOffset>6313170</wp:posOffset>
                </wp:positionV>
                <wp:extent cx="6479540" cy="555956"/>
                <wp:effectExtent l="0" t="0" r="0" b="0"/>
                <wp:wrapNone/>
                <wp:docPr id="4" name="Text Box 4"/>
                <wp:cNvGraphicFramePr/>
                <a:graphic xmlns:a="http://schemas.openxmlformats.org/drawingml/2006/main">
                  <a:graphicData uri="http://schemas.microsoft.com/office/word/2010/wordprocessingShape">
                    <wps:wsp>
                      <wps:cNvSpPr txBox="1"/>
                      <wps:spPr>
                        <a:xfrm>
                          <a:off x="0" y="0"/>
                          <a:ext cx="6479540" cy="555956"/>
                        </a:xfrm>
                        <a:prstGeom prst="rect">
                          <a:avLst/>
                        </a:prstGeom>
                        <a:noFill/>
                        <a:ln w="6350">
                          <a:noFill/>
                        </a:ln>
                      </wps:spPr>
                      <wps:txbx>
                        <w:txbxContent>
                          <w:p w14:paraId="5E508AE7" w14:textId="763799E5" w:rsidR="003B62BA" w:rsidRPr="00064E07" w:rsidRDefault="00462488">
                            <w:pPr>
                              <w:rPr>
                                <w:rFonts w:asciiTheme="majorHAnsi" w:hAnsiTheme="majorHAnsi" w:cstheme="majorHAnsi"/>
                                <w:color w:val="FFFFFF" w:themeColor="background1"/>
                                <w:sz w:val="48"/>
                                <w:szCs w:val="48"/>
                              </w:rPr>
                            </w:pPr>
                            <w:r>
                              <w:rPr>
                                <w:rFonts w:asciiTheme="majorHAnsi" w:hAnsiTheme="majorHAnsi" w:cstheme="majorHAnsi"/>
                                <w:color w:val="FFFFFF" w:themeColor="background1"/>
                                <w:sz w:val="48"/>
                                <w:szCs w:val="48"/>
                              </w:rPr>
                              <w:t>Research report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76AEB3" id="_x0000_t202" coordsize="21600,21600" o:spt="202" path="m,l,21600r21600,l21600,xe">
                <v:stroke joinstyle="miter"/>
                <v:path gradientshapeok="t" o:connecttype="rect"/>
              </v:shapetype>
              <v:shape id="Text Box 4" o:spid="_x0000_s1026" type="#_x0000_t202" style="position:absolute;margin-left:7.2pt;margin-top:497.1pt;width:510.2pt;height:4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" filled="f" stroked="f" strokeweight=".5pt">
                <v:textbox inset="0,0,0,0">
                  <w:txbxContent>
                    <w:p w14:paraId="5E508AE7" w14:textId="763799E5" w:rsidR="003B62BA" w:rsidRPr="00064E07" w:rsidRDefault="00462488">
                      <w:pPr>
                        <w:rPr>
                          <w:rFonts w:asciiTheme="majorHAnsi" w:hAnsiTheme="majorHAnsi" w:cstheme="majorHAnsi"/>
                          <w:color w:val="FFFFFF" w:themeColor="background1"/>
                          <w:sz w:val="48"/>
                          <w:szCs w:val="48"/>
                        </w:rPr>
                      </w:pPr>
                      <w:r>
                        <w:rPr>
                          <w:rFonts w:asciiTheme="majorHAnsi" w:hAnsiTheme="majorHAnsi" w:cstheme="majorHAnsi"/>
                          <w:color w:val="FFFFFF" w:themeColor="background1"/>
                          <w:sz w:val="48"/>
                          <w:szCs w:val="48"/>
                        </w:rPr>
                        <w:t>Research report</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30A9FA77" wp14:editId="4F02D401">
                <wp:simplePos x="0" y="0"/>
                <wp:positionH relativeFrom="column">
                  <wp:posOffset>116840</wp:posOffset>
                </wp:positionH>
                <wp:positionV relativeFrom="paragraph">
                  <wp:posOffset>5355589</wp:posOffset>
                </wp:positionV>
                <wp:extent cx="6479540" cy="9620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6479540" cy="962025"/>
                        </a:xfrm>
                        <a:prstGeom prst="rect">
                          <a:avLst/>
                        </a:prstGeom>
                        <a:noFill/>
                        <a:ln w="6350">
                          <a:noFill/>
                        </a:ln>
                      </wps:spPr>
                      <wps:txbx>
                        <w:txbxContent>
                          <w:p w14:paraId="0039243B" w14:textId="77B66238" w:rsidR="003B62BA" w:rsidRPr="00462488" w:rsidRDefault="00462488">
                            <w:pPr>
                              <w:rPr>
                                <w:rFonts w:asciiTheme="majorHAnsi" w:hAnsiTheme="majorHAnsi" w:cstheme="majorHAnsi"/>
                                <w:color w:val="FFFFFF" w:themeColor="background1"/>
                                <w:sz w:val="56"/>
                                <w:szCs w:val="56"/>
                              </w:rPr>
                            </w:pPr>
                            <w:r w:rsidRPr="00462488">
                              <w:rPr>
                                <w:rFonts w:asciiTheme="majorHAnsi" w:hAnsiTheme="majorHAnsi" w:cstheme="majorHAnsi"/>
                                <w:color w:val="FFFFFF" w:themeColor="background1"/>
                                <w:sz w:val="56"/>
                                <w:szCs w:val="56"/>
                              </w:rPr>
                              <w:t xml:space="preserve">National survey to scope school </w:t>
                            </w:r>
                            <w:r w:rsidR="007B2674">
                              <w:rPr>
                                <w:rFonts w:asciiTheme="majorHAnsi" w:hAnsiTheme="majorHAnsi" w:cstheme="majorHAnsi"/>
                                <w:color w:val="FFFFFF" w:themeColor="background1"/>
                                <w:sz w:val="56"/>
                                <w:szCs w:val="56"/>
                              </w:rPr>
                              <w:t xml:space="preserve">library </w:t>
                            </w:r>
                            <w:r w:rsidRPr="00462488">
                              <w:rPr>
                                <w:rFonts w:asciiTheme="majorHAnsi" w:hAnsiTheme="majorHAnsi" w:cstheme="majorHAnsi"/>
                                <w:color w:val="FFFFFF" w:themeColor="background1"/>
                                <w:sz w:val="56"/>
                                <w:szCs w:val="56"/>
                              </w:rPr>
                              <w:t>provision in the UK</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9FA77" id="Text Box 3" o:spid="_x0000_s1027" type="#_x0000_t202" style="position:absolute;margin-left:9.2pt;margin-top:421.7pt;width:510.2pt;height:7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" filled="f" stroked="f" strokeweight=".5pt">
                <v:textbox inset="0,0,0,0">
                  <w:txbxContent>
                    <w:p w14:paraId="0039243B" w14:textId="77B66238" w:rsidR="003B62BA" w:rsidRPr="00462488" w:rsidRDefault="00462488">
                      <w:pPr>
                        <w:rPr>
                          <w:rFonts w:asciiTheme="majorHAnsi" w:hAnsiTheme="majorHAnsi" w:cstheme="majorHAnsi"/>
                          <w:color w:val="FFFFFF" w:themeColor="background1"/>
                          <w:sz w:val="56"/>
                          <w:szCs w:val="56"/>
                        </w:rPr>
                      </w:pPr>
                      <w:r w:rsidRPr="00462488">
                        <w:rPr>
                          <w:rFonts w:asciiTheme="majorHAnsi" w:hAnsiTheme="majorHAnsi" w:cstheme="majorHAnsi"/>
                          <w:color w:val="FFFFFF" w:themeColor="background1"/>
                          <w:sz w:val="56"/>
                          <w:szCs w:val="56"/>
                        </w:rPr>
                        <w:t xml:space="preserve">National survey to scope school </w:t>
                      </w:r>
                      <w:r w:rsidR="007B2674">
                        <w:rPr>
                          <w:rFonts w:asciiTheme="majorHAnsi" w:hAnsiTheme="majorHAnsi" w:cstheme="majorHAnsi"/>
                          <w:color w:val="FFFFFF" w:themeColor="background1"/>
                          <w:sz w:val="56"/>
                          <w:szCs w:val="56"/>
                        </w:rPr>
                        <w:t xml:space="preserve">library </w:t>
                      </w:r>
                      <w:r w:rsidRPr="00462488">
                        <w:rPr>
                          <w:rFonts w:asciiTheme="majorHAnsi" w:hAnsiTheme="majorHAnsi" w:cstheme="majorHAnsi"/>
                          <w:color w:val="FFFFFF" w:themeColor="background1"/>
                          <w:sz w:val="56"/>
                          <w:szCs w:val="56"/>
                        </w:rPr>
                        <w:t>provision in the UK</w:t>
                      </w:r>
                    </w:p>
                  </w:txbxContent>
                </v:textbox>
              </v:shape>
            </w:pict>
          </mc:Fallback>
        </mc:AlternateContent>
      </w:r>
      <w:r w:rsidR="00064E07" w:rsidRPr="004108E3">
        <w:rPr>
          <w:noProof/>
          <w:lang w:eastAsia="en-GB"/>
        </w:rPr>
        <mc:AlternateContent>
          <mc:Choice Requires="wps">
            <w:drawing>
              <wp:anchor distT="0" distB="0" distL="114300" distR="114300" simplePos="0" relativeHeight="251663360" behindDoc="0" locked="0" layoutInCell="1" allowOverlap="1" wp14:anchorId="3B420C34" wp14:editId="6FDB054C">
                <wp:simplePos x="0" y="0"/>
                <wp:positionH relativeFrom="margin">
                  <wp:posOffset>-540385</wp:posOffset>
                </wp:positionH>
                <wp:positionV relativeFrom="paragraph">
                  <wp:posOffset>5151120</wp:posOffset>
                </wp:positionV>
                <wp:extent cx="7750800" cy="1673860"/>
                <wp:effectExtent l="0" t="0" r="22225" b="21590"/>
                <wp:wrapThrough wrapText="bothSides">
                  <wp:wrapPolygon edited="0">
                    <wp:start x="0" y="0"/>
                    <wp:lineTo x="0" y="21633"/>
                    <wp:lineTo x="21609" y="21633"/>
                    <wp:lineTo x="21609" y="0"/>
                    <wp:lineTo x="0" y="0"/>
                  </wp:wrapPolygon>
                </wp:wrapThrough>
                <wp:docPr id="15" name="Text Placeholder 14">
                  <a:extLst xmlns:a="http://schemas.openxmlformats.org/drawingml/2006/main">
                    <a:ext uri="{FF2B5EF4-FFF2-40B4-BE49-F238E27FC236}">
                      <a16:creationId xmlns:a16="http://schemas.microsoft.com/office/drawing/2014/main" id="{F73E55ED-D708-4528-B768-CF4C40963810}"/>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750800" cy="1673860"/>
                        </a:xfrm>
                        <a:prstGeom prst="rect">
                          <a:avLst/>
                        </a:prstGeom>
                        <a:solidFill>
                          <a:schemeClr val="accent1"/>
                        </a:solidFill>
                        <a:ln>
                          <a:solidFill>
                            <a:schemeClr val="accent1"/>
                          </a:solidFill>
                        </a:ln>
                      </wps:spPr>
                      <wps:bodyPr vert="horz"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C0801B2" id="Text Placeholder 14" o:spid="_x0000_s1026" style="position:absolute;margin-left:-42.55pt;margin-top:405.6pt;width:610.3pt;height:131.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" fillcolor="#214fa5 [3204]" strokecolor="#214fa5 [3204]">
                <v:path arrowok="t"/>
                <o:lock v:ext="edit" grouping="t"/>
                <v:textbox inset="0,0,0,0"/>
                <w10:wrap type="through" anchorx="margin"/>
              </v:rect>
            </w:pict>
          </mc:Fallback>
        </mc:AlternateContent>
      </w:r>
      <w:r w:rsidR="004108E3">
        <w:br w:type="page"/>
      </w:r>
    </w:p>
    <w:p w14:paraId="7A2E7F88" w14:textId="77777777" w:rsidR="003B62BA" w:rsidRDefault="003B62BA" w:rsidP="00994B8A">
      <w:pPr>
        <w:pStyle w:val="Heading1"/>
        <w:rPr>
          <w:noProof/>
        </w:rPr>
        <w:sectPr w:rsidR="003B62BA" w:rsidSect="000E5716">
          <w:headerReference w:type="default" r:id="rId13"/>
          <w:footerReference w:type="default" r:id="rId14"/>
          <w:footerReference w:type="first" r:id="rId15"/>
          <w:pgSz w:w="11906" w:h="16838" w:code="9"/>
          <w:pgMar w:top="1985" w:right="851" w:bottom="851" w:left="851" w:header="720" w:footer="720" w:gutter="0"/>
          <w:cols w:space="720"/>
          <w:titlePg/>
          <w:docGrid w:linePitch="360"/>
        </w:sectPr>
      </w:pPr>
    </w:p>
    <w:sdt>
      <w:sdtPr>
        <w:rPr>
          <w:rFonts w:asciiTheme="minorHAnsi" w:eastAsiaTheme="minorHAnsi" w:hAnsiTheme="minorHAnsi" w:cstheme="minorBidi"/>
          <w:b w:val="0"/>
          <w:color w:val="515151" w:themeColor="text1"/>
          <w:sz w:val="22"/>
          <w:szCs w:val="22"/>
        </w:rPr>
        <w:id w:val="-491335551"/>
        <w:docPartObj>
          <w:docPartGallery w:val="Table of Contents"/>
          <w:docPartUnique/>
        </w:docPartObj>
      </w:sdtPr>
      <w:sdtEndPr>
        <w:rPr>
          <w:bCs/>
          <w:noProof/>
        </w:rPr>
      </w:sdtEndPr>
      <w:sdtContent>
        <w:p w14:paraId="1C941596" w14:textId="3D90A6CC" w:rsidR="00692D36" w:rsidRDefault="00692D36">
          <w:pPr>
            <w:pStyle w:val="TOCHeading"/>
          </w:pPr>
          <w:r>
            <w:t>Table of Contents</w:t>
          </w:r>
        </w:p>
        <w:p w14:paraId="35182718" w14:textId="6CEE2E93" w:rsidR="003B1030" w:rsidRDefault="00692D36">
          <w:pPr>
            <w:pStyle w:val="TOC1"/>
            <w:rPr>
              <w:rFonts w:eastAsiaTheme="minorEastAsia"/>
              <w:color w:val="auto"/>
              <w:lang w:eastAsia="en-GB"/>
            </w:rPr>
          </w:pPr>
          <w:r>
            <w:fldChar w:fldCharType="begin"/>
          </w:r>
          <w:r>
            <w:instrText xml:space="preserve"> TOC \o "1-3" \h \z \u </w:instrText>
          </w:r>
          <w:r>
            <w:fldChar w:fldCharType="separate"/>
          </w:r>
          <w:hyperlink w:anchor="_Toc120001003" w:history="1">
            <w:r w:rsidR="003B1030" w:rsidRPr="002E615E">
              <w:rPr>
                <w:rStyle w:val="Hyperlink"/>
              </w:rPr>
              <w:t>Key findings and conclusions</w:t>
            </w:r>
            <w:r w:rsidR="003B1030">
              <w:rPr>
                <w:webHidden/>
              </w:rPr>
              <w:tab/>
            </w:r>
            <w:r w:rsidR="003B1030">
              <w:rPr>
                <w:webHidden/>
              </w:rPr>
              <w:fldChar w:fldCharType="begin"/>
            </w:r>
            <w:r w:rsidR="003B1030">
              <w:rPr>
                <w:webHidden/>
              </w:rPr>
              <w:instrText xml:space="preserve"> PAGEREF _Toc120001003 \h </w:instrText>
            </w:r>
            <w:r w:rsidR="003B1030">
              <w:rPr>
                <w:webHidden/>
              </w:rPr>
            </w:r>
            <w:r w:rsidR="003B1030">
              <w:rPr>
                <w:webHidden/>
              </w:rPr>
              <w:fldChar w:fldCharType="separate"/>
            </w:r>
            <w:r w:rsidR="003B1030">
              <w:rPr>
                <w:webHidden/>
              </w:rPr>
              <w:t>4</w:t>
            </w:r>
            <w:r w:rsidR="003B1030">
              <w:rPr>
                <w:webHidden/>
              </w:rPr>
              <w:fldChar w:fldCharType="end"/>
            </w:r>
          </w:hyperlink>
        </w:p>
        <w:p w14:paraId="7AA08C3F" w14:textId="6D82A988" w:rsidR="003B1030" w:rsidRDefault="00000000">
          <w:pPr>
            <w:pStyle w:val="TOC2"/>
            <w:tabs>
              <w:tab w:val="right" w:leader="dot" w:pos="10194"/>
            </w:tabs>
            <w:rPr>
              <w:rFonts w:eastAsiaTheme="minorEastAsia"/>
              <w:noProof/>
              <w:color w:val="auto"/>
              <w:lang w:eastAsia="en-GB"/>
            </w:rPr>
          </w:pPr>
          <w:hyperlink w:anchor="_Toc120001004" w:history="1">
            <w:r w:rsidR="003B1030" w:rsidRPr="002E615E">
              <w:rPr>
                <w:rStyle w:val="Hyperlink"/>
                <w:noProof/>
              </w:rPr>
              <w:t>Overall findings</w:t>
            </w:r>
            <w:r w:rsidR="003B1030">
              <w:rPr>
                <w:noProof/>
                <w:webHidden/>
              </w:rPr>
              <w:tab/>
            </w:r>
            <w:r w:rsidR="003B1030">
              <w:rPr>
                <w:noProof/>
                <w:webHidden/>
              </w:rPr>
              <w:fldChar w:fldCharType="begin"/>
            </w:r>
            <w:r w:rsidR="003B1030">
              <w:rPr>
                <w:noProof/>
                <w:webHidden/>
              </w:rPr>
              <w:instrText xml:space="preserve"> PAGEREF _Toc120001004 \h </w:instrText>
            </w:r>
            <w:r w:rsidR="003B1030">
              <w:rPr>
                <w:noProof/>
                <w:webHidden/>
              </w:rPr>
            </w:r>
            <w:r w:rsidR="003B1030">
              <w:rPr>
                <w:noProof/>
                <w:webHidden/>
              </w:rPr>
              <w:fldChar w:fldCharType="separate"/>
            </w:r>
            <w:r w:rsidR="003B1030">
              <w:rPr>
                <w:noProof/>
                <w:webHidden/>
              </w:rPr>
              <w:t>4</w:t>
            </w:r>
            <w:r w:rsidR="003B1030">
              <w:rPr>
                <w:noProof/>
                <w:webHidden/>
              </w:rPr>
              <w:fldChar w:fldCharType="end"/>
            </w:r>
          </w:hyperlink>
        </w:p>
        <w:p w14:paraId="7C31467E" w14:textId="3A085862" w:rsidR="003B1030" w:rsidRDefault="00000000">
          <w:pPr>
            <w:pStyle w:val="TOC3"/>
            <w:tabs>
              <w:tab w:val="right" w:leader="dot" w:pos="10194"/>
            </w:tabs>
            <w:rPr>
              <w:rFonts w:eastAsiaTheme="minorEastAsia"/>
              <w:noProof/>
              <w:color w:val="auto"/>
              <w:lang w:eastAsia="en-GB"/>
            </w:rPr>
          </w:pPr>
          <w:hyperlink w:anchor="_Toc120001005" w:history="1">
            <w:r w:rsidR="003B1030" w:rsidRPr="002E615E">
              <w:rPr>
                <w:rStyle w:val="Hyperlink"/>
                <w:noProof/>
              </w:rPr>
              <w:t>Schools with a designated school library area on-site</w:t>
            </w:r>
            <w:r w:rsidR="003B1030">
              <w:rPr>
                <w:noProof/>
                <w:webHidden/>
              </w:rPr>
              <w:tab/>
            </w:r>
            <w:r w:rsidR="003B1030">
              <w:rPr>
                <w:noProof/>
                <w:webHidden/>
              </w:rPr>
              <w:fldChar w:fldCharType="begin"/>
            </w:r>
            <w:r w:rsidR="003B1030">
              <w:rPr>
                <w:noProof/>
                <w:webHidden/>
              </w:rPr>
              <w:instrText xml:space="preserve"> PAGEREF _Toc120001005 \h </w:instrText>
            </w:r>
            <w:r w:rsidR="003B1030">
              <w:rPr>
                <w:noProof/>
                <w:webHidden/>
              </w:rPr>
            </w:r>
            <w:r w:rsidR="003B1030">
              <w:rPr>
                <w:noProof/>
                <w:webHidden/>
              </w:rPr>
              <w:fldChar w:fldCharType="separate"/>
            </w:r>
            <w:r w:rsidR="003B1030">
              <w:rPr>
                <w:noProof/>
                <w:webHidden/>
              </w:rPr>
              <w:t>4</w:t>
            </w:r>
            <w:r w:rsidR="003B1030">
              <w:rPr>
                <w:noProof/>
                <w:webHidden/>
              </w:rPr>
              <w:fldChar w:fldCharType="end"/>
            </w:r>
          </w:hyperlink>
        </w:p>
        <w:p w14:paraId="096A487D" w14:textId="48EE927D" w:rsidR="003B1030" w:rsidRDefault="00000000">
          <w:pPr>
            <w:pStyle w:val="TOC3"/>
            <w:tabs>
              <w:tab w:val="right" w:leader="dot" w:pos="10194"/>
            </w:tabs>
            <w:rPr>
              <w:rFonts w:eastAsiaTheme="minorEastAsia"/>
              <w:noProof/>
              <w:color w:val="auto"/>
              <w:lang w:eastAsia="en-GB"/>
            </w:rPr>
          </w:pPr>
          <w:hyperlink w:anchor="_Toc120001006" w:history="1">
            <w:r w:rsidR="003B1030" w:rsidRPr="002E615E">
              <w:rPr>
                <w:rStyle w:val="Hyperlink"/>
                <w:noProof/>
              </w:rPr>
              <w:t>Schools without a designated school library on-site</w:t>
            </w:r>
            <w:r w:rsidR="003B1030">
              <w:rPr>
                <w:noProof/>
                <w:webHidden/>
              </w:rPr>
              <w:tab/>
            </w:r>
            <w:r w:rsidR="003B1030">
              <w:rPr>
                <w:noProof/>
                <w:webHidden/>
              </w:rPr>
              <w:fldChar w:fldCharType="begin"/>
            </w:r>
            <w:r w:rsidR="003B1030">
              <w:rPr>
                <w:noProof/>
                <w:webHidden/>
              </w:rPr>
              <w:instrText xml:space="preserve"> PAGEREF _Toc120001006 \h </w:instrText>
            </w:r>
            <w:r w:rsidR="003B1030">
              <w:rPr>
                <w:noProof/>
                <w:webHidden/>
              </w:rPr>
            </w:r>
            <w:r w:rsidR="003B1030">
              <w:rPr>
                <w:noProof/>
                <w:webHidden/>
              </w:rPr>
              <w:fldChar w:fldCharType="separate"/>
            </w:r>
            <w:r w:rsidR="003B1030">
              <w:rPr>
                <w:noProof/>
                <w:webHidden/>
              </w:rPr>
              <w:t>4</w:t>
            </w:r>
            <w:r w:rsidR="003B1030">
              <w:rPr>
                <w:noProof/>
                <w:webHidden/>
              </w:rPr>
              <w:fldChar w:fldCharType="end"/>
            </w:r>
          </w:hyperlink>
        </w:p>
        <w:p w14:paraId="4D6B8880" w14:textId="286A0A7C" w:rsidR="003B1030" w:rsidRDefault="00000000">
          <w:pPr>
            <w:pStyle w:val="TOC2"/>
            <w:tabs>
              <w:tab w:val="right" w:leader="dot" w:pos="10194"/>
            </w:tabs>
            <w:rPr>
              <w:rFonts w:eastAsiaTheme="minorEastAsia"/>
              <w:noProof/>
              <w:color w:val="auto"/>
              <w:lang w:eastAsia="en-GB"/>
            </w:rPr>
          </w:pPr>
          <w:hyperlink w:anchor="_Toc120001007" w:history="1">
            <w:r w:rsidR="003B1030" w:rsidRPr="002E615E">
              <w:rPr>
                <w:rStyle w:val="Hyperlink"/>
                <w:noProof/>
              </w:rPr>
              <w:t>Differences by phase</w:t>
            </w:r>
            <w:r w:rsidR="003B1030">
              <w:rPr>
                <w:noProof/>
                <w:webHidden/>
              </w:rPr>
              <w:tab/>
            </w:r>
            <w:r w:rsidR="003B1030">
              <w:rPr>
                <w:noProof/>
                <w:webHidden/>
              </w:rPr>
              <w:fldChar w:fldCharType="begin"/>
            </w:r>
            <w:r w:rsidR="003B1030">
              <w:rPr>
                <w:noProof/>
                <w:webHidden/>
              </w:rPr>
              <w:instrText xml:space="preserve"> PAGEREF _Toc120001007 \h </w:instrText>
            </w:r>
            <w:r w:rsidR="003B1030">
              <w:rPr>
                <w:noProof/>
                <w:webHidden/>
              </w:rPr>
            </w:r>
            <w:r w:rsidR="003B1030">
              <w:rPr>
                <w:noProof/>
                <w:webHidden/>
              </w:rPr>
              <w:fldChar w:fldCharType="separate"/>
            </w:r>
            <w:r w:rsidR="003B1030">
              <w:rPr>
                <w:noProof/>
                <w:webHidden/>
              </w:rPr>
              <w:t>5</w:t>
            </w:r>
            <w:r w:rsidR="003B1030">
              <w:rPr>
                <w:noProof/>
                <w:webHidden/>
              </w:rPr>
              <w:fldChar w:fldCharType="end"/>
            </w:r>
          </w:hyperlink>
        </w:p>
        <w:p w14:paraId="31606CF8" w14:textId="6A9E4ED9" w:rsidR="003B1030" w:rsidRDefault="00000000">
          <w:pPr>
            <w:pStyle w:val="TOC2"/>
            <w:tabs>
              <w:tab w:val="right" w:leader="dot" w:pos="10194"/>
            </w:tabs>
            <w:rPr>
              <w:rFonts w:eastAsiaTheme="minorEastAsia"/>
              <w:noProof/>
              <w:color w:val="auto"/>
              <w:lang w:eastAsia="en-GB"/>
            </w:rPr>
          </w:pPr>
          <w:hyperlink w:anchor="_Toc120001008" w:history="1">
            <w:r w:rsidR="003B1030" w:rsidRPr="002E615E">
              <w:rPr>
                <w:rStyle w:val="Hyperlink"/>
                <w:noProof/>
              </w:rPr>
              <w:t>Differences by school type</w:t>
            </w:r>
            <w:r w:rsidR="003B1030">
              <w:rPr>
                <w:noProof/>
                <w:webHidden/>
              </w:rPr>
              <w:tab/>
            </w:r>
            <w:r w:rsidR="003B1030">
              <w:rPr>
                <w:noProof/>
                <w:webHidden/>
              </w:rPr>
              <w:fldChar w:fldCharType="begin"/>
            </w:r>
            <w:r w:rsidR="003B1030">
              <w:rPr>
                <w:noProof/>
                <w:webHidden/>
              </w:rPr>
              <w:instrText xml:space="preserve"> PAGEREF _Toc120001008 \h </w:instrText>
            </w:r>
            <w:r w:rsidR="003B1030">
              <w:rPr>
                <w:noProof/>
                <w:webHidden/>
              </w:rPr>
            </w:r>
            <w:r w:rsidR="003B1030">
              <w:rPr>
                <w:noProof/>
                <w:webHidden/>
              </w:rPr>
              <w:fldChar w:fldCharType="separate"/>
            </w:r>
            <w:r w:rsidR="003B1030">
              <w:rPr>
                <w:noProof/>
                <w:webHidden/>
              </w:rPr>
              <w:t>5</w:t>
            </w:r>
            <w:r w:rsidR="003B1030">
              <w:rPr>
                <w:noProof/>
                <w:webHidden/>
              </w:rPr>
              <w:fldChar w:fldCharType="end"/>
            </w:r>
          </w:hyperlink>
        </w:p>
        <w:p w14:paraId="5B413118" w14:textId="3CB462A4" w:rsidR="003B1030" w:rsidRDefault="00000000">
          <w:pPr>
            <w:pStyle w:val="TOC2"/>
            <w:tabs>
              <w:tab w:val="right" w:leader="dot" w:pos="10194"/>
            </w:tabs>
            <w:rPr>
              <w:rFonts w:eastAsiaTheme="minorEastAsia"/>
              <w:noProof/>
              <w:color w:val="auto"/>
              <w:lang w:eastAsia="en-GB"/>
            </w:rPr>
          </w:pPr>
          <w:hyperlink w:anchor="_Toc120001009" w:history="1">
            <w:r w:rsidR="003B1030" w:rsidRPr="002E615E">
              <w:rPr>
                <w:rStyle w:val="Hyperlink"/>
                <w:noProof/>
              </w:rPr>
              <w:t>Differences by socio-economic status</w:t>
            </w:r>
            <w:r w:rsidR="003B1030">
              <w:rPr>
                <w:noProof/>
                <w:webHidden/>
              </w:rPr>
              <w:tab/>
            </w:r>
            <w:r w:rsidR="003B1030">
              <w:rPr>
                <w:noProof/>
                <w:webHidden/>
              </w:rPr>
              <w:fldChar w:fldCharType="begin"/>
            </w:r>
            <w:r w:rsidR="003B1030">
              <w:rPr>
                <w:noProof/>
                <w:webHidden/>
              </w:rPr>
              <w:instrText xml:space="preserve"> PAGEREF _Toc120001009 \h </w:instrText>
            </w:r>
            <w:r w:rsidR="003B1030">
              <w:rPr>
                <w:noProof/>
                <w:webHidden/>
              </w:rPr>
            </w:r>
            <w:r w:rsidR="003B1030">
              <w:rPr>
                <w:noProof/>
                <w:webHidden/>
              </w:rPr>
              <w:fldChar w:fldCharType="separate"/>
            </w:r>
            <w:r w:rsidR="003B1030">
              <w:rPr>
                <w:noProof/>
                <w:webHidden/>
              </w:rPr>
              <w:t>6</w:t>
            </w:r>
            <w:r w:rsidR="003B1030">
              <w:rPr>
                <w:noProof/>
                <w:webHidden/>
              </w:rPr>
              <w:fldChar w:fldCharType="end"/>
            </w:r>
          </w:hyperlink>
        </w:p>
        <w:p w14:paraId="6F055F1A" w14:textId="0EF91B5D" w:rsidR="003B1030" w:rsidRDefault="00000000">
          <w:pPr>
            <w:pStyle w:val="TOC2"/>
            <w:tabs>
              <w:tab w:val="right" w:leader="dot" w:pos="10194"/>
            </w:tabs>
            <w:rPr>
              <w:rFonts w:eastAsiaTheme="minorEastAsia"/>
              <w:noProof/>
              <w:color w:val="auto"/>
              <w:lang w:eastAsia="en-GB"/>
            </w:rPr>
          </w:pPr>
          <w:hyperlink w:anchor="_Toc120001010" w:history="1">
            <w:r w:rsidR="003B1030" w:rsidRPr="002E615E">
              <w:rPr>
                <w:rStyle w:val="Hyperlink"/>
                <w:noProof/>
              </w:rPr>
              <w:t>Country</w:t>
            </w:r>
            <w:r w:rsidR="003B1030">
              <w:rPr>
                <w:noProof/>
                <w:webHidden/>
              </w:rPr>
              <w:tab/>
            </w:r>
            <w:r w:rsidR="003B1030">
              <w:rPr>
                <w:noProof/>
                <w:webHidden/>
              </w:rPr>
              <w:fldChar w:fldCharType="begin"/>
            </w:r>
            <w:r w:rsidR="003B1030">
              <w:rPr>
                <w:noProof/>
                <w:webHidden/>
              </w:rPr>
              <w:instrText xml:space="preserve"> PAGEREF _Toc120001010 \h </w:instrText>
            </w:r>
            <w:r w:rsidR="003B1030">
              <w:rPr>
                <w:noProof/>
                <w:webHidden/>
              </w:rPr>
            </w:r>
            <w:r w:rsidR="003B1030">
              <w:rPr>
                <w:noProof/>
                <w:webHidden/>
              </w:rPr>
              <w:fldChar w:fldCharType="separate"/>
            </w:r>
            <w:r w:rsidR="003B1030">
              <w:rPr>
                <w:noProof/>
                <w:webHidden/>
              </w:rPr>
              <w:t>6</w:t>
            </w:r>
            <w:r w:rsidR="003B1030">
              <w:rPr>
                <w:noProof/>
                <w:webHidden/>
              </w:rPr>
              <w:fldChar w:fldCharType="end"/>
            </w:r>
          </w:hyperlink>
        </w:p>
        <w:p w14:paraId="3C1E4C2D" w14:textId="0353EDAC" w:rsidR="003B1030" w:rsidRDefault="00000000">
          <w:pPr>
            <w:pStyle w:val="TOC2"/>
            <w:tabs>
              <w:tab w:val="right" w:leader="dot" w:pos="10194"/>
            </w:tabs>
            <w:rPr>
              <w:rFonts w:eastAsiaTheme="minorEastAsia"/>
              <w:noProof/>
              <w:color w:val="auto"/>
              <w:lang w:eastAsia="en-GB"/>
            </w:rPr>
          </w:pPr>
          <w:hyperlink w:anchor="_Toc120001011" w:history="1">
            <w:r w:rsidR="003B1030" w:rsidRPr="002E615E">
              <w:rPr>
                <w:rStyle w:val="Hyperlink"/>
                <w:noProof/>
              </w:rPr>
              <w:t>Region</w:t>
            </w:r>
            <w:r w:rsidR="003B1030">
              <w:rPr>
                <w:noProof/>
                <w:webHidden/>
              </w:rPr>
              <w:tab/>
            </w:r>
            <w:r w:rsidR="003B1030">
              <w:rPr>
                <w:noProof/>
                <w:webHidden/>
              </w:rPr>
              <w:fldChar w:fldCharType="begin"/>
            </w:r>
            <w:r w:rsidR="003B1030">
              <w:rPr>
                <w:noProof/>
                <w:webHidden/>
              </w:rPr>
              <w:instrText xml:space="preserve"> PAGEREF _Toc120001011 \h </w:instrText>
            </w:r>
            <w:r w:rsidR="003B1030">
              <w:rPr>
                <w:noProof/>
                <w:webHidden/>
              </w:rPr>
            </w:r>
            <w:r w:rsidR="003B1030">
              <w:rPr>
                <w:noProof/>
                <w:webHidden/>
              </w:rPr>
              <w:fldChar w:fldCharType="separate"/>
            </w:r>
            <w:r w:rsidR="003B1030">
              <w:rPr>
                <w:noProof/>
                <w:webHidden/>
              </w:rPr>
              <w:t>6</w:t>
            </w:r>
            <w:r w:rsidR="003B1030">
              <w:rPr>
                <w:noProof/>
                <w:webHidden/>
              </w:rPr>
              <w:fldChar w:fldCharType="end"/>
            </w:r>
          </w:hyperlink>
        </w:p>
        <w:p w14:paraId="715D2B31" w14:textId="544B87EB" w:rsidR="003B1030" w:rsidRDefault="00000000">
          <w:pPr>
            <w:pStyle w:val="TOC1"/>
            <w:rPr>
              <w:rFonts w:eastAsiaTheme="minorEastAsia"/>
              <w:color w:val="auto"/>
              <w:lang w:eastAsia="en-GB"/>
            </w:rPr>
          </w:pPr>
          <w:hyperlink w:anchor="_Toc120001012" w:history="1">
            <w:r w:rsidR="003B1030" w:rsidRPr="002E615E">
              <w:rPr>
                <w:rStyle w:val="Hyperlink"/>
              </w:rPr>
              <w:t>Introduction</w:t>
            </w:r>
            <w:r w:rsidR="003B1030">
              <w:rPr>
                <w:webHidden/>
              </w:rPr>
              <w:tab/>
            </w:r>
            <w:r w:rsidR="003B1030">
              <w:rPr>
                <w:webHidden/>
              </w:rPr>
              <w:fldChar w:fldCharType="begin"/>
            </w:r>
            <w:r w:rsidR="003B1030">
              <w:rPr>
                <w:webHidden/>
              </w:rPr>
              <w:instrText xml:space="preserve"> PAGEREF _Toc120001012 \h </w:instrText>
            </w:r>
            <w:r w:rsidR="003B1030">
              <w:rPr>
                <w:webHidden/>
              </w:rPr>
            </w:r>
            <w:r w:rsidR="003B1030">
              <w:rPr>
                <w:webHidden/>
              </w:rPr>
              <w:fldChar w:fldCharType="separate"/>
            </w:r>
            <w:r w:rsidR="003B1030">
              <w:rPr>
                <w:webHidden/>
              </w:rPr>
              <w:t>6</w:t>
            </w:r>
            <w:r w:rsidR="003B1030">
              <w:rPr>
                <w:webHidden/>
              </w:rPr>
              <w:fldChar w:fldCharType="end"/>
            </w:r>
          </w:hyperlink>
        </w:p>
        <w:p w14:paraId="1E4EF6A1" w14:textId="17FCD5FE" w:rsidR="003B1030" w:rsidRDefault="00000000">
          <w:pPr>
            <w:pStyle w:val="TOC2"/>
            <w:tabs>
              <w:tab w:val="right" w:leader="dot" w:pos="10194"/>
            </w:tabs>
            <w:rPr>
              <w:rFonts w:eastAsiaTheme="minorEastAsia"/>
              <w:noProof/>
              <w:color w:val="auto"/>
              <w:lang w:eastAsia="en-GB"/>
            </w:rPr>
          </w:pPr>
          <w:hyperlink w:anchor="_Toc120001013" w:history="1">
            <w:r w:rsidR="003B1030" w:rsidRPr="002E615E">
              <w:rPr>
                <w:rStyle w:val="Hyperlink"/>
                <w:noProof/>
              </w:rPr>
              <w:t>Background</w:t>
            </w:r>
            <w:r w:rsidR="003B1030">
              <w:rPr>
                <w:noProof/>
                <w:webHidden/>
              </w:rPr>
              <w:tab/>
            </w:r>
            <w:r w:rsidR="003B1030">
              <w:rPr>
                <w:noProof/>
                <w:webHidden/>
              </w:rPr>
              <w:fldChar w:fldCharType="begin"/>
            </w:r>
            <w:r w:rsidR="003B1030">
              <w:rPr>
                <w:noProof/>
                <w:webHidden/>
              </w:rPr>
              <w:instrText xml:space="preserve"> PAGEREF _Toc120001013 \h </w:instrText>
            </w:r>
            <w:r w:rsidR="003B1030">
              <w:rPr>
                <w:noProof/>
                <w:webHidden/>
              </w:rPr>
            </w:r>
            <w:r w:rsidR="003B1030">
              <w:rPr>
                <w:noProof/>
                <w:webHidden/>
              </w:rPr>
              <w:fldChar w:fldCharType="separate"/>
            </w:r>
            <w:r w:rsidR="003B1030">
              <w:rPr>
                <w:noProof/>
                <w:webHidden/>
              </w:rPr>
              <w:t>6</w:t>
            </w:r>
            <w:r w:rsidR="003B1030">
              <w:rPr>
                <w:noProof/>
                <w:webHidden/>
              </w:rPr>
              <w:fldChar w:fldCharType="end"/>
            </w:r>
          </w:hyperlink>
        </w:p>
        <w:p w14:paraId="565853D5" w14:textId="5922D99D" w:rsidR="003B1030" w:rsidRDefault="00000000">
          <w:pPr>
            <w:pStyle w:val="TOC2"/>
            <w:tabs>
              <w:tab w:val="right" w:leader="dot" w:pos="10194"/>
            </w:tabs>
            <w:rPr>
              <w:rFonts w:eastAsiaTheme="minorEastAsia"/>
              <w:noProof/>
              <w:color w:val="auto"/>
              <w:lang w:eastAsia="en-GB"/>
            </w:rPr>
          </w:pPr>
          <w:hyperlink w:anchor="_Toc120001014" w:history="1">
            <w:r w:rsidR="003B1030" w:rsidRPr="002E615E">
              <w:rPr>
                <w:rStyle w:val="Hyperlink"/>
                <w:noProof/>
              </w:rPr>
              <w:t>Research objectives</w:t>
            </w:r>
            <w:r w:rsidR="003B1030">
              <w:rPr>
                <w:noProof/>
                <w:webHidden/>
              </w:rPr>
              <w:tab/>
            </w:r>
            <w:r w:rsidR="003B1030">
              <w:rPr>
                <w:noProof/>
                <w:webHidden/>
              </w:rPr>
              <w:fldChar w:fldCharType="begin"/>
            </w:r>
            <w:r w:rsidR="003B1030">
              <w:rPr>
                <w:noProof/>
                <w:webHidden/>
              </w:rPr>
              <w:instrText xml:space="preserve"> PAGEREF _Toc120001014 \h </w:instrText>
            </w:r>
            <w:r w:rsidR="003B1030">
              <w:rPr>
                <w:noProof/>
                <w:webHidden/>
              </w:rPr>
            </w:r>
            <w:r w:rsidR="003B1030">
              <w:rPr>
                <w:noProof/>
                <w:webHidden/>
              </w:rPr>
              <w:fldChar w:fldCharType="separate"/>
            </w:r>
            <w:r w:rsidR="003B1030">
              <w:rPr>
                <w:noProof/>
                <w:webHidden/>
              </w:rPr>
              <w:t>6</w:t>
            </w:r>
            <w:r w:rsidR="003B1030">
              <w:rPr>
                <w:noProof/>
                <w:webHidden/>
              </w:rPr>
              <w:fldChar w:fldCharType="end"/>
            </w:r>
          </w:hyperlink>
        </w:p>
        <w:p w14:paraId="1594E7F3" w14:textId="4E76CEA2" w:rsidR="003B1030" w:rsidRDefault="00000000">
          <w:pPr>
            <w:pStyle w:val="TOC2"/>
            <w:tabs>
              <w:tab w:val="right" w:leader="dot" w:pos="10194"/>
            </w:tabs>
            <w:rPr>
              <w:rFonts w:eastAsiaTheme="minorEastAsia"/>
              <w:noProof/>
              <w:color w:val="auto"/>
              <w:lang w:eastAsia="en-GB"/>
            </w:rPr>
          </w:pPr>
          <w:hyperlink w:anchor="_Toc120001015" w:history="1">
            <w:r w:rsidR="003B1030" w:rsidRPr="002E615E">
              <w:rPr>
                <w:rStyle w:val="Hyperlink"/>
                <w:noProof/>
              </w:rPr>
              <w:t>Methodology</w:t>
            </w:r>
            <w:r w:rsidR="003B1030">
              <w:rPr>
                <w:noProof/>
                <w:webHidden/>
              </w:rPr>
              <w:tab/>
            </w:r>
            <w:r w:rsidR="003B1030">
              <w:rPr>
                <w:noProof/>
                <w:webHidden/>
              </w:rPr>
              <w:fldChar w:fldCharType="begin"/>
            </w:r>
            <w:r w:rsidR="003B1030">
              <w:rPr>
                <w:noProof/>
                <w:webHidden/>
              </w:rPr>
              <w:instrText xml:space="preserve"> PAGEREF _Toc120001015 \h </w:instrText>
            </w:r>
            <w:r w:rsidR="003B1030">
              <w:rPr>
                <w:noProof/>
                <w:webHidden/>
              </w:rPr>
            </w:r>
            <w:r w:rsidR="003B1030">
              <w:rPr>
                <w:noProof/>
                <w:webHidden/>
              </w:rPr>
              <w:fldChar w:fldCharType="separate"/>
            </w:r>
            <w:r w:rsidR="003B1030">
              <w:rPr>
                <w:noProof/>
                <w:webHidden/>
              </w:rPr>
              <w:t>7</w:t>
            </w:r>
            <w:r w:rsidR="003B1030">
              <w:rPr>
                <w:noProof/>
                <w:webHidden/>
              </w:rPr>
              <w:fldChar w:fldCharType="end"/>
            </w:r>
          </w:hyperlink>
        </w:p>
        <w:p w14:paraId="0C931964" w14:textId="407C9011" w:rsidR="003B1030" w:rsidRDefault="00000000">
          <w:pPr>
            <w:pStyle w:val="TOC2"/>
            <w:tabs>
              <w:tab w:val="right" w:leader="dot" w:pos="10194"/>
            </w:tabs>
            <w:rPr>
              <w:rFonts w:eastAsiaTheme="minorEastAsia"/>
              <w:noProof/>
              <w:color w:val="auto"/>
              <w:lang w:eastAsia="en-GB"/>
            </w:rPr>
          </w:pPr>
          <w:hyperlink w:anchor="_Toc120001016" w:history="1">
            <w:r w:rsidR="003B1030" w:rsidRPr="002E615E">
              <w:rPr>
                <w:rStyle w:val="Hyperlink"/>
                <w:noProof/>
              </w:rPr>
              <w:t>Key definitions</w:t>
            </w:r>
            <w:r w:rsidR="003B1030">
              <w:rPr>
                <w:noProof/>
                <w:webHidden/>
              </w:rPr>
              <w:tab/>
            </w:r>
            <w:r w:rsidR="003B1030">
              <w:rPr>
                <w:noProof/>
                <w:webHidden/>
              </w:rPr>
              <w:fldChar w:fldCharType="begin"/>
            </w:r>
            <w:r w:rsidR="003B1030">
              <w:rPr>
                <w:noProof/>
                <w:webHidden/>
              </w:rPr>
              <w:instrText xml:space="preserve"> PAGEREF _Toc120001016 \h </w:instrText>
            </w:r>
            <w:r w:rsidR="003B1030">
              <w:rPr>
                <w:noProof/>
                <w:webHidden/>
              </w:rPr>
            </w:r>
            <w:r w:rsidR="003B1030">
              <w:rPr>
                <w:noProof/>
                <w:webHidden/>
              </w:rPr>
              <w:fldChar w:fldCharType="separate"/>
            </w:r>
            <w:r w:rsidR="003B1030">
              <w:rPr>
                <w:noProof/>
                <w:webHidden/>
              </w:rPr>
              <w:t>7</w:t>
            </w:r>
            <w:r w:rsidR="003B1030">
              <w:rPr>
                <w:noProof/>
                <w:webHidden/>
              </w:rPr>
              <w:fldChar w:fldCharType="end"/>
            </w:r>
          </w:hyperlink>
        </w:p>
        <w:p w14:paraId="0241C914" w14:textId="1A0FF0F6" w:rsidR="003B1030" w:rsidRDefault="00000000">
          <w:pPr>
            <w:pStyle w:val="TOC2"/>
            <w:tabs>
              <w:tab w:val="right" w:leader="dot" w:pos="10194"/>
            </w:tabs>
            <w:rPr>
              <w:rFonts w:eastAsiaTheme="minorEastAsia"/>
              <w:noProof/>
              <w:color w:val="auto"/>
              <w:lang w:eastAsia="en-GB"/>
            </w:rPr>
          </w:pPr>
          <w:hyperlink w:anchor="_Toc120001017" w:history="1">
            <w:r w:rsidR="003B1030" w:rsidRPr="002E615E">
              <w:rPr>
                <w:rStyle w:val="Hyperlink"/>
                <w:noProof/>
              </w:rPr>
              <w:t>Notes on the report</w:t>
            </w:r>
            <w:r w:rsidR="003B1030">
              <w:rPr>
                <w:noProof/>
                <w:webHidden/>
              </w:rPr>
              <w:tab/>
            </w:r>
            <w:r w:rsidR="003B1030">
              <w:rPr>
                <w:noProof/>
                <w:webHidden/>
              </w:rPr>
              <w:fldChar w:fldCharType="begin"/>
            </w:r>
            <w:r w:rsidR="003B1030">
              <w:rPr>
                <w:noProof/>
                <w:webHidden/>
              </w:rPr>
              <w:instrText xml:space="preserve"> PAGEREF _Toc120001017 \h </w:instrText>
            </w:r>
            <w:r w:rsidR="003B1030">
              <w:rPr>
                <w:noProof/>
                <w:webHidden/>
              </w:rPr>
            </w:r>
            <w:r w:rsidR="003B1030">
              <w:rPr>
                <w:noProof/>
                <w:webHidden/>
              </w:rPr>
              <w:fldChar w:fldCharType="separate"/>
            </w:r>
            <w:r w:rsidR="003B1030">
              <w:rPr>
                <w:noProof/>
                <w:webHidden/>
              </w:rPr>
              <w:t>7</w:t>
            </w:r>
            <w:r w:rsidR="003B1030">
              <w:rPr>
                <w:noProof/>
                <w:webHidden/>
              </w:rPr>
              <w:fldChar w:fldCharType="end"/>
            </w:r>
          </w:hyperlink>
        </w:p>
        <w:p w14:paraId="30CBBD23" w14:textId="03BB2C31" w:rsidR="003B1030" w:rsidRDefault="00000000">
          <w:pPr>
            <w:pStyle w:val="TOC2"/>
            <w:tabs>
              <w:tab w:val="right" w:leader="dot" w:pos="10194"/>
            </w:tabs>
            <w:rPr>
              <w:rFonts w:eastAsiaTheme="minorEastAsia"/>
              <w:noProof/>
              <w:color w:val="auto"/>
              <w:lang w:eastAsia="en-GB"/>
            </w:rPr>
          </w:pPr>
          <w:hyperlink w:anchor="_Toc120001018" w:history="1">
            <w:r w:rsidR="003B1030" w:rsidRPr="002E615E">
              <w:rPr>
                <w:rStyle w:val="Hyperlink"/>
                <w:noProof/>
              </w:rPr>
              <w:t>Report structure</w:t>
            </w:r>
            <w:r w:rsidR="003B1030">
              <w:rPr>
                <w:noProof/>
                <w:webHidden/>
              </w:rPr>
              <w:tab/>
            </w:r>
            <w:r w:rsidR="003B1030">
              <w:rPr>
                <w:noProof/>
                <w:webHidden/>
              </w:rPr>
              <w:fldChar w:fldCharType="begin"/>
            </w:r>
            <w:r w:rsidR="003B1030">
              <w:rPr>
                <w:noProof/>
                <w:webHidden/>
              </w:rPr>
              <w:instrText xml:space="preserve"> PAGEREF _Toc120001018 \h </w:instrText>
            </w:r>
            <w:r w:rsidR="003B1030">
              <w:rPr>
                <w:noProof/>
                <w:webHidden/>
              </w:rPr>
            </w:r>
            <w:r w:rsidR="003B1030">
              <w:rPr>
                <w:noProof/>
                <w:webHidden/>
              </w:rPr>
              <w:fldChar w:fldCharType="separate"/>
            </w:r>
            <w:r w:rsidR="003B1030">
              <w:rPr>
                <w:noProof/>
                <w:webHidden/>
              </w:rPr>
              <w:t>8</w:t>
            </w:r>
            <w:r w:rsidR="003B1030">
              <w:rPr>
                <w:noProof/>
                <w:webHidden/>
              </w:rPr>
              <w:fldChar w:fldCharType="end"/>
            </w:r>
          </w:hyperlink>
        </w:p>
        <w:p w14:paraId="1323BC64" w14:textId="626BF59A" w:rsidR="003B1030" w:rsidRDefault="00000000">
          <w:pPr>
            <w:pStyle w:val="TOC1"/>
            <w:rPr>
              <w:rFonts w:eastAsiaTheme="minorEastAsia"/>
              <w:color w:val="auto"/>
              <w:lang w:eastAsia="en-GB"/>
            </w:rPr>
          </w:pPr>
          <w:hyperlink w:anchor="_Toc120001019" w:history="1">
            <w:r w:rsidR="003B1030" w:rsidRPr="002E615E">
              <w:rPr>
                <w:rStyle w:val="Hyperlink"/>
              </w:rPr>
              <w:t>Library Provision</w:t>
            </w:r>
            <w:r w:rsidR="003B1030">
              <w:rPr>
                <w:webHidden/>
              </w:rPr>
              <w:tab/>
            </w:r>
            <w:r w:rsidR="003B1030">
              <w:rPr>
                <w:webHidden/>
              </w:rPr>
              <w:fldChar w:fldCharType="begin"/>
            </w:r>
            <w:r w:rsidR="003B1030">
              <w:rPr>
                <w:webHidden/>
              </w:rPr>
              <w:instrText xml:space="preserve"> PAGEREF _Toc120001019 \h </w:instrText>
            </w:r>
            <w:r w:rsidR="003B1030">
              <w:rPr>
                <w:webHidden/>
              </w:rPr>
            </w:r>
            <w:r w:rsidR="003B1030">
              <w:rPr>
                <w:webHidden/>
              </w:rPr>
              <w:fldChar w:fldCharType="separate"/>
            </w:r>
            <w:r w:rsidR="003B1030">
              <w:rPr>
                <w:webHidden/>
              </w:rPr>
              <w:t>9</w:t>
            </w:r>
            <w:r w:rsidR="003B1030">
              <w:rPr>
                <w:webHidden/>
              </w:rPr>
              <w:fldChar w:fldCharType="end"/>
            </w:r>
          </w:hyperlink>
        </w:p>
        <w:p w14:paraId="5CFEF62F" w14:textId="19E37B94" w:rsidR="003B1030" w:rsidRDefault="00000000">
          <w:pPr>
            <w:pStyle w:val="TOC1"/>
            <w:rPr>
              <w:rFonts w:eastAsiaTheme="minorEastAsia"/>
              <w:color w:val="auto"/>
              <w:lang w:eastAsia="en-GB"/>
            </w:rPr>
          </w:pPr>
          <w:hyperlink w:anchor="_Toc120001020" w:history="1">
            <w:r w:rsidR="003B1030" w:rsidRPr="002E615E">
              <w:rPr>
                <w:rStyle w:val="Hyperlink"/>
              </w:rPr>
              <w:t>Schools with designated library provision</w:t>
            </w:r>
            <w:r w:rsidR="003B1030">
              <w:rPr>
                <w:webHidden/>
              </w:rPr>
              <w:tab/>
            </w:r>
            <w:r w:rsidR="003B1030">
              <w:rPr>
                <w:webHidden/>
              </w:rPr>
              <w:fldChar w:fldCharType="begin"/>
            </w:r>
            <w:r w:rsidR="003B1030">
              <w:rPr>
                <w:webHidden/>
              </w:rPr>
              <w:instrText xml:space="preserve"> PAGEREF _Toc120001020 \h </w:instrText>
            </w:r>
            <w:r w:rsidR="003B1030">
              <w:rPr>
                <w:webHidden/>
              </w:rPr>
            </w:r>
            <w:r w:rsidR="003B1030">
              <w:rPr>
                <w:webHidden/>
              </w:rPr>
              <w:fldChar w:fldCharType="separate"/>
            </w:r>
            <w:r w:rsidR="003B1030">
              <w:rPr>
                <w:webHidden/>
              </w:rPr>
              <w:t>12</w:t>
            </w:r>
            <w:r w:rsidR="003B1030">
              <w:rPr>
                <w:webHidden/>
              </w:rPr>
              <w:fldChar w:fldCharType="end"/>
            </w:r>
          </w:hyperlink>
        </w:p>
        <w:p w14:paraId="3C374935" w14:textId="61192BE5" w:rsidR="003B1030" w:rsidRDefault="00000000">
          <w:pPr>
            <w:pStyle w:val="TOC2"/>
            <w:tabs>
              <w:tab w:val="right" w:leader="dot" w:pos="10194"/>
            </w:tabs>
            <w:rPr>
              <w:rFonts w:eastAsiaTheme="minorEastAsia"/>
              <w:noProof/>
              <w:color w:val="auto"/>
              <w:lang w:eastAsia="en-GB"/>
            </w:rPr>
          </w:pPr>
          <w:hyperlink w:anchor="_Toc120001021" w:history="1">
            <w:r w:rsidR="003B1030" w:rsidRPr="002E615E">
              <w:rPr>
                <w:rStyle w:val="Hyperlink"/>
                <w:noProof/>
              </w:rPr>
              <w:t>The Library</w:t>
            </w:r>
            <w:r w:rsidR="003B1030">
              <w:rPr>
                <w:noProof/>
                <w:webHidden/>
              </w:rPr>
              <w:tab/>
            </w:r>
            <w:r w:rsidR="003B1030">
              <w:rPr>
                <w:noProof/>
                <w:webHidden/>
              </w:rPr>
              <w:fldChar w:fldCharType="begin"/>
            </w:r>
            <w:r w:rsidR="003B1030">
              <w:rPr>
                <w:noProof/>
                <w:webHidden/>
              </w:rPr>
              <w:instrText xml:space="preserve"> PAGEREF _Toc120001021 \h </w:instrText>
            </w:r>
            <w:r w:rsidR="003B1030">
              <w:rPr>
                <w:noProof/>
                <w:webHidden/>
              </w:rPr>
            </w:r>
            <w:r w:rsidR="003B1030">
              <w:rPr>
                <w:noProof/>
                <w:webHidden/>
              </w:rPr>
              <w:fldChar w:fldCharType="separate"/>
            </w:r>
            <w:r w:rsidR="003B1030">
              <w:rPr>
                <w:noProof/>
                <w:webHidden/>
              </w:rPr>
              <w:t>12</w:t>
            </w:r>
            <w:r w:rsidR="003B1030">
              <w:rPr>
                <w:noProof/>
                <w:webHidden/>
              </w:rPr>
              <w:fldChar w:fldCharType="end"/>
            </w:r>
          </w:hyperlink>
        </w:p>
        <w:p w14:paraId="300051D1" w14:textId="728C99C1" w:rsidR="003B1030" w:rsidRDefault="00000000">
          <w:pPr>
            <w:pStyle w:val="TOC3"/>
            <w:tabs>
              <w:tab w:val="right" w:leader="dot" w:pos="10194"/>
            </w:tabs>
            <w:rPr>
              <w:rFonts w:eastAsiaTheme="minorEastAsia"/>
              <w:noProof/>
              <w:color w:val="auto"/>
              <w:lang w:eastAsia="en-GB"/>
            </w:rPr>
          </w:pPr>
          <w:hyperlink w:anchor="_Toc120001022" w:history="1">
            <w:r w:rsidR="003B1030" w:rsidRPr="002E615E">
              <w:rPr>
                <w:rStyle w:val="Hyperlink"/>
                <w:noProof/>
              </w:rPr>
              <w:t>Library space within the school</w:t>
            </w:r>
            <w:r w:rsidR="003B1030">
              <w:rPr>
                <w:noProof/>
                <w:webHidden/>
              </w:rPr>
              <w:tab/>
            </w:r>
            <w:r w:rsidR="003B1030">
              <w:rPr>
                <w:noProof/>
                <w:webHidden/>
              </w:rPr>
              <w:fldChar w:fldCharType="begin"/>
            </w:r>
            <w:r w:rsidR="003B1030">
              <w:rPr>
                <w:noProof/>
                <w:webHidden/>
              </w:rPr>
              <w:instrText xml:space="preserve"> PAGEREF _Toc120001022 \h </w:instrText>
            </w:r>
            <w:r w:rsidR="003B1030">
              <w:rPr>
                <w:noProof/>
                <w:webHidden/>
              </w:rPr>
            </w:r>
            <w:r w:rsidR="003B1030">
              <w:rPr>
                <w:noProof/>
                <w:webHidden/>
              </w:rPr>
              <w:fldChar w:fldCharType="separate"/>
            </w:r>
            <w:r w:rsidR="003B1030">
              <w:rPr>
                <w:noProof/>
                <w:webHidden/>
              </w:rPr>
              <w:t>12</w:t>
            </w:r>
            <w:r w:rsidR="003B1030">
              <w:rPr>
                <w:noProof/>
                <w:webHidden/>
              </w:rPr>
              <w:fldChar w:fldCharType="end"/>
            </w:r>
          </w:hyperlink>
        </w:p>
        <w:p w14:paraId="174F976B" w14:textId="3DF78C22" w:rsidR="003B1030" w:rsidRDefault="00000000">
          <w:pPr>
            <w:pStyle w:val="TOC3"/>
            <w:tabs>
              <w:tab w:val="right" w:leader="dot" w:pos="10194"/>
            </w:tabs>
            <w:rPr>
              <w:rFonts w:eastAsiaTheme="minorEastAsia"/>
              <w:noProof/>
              <w:color w:val="auto"/>
              <w:lang w:eastAsia="en-GB"/>
            </w:rPr>
          </w:pPr>
          <w:hyperlink w:anchor="_Toc120001023" w:history="1">
            <w:r w:rsidR="003B1030" w:rsidRPr="002E615E">
              <w:rPr>
                <w:rStyle w:val="Hyperlink"/>
                <w:noProof/>
              </w:rPr>
              <w:t>Opening hours</w:t>
            </w:r>
            <w:r w:rsidR="003B1030">
              <w:rPr>
                <w:noProof/>
                <w:webHidden/>
              </w:rPr>
              <w:tab/>
            </w:r>
            <w:r w:rsidR="003B1030">
              <w:rPr>
                <w:noProof/>
                <w:webHidden/>
              </w:rPr>
              <w:fldChar w:fldCharType="begin"/>
            </w:r>
            <w:r w:rsidR="003B1030">
              <w:rPr>
                <w:noProof/>
                <w:webHidden/>
              </w:rPr>
              <w:instrText xml:space="preserve"> PAGEREF _Toc120001023 \h </w:instrText>
            </w:r>
            <w:r w:rsidR="003B1030">
              <w:rPr>
                <w:noProof/>
                <w:webHidden/>
              </w:rPr>
            </w:r>
            <w:r w:rsidR="003B1030">
              <w:rPr>
                <w:noProof/>
                <w:webHidden/>
              </w:rPr>
              <w:fldChar w:fldCharType="separate"/>
            </w:r>
            <w:r w:rsidR="003B1030">
              <w:rPr>
                <w:noProof/>
                <w:webHidden/>
              </w:rPr>
              <w:t>13</w:t>
            </w:r>
            <w:r w:rsidR="003B1030">
              <w:rPr>
                <w:noProof/>
                <w:webHidden/>
              </w:rPr>
              <w:fldChar w:fldCharType="end"/>
            </w:r>
          </w:hyperlink>
        </w:p>
        <w:p w14:paraId="6370AB33" w14:textId="1F875AEE" w:rsidR="003B1030" w:rsidRDefault="00000000">
          <w:pPr>
            <w:pStyle w:val="TOC3"/>
            <w:tabs>
              <w:tab w:val="right" w:leader="dot" w:pos="10194"/>
            </w:tabs>
            <w:rPr>
              <w:rFonts w:eastAsiaTheme="minorEastAsia"/>
              <w:noProof/>
              <w:color w:val="auto"/>
              <w:lang w:eastAsia="en-GB"/>
            </w:rPr>
          </w:pPr>
          <w:hyperlink w:anchor="_Toc120001024" w:history="1">
            <w:r w:rsidR="003B1030" w:rsidRPr="002E615E">
              <w:rPr>
                <w:rStyle w:val="Hyperlink"/>
                <w:noProof/>
              </w:rPr>
              <w:t>Staffing</w:t>
            </w:r>
            <w:r w:rsidR="003B1030">
              <w:rPr>
                <w:noProof/>
                <w:webHidden/>
              </w:rPr>
              <w:tab/>
            </w:r>
            <w:r w:rsidR="003B1030">
              <w:rPr>
                <w:noProof/>
                <w:webHidden/>
              </w:rPr>
              <w:fldChar w:fldCharType="begin"/>
            </w:r>
            <w:r w:rsidR="003B1030">
              <w:rPr>
                <w:noProof/>
                <w:webHidden/>
              </w:rPr>
              <w:instrText xml:space="preserve"> PAGEREF _Toc120001024 \h </w:instrText>
            </w:r>
            <w:r w:rsidR="003B1030">
              <w:rPr>
                <w:noProof/>
                <w:webHidden/>
              </w:rPr>
            </w:r>
            <w:r w:rsidR="003B1030">
              <w:rPr>
                <w:noProof/>
                <w:webHidden/>
              </w:rPr>
              <w:fldChar w:fldCharType="separate"/>
            </w:r>
            <w:r w:rsidR="003B1030">
              <w:rPr>
                <w:noProof/>
                <w:webHidden/>
              </w:rPr>
              <w:t>14</w:t>
            </w:r>
            <w:r w:rsidR="003B1030">
              <w:rPr>
                <w:noProof/>
                <w:webHidden/>
              </w:rPr>
              <w:fldChar w:fldCharType="end"/>
            </w:r>
          </w:hyperlink>
        </w:p>
        <w:p w14:paraId="7464C0BB" w14:textId="3B4C5C24" w:rsidR="003B1030" w:rsidRDefault="00000000">
          <w:pPr>
            <w:pStyle w:val="TOC3"/>
            <w:tabs>
              <w:tab w:val="right" w:leader="dot" w:pos="10194"/>
            </w:tabs>
            <w:rPr>
              <w:rFonts w:eastAsiaTheme="minorEastAsia"/>
              <w:noProof/>
              <w:color w:val="auto"/>
              <w:lang w:eastAsia="en-GB"/>
            </w:rPr>
          </w:pPr>
          <w:hyperlink w:anchor="_Toc120001025" w:history="1">
            <w:r w:rsidR="003B1030" w:rsidRPr="002E615E">
              <w:rPr>
                <w:rStyle w:val="Hyperlink"/>
                <w:noProof/>
              </w:rPr>
              <w:t>Open access</w:t>
            </w:r>
            <w:r w:rsidR="003B1030">
              <w:rPr>
                <w:noProof/>
                <w:webHidden/>
              </w:rPr>
              <w:tab/>
            </w:r>
            <w:r w:rsidR="003B1030">
              <w:rPr>
                <w:noProof/>
                <w:webHidden/>
              </w:rPr>
              <w:fldChar w:fldCharType="begin"/>
            </w:r>
            <w:r w:rsidR="003B1030">
              <w:rPr>
                <w:noProof/>
                <w:webHidden/>
              </w:rPr>
              <w:instrText xml:space="preserve"> PAGEREF _Toc120001025 \h </w:instrText>
            </w:r>
            <w:r w:rsidR="003B1030">
              <w:rPr>
                <w:noProof/>
                <w:webHidden/>
              </w:rPr>
            </w:r>
            <w:r w:rsidR="003B1030">
              <w:rPr>
                <w:noProof/>
                <w:webHidden/>
              </w:rPr>
              <w:fldChar w:fldCharType="separate"/>
            </w:r>
            <w:r w:rsidR="003B1030">
              <w:rPr>
                <w:noProof/>
                <w:webHidden/>
              </w:rPr>
              <w:t>15</w:t>
            </w:r>
            <w:r w:rsidR="003B1030">
              <w:rPr>
                <w:noProof/>
                <w:webHidden/>
              </w:rPr>
              <w:fldChar w:fldCharType="end"/>
            </w:r>
          </w:hyperlink>
        </w:p>
        <w:p w14:paraId="5842B3C7" w14:textId="6B6B04D7" w:rsidR="003B1030" w:rsidRDefault="00000000">
          <w:pPr>
            <w:pStyle w:val="TOC3"/>
            <w:tabs>
              <w:tab w:val="right" w:leader="dot" w:pos="10194"/>
            </w:tabs>
            <w:rPr>
              <w:rFonts w:eastAsiaTheme="minorEastAsia"/>
              <w:noProof/>
              <w:color w:val="auto"/>
              <w:lang w:eastAsia="en-GB"/>
            </w:rPr>
          </w:pPr>
          <w:hyperlink w:anchor="_Toc120001026" w:history="1">
            <w:r w:rsidR="003B1030" w:rsidRPr="002E615E">
              <w:rPr>
                <w:rStyle w:val="Hyperlink"/>
                <w:noProof/>
              </w:rPr>
              <w:t>Capacity</w:t>
            </w:r>
            <w:r w:rsidR="003B1030">
              <w:rPr>
                <w:noProof/>
                <w:webHidden/>
              </w:rPr>
              <w:tab/>
            </w:r>
            <w:r w:rsidR="003B1030">
              <w:rPr>
                <w:noProof/>
                <w:webHidden/>
              </w:rPr>
              <w:fldChar w:fldCharType="begin"/>
            </w:r>
            <w:r w:rsidR="003B1030">
              <w:rPr>
                <w:noProof/>
                <w:webHidden/>
              </w:rPr>
              <w:instrText xml:space="preserve"> PAGEREF _Toc120001026 \h </w:instrText>
            </w:r>
            <w:r w:rsidR="003B1030">
              <w:rPr>
                <w:noProof/>
                <w:webHidden/>
              </w:rPr>
            </w:r>
            <w:r w:rsidR="003B1030">
              <w:rPr>
                <w:noProof/>
                <w:webHidden/>
              </w:rPr>
              <w:fldChar w:fldCharType="separate"/>
            </w:r>
            <w:r w:rsidR="003B1030">
              <w:rPr>
                <w:noProof/>
                <w:webHidden/>
              </w:rPr>
              <w:t>16</w:t>
            </w:r>
            <w:r w:rsidR="003B1030">
              <w:rPr>
                <w:noProof/>
                <w:webHidden/>
              </w:rPr>
              <w:fldChar w:fldCharType="end"/>
            </w:r>
          </w:hyperlink>
        </w:p>
        <w:p w14:paraId="11F7BE39" w14:textId="1BCA971E" w:rsidR="003B1030" w:rsidRDefault="00000000">
          <w:pPr>
            <w:pStyle w:val="TOC3"/>
            <w:tabs>
              <w:tab w:val="right" w:leader="dot" w:pos="10194"/>
            </w:tabs>
            <w:rPr>
              <w:rFonts w:eastAsiaTheme="minorEastAsia"/>
              <w:noProof/>
              <w:color w:val="auto"/>
              <w:lang w:eastAsia="en-GB"/>
            </w:rPr>
          </w:pPr>
          <w:hyperlink w:anchor="_Toc120001027" w:history="1">
            <w:r w:rsidR="003B1030" w:rsidRPr="002E615E">
              <w:rPr>
                <w:rStyle w:val="Hyperlink"/>
                <w:noProof/>
              </w:rPr>
              <w:t>Use of library for other purposes</w:t>
            </w:r>
            <w:r w:rsidR="003B1030">
              <w:rPr>
                <w:noProof/>
                <w:webHidden/>
              </w:rPr>
              <w:tab/>
            </w:r>
            <w:r w:rsidR="003B1030">
              <w:rPr>
                <w:noProof/>
                <w:webHidden/>
              </w:rPr>
              <w:fldChar w:fldCharType="begin"/>
            </w:r>
            <w:r w:rsidR="003B1030">
              <w:rPr>
                <w:noProof/>
                <w:webHidden/>
              </w:rPr>
              <w:instrText xml:space="preserve"> PAGEREF _Toc120001027 \h </w:instrText>
            </w:r>
            <w:r w:rsidR="003B1030">
              <w:rPr>
                <w:noProof/>
                <w:webHidden/>
              </w:rPr>
            </w:r>
            <w:r w:rsidR="003B1030">
              <w:rPr>
                <w:noProof/>
                <w:webHidden/>
              </w:rPr>
              <w:fldChar w:fldCharType="separate"/>
            </w:r>
            <w:r w:rsidR="003B1030">
              <w:rPr>
                <w:noProof/>
                <w:webHidden/>
              </w:rPr>
              <w:t>17</w:t>
            </w:r>
            <w:r w:rsidR="003B1030">
              <w:rPr>
                <w:noProof/>
                <w:webHidden/>
              </w:rPr>
              <w:fldChar w:fldCharType="end"/>
            </w:r>
          </w:hyperlink>
        </w:p>
        <w:p w14:paraId="68495DE2" w14:textId="0D784BF4" w:rsidR="003B1030" w:rsidRDefault="00000000">
          <w:pPr>
            <w:pStyle w:val="TOC3"/>
            <w:tabs>
              <w:tab w:val="right" w:leader="dot" w:pos="10194"/>
            </w:tabs>
            <w:rPr>
              <w:rFonts w:eastAsiaTheme="minorEastAsia"/>
              <w:noProof/>
              <w:color w:val="auto"/>
              <w:lang w:eastAsia="en-GB"/>
            </w:rPr>
          </w:pPr>
          <w:hyperlink w:anchor="_Toc120001028" w:history="1">
            <w:r w:rsidR="003B1030" w:rsidRPr="002E615E">
              <w:rPr>
                <w:rStyle w:val="Hyperlink"/>
                <w:noProof/>
              </w:rPr>
              <w:t>Resources</w:t>
            </w:r>
            <w:r w:rsidR="003B1030">
              <w:rPr>
                <w:noProof/>
                <w:webHidden/>
              </w:rPr>
              <w:tab/>
            </w:r>
            <w:r w:rsidR="003B1030">
              <w:rPr>
                <w:noProof/>
                <w:webHidden/>
              </w:rPr>
              <w:fldChar w:fldCharType="begin"/>
            </w:r>
            <w:r w:rsidR="003B1030">
              <w:rPr>
                <w:noProof/>
                <w:webHidden/>
              </w:rPr>
              <w:instrText xml:space="preserve"> PAGEREF _Toc120001028 \h </w:instrText>
            </w:r>
            <w:r w:rsidR="003B1030">
              <w:rPr>
                <w:noProof/>
                <w:webHidden/>
              </w:rPr>
            </w:r>
            <w:r w:rsidR="003B1030">
              <w:rPr>
                <w:noProof/>
                <w:webHidden/>
              </w:rPr>
              <w:fldChar w:fldCharType="separate"/>
            </w:r>
            <w:r w:rsidR="003B1030">
              <w:rPr>
                <w:noProof/>
                <w:webHidden/>
              </w:rPr>
              <w:t>19</w:t>
            </w:r>
            <w:r w:rsidR="003B1030">
              <w:rPr>
                <w:noProof/>
                <w:webHidden/>
              </w:rPr>
              <w:fldChar w:fldCharType="end"/>
            </w:r>
          </w:hyperlink>
        </w:p>
        <w:p w14:paraId="61A38463" w14:textId="29175D39" w:rsidR="003B1030" w:rsidRDefault="00000000">
          <w:pPr>
            <w:pStyle w:val="TOC3"/>
            <w:tabs>
              <w:tab w:val="right" w:leader="dot" w:pos="10194"/>
            </w:tabs>
            <w:rPr>
              <w:rFonts w:eastAsiaTheme="minorEastAsia"/>
              <w:noProof/>
              <w:color w:val="auto"/>
              <w:lang w:eastAsia="en-GB"/>
            </w:rPr>
          </w:pPr>
          <w:hyperlink w:anchor="_Toc120001029" w:history="1">
            <w:r w:rsidR="003B1030" w:rsidRPr="002E615E">
              <w:rPr>
                <w:rStyle w:val="Hyperlink"/>
                <w:noProof/>
              </w:rPr>
              <w:t>Budget and funding</w:t>
            </w:r>
            <w:r w:rsidR="003B1030">
              <w:rPr>
                <w:noProof/>
                <w:webHidden/>
              </w:rPr>
              <w:tab/>
            </w:r>
            <w:r w:rsidR="003B1030">
              <w:rPr>
                <w:noProof/>
                <w:webHidden/>
              </w:rPr>
              <w:fldChar w:fldCharType="begin"/>
            </w:r>
            <w:r w:rsidR="003B1030">
              <w:rPr>
                <w:noProof/>
                <w:webHidden/>
              </w:rPr>
              <w:instrText xml:space="preserve"> PAGEREF _Toc120001029 \h </w:instrText>
            </w:r>
            <w:r w:rsidR="003B1030">
              <w:rPr>
                <w:noProof/>
                <w:webHidden/>
              </w:rPr>
            </w:r>
            <w:r w:rsidR="003B1030">
              <w:rPr>
                <w:noProof/>
                <w:webHidden/>
              </w:rPr>
              <w:fldChar w:fldCharType="separate"/>
            </w:r>
            <w:r w:rsidR="003B1030">
              <w:rPr>
                <w:noProof/>
                <w:webHidden/>
              </w:rPr>
              <w:t>25</w:t>
            </w:r>
            <w:r w:rsidR="003B1030">
              <w:rPr>
                <w:noProof/>
                <w:webHidden/>
              </w:rPr>
              <w:fldChar w:fldCharType="end"/>
            </w:r>
          </w:hyperlink>
        </w:p>
        <w:p w14:paraId="591AA946" w14:textId="1E20CDA5" w:rsidR="003B1030" w:rsidRDefault="00000000">
          <w:pPr>
            <w:pStyle w:val="TOC3"/>
            <w:tabs>
              <w:tab w:val="right" w:leader="dot" w:pos="10194"/>
            </w:tabs>
            <w:rPr>
              <w:rFonts w:eastAsiaTheme="minorEastAsia"/>
              <w:noProof/>
              <w:color w:val="auto"/>
              <w:lang w:eastAsia="en-GB"/>
            </w:rPr>
          </w:pPr>
          <w:hyperlink w:anchor="_Toc120001030" w:history="1">
            <w:r w:rsidR="003B1030" w:rsidRPr="002E615E">
              <w:rPr>
                <w:rStyle w:val="Hyperlink"/>
                <w:noProof/>
              </w:rPr>
              <w:t>Impact of COVID-19</w:t>
            </w:r>
            <w:r w:rsidR="003B1030">
              <w:rPr>
                <w:noProof/>
                <w:webHidden/>
              </w:rPr>
              <w:tab/>
            </w:r>
            <w:r w:rsidR="003B1030">
              <w:rPr>
                <w:noProof/>
                <w:webHidden/>
              </w:rPr>
              <w:fldChar w:fldCharType="begin"/>
            </w:r>
            <w:r w:rsidR="003B1030">
              <w:rPr>
                <w:noProof/>
                <w:webHidden/>
              </w:rPr>
              <w:instrText xml:space="preserve"> PAGEREF _Toc120001030 \h </w:instrText>
            </w:r>
            <w:r w:rsidR="003B1030">
              <w:rPr>
                <w:noProof/>
                <w:webHidden/>
              </w:rPr>
            </w:r>
            <w:r w:rsidR="003B1030">
              <w:rPr>
                <w:noProof/>
                <w:webHidden/>
              </w:rPr>
              <w:fldChar w:fldCharType="separate"/>
            </w:r>
            <w:r w:rsidR="003B1030">
              <w:rPr>
                <w:noProof/>
                <w:webHidden/>
              </w:rPr>
              <w:t>27</w:t>
            </w:r>
            <w:r w:rsidR="003B1030">
              <w:rPr>
                <w:noProof/>
                <w:webHidden/>
              </w:rPr>
              <w:fldChar w:fldCharType="end"/>
            </w:r>
          </w:hyperlink>
        </w:p>
        <w:p w14:paraId="6EDCBE11" w14:textId="13894DAA" w:rsidR="003B1030" w:rsidRDefault="00000000">
          <w:pPr>
            <w:pStyle w:val="TOC2"/>
            <w:tabs>
              <w:tab w:val="right" w:leader="dot" w:pos="10194"/>
            </w:tabs>
            <w:rPr>
              <w:rFonts w:eastAsiaTheme="minorEastAsia"/>
              <w:noProof/>
              <w:color w:val="auto"/>
              <w:lang w:eastAsia="en-GB"/>
            </w:rPr>
          </w:pPr>
          <w:hyperlink w:anchor="_Toc120001031" w:history="1">
            <w:r w:rsidR="003B1030" w:rsidRPr="002E615E">
              <w:rPr>
                <w:rStyle w:val="Hyperlink"/>
                <w:noProof/>
              </w:rPr>
              <w:t>Library Staff</w:t>
            </w:r>
            <w:r w:rsidR="003B1030">
              <w:rPr>
                <w:noProof/>
                <w:webHidden/>
              </w:rPr>
              <w:tab/>
            </w:r>
            <w:r w:rsidR="003B1030">
              <w:rPr>
                <w:noProof/>
                <w:webHidden/>
              </w:rPr>
              <w:fldChar w:fldCharType="begin"/>
            </w:r>
            <w:r w:rsidR="003B1030">
              <w:rPr>
                <w:noProof/>
                <w:webHidden/>
              </w:rPr>
              <w:instrText xml:space="preserve"> PAGEREF _Toc120001031 \h </w:instrText>
            </w:r>
            <w:r w:rsidR="003B1030">
              <w:rPr>
                <w:noProof/>
                <w:webHidden/>
              </w:rPr>
            </w:r>
            <w:r w:rsidR="003B1030">
              <w:rPr>
                <w:noProof/>
                <w:webHidden/>
              </w:rPr>
              <w:fldChar w:fldCharType="separate"/>
            </w:r>
            <w:r w:rsidR="003B1030">
              <w:rPr>
                <w:noProof/>
                <w:webHidden/>
              </w:rPr>
              <w:t>28</w:t>
            </w:r>
            <w:r w:rsidR="003B1030">
              <w:rPr>
                <w:noProof/>
                <w:webHidden/>
              </w:rPr>
              <w:fldChar w:fldCharType="end"/>
            </w:r>
          </w:hyperlink>
        </w:p>
        <w:p w14:paraId="257471A3" w14:textId="49467FBF" w:rsidR="003B1030" w:rsidRDefault="00000000">
          <w:pPr>
            <w:pStyle w:val="TOC3"/>
            <w:tabs>
              <w:tab w:val="right" w:leader="dot" w:pos="10194"/>
            </w:tabs>
            <w:rPr>
              <w:rFonts w:eastAsiaTheme="minorEastAsia"/>
              <w:noProof/>
              <w:color w:val="auto"/>
              <w:lang w:eastAsia="en-GB"/>
            </w:rPr>
          </w:pPr>
          <w:hyperlink w:anchor="_Toc120001032" w:history="1">
            <w:r w:rsidR="003B1030" w:rsidRPr="002E615E">
              <w:rPr>
                <w:rStyle w:val="Hyperlink"/>
                <w:noProof/>
              </w:rPr>
              <w:t>General library staffing</w:t>
            </w:r>
            <w:r w:rsidR="003B1030">
              <w:rPr>
                <w:noProof/>
                <w:webHidden/>
              </w:rPr>
              <w:tab/>
            </w:r>
            <w:r w:rsidR="003B1030">
              <w:rPr>
                <w:noProof/>
                <w:webHidden/>
              </w:rPr>
              <w:fldChar w:fldCharType="begin"/>
            </w:r>
            <w:r w:rsidR="003B1030">
              <w:rPr>
                <w:noProof/>
                <w:webHidden/>
              </w:rPr>
              <w:instrText xml:space="preserve"> PAGEREF _Toc120001032 \h </w:instrText>
            </w:r>
            <w:r w:rsidR="003B1030">
              <w:rPr>
                <w:noProof/>
                <w:webHidden/>
              </w:rPr>
            </w:r>
            <w:r w:rsidR="003B1030">
              <w:rPr>
                <w:noProof/>
                <w:webHidden/>
              </w:rPr>
              <w:fldChar w:fldCharType="separate"/>
            </w:r>
            <w:r w:rsidR="003B1030">
              <w:rPr>
                <w:noProof/>
                <w:webHidden/>
              </w:rPr>
              <w:t>28</w:t>
            </w:r>
            <w:r w:rsidR="003B1030">
              <w:rPr>
                <w:noProof/>
                <w:webHidden/>
              </w:rPr>
              <w:fldChar w:fldCharType="end"/>
            </w:r>
          </w:hyperlink>
        </w:p>
        <w:p w14:paraId="7F383D92" w14:textId="674FDC31" w:rsidR="003B1030" w:rsidRDefault="00000000">
          <w:pPr>
            <w:pStyle w:val="TOC3"/>
            <w:tabs>
              <w:tab w:val="right" w:leader="dot" w:pos="10194"/>
            </w:tabs>
            <w:rPr>
              <w:rFonts w:eastAsiaTheme="minorEastAsia"/>
              <w:noProof/>
              <w:color w:val="auto"/>
              <w:lang w:eastAsia="en-GB"/>
            </w:rPr>
          </w:pPr>
          <w:hyperlink w:anchor="_Toc120001033" w:history="1">
            <w:r w:rsidR="003B1030" w:rsidRPr="002E615E">
              <w:rPr>
                <w:rStyle w:val="Hyperlink"/>
                <w:noProof/>
              </w:rPr>
              <w:t>Main member of library staff</w:t>
            </w:r>
            <w:r w:rsidR="003B1030">
              <w:rPr>
                <w:noProof/>
                <w:webHidden/>
              </w:rPr>
              <w:tab/>
            </w:r>
            <w:r w:rsidR="003B1030">
              <w:rPr>
                <w:noProof/>
                <w:webHidden/>
              </w:rPr>
              <w:fldChar w:fldCharType="begin"/>
            </w:r>
            <w:r w:rsidR="003B1030">
              <w:rPr>
                <w:noProof/>
                <w:webHidden/>
              </w:rPr>
              <w:instrText xml:space="preserve"> PAGEREF _Toc120001033 \h </w:instrText>
            </w:r>
            <w:r w:rsidR="003B1030">
              <w:rPr>
                <w:noProof/>
                <w:webHidden/>
              </w:rPr>
            </w:r>
            <w:r w:rsidR="003B1030">
              <w:rPr>
                <w:noProof/>
                <w:webHidden/>
              </w:rPr>
              <w:fldChar w:fldCharType="separate"/>
            </w:r>
            <w:r w:rsidR="003B1030">
              <w:rPr>
                <w:noProof/>
                <w:webHidden/>
              </w:rPr>
              <w:t>32</w:t>
            </w:r>
            <w:r w:rsidR="003B1030">
              <w:rPr>
                <w:noProof/>
                <w:webHidden/>
              </w:rPr>
              <w:fldChar w:fldCharType="end"/>
            </w:r>
          </w:hyperlink>
        </w:p>
        <w:p w14:paraId="2B9F158F" w14:textId="00591E8F" w:rsidR="003B1030" w:rsidRDefault="00000000">
          <w:pPr>
            <w:pStyle w:val="TOC3"/>
            <w:tabs>
              <w:tab w:val="right" w:leader="dot" w:pos="10194"/>
            </w:tabs>
            <w:rPr>
              <w:rFonts w:eastAsiaTheme="minorEastAsia"/>
              <w:noProof/>
              <w:color w:val="auto"/>
              <w:lang w:eastAsia="en-GB"/>
            </w:rPr>
          </w:pPr>
          <w:hyperlink w:anchor="_Toc120001034" w:history="1">
            <w:r w:rsidR="003B1030" w:rsidRPr="002E615E">
              <w:rPr>
                <w:rStyle w:val="Hyperlink"/>
                <w:noProof/>
              </w:rPr>
              <w:t>Experience and development</w:t>
            </w:r>
            <w:r w:rsidR="003B1030">
              <w:rPr>
                <w:noProof/>
                <w:webHidden/>
              </w:rPr>
              <w:tab/>
            </w:r>
            <w:r w:rsidR="003B1030">
              <w:rPr>
                <w:noProof/>
                <w:webHidden/>
              </w:rPr>
              <w:fldChar w:fldCharType="begin"/>
            </w:r>
            <w:r w:rsidR="003B1030">
              <w:rPr>
                <w:noProof/>
                <w:webHidden/>
              </w:rPr>
              <w:instrText xml:space="preserve"> PAGEREF _Toc120001034 \h </w:instrText>
            </w:r>
            <w:r w:rsidR="003B1030">
              <w:rPr>
                <w:noProof/>
                <w:webHidden/>
              </w:rPr>
            </w:r>
            <w:r w:rsidR="003B1030">
              <w:rPr>
                <w:noProof/>
                <w:webHidden/>
              </w:rPr>
              <w:fldChar w:fldCharType="separate"/>
            </w:r>
            <w:r w:rsidR="003B1030">
              <w:rPr>
                <w:noProof/>
                <w:webHidden/>
              </w:rPr>
              <w:t>33</w:t>
            </w:r>
            <w:r w:rsidR="003B1030">
              <w:rPr>
                <w:noProof/>
                <w:webHidden/>
              </w:rPr>
              <w:fldChar w:fldCharType="end"/>
            </w:r>
          </w:hyperlink>
        </w:p>
        <w:p w14:paraId="110ACAD2" w14:textId="041FB246" w:rsidR="003B1030" w:rsidRDefault="00000000">
          <w:pPr>
            <w:pStyle w:val="TOC3"/>
            <w:tabs>
              <w:tab w:val="right" w:leader="dot" w:pos="10194"/>
            </w:tabs>
            <w:rPr>
              <w:rFonts w:eastAsiaTheme="minorEastAsia"/>
              <w:noProof/>
              <w:color w:val="auto"/>
              <w:lang w:eastAsia="en-GB"/>
            </w:rPr>
          </w:pPr>
          <w:hyperlink w:anchor="_Toc120001035" w:history="1">
            <w:r w:rsidR="003B1030" w:rsidRPr="002E615E">
              <w:rPr>
                <w:rStyle w:val="Hyperlink"/>
                <w:noProof/>
              </w:rPr>
              <w:t>Responsibilities</w:t>
            </w:r>
            <w:r w:rsidR="003B1030">
              <w:rPr>
                <w:noProof/>
                <w:webHidden/>
              </w:rPr>
              <w:tab/>
            </w:r>
            <w:r w:rsidR="003B1030">
              <w:rPr>
                <w:noProof/>
                <w:webHidden/>
              </w:rPr>
              <w:fldChar w:fldCharType="begin"/>
            </w:r>
            <w:r w:rsidR="003B1030">
              <w:rPr>
                <w:noProof/>
                <w:webHidden/>
              </w:rPr>
              <w:instrText xml:space="preserve"> PAGEREF _Toc120001035 \h </w:instrText>
            </w:r>
            <w:r w:rsidR="003B1030">
              <w:rPr>
                <w:noProof/>
                <w:webHidden/>
              </w:rPr>
            </w:r>
            <w:r w:rsidR="003B1030">
              <w:rPr>
                <w:noProof/>
                <w:webHidden/>
              </w:rPr>
              <w:fldChar w:fldCharType="separate"/>
            </w:r>
            <w:r w:rsidR="003B1030">
              <w:rPr>
                <w:noProof/>
                <w:webHidden/>
              </w:rPr>
              <w:t>35</w:t>
            </w:r>
            <w:r w:rsidR="003B1030">
              <w:rPr>
                <w:noProof/>
                <w:webHidden/>
              </w:rPr>
              <w:fldChar w:fldCharType="end"/>
            </w:r>
          </w:hyperlink>
        </w:p>
        <w:p w14:paraId="661392C8" w14:textId="54C57F80" w:rsidR="003B1030" w:rsidRDefault="00000000">
          <w:pPr>
            <w:pStyle w:val="TOC3"/>
            <w:tabs>
              <w:tab w:val="right" w:leader="dot" w:pos="10194"/>
            </w:tabs>
            <w:rPr>
              <w:rFonts w:eastAsiaTheme="minorEastAsia"/>
              <w:noProof/>
              <w:color w:val="auto"/>
              <w:lang w:eastAsia="en-GB"/>
            </w:rPr>
          </w:pPr>
          <w:hyperlink w:anchor="_Toc120001036" w:history="1">
            <w:r w:rsidR="003B1030" w:rsidRPr="002E615E">
              <w:rPr>
                <w:rStyle w:val="Hyperlink"/>
                <w:noProof/>
              </w:rPr>
              <w:t>Employment</w:t>
            </w:r>
            <w:r w:rsidR="003B1030">
              <w:rPr>
                <w:noProof/>
                <w:webHidden/>
              </w:rPr>
              <w:tab/>
            </w:r>
            <w:r w:rsidR="003B1030">
              <w:rPr>
                <w:noProof/>
                <w:webHidden/>
              </w:rPr>
              <w:fldChar w:fldCharType="begin"/>
            </w:r>
            <w:r w:rsidR="003B1030">
              <w:rPr>
                <w:noProof/>
                <w:webHidden/>
              </w:rPr>
              <w:instrText xml:space="preserve"> PAGEREF _Toc120001036 \h </w:instrText>
            </w:r>
            <w:r w:rsidR="003B1030">
              <w:rPr>
                <w:noProof/>
                <w:webHidden/>
              </w:rPr>
            </w:r>
            <w:r w:rsidR="003B1030">
              <w:rPr>
                <w:noProof/>
                <w:webHidden/>
              </w:rPr>
              <w:fldChar w:fldCharType="separate"/>
            </w:r>
            <w:r w:rsidR="003B1030">
              <w:rPr>
                <w:noProof/>
                <w:webHidden/>
              </w:rPr>
              <w:t>43</w:t>
            </w:r>
            <w:r w:rsidR="003B1030">
              <w:rPr>
                <w:noProof/>
                <w:webHidden/>
              </w:rPr>
              <w:fldChar w:fldCharType="end"/>
            </w:r>
          </w:hyperlink>
        </w:p>
        <w:p w14:paraId="17F30137" w14:textId="36BEA67A" w:rsidR="003B1030" w:rsidRDefault="00000000">
          <w:pPr>
            <w:pStyle w:val="TOC1"/>
            <w:rPr>
              <w:rFonts w:eastAsiaTheme="minorEastAsia"/>
              <w:color w:val="auto"/>
              <w:lang w:eastAsia="en-GB"/>
            </w:rPr>
          </w:pPr>
          <w:hyperlink w:anchor="_Toc120001037" w:history="1">
            <w:r w:rsidR="003B1030" w:rsidRPr="002E615E">
              <w:rPr>
                <w:rStyle w:val="Hyperlink"/>
              </w:rPr>
              <w:t>Schools without designated library provision</w:t>
            </w:r>
            <w:r w:rsidR="003B1030">
              <w:rPr>
                <w:webHidden/>
              </w:rPr>
              <w:tab/>
            </w:r>
            <w:r w:rsidR="003B1030">
              <w:rPr>
                <w:webHidden/>
              </w:rPr>
              <w:fldChar w:fldCharType="begin"/>
            </w:r>
            <w:r w:rsidR="003B1030">
              <w:rPr>
                <w:webHidden/>
              </w:rPr>
              <w:instrText xml:space="preserve"> PAGEREF _Toc120001037 \h </w:instrText>
            </w:r>
            <w:r w:rsidR="003B1030">
              <w:rPr>
                <w:webHidden/>
              </w:rPr>
            </w:r>
            <w:r w:rsidR="003B1030">
              <w:rPr>
                <w:webHidden/>
              </w:rPr>
              <w:fldChar w:fldCharType="separate"/>
            </w:r>
            <w:r w:rsidR="003B1030">
              <w:rPr>
                <w:webHidden/>
              </w:rPr>
              <w:t>46</w:t>
            </w:r>
            <w:r w:rsidR="003B1030">
              <w:rPr>
                <w:webHidden/>
              </w:rPr>
              <w:fldChar w:fldCharType="end"/>
            </w:r>
          </w:hyperlink>
        </w:p>
        <w:p w14:paraId="60824670" w14:textId="71CAC17F" w:rsidR="003B1030" w:rsidRDefault="00000000">
          <w:pPr>
            <w:pStyle w:val="TOC3"/>
            <w:tabs>
              <w:tab w:val="right" w:leader="dot" w:pos="10194"/>
            </w:tabs>
            <w:rPr>
              <w:rFonts w:eastAsiaTheme="minorEastAsia"/>
              <w:noProof/>
              <w:color w:val="auto"/>
              <w:lang w:eastAsia="en-GB"/>
            </w:rPr>
          </w:pPr>
          <w:hyperlink w:anchor="_Toc120001038" w:history="1">
            <w:r w:rsidR="003B1030" w:rsidRPr="002E615E">
              <w:rPr>
                <w:rStyle w:val="Hyperlink"/>
                <w:noProof/>
              </w:rPr>
              <w:t>Previous designated library space provision</w:t>
            </w:r>
            <w:r w:rsidR="003B1030">
              <w:rPr>
                <w:noProof/>
                <w:webHidden/>
              </w:rPr>
              <w:tab/>
            </w:r>
            <w:r w:rsidR="003B1030">
              <w:rPr>
                <w:noProof/>
                <w:webHidden/>
              </w:rPr>
              <w:fldChar w:fldCharType="begin"/>
            </w:r>
            <w:r w:rsidR="003B1030">
              <w:rPr>
                <w:noProof/>
                <w:webHidden/>
              </w:rPr>
              <w:instrText xml:space="preserve"> PAGEREF _Toc120001038 \h </w:instrText>
            </w:r>
            <w:r w:rsidR="003B1030">
              <w:rPr>
                <w:noProof/>
                <w:webHidden/>
              </w:rPr>
            </w:r>
            <w:r w:rsidR="003B1030">
              <w:rPr>
                <w:noProof/>
                <w:webHidden/>
              </w:rPr>
              <w:fldChar w:fldCharType="separate"/>
            </w:r>
            <w:r w:rsidR="003B1030">
              <w:rPr>
                <w:noProof/>
                <w:webHidden/>
              </w:rPr>
              <w:t>46</w:t>
            </w:r>
            <w:r w:rsidR="003B1030">
              <w:rPr>
                <w:noProof/>
                <w:webHidden/>
              </w:rPr>
              <w:fldChar w:fldCharType="end"/>
            </w:r>
          </w:hyperlink>
        </w:p>
        <w:p w14:paraId="00D51E05" w14:textId="39772153" w:rsidR="003B1030" w:rsidRDefault="00000000">
          <w:pPr>
            <w:pStyle w:val="TOC3"/>
            <w:tabs>
              <w:tab w:val="right" w:leader="dot" w:pos="10194"/>
            </w:tabs>
            <w:rPr>
              <w:rFonts w:eastAsiaTheme="minorEastAsia"/>
              <w:noProof/>
              <w:color w:val="auto"/>
              <w:lang w:eastAsia="en-GB"/>
            </w:rPr>
          </w:pPr>
          <w:hyperlink w:anchor="_Toc120001039" w:history="1">
            <w:r w:rsidR="003B1030" w:rsidRPr="002E615E">
              <w:rPr>
                <w:rStyle w:val="Hyperlink"/>
                <w:noProof/>
              </w:rPr>
              <w:t>Current provision</w:t>
            </w:r>
            <w:r w:rsidR="003B1030">
              <w:rPr>
                <w:noProof/>
                <w:webHidden/>
              </w:rPr>
              <w:tab/>
            </w:r>
            <w:r w:rsidR="003B1030">
              <w:rPr>
                <w:noProof/>
                <w:webHidden/>
              </w:rPr>
              <w:fldChar w:fldCharType="begin"/>
            </w:r>
            <w:r w:rsidR="003B1030">
              <w:rPr>
                <w:noProof/>
                <w:webHidden/>
              </w:rPr>
              <w:instrText xml:space="preserve"> PAGEREF _Toc120001039 \h </w:instrText>
            </w:r>
            <w:r w:rsidR="003B1030">
              <w:rPr>
                <w:noProof/>
                <w:webHidden/>
              </w:rPr>
            </w:r>
            <w:r w:rsidR="003B1030">
              <w:rPr>
                <w:noProof/>
                <w:webHidden/>
              </w:rPr>
              <w:fldChar w:fldCharType="separate"/>
            </w:r>
            <w:r w:rsidR="003B1030">
              <w:rPr>
                <w:noProof/>
                <w:webHidden/>
              </w:rPr>
              <w:t>48</w:t>
            </w:r>
            <w:r w:rsidR="003B1030">
              <w:rPr>
                <w:noProof/>
                <w:webHidden/>
              </w:rPr>
              <w:fldChar w:fldCharType="end"/>
            </w:r>
          </w:hyperlink>
        </w:p>
        <w:p w14:paraId="0AED4571" w14:textId="2FACDBF5" w:rsidR="003B1030" w:rsidRDefault="00000000">
          <w:pPr>
            <w:pStyle w:val="TOC2"/>
            <w:tabs>
              <w:tab w:val="right" w:leader="dot" w:pos="10194"/>
            </w:tabs>
            <w:rPr>
              <w:rFonts w:eastAsiaTheme="minorEastAsia"/>
              <w:noProof/>
              <w:color w:val="auto"/>
              <w:lang w:eastAsia="en-GB"/>
            </w:rPr>
          </w:pPr>
          <w:hyperlink w:anchor="_Toc120001040" w:history="1">
            <w:r w:rsidR="003B1030" w:rsidRPr="002E615E">
              <w:rPr>
                <w:rStyle w:val="Hyperlink"/>
                <w:noProof/>
              </w:rPr>
              <w:t>Schools with a designated area in a shared space</w:t>
            </w:r>
            <w:r w:rsidR="003B1030">
              <w:rPr>
                <w:noProof/>
                <w:webHidden/>
              </w:rPr>
              <w:tab/>
            </w:r>
            <w:r w:rsidR="003B1030">
              <w:rPr>
                <w:noProof/>
                <w:webHidden/>
              </w:rPr>
              <w:fldChar w:fldCharType="begin"/>
            </w:r>
            <w:r w:rsidR="003B1030">
              <w:rPr>
                <w:noProof/>
                <w:webHidden/>
              </w:rPr>
              <w:instrText xml:space="preserve"> PAGEREF _Toc120001040 \h </w:instrText>
            </w:r>
            <w:r w:rsidR="003B1030">
              <w:rPr>
                <w:noProof/>
                <w:webHidden/>
              </w:rPr>
            </w:r>
            <w:r w:rsidR="003B1030">
              <w:rPr>
                <w:noProof/>
                <w:webHidden/>
              </w:rPr>
              <w:fldChar w:fldCharType="separate"/>
            </w:r>
            <w:r w:rsidR="003B1030">
              <w:rPr>
                <w:noProof/>
                <w:webHidden/>
              </w:rPr>
              <w:t>49</w:t>
            </w:r>
            <w:r w:rsidR="003B1030">
              <w:rPr>
                <w:noProof/>
                <w:webHidden/>
              </w:rPr>
              <w:fldChar w:fldCharType="end"/>
            </w:r>
          </w:hyperlink>
        </w:p>
        <w:p w14:paraId="4B8DA631" w14:textId="0F3BEAB5" w:rsidR="003B1030" w:rsidRDefault="00000000">
          <w:pPr>
            <w:pStyle w:val="TOC3"/>
            <w:tabs>
              <w:tab w:val="right" w:leader="dot" w:pos="10194"/>
            </w:tabs>
            <w:rPr>
              <w:rFonts w:eastAsiaTheme="minorEastAsia"/>
              <w:noProof/>
              <w:color w:val="auto"/>
              <w:lang w:eastAsia="en-GB"/>
            </w:rPr>
          </w:pPr>
          <w:hyperlink w:anchor="_Toc120001041" w:history="1">
            <w:r w:rsidR="003B1030" w:rsidRPr="002E615E">
              <w:rPr>
                <w:rStyle w:val="Hyperlink"/>
                <w:noProof/>
              </w:rPr>
              <w:t>Accessibility</w:t>
            </w:r>
            <w:r w:rsidR="003B1030">
              <w:rPr>
                <w:noProof/>
                <w:webHidden/>
              </w:rPr>
              <w:tab/>
            </w:r>
            <w:r w:rsidR="003B1030">
              <w:rPr>
                <w:noProof/>
                <w:webHidden/>
              </w:rPr>
              <w:fldChar w:fldCharType="begin"/>
            </w:r>
            <w:r w:rsidR="003B1030">
              <w:rPr>
                <w:noProof/>
                <w:webHidden/>
              </w:rPr>
              <w:instrText xml:space="preserve"> PAGEREF _Toc120001041 \h </w:instrText>
            </w:r>
            <w:r w:rsidR="003B1030">
              <w:rPr>
                <w:noProof/>
                <w:webHidden/>
              </w:rPr>
            </w:r>
            <w:r w:rsidR="003B1030">
              <w:rPr>
                <w:noProof/>
                <w:webHidden/>
              </w:rPr>
              <w:fldChar w:fldCharType="separate"/>
            </w:r>
            <w:r w:rsidR="003B1030">
              <w:rPr>
                <w:noProof/>
                <w:webHidden/>
              </w:rPr>
              <w:t>49</w:t>
            </w:r>
            <w:r w:rsidR="003B1030">
              <w:rPr>
                <w:noProof/>
                <w:webHidden/>
              </w:rPr>
              <w:fldChar w:fldCharType="end"/>
            </w:r>
          </w:hyperlink>
        </w:p>
        <w:p w14:paraId="142D763D" w14:textId="170AE452" w:rsidR="003B1030" w:rsidRDefault="00000000">
          <w:pPr>
            <w:pStyle w:val="TOC3"/>
            <w:tabs>
              <w:tab w:val="right" w:leader="dot" w:pos="10194"/>
            </w:tabs>
            <w:rPr>
              <w:rFonts w:eastAsiaTheme="minorEastAsia"/>
              <w:noProof/>
              <w:color w:val="auto"/>
              <w:lang w:eastAsia="en-GB"/>
            </w:rPr>
          </w:pPr>
          <w:hyperlink w:anchor="_Toc120001042" w:history="1">
            <w:r w:rsidR="003B1030" w:rsidRPr="002E615E">
              <w:rPr>
                <w:rStyle w:val="Hyperlink"/>
                <w:noProof/>
              </w:rPr>
              <w:t>Staffing</w:t>
            </w:r>
            <w:r w:rsidR="003B1030">
              <w:rPr>
                <w:noProof/>
                <w:webHidden/>
              </w:rPr>
              <w:tab/>
            </w:r>
            <w:r w:rsidR="003B1030">
              <w:rPr>
                <w:noProof/>
                <w:webHidden/>
              </w:rPr>
              <w:fldChar w:fldCharType="begin"/>
            </w:r>
            <w:r w:rsidR="003B1030">
              <w:rPr>
                <w:noProof/>
                <w:webHidden/>
              </w:rPr>
              <w:instrText xml:space="preserve"> PAGEREF _Toc120001042 \h </w:instrText>
            </w:r>
            <w:r w:rsidR="003B1030">
              <w:rPr>
                <w:noProof/>
                <w:webHidden/>
              </w:rPr>
            </w:r>
            <w:r w:rsidR="003B1030">
              <w:rPr>
                <w:noProof/>
                <w:webHidden/>
              </w:rPr>
              <w:fldChar w:fldCharType="separate"/>
            </w:r>
            <w:r w:rsidR="003B1030">
              <w:rPr>
                <w:noProof/>
                <w:webHidden/>
              </w:rPr>
              <w:t>51</w:t>
            </w:r>
            <w:r w:rsidR="003B1030">
              <w:rPr>
                <w:noProof/>
                <w:webHidden/>
              </w:rPr>
              <w:fldChar w:fldCharType="end"/>
            </w:r>
          </w:hyperlink>
        </w:p>
        <w:p w14:paraId="2F1DC872" w14:textId="1A7E53DB" w:rsidR="003B1030" w:rsidRDefault="00000000">
          <w:pPr>
            <w:pStyle w:val="TOC3"/>
            <w:tabs>
              <w:tab w:val="right" w:leader="dot" w:pos="10194"/>
            </w:tabs>
            <w:rPr>
              <w:rFonts w:eastAsiaTheme="minorEastAsia"/>
              <w:noProof/>
              <w:color w:val="auto"/>
              <w:lang w:eastAsia="en-GB"/>
            </w:rPr>
          </w:pPr>
          <w:hyperlink w:anchor="_Toc120001043" w:history="1">
            <w:r w:rsidR="003B1030" w:rsidRPr="002E615E">
              <w:rPr>
                <w:rStyle w:val="Hyperlink"/>
                <w:noProof/>
              </w:rPr>
              <w:t>Budget</w:t>
            </w:r>
            <w:r w:rsidR="003B1030">
              <w:rPr>
                <w:noProof/>
                <w:webHidden/>
              </w:rPr>
              <w:tab/>
            </w:r>
            <w:r w:rsidR="003B1030">
              <w:rPr>
                <w:noProof/>
                <w:webHidden/>
              </w:rPr>
              <w:fldChar w:fldCharType="begin"/>
            </w:r>
            <w:r w:rsidR="003B1030">
              <w:rPr>
                <w:noProof/>
                <w:webHidden/>
              </w:rPr>
              <w:instrText xml:space="preserve"> PAGEREF _Toc120001043 \h </w:instrText>
            </w:r>
            <w:r w:rsidR="003B1030">
              <w:rPr>
                <w:noProof/>
                <w:webHidden/>
              </w:rPr>
            </w:r>
            <w:r w:rsidR="003B1030">
              <w:rPr>
                <w:noProof/>
                <w:webHidden/>
              </w:rPr>
              <w:fldChar w:fldCharType="separate"/>
            </w:r>
            <w:r w:rsidR="003B1030">
              <w:rPr>
                <w:noProof/>
                <w:webHidden/>
              </w:rPr>
              <w:t>53</w:t>
            </w:r>
            <w:r w:rsidR="003B1030">
              <w:rPr>
                <w:noProof/>
                <w:webHidden/>
              </w:rPr>
              <w:fldChar w:fldCharType="end"/>
            </w:r>
          </w:hyperlink>
        </w:p>
        <w:p w14:paraId="249F7F6E" w14:textId="5678EECA" w:rsidR="003B1030" w:rsidRDefault="00000000">
          <w:pPr>
            <w:pStyle w:val="TOC3"/>
            <w:tabs>
              <w:tab w:val="right" w:leader="dot" w:pos="10194"/>
            </w:tabs>
            <w:rPr>
              <w:rFonts w:eastAsiaTheme="minorEastAsia"/>
              <w:noProof/>
              <w:color w:val="auto"/>
              <w:lang w:eastAsia="en-GB"/>
            </w:rPr>
          </w:pPr>
          <w:hyperlink w:anchor="_Toc120001044" w:history="1">
            <w:r w:rsidR="003B1030" w:rsidRPr="002E615E">
              <w:rPr>
                <w:rStyle w:val="Hyperlink"/>
                <w:b/>
                <w:noProof/>
              </w:rPr>
              <w:t>Schools with alternative forms of library service provision</w:t>
            </w:r>
            <w:r w:rsidR="003B1030">
              <w:rPr>
                <w:noProof/>
                <w:webHidden/>
              </w:rPr>
              <w:tab/>
            </w:r>
            <w:r w:rsidR="003B1030">
              <w:rPr>
                <w:noProof/>
                <w:webHidden/>
              </w:rPr>
              <w:fldChar w:fldCharType="begin"/>
            </w:r>
            <w:r w:rsidR="003B1030">
              <w:rPr>
                <w:noProof/>
                <w:webHidden/>
              </w:rPr>
              <w:instrText xml:space="preserve"> PAGEREF _Toc120001044 \h </w:instrText>
            </w:r>
            <w:r w:rsidR="003B1030">
              <w:rPr>
                <w:noProof/>
                <w:webHidden/>
              </w:rPr>
            </w:r>
            <w:r w:rsidR="003B1030">
              <w:rPr>
                <w:noProof/>
                <w:webHidden/>
              </w:rPr>
              <w:fldChar w:fldCharType="separate"/>
            </w:r>
            <w:r w:rsidR="003B1030">
              <w:rPr>
                <w:noProof/>
                <w:webHidden/>
              </w:rPr>
              <w:t>54</w:t>
            </w:r>
            <w:r w:rsidR="003B1030">
              <w:rPr>
                <w:noProof/>
                <w:webHidden/>
              </w:rPr>
              <w:fldChar w:fldCharType="end"/>
            </w:r>
          </w:hyperlink>
        </w:p>
        <w:p w14:paraId="15E8536A" w14:textId="746637E1" w:rsidR="003B1030" w:rsidRDefault="00000000">
          <w:pPr>
            <w:pStyle w:val="TOC3"/>
            <w:tabs>
              <w:tab w:val="right" w:leader="dot" w:pos="10194"/>
            </w:tabs>
            <w:rPr>
              <w:rFonts w:eastAsiaTheme="minorEastAsia"/>
              <w:noProof/>
              <w:color w:val="auto"/>
              <w:lang w:eastAsia="en-GB"/>
            </w:rPr>
          </w:pPr>
          <w:hyperlink w:anchor="_Toc120001045" w:history="1">
            <w:r w:rsidR="003B1030" w:rsidRPr="002E615E">
              <w:rPr>
                <w:rStyle w:val="Hyperlink"/>
                <w:noProof/>
              </w:rPr>
              <w:t>Learning resources and additional funding</w:t>
            </w:r>
            <w:r w:rsidR="003B1030">
              <w:rPr>
                <w:noProof/>
                <w:webHidden/>
              </w:rPr>
              <w:tab/>
            </w:r>
            <w:r w:rsidR="003B1030">
              <w:rPr>
                <w:noProof/>
                <w:webHidden/>
              </w:rPr>
              <w:fldChar w:fldCharType="begin"/>
            </w:r>
            <w:r w:rsidR="003B1030">
              <w:rPr>
                <w:noProof/>
                <w:webHidden/>
              </w:rPr>
              <w:instrText xml:space="preserve"> PAGEREF _Toc120001045 \h </w:instrText>
            </w:r>
            <w:r w:rsidR="003B1030">
              <w:rPr>
                <w:noProof/>
                <w:webHidden/>
              </w:rPr>
            </w:r>
            <w:r w:rsidR="003B1030">
              <w:rPr>
                <w:noProof/>
                <w:webHidden/>
              </w:rPr>
              <w:fldChar w:fldCharType="separate"/>
            </w:r>
            <w:r w:rsidR="003B1030">
              <w:rPr>
                <w:noProof/>
                <w:webHidden/>
              </w:rPr>
              <w:t>54</w:t>
            </w:r>
            <w:r w:rsidR="003B1030">
              <w:rPr>
                <w:noProof/>
                <w:webHidden/>
              </w:rPr>
              <w:fldChar w:fldCharType="end"/>
            </w:r>
          </w:hyperlink>
        </w:p>
        <w:p w14:paraId="0CD4C2AE" w14:textId="568BE0BA" w:rsidR="003B1030" w:rsidRDefault="00000000">
          <w:pPr>
            <w:pStyle w:val="TOC3"/>
            <w:tabs>
              <w:tab w:val="right" w:leader="dot" w:pos="10194"/>
            </w:tabs>
            <w:rPr>
              <w:rFonts w:eastAsiaTheme="minorEastAsia"/>
              <w:noProof/>
              <w:color w:val="auto"/>
              <w:lang w:eastAsia="en-GB"/>
            </w:rPr>
          </w:pPr>
          <w:hyperlink w:anchor="_Toc120001046" w:history="1">
            <w:r w:rsidR="003B1030" w:rsidRPr="002E615E">
              <w:rPr>
                <w:rStyle w:val="Hyperlink"/>
                <w:noProof/>
              </w:rPr>
              <w:t>Suitability</w:t>
            </w:r>
            <w:r w:rsidR="003B1030">
              <w:rPr>
                <w:noProof/>
                <w:webHidden/>
              </w:rPr>
              <w:tab/>
            </w:r>
            <w:r w:rsidR="003B1030">
              <w:rPr>
                <w:noProof/>
                <w:webHidden/>
              </w:rPr>
              <w:fldChar w:fldCharType="begin"/>
            </w:r>
            <w:r w:rsidR="003B1030">
              <w:rPr>
                <w:noProof/>
                <w:webHidden/>
              </w:rPr>
              <w:instrText xml:space="preserve"> PAGEREF _Toc120001046 \h </w:instrText>
            </w:r>
            <w:r w:rsidR="003B1030">
              <w:rPr>
                <w:noProof/>
                <w:webHidden/>
              </w:rPr>
            </w:r>
            <w:r w:rsidR="003B1030">
              <w:rPr>
                <w:noProof/>
                <w:webHidden/>
              </w:rPr>
              <w:fldChar w:fldCharType="separate"/>
            </w:r>
            <w:r w:rsidR="003B1030">
              <w:rPr>
                <w:noProof/>
                <w:webHidden/>
              </w:rPr>
              <w:t>57</w:t>
            </w:r>
            <w:r w:rsidR="003B1030">
              <w:rPr>
                <w:noProof/>
                <w:webHidden/>
              </w:rPr>
              <w:fldChar w:fldCharType="end"/>
            </w:r>
          </w:hyperlink>
        </w:p>
        <w:p w14:paraId="593D5764" w14:textId="66E9C678" w:rsidR="003B1030" w:rsidRDefault="00000000">
          <w:pPr>
            <w:pStyle w:val="TOC3"/>
            <w:tabs>
              <w:tab w:val="right" w:leader="dot" w:pos="10194"/>
            </w:tabs>
            <w:rPr>
              <w:rFonts w:eastAsiaTheme="minorEastAsia"/>
              <w:noProof/>
              <w:color w:val="auto"/>
              <w:lang w:eastAsia="en-GB"/>
            </w:rPr>
          </w:pPr>
          <w:hyperlink w:anchor="_Toc120001047" w:history="1">
            <w:r w:rsidR="003B1030" w:rsidRPr="002E615E">
              <w:rPr>
                <w:rStyle w:val="Hyperlink"/>
                <w:noProof/>
              </w:rPr>
              <w:t>Impact of COVID-19</w:t>
            </w:r>
            <w:r w:rsidR="003B1030">
              <w:rPr>
                <w:noProof/>
                <w:webHidden/>
              </w:rPr>
              <w:tab/>
            </w:r>
            <w:r w:rsidR="003B1030">
              <w:rPr>
                <w:noProof/>
                <w:webHidden/>
              </w:rPr>
              <w:fldChar w:fldCharType="begin"/>
            </w:r>
            <w:r w:rsidR="003B1030">
              <w:rPr>
                <w:noProof/>
                <w:webHidden/>
              </w:rPr>
              <w:instrText xml:space="preserve"> PAGEREF _Toc120001047 \h </w:instrText>
            </w:r>
            <w:r w:rsidR="003B1030">
              <w:rPr>
                <w:noProof/>
                <w:webHidden/>
              </w:rPr>
            </w:r>
            <w:r w:rsidR="003B1030">
              <w:rPr>
                <w:noProof/>
                <w:webHidden/>
              </w:rPr>
              <w:fldChar w:fldCharType="separate"/>
            </w:r>
            <w:r w:rsidR="003B1030">
              <w:rPr>
                <w:noProof/>
                <w:webHidden/>
              </w:rPr>
              <w:t>60</w:t>
            </w:r>
            <w:r w:rsidR="003B1030">
              <w:rPr>
                <w:noProof/>
                <w:webHidden/>
              </w:rPr>
              <w:fldChar w:fldCharType="end"/>
            </w:r>
          </w:hyperlink>
        </w:p>
        <w:p w14:paraId="214E6A6D" w14:textId="6CA262C7" w:rsidR="003B1030" w:rsidRDefault="00000000">
          <w:pPr>
            <w:pStyle w:val="TOC1"/>
            <w:rPr>
              <w:rFonts w:eastAsiaTheme="minorEastAsia"/>
              <w:color w:val="auto"/>
              <w:lang w:eastAsia="en-GB"/>
            </w:rPr>
          </w:pPr>
          <w:hyperlink w:anchor="_Toc120001048" w:history="1">
            <w:r w:rsidR="003B1030" w:rsidRPr="002E615E">
              <w:rPr>
                <w:rStyle w:val="Hyperlink"/>
              </w:rPr>
              <w:t>Appendix: Technical Report</w:t>
            </w:r>
            <w:r w:rsidR="003B1030">
              <w:rPr>
                <w:webHidden/>
              </w:rPr>
              <w:tab/>
            </w:r>
            <w:r w:rsidR="003B1030">
              <w:rPr>
                <w:webHidden/>
              </w:rPr>
              <w:fldChar w:fldCharType="begin"/>
            </w:r>
            <w:r w:rsidR="003B1030">
              <w:rPr>
                <w:webHidden/>
              </w:rPr>
              <w:instrText xml:space="preserve"> PAGEREF _Toc120001048 \h </w:instrText>
            </w:r>
            <w:r w:rsidR="003B1030">
              <w:rPr>
                <w:webHidden/>
              </w:rPr>
            </w:r>
            <w:r w:rsidR="003B1030">
              <w:rPr>
                <w:webHidden/>
              </w:rPr>
              <w:fldChar w:fldCharType="separate"/>
            </w:r>
            <w:r w:rsidR="003B1030">
              <w:rPr>
                <w:webHidden/>
              </w:rPr>
              <w:t>62</w:t>
            </w:r>
            <w:r w:rsidR="003B1030">
              <w:rPr>
                <w:webHidden/>
              </w:rPr>
              <w:fldChar w:fldCharType="end"/>
            </w:r>
          </w:hyperlink>
        </w:p>
        <w:p w14:paraId="58559BEE" w14:textId="74578E12" w:rsidR="003B1030" w:rsidRDefault="00000000">
          <w:pPr>
            <w:pStyle w:val="TOC2"/>
            <w:tabs>
              <w:tab w:val="right" w:leader="dot" w:pos="10194"/>
            </w:tabs>
            <w:rPr>
              <w:rFonts w:eastAsiaTheme="minorEastAsia"/>
              <w:noProof/>
              <w:color w:val="auto"/>
              <w:lang w:eastAsia="en-GB"/>
            </w:rPr>
          </w:pPr>
          <w:hyperlink w:anchor="_Toc120001049" w:history="1">
            <w:r w:rsidR="003B1030" w:rsidRPr="002E615E">
              <w:rPr>
                <w:rStyle w:val="Hyperlink"/>
                <w:noProof/>
              </w:rPr>
              <w:t>Sampling</w:t>
            </w:r>
            <w:r w:rsidR="003B1030">
              <w:rPr>
                <w:noProof/>
                <w:webHidden/>
              </w:rPr>
              <w:tab/>
            </w:r>
            <w:r w:rsidR="003B1030">
              <w:rPr>
                <w:noProof/>
                <w:webHidden/>
              </w:rPr>
              <w:fldChar w:fldCharType="begin"/>
            </w:r>
            <w:r w:rsidR="003B1030">
              <w:rPr>
                <w:noProof/>
                <w:webHidden/>
              </w:rPr>
              <w:instrText xml:space="preserve"> PAGEREF _Toc120001049 \h </w:instrText>
            </w:r>
            <w:r w:rsidR="003B1030">
              <w:rPr>
                <w:noProof/>
                <w:webHidden/>
              </w:rPr>
            </w:r>
            <w:r w:rsidR="003B1030">
              <w:rPr>
                <w:noProof/>
                <w:webHidden/>
              </w:rPr>
              <w:fldChar w:fldCharType="separate"/>
            </w:r>
            <w:r w:rsidR="003B1030">
              <w:rPr>
                <w:noProof/>
                <w:webHidden/>
              </w:rPr>
              <w:t>62</w:t>
            </w:r>
            <w:r w:rsidR="003B1030">
              <w:rPr>
                <w:noProof/>
                <w:webHidden/>
              </w:rPr>
              <w:fldChar w:fldCharType="end"/>
            </w:r>
          </w:hyperlink>
        </w:p>
        <w:p w14:paraId="674BEC79" w14:textId="142E3405" w:rsidR="003B1030" w:rsidRDefault="00000000">
          <w:pPr>
            <w:pStyle w:val="TOC2"/>
            <w:tabs>
              <w:tab w:val="right" w:leader="dot" w:pos="10194"/>
            </w:tabs>
            <w:rPr>
              <w:rFonts w:eastAsiaTheme="minorEastAsia"/>
              <w:noProof/>
              <w:color w:val="auto"/>
              <w:lang w:eastAsia="en-GB"/>
            </w:rPr>
          </w:pPr>
          <w:hyperlink w:anchor="_Toc120001050" w:history="1">
            <w:r w:rsidR="003B1030" w:rsidRPr="002E615E">
              <w:rPr>
                <w:rStyle w:val="Hyperlink"/>
                <w:noProof/>
              </w:rPr>
              <w:t>Methodology</w:t>
            </w:r>
            <w:r w:rsidR="003B1030">
              <w:rPr>
                <w:noProof/>
                <w:webHidden/>
              </w:rPr>
              <w:tab/>
            </w:r>
            <w:r w:rsidR="003B1030">
              <w:rPr>
                <w:noProof/>
                <w:webHidden/>
              </w:rPr>
              <w:fldChar w:fldCharType="begin"/>
            </w:r>
            <w:r w:rsidR="003B1030">
              <w:rPr>
                <w:noProof/>
                <w:webHidden/>
              </w:rPr>
              <w:instrText xml:space="preserve"> PAGEREF _Toc120001050 \h </w:instrText>
            </w:r>
            <w:r w:rsidR="003B1030">
              <w:rPr>
                <w:noProof/>
                <w:webHidden/>
              </w:rPr>
            </w:r>
            <w:r w:rsidR="003B1030">
              <w:rPr>
                <w:noProof/>
                <w:webHidden/>
              </w:rPr>
              <w:fldChar w:fldCharType="separate"/>
            </w:r>
            <w:r w:rsidR="003B1030">
              <w:rPr>
                <w:noProof/>
                <w:webHidden/>
              </w:rPr>
              <w:t>62</w:t>
            </w:r>
            <w:r w:rsidR="003B1030">
              <w:rPr>
                <w:noProof/>
                <w:webHidden/>
              </w:rPr>
              <w:fldChar w:fldCharType="end"/>
            </w:r>
          </w:hyperlink>
        </w:p>
        <w:p w14:paraId="66BBD730" w14:textId="0C4A5533" w:rsidR="003B1030" w:rsidRDefault="00000000">
          <w:pPr>
            <w:pStyle w:val="TOC3"/>
            <w:tabs>
              <w:tab w:val="right" w:leader="dot" w:pos="10194"/>
            </w:tabs>
            <w:rPr>
              <w:rFonts w:eastAsiaTheme="minorEastAsia"/>
              <w:noProof/>
              <w:color w:val="auto"/>
              <w:lang w:eastAsia="en-GB"/>
            </w:rPr>
          </w:pPr>
          <w:hyperlink w:anchor="_Toc120001051" w:history="1">
            <w:r w:rsidR="003B1030" w:rsidRPr="002E615E">
              <w:rPr>
                <w:rStyle w:val="Hyperlink"/>
                <w:noProof/>
              </w:rPr>
              <w:t>Full-length survey</w:t>
            </w:r>
            <w:r w:rsidR="003B1030">
              <w:rPr>
                <w:noProof/>
                <w:webHidden/>
              </w:rPr>
              <w:tab/>
            </w:r>
            <w:r w:rsidR="003B1030">
              <w:rPr>
                <w:noProof/>
                <w:webHidden/>
              </w:rPr>
              <w:fldChar w:fldCharType="begin"/>
            </w:r>
            <w:r w:rsidR="003B1030">
              <w:rPr>
                <w:noProof/>
                <w:webHidden/>
              </w:rPr>
              <w:instrText xml:space="preserve"> PAGEREF _Toc120001051 \h </w:instrText>
            </w:r>
            <w:r w:rsidR="003B1030">
              <w:rPr>
                <w:noProof/>
                <w:webHidden/>
              </w:rPr>
            </w:r>
            <w:r w:rsidR="003B1030">
              <w:rPr>
                <w:noProof/>
                <w:webHidden/>
              </w:rPr>
              <w:fldChar w:fldCharType="separate"/>
            </w:r>
            <w:r w:rsidR="003B1030">
              <w:rPr>
                <w:noProof/>
                <w:webHidden/>
              </w:rPr>
              <w:t>62</w:t>
            </w:r>
            <w:r w:rsidR="003B1030">
              <w:rPr>
                <w:noProof/>
                <w:webHidden/>
              </w:rPr>
              <w:fldChar w:fldCharType="end"/>
            </w:r>
          </w:hyperlink>
        </w:p>
        <w:p w14:paraId="4F3B4898" w14:textId="7D0E13CC" w:rsidR="003B1030" w:rsidRDefault="00000000">
          <w:pPr>
            <w:pStyle w:val="TOC3"/>
            <w:tabs>
              <w:tab w:val="right" w:leader="dot" w:pos="10194"/>
            </w:tabs>
            <w:rPr>
              <w:rFonts w:eastAsiaTheme="minorEastAsia"/>
              <w:noProof/>
              <w:color w:val="auto"/>
              <w:lang w:eastAsia="en-GB"/>
            </w:rPr>
          </w:pPr>
          <w:hyperlink w:anchor="_Toc120001052" w:history="1">
            <w:r w:rsidR="003B1030" w:rsidRPr="002E615E">
              <w:rPr>
                <w:rStyle w:val="Hyperlink"/>
                <w:noProof/>
              </w:rPr>
              <w:t>Short survey</w:t>
            </w:r>
            <w:r w:rsidR="003B1030">
              <w:rPr>
                <w:noProof/>
                <w:webHidden/>
              </w:rPr>
              <w:tab/>
            </w:r>
            <w:r w:rsidR="003B1030">
              <w:rPr>
                <w:noProof/>
                <w:webHidden/>
              </w:rPr>
              <w:fldChar w:fldCharType="begin"/>
            </w:r>
            <w:r w:rsidR="003B1030">
              <w:rPr>
                <w:noProof/>
                <w:webHidden/>
              </w:rPr>
              <w:instrText xml:space="preserve"> PAGEREF _Toc120001052 \h </w:instrText>
            </w:r>
            <w:r w:rsidR="003B1030">
              <w:rPr>
                <w:noProof/>
                <w:webHidden/>
              </w:rPr>
            </w:r>
            <w:r w:rsidR="003B1030">
              <w:rPr>
                <w:noProof/>
                <w:webHidden/>
              </w:rPr>
              <w:fldChar w:fldCharType="separate"/>
            </w:r>
            <w:r w:rsidR="003B1030">
              <w:rPr>
                <w:noProof/>
                <w:webHidden/>
              </w:rPr>
              <w:t>62</w:t>
            </w:r>
            <w:r w:rsidR="003B1030">
              <w:rPr>
                <w:noProof/>
                <w:webHidden/>
              </w:rPr>
              <w:fldChar w:fldCharType="end"/>
            </w:r>
          </w:hyperlink>
        </w:p>
        <w:p w14:paraId="305CC83C" w14:textId="019FC837" w:rsidR="003B1030" w:rsidRDefault="00000000">
          <w:pPr>
            <w:pStyle w:val="TOC2"/>
            <w:tabs>
              <w:tab w:val="right" w:leader="dot" w:pos="10194"/>
            </w:tabs>
            <w:rPr>
              <w:rFonts w:eastAsiaTheme="minorEastAsia"/>
              <w:noProof/>
              <w:color w:val="auto"/>
              <w:lang w:eastAsia="en-GB"/>
            </w:rPr>
          </w:pPr>
          <w:hyperlink w:anchor="_Toc120001053" w:history="1">
            <w:r w:rsidR="003B1030" w:rsidRPr="002E615E">
              <w:rPr>
                <w:rStyle w:val="Hyperlink"/>
                <w:noProof/>
              </w:rPr>
              <w:t>Respondents</w:t>
            </w:r>
            <w:r w:rsidR="003B1030">
              <w:rPr>
                <w:noProof/>
                <w:webHidden/>
              </w:rPr>
              <w:tab/>
            </w:r>
            <w:r w:rsidR="003B1030">
              <w:rPr>
                <w:noProof/>
                <w:webHidden/>
              </w:rPr>
              <w:fldChar w:fldCharType="begin"/>
            </w:r>
            <w:r w:rsidR="003B1030">
              <w:rPr>
                <w:noProof/>
                <w:webHidden/>
              </w:rPr>
              <w:instrText xml:space="preserve"> PAGEREF _Toc120001053 \h </w:instrText>
            </w:r>
            <w:r w:rsidR="003B1030">
              <w:rPr>
                <w:noProof/>
                <w:webHidden/>
              </w:rPr>
            </w:r>
            <w:r w:rsidR="003B1030">
              <w:rPr>
                <w:noProof/>
                <w:webHidden/>
              </w:rPr>
              <w:fldChar w:fldCharType="separate"/>
            </w:r>
            <w:r w:rsidR="003B1030">
              <w:rPr>
                <w:noProof/>
                <w:webHidden/>
              </w:rPr>
              <w:t>63</w:t>
            </w:r>
            <w:r w:rsidR="003B1030">
              <w:rPr>
                <w:noProof/>
                <w:webHidden/>
              </w:rPr>
              <w:fldChar w:fldCharType="end"/>
            </w:r>
          </w:hyperlink>
        </w:p>
        <w:p w14:paraId="727A778A" w14:textId="05FF9B74" w:rsidR="003B1030" w:rsidRDefault="00000000">
          <w:pPr>
            <w:pStyle w:val="TOC3"/>
            <w:tabs>
              <w:tab w:val="right" w:leader="dot" w:pos="10194"/>
            </w:tabs>
            <w:rPr>
              <w:rFonts w:eastAsiaTheme="minorEastAsia"/>
              <w:noProof/>
              <w:color w:val="auto"/>
              <w:lang w:eastAsia="en-GB"/>
            </w:rPr>
          </w:pPr>
          <w:hyperlink w:anchor="_Toc120001054" w:history="1">
            <w:r w:rsidR="003B1030" w:rsidRPr="002E615E">
              <w:rPr>
                <w:rStyle w:val="Hyperlink"/>
                <w:noProof/>
              </w:rPr>
              <w:t>Job titles</w:t>
            </w:r>
            <w:r w:rsidR="003B1030">
              <w:rPr>
                <w:noProof/>
                <w:webHidden/>
              </w:rPr>
              <w:tab/>
            </w:r>
            <w:r w:rsidR="003B1030">
              <w:rPr>
                <w:noProof/>
                <w:webHidden/>
              </w:rPr>
              <w:fldChar w:fldCharType="begin"/>
            </w:r>
            <w:r w:rsidR="003B1030">
              <w:rPr>
                <w:noProof/>
                <w:webHidden/>
              </w:rPr>
              <w:instrText xml:space="preserve"> PAGEREF _Toc120001054 \h </w:instrText>
            </w:r>
            <w:r w:rsidR="003B1030">
              <w:rPr>
                <w:noProof/>
                <w:webHidden/>
              </w:rPr>
            </w:r>
            <w:r w:rsidR="003B1030">
              <w:rPr>
                <w:noProof/>
                <w:webHidden/>
              </w:rPr>
              <w:fldChar w:fldCharType="separate"/>
            </w:r>
            <w:r w:rsidR="003B1030">
              <w:rPr>
                <w:noProof/>
                <w:webHidden/>
              </w:rPr>
              <w:t>63</w:t>
            </w:r>
            <w:r w:rsidR="003B1030">
              <w:rPr>
                <w:noProof/>
                <w:webHidden/>
              </w:rPr>
              <w:fldChar w:fldCharType="end"/>
            </w:r>
          </w:hyperlink>
        </w:p>
        <w:p w14:paraId="5F48EFDA" w14:textId="6F93721E" w:rsidR="003B1030" w:rsidRDefault="00000000">
          <w:pPr>
            <w:pStyle w:val="TOC3"/>
            <w:tabs>
              <w:tab w:val="right" w:leader="dot" w:pos="10194"/>
            </w:tabs>
            <w:rPr>
              <w:rFonts w:eastAsiaTheme="minorEastAsia"/>
              <w:noProof/>
              <w:color w:val="auto"/>
              <w:lang w:eastAsia="en-GB"/>
            </w:rPr>
          </w:pPr>
          <w:hyperlink w:anchor="_Toc120001055" w:history="1">
            <w:r w:rsidR="003B1030" w:rsidRPr="002E615E">
              <w:rPr>
                <w:rStyle w:val="Hyperlink"/>
                <w:noProof/>
              </w:rPr>
              <w:t>Profiles</w:t>
            </w:r>
            <w:r w:rsidR="003B1030">
              <w:rPr>
                <w:noProof/>
                <w:webHidden/>
              </w:rPr>
              <w:tab/>
            </w:r>
            <w:r w:rsidR="003B1030">
              <w:rPr>
                <w:noProof/>
                <w:webHidden/>
              </w:rPr>
              <w:fldChar w:fldCharType="begin"/>
            </w:r>
            <w:r w:rsidR="003B1030">
              <w:rPr>
                <w:noProof/>
                <w:webHidden/>
              </w:rPr>
              <w:instrText xml:space="preserve"> PAGEREF _Toc120001055 \h </w:instrText>
            </w:r>
            <w:r w:rsidR="003B1030">
              <w:rPr>
                <w:noProof/>
                <w:webHidden/>
              </w:rPr>
            </w:r>
            <w:r w:rsidR="003B1030">
              <w:rPr>
                <w:noProof/>
                <w:webHidden/>
              </w:rPr>
              <w:fldChar w:fldCharType="separate"/>
            </w:r>
            <w:r w:rsidR="003B1030">
              <w:rPr>
                <w:noProof/>
                <w:webHidden/>
              </w:rPr>
              <w:t>64</w:t>
            </w:r>
            <w:r w:rsidR="003B1030">
              <w:rPr>
                <w:noProof/>
                <w:webHidden/>
              </w:rPr>
              <w:fldChar w:fldCharType="end"/>
            </w:r>
          </w:hyperlink>
        </w:p>
        <w:p w14:paraId="0C266ED1" w14:textId="7BC00147" w:rsidR="003B1030" w:rsidRDefault="00000000">
          <w:pPr>
            <w:pStyle w:val="TOC2"/>
            <w:tabs>
              <w:tab w:val="right" w:leader="dot" w:pos="10194"/>
            </w:tabs>
            <w:rPr>
              <w:rFonts w:eastAsiaTheme="minorEastAsia"/>
              <w:noProof/>
              <w:color w:val="auto"/>
              <w:lang w:eastAsia="en-GB"/>
            </w:rPr>
          </w:pPr>
          <w:hyperlink w:anchor="_Toc120001056" w:history="1">
            <w:r w:rsidR="003B1030" w:rsidRPr="002E615E">
              <w:rPr>
                <w:rStyle w:val="Hyperlink"/>
                <w:noProof/>
              </w:rPr>
              <w:t>Weighting</w:t>
            </w:r>
            <w:r w:rsidR="003B1030">
              <w:rPr>
                <w:noProof/>
                <w:webHidden/>
              </w:rPr>
              <w:tab/>
            </w:r>
            <w:r w:rsidR="003B1030">
              <w:rPr>
                <w:noProof/>
                <w:webHidden/>
              </w:rPr>
              <w:fldChar w:fldCharType="begin"/>
            </w:r>
            <w:r w:rsidR="003B1030">
              <w:rPr>
                <w:noProof/>
                <w:webHidden/>
              </w:rPr>
              <w:instrText xml:space="preserve"> PAGEREF _Toc120001056 \h </w:instrText>
            </w:r>
            <w:r w:rsidR="003B1030">
              <w:rPr>
                <w:noProof/>
                <w:webHidden/>
              </w:rPr>
            </w:r>
            <w:r w:rsidR="003B1030">
              <w:rPr>
                <w:noProof/>
                <w:webHidden/>
              </w:rPr>
              <w:fldChar w:fldCharType="separate"/>
            </w:r>
            <w:r w:rsidR="003B1030">
              <w:rPr>
                <w:noProof/>
                <w:webHidden/>
              </w:rPr>
              <w:t>65</w:t>
            </w:r>
            <w:r w:rsidR="003B1030">
              <w:rPr>
                <w:noProof/>
                <w:webHidden/>
              </w:rPr>
              <w:fldChar w:fldCharType="end"/>
            </w:r>
          </w:hyperlink>
        </w:p>
        <w:p w14:paraId="3975FBA1" w14:textId="464C348B" w:rsidR="003B1030" w:rsidRDefault="00000000">
          <w:pPr>
            <w:pStyle w:val="TOC2"/>
            <w:tabs>
              <w:tab w:val="right" w:leader="dot" w:pos="10194"/>
            </w:tabs>
            <w:rPr>
              <w:rFonts w:eastAsiaTheme="minorEastAsia"/>
              <w:noProof/>
              <w:color w:val="auto"/>
              <w:lang w:eastAsia="en-GB"/>
            </w:rPr>
          </w:pPr>
          <w:hyperlink w:anchor="_Toc120001057" w:history="1">
            <w:r w:rsidR="003B1030" w:rsidRPr="002E615E">
              <w:rPr>
                <w:rStyle w:val="Hyperlink"/>
                <w:noProof/>
              </w:rPr>
              <w:t>Significance Testing</w:t>
            </w:r>
            <w:r w:rsidR="003B1030">
              <w:rPr>
                <w:noProof/>
                <w:webHidden/>
              </w:rPr>
              <w:tab/>
            </w:r>
            <w:r w:rsidR="003B1030">
              <w:rPr>
                <w:noProof/>
                <w:webHidden/>
              </w:rPr>
              <w:fldChar w:fldCharType="begin"/>
            </w:r>
            <w:r w:rsidR="003B1030">
              <w:rPr>
                <w:noProof/>
                <w:webHidden/>
              </w:rPr>
              <w:instrText xml:space="preserve"> PAGEREF _Toc120001057 \h </w:instrText>
            </w:r>
            <w:r w:rsidR="003B1030">
              <w:rPr>
                <w:noProof/>
                <w:webHidden/>
              </w:rPr>
            </w:r>
            <w:r w:rsidR="003B1030">
              <w:rPr>
                <w:noProof/>
                <w:webHidden/>
              </w:rPr>
              <w:fldChar w:fldCharType="separate"/>
            </w:r>
            <w:r w:rsidR="003B1030">
              <w:rPr>
                <w:noProof/>
                <w:webHidden/>
              </w:rPr>
              <w:t>67</w:t>
            </w:r>
            <w:r w:rsidR="003B1030">
              <w:rPr>
                <w:noProof/>
                <w:webHidden/>
              </w:rPr>
              <w:fldChar w:fldCharType="end"/>
            </w:r>
          </w:hyperlink>
        </w:p>
        <w:p w14:paraId="780CE1B2" w14:textId="7E430FB3" w:rsidR="00692D36" w:rsidRDefault="00692D36">
          <w:r>
            <w:rPr>
              <w:b/>
              <w:bCs/>
              <w:noProof/>
            </w:rPr>
            <w:fldChar w:fldCharType="end"/>
          </w:r>
        </w:p>
      </w:sdtContent>
    </w:sdt>
    <w:p w14:paraId="15DE1339" w14:textId="77777777" w:rsidR="003B62BA" w:rsidRDefault="003B62BA" w:rsidP="00994B8A">
      <w:pPr>
        <w:pStyle w:val="Heading1"/>
        <w:rPr>
          <w:noProof/>
        </w:rPr>
        <w:sectPr w:rsidR="003B62BA" w:rsidSect="000E5716">
          <w:pgSz w:w="11906" w:h="16838" w:code="9"/>
          <w:pgMar w:top="1985" w:right="851" w:bottom="851" w:left="851" w:header="720" w:footer="720" w:gutter="0"/>
          <w:cols w:space="720"/>
          <w:titlePg/>
          <w:docGrid w:linePitch="360"/>
        </w:sectPr>
      </w:pPr>
    </w:p>
    <w:p w14:paraId="03943AC4" w14:textId="7BB5D8C0" w:rsidR="00994B8A" w:rsidRPr="00195746" w:rsidRDefault="00A42AC8" w:rsidP="00195746">
      <w:pPr>
        <w:pStyle w:val="Heading1"/>
      </w:pPr>
      <w:bookmarkStart w:id="1" w:name="_Toc120001003"/>
      <w:r>
        <w:lastRenderedPageBreak/>
        <w:t>Key findings and conclusions</w:t>
      </w:r>
      <w:bookmarkEnd w:id="1"/>
    </w:p>
    <w:p w14:paraId="07A2D517" w14:textId="7B56568C" w:rsidR="003F1752" w:rsidRDefault="00A42AC8" w:rsidP="005A3C31">
      <w:pPr>
        <w:pStyle w:val="Heading2"/>
        <w:rPr>
          <w:noProof/>
        </w:rPr>
      </w:pPr>
      <w:bookmarkStart w:id="2" w:name="_Toc120001004"/>
      <w:bookmarkStart w:id="3" w:name="_Toc117536656"/>
      <w:r>
        <w:rPr>
          <w:noProof/>
        </w:rPr>
        <w:t>Overall findings</w:t>
      </w:r>
      <w:bookmarkEnd w:id="2"/>
    </w:p>
    <w:p w14:paraId="3C056611" w14:textId="15B4631C" w:rsidR="003F1752" w:rsidRDefault="003F1752" w:rsidP="003F1752">
      <w:pPr>
        <w:pStyle w:val="ListParagraph"/>
        <w:numPr>
          <w:ilvl w:val="0"/>
          <w:numId w:val="7"/>
        </w:numPr>
      </w:pPr>
      <w:r>
        <w:t>Just under 9 in 10 schools report having access to a designated school library area on-site (87%)</w:t>
      </w:r>
      <w:r w:rsidR="001967C1">
        <w:t>.</w:t>
      </w:r>
    </w:p>
    <w:p w14:paraId="6882FAFB" w14:textId="53A604B3" w:rsidR="00A42AC8" w:rsidRDefault="003F1752" w:rsidP="00A42AC8">
      <w:pPr>
        <w:pStyle w:val="ListParagraph"/>
        <w:numPr>
          <w:ilvl w:val="0"/>
          <w:numId w:val="7"/>
        </w:numPr>
      </w:pPr>
      <w:r>
        <w:t>This proportion is unchanged when compared to 2019 (87%)</w:t>
      </w:r>
      <w:r w:rsidR="001967C1">
        <w:t>.</w:t>
      </w:r>
    </w:p>
    <w:p w14:paraId="05671B72" w14:textId="05A80AC1" w:rsidR="005A3C31" w:rsidRDefault="005A3C31" w:rsidP="00A42AC8">
      <w:pPr>
        <w:pStyle w:val="Heading3"/>
        <w:rPr>
          <w:noProof/>
        </w:rPr>
      </w:pPr>
      <w:bookmarkStart w:id="4" w:name="_Toc120001005"/>
      <w:r>
        <w:rPr>
          <w:noProof/>
        </w:rPr>
        <w:t>Schools with a designated school library area on-site</w:t>
      </w:r>
      <w:bookmarkEnd w:id="3"/>
      <w:bookmarkEnd w:id="4"/>
    </w:p>
    <w:p w14:paraId="1AB132AE" w14:textId="21D46AE2" w:rsidR="00A42AC8" w:rsidRDefault="00BC1997" w:rsidP="00A42AC8">
      <w:pPr>
        <w:pStyle w:val="ListParagraph"/>
        <w:numPr>
          <w:ilvl w:val="0"/>
          <w:numId w:val="8"/>
        </w:numPr>
      </w:pPr>
      <w:r>
        <w:t>Although libraries are typically open for six hours per day, on average they are only attended by library staff for just under two hours per day.</w:t>
      </w:r>
    </w:p>
    <w:p w14:paraId="60926220" w14:textId="63DB42E5" w:rsidR="00BC1997" w:rsidRDefault="00050266" w:rsidP="00A42AC8">
      <w:pPr>
        <w:pStyle w:val="ListParagraph"/>
        <w:numPr>
          <w:ilvl w:val="0"/>
          <w:numId w:val="8"/>
        </w:numPr>
      </w:pPr>
      <w:r>
        <w:t>For most schools (83%), the library space is used for other purposes, such as a classroom or meeting space. In 47% of cases schools use the library space frequently for other purposes and 37% do so occasionally. The two most popular uses are as a classroom for non-library lessons and for meetings.</w:t>
      </w:r>
    </w:p>
    <w:p w14:paraId="6DA2477F" w14:textId="502F1787" w:rsidR="00050266" w:rsidRDefault="00AE3396" w:rsidP="00A42AC8">
      <w:pPr>
        <w:pStyle w:val="ListParagraph"/>
        <w:numPr>
          <w:ilvl w:val="0"/>
          <w:numId w:val="8"/>
        </w:numPr>
      </w:pPr>
      <w:r>
        <w:t>Take-up of e-books continues to be muted, with just over half of schools reporting they have none in stock (51%).</w:t>
      </w:r>
      <w:r w:rsidR="00FE2983">
        <w:t xml:space="preserve"> </w:t>
      </w:r>
      <w:r>
        <w:t>However, this proportion has decreased slightly since 2019 (59</w:t>
      </w:r>
      <w:r w:rsidR="00D76B80">
        <w:t>%</w:t>
      </w:r>
      <w:r>
        <w:t xml:space="preserve">), suggesting that while physical resources continue to be the main </w:t>
      </w:r>
      <w:r w:rsidR="00D76B80">
        <w:t>resource more schools are beginning to use alterative formats.</w:t>
      </w:r>
    </w:p>
    <w:p w14:paraId="312FE1CC" w14:textId="7BAAFCF2" w:rsidR="00D76B80" w:rsidRDefault="00D76B80" w:rsidP="00A42AC8">
      <w:pPr>
        <w:pStyle w:val="ListParagraph"/>
        <w:numPr>
          <w:ilvl w:val="0"/>
          <w:numId w:val="8"/>
        </w:numPr>
      </w:pPr>
      <w:r>
        <w:t xml:space="preserve">Two in five (41%) schools report they have no digital device provision available in their library. This is a slight increase compared to 2019 (37%). </w:t>
      </w:r>
    </w:p>
    <w:p w14:paraId="243B0416" w14:textId="69B6D1D6" w:rsidR="00DF5732" w:rsidRDefault="00DF5732" w:rsidP="00A42AC8">
      <w:pPr>
        <w:pStyle w:val="ListParagraph"/>
        <w:numPr>
          <w:ilvl w:val="0"/>
          <w:numId w:val="8"/>
        </w:numPr>
      </w:pPr>
      <w:r>
        <w:t>Views are mixed on whether children’s reading is restricted by limited library resources and/or availability of books. A little over a third (37%) agree that it is limited, while four in ten (41%) disagree.</w:t>
      </w:r>
    </w:p>
    <w:p w14:paraId="634EB99B" w14:textId="3F55F756" w:rsidR="00DF5732" w:rsidRDefault="00DF5732" w:rsidP="00A42AC8">
      <w:pPr>
        <w:pStyle w:val="ListParagraph"/>
        <w:numPr>
          <w:ilvl w:val="0"/>
          <w:numId w:val="8"/>
        </w:numPr>
      </w:pPr>
      <w:r>
        <w:t>There has been a reduction in the proportion of schools who say they have had a writer, author or poet visit the school in the past year. Just under half had done so in 2022 (46%), compared to 61% in 2019.</w:t>
      </w:r>
      <w:r w:rsidR="00FE2983">
        <w:t xml:space="preserve"> </w:t>
      </w:r>
      <w:r>
        <w:t>This is likely to have been impacted by COVID-19 and associated restrictions.</w:t>
      </w:r>
    </w:p>
    <w:p w14:paraId="2C079C65" w14:textId="4704E142" w:rsidR="00D767FD" w:rsidRDefault="00D767FD" w:rsidP="00A42AC8">
      <w:pPr>
        <w:pStyle w:val="ListParagraph"/>
        <w:numPr>
          <w:ilvl w:val="0"/>
          <w:numId w:val="8"/>
        </w:numPr>
      </w:pPr>
      <w:r>
        <w:t>Just over a third have a designated library budget (35</w:t>
      </w:r>
      <w:r w:rsidR="005B4B84">
        <w:t>%</w:t>
      </w:r>
      <w:r>
        <w:t>). This is a decrease compared to 2019 (43%).</w:t>
      </w:r>
    </w:p>
    <w:p w14:paraId="6AF3B3CB" w14:textId="21427439" w:rsidR="005B4B84" w:rsidRDefault="005B4B84" w:rsidP="00A42AC8">
      <w:pPr>
        <w:pStyle w:val="ListParagraph"/>
        <w:numPr>
          <w:ilvl w:val="0"/>
          <w:numId w:val="8"/>
        </w:numPr>
      </w:pPr>
      <w:r>
        <w:t>A little under two-thirds (61%) say there has been no lasting impact from COVID in relation to the school library. The most common impacts are decreased investment (11%) and staffing decrease (11%).</w:t>
      </w:r>
    </w:p>
    <w:p w14:paraId="361BC963" w14:textId="40B62AC6" w:rsidR="004326CC" w:rsidRDefault="004326CC" w:rsidP="00A42AC8">
      <w:pPr>
        <w:pStyle w:val="ListParagraph"/>
        <w:numPr>
          <w:ilvl w:val="0"/>
          <w:numId w:val="8"/>
        </w:numPr>
      </w:pPr>
      <w:r>
        <w:t>Just over two in five (42%) schools who have a library have designated library staff.</w:t>
      </w:r>
      <w:r w:rsidR="00FE2983">
        <w:t xml:space="preserve"> </w:t>
      </w:r>
      <w:r>
        <w:t>This is a notable decrease from 2019 (54%). Of those who do have designated library staff, most commonly this is just one individual (79%). The main barriers to designated library staff are budgets and feeling that appropriate levels of staffing are achieved through utilising other staff members.</w:t>
      </w:r>
    </w:p>
    <w:p w14:paraId="60585A3B" w14:textId="0D7180FB" w:rsidR="004326CC" w:rsidRDefault="004326CC" w:rsidP="00A42AC8">
      <w:pPr>
        <w:pStyle w:val="ListParagraph"/>
        <w:numPr>
          <w:ilvl w:val="0"/>
          <w:numId w:val="8"/>
        </w:numPr>
      </w:pPr>
      <w:r>
        <w:t>Where schools have designated library staff, they are now more likely to h</w:t>
      </w:r>
      <w:r w:rsidR="00191EE2">
        <w:t>ave training or qualification</w:t>
      </w:r>
      <w:r w:rsidR="000D0341">
        <w:t xml:space="preserve">s </w:t>
      </w:r>
      <w:r w:rsidR="00191EE2">
        <w:t>relevant to librarianship than seen in 2019. 85% have a form of qualification or training (up from 72% in 2019), with nearly six in ten (59%) having a relevant academic qualification.</w:t>
      </w:r>
      <w:r w:rsidR="000055A8">
        <w:t xml:space="preserve"> This increase in training also extends to some volunteer staff, with a third (33%) of those who use volunteer staff in the library providing volunteer training, up from 25% in 2019.</w:t>
      </w:r>
    </w:p>
    <w:p w14:paraId="14E7BF98" w14:textId="566DE198" w:rsidR="00191EE2" w:rsidRDefault="00AE3AB5" w:rsidP="00A42AC8">
      <w:pPr>
        <w:pStyle w:val="ListParagraph"/>
        <w:numPr>
          <w:ilvl w:val="0"/>
          <w:numId w:val="8"/>
        </w:numPr>
      </w:pPr>
      <w:r>
        <w:t>However, schools with libraries are now less likely to have volunteer library staff. Only 13% report doing so, a notable decrease from 2019 (23%).</w:t>
      </w:r>
    </w:p>
    <w:p w14:paraId="692EFE2D" w14:textId="1B3B05D4" w:rsidR="00292DED" w:rsidRPr="00A42AC8" w:rsidRDefault="001B10DF" w:rsidP="00292DED">
      <w:pPr>
        <w:pStyle w:val="ListParagraph"/>
        <w:numPr>
          <w:ilvl w:val="0"/>
          <w:numId w:val="8"/>
        </w:numPr>
      </w:pPr>
      <w:r>
        <w:t>Where schools have a main member of library staff, these staff members are now more likely to have Head of Department status</w:t>
      </w:r>
      <w:r w:rsidR="00292DED">
        <w:t xml:space="preserve"> than seen in 2019 (25% cf. 18%) and to attend Head of Department meetings (27% cf. 16%). This suggests that the decrease in designated library staff has been driven by less experienced and more junior members of staff rather than those with relevant qualifications and more senior roles.</w:t>
      </w:r>
    </w:p>
    <w:p w14:paraId="20CE2A93" w14:textId="425B50D6" w:rsidR="00195746" w:rsidRDefault="005A3C31" w:rsidP="00A42AC8">
      <w:pPr>
        <w:pStyle w:val="Heading3"/>
        <w:rPr>
          <w:noProof/>
        </w:rPr>
      </w:pPr>
      <w:bookmarkStart w:id="5" w:name="_Toc117536657"/>
      <w:bookmarkStart w:id="6" w:name="_Toc120001006"/>
      <w:r>
        <w:rPr>
          <w:noProof/>
        </w:rPr>
        <w:t>Schools without a designated school library on-site</w:t>
      </w:r>
      <w:bookmarkEnd w:id="5"/>
      <w:bookmarkEnd w:id="6"/>
    </w:p>
    <w:p w14:paraId="4438EBC5" w14:textId="12345BA9" w:rsidR="00292DED" w:rsidRDefault="00292DED" w:rsidP="00292DED">
      <w:pPr>
        <w:pStyle w:val="ListParagraph"/>
        <w:numPr>
          <w:ilvl w:val="0"/>
          <w:numId w:val="9"/>
        </w:numPr>
      </w:pPr>
      <w:r>
        <w:t>Around two in five (39%) schools without a designated library on-site previously had this resource in place.</w:t>
      </w:r>
      <w:r w:rsidR="00FE2983">
        <w:t xml:space="preserve"> </w:t>
      </w:r>
      <w:r>
        <w:t>This is in line with the proportion seen in 2019 (41%).</w:t>
      </w:r>
      <w:r w:rsidR="00FE2983">
        <w:t xml:space="preserve"> </w:t>
      </w:r>
      <w:r>
        <w:t>Most report that this change is not recent, with only one in five (19%) of those who previously had a library saying the change happened in the past 2 years.</w:t>
      </w:r>
      <w:r w:rsidR="00FE2983">
        <w:t xml:space="preserve"> </w:t>
      </w:r>
      <w:r>
        <w:t>This is in line with results from 2019 and suggests that COVID has not been a major driver of schools moving away from designated school libraries on-site.</w:t>
      </w:r>
    </w:p>
    <w:p w14:paraId="2DA22C8F" w14:textId="5B6DBE7C" w:rsidR="00292DED" w:rsidRDefault="00FC7090" w:rsidP="00292DED">
      <w:pPr>
        <w:pStyle w:val="ListParagraph"/>
        <w:numPr>
          <w:ilvl w:val="0"/>
          <w:numId w:val="9"/>
        </w:numPr>
      </w:pPr>
      <w:r>
        <w:t>Most schools that don’t have a designated library on-site offer some other form of provision.</w:t>
      </w:r>
      <w:r w:rsidR="00FE2983">
        <w:t xml:space="preserve"> </w:t>
      </w:r>
      <w:r>
        <w:t>Only 13% do not</w:t>
      </w:r>
      <w:r w:rsidR="00891C01">
        <w:t>.</w:t>
      </w:r>
      <w:r w:rsidR="00FE2983">
        <w:t xml:space="preserve"> </w:t>
      </w:r>
      <w:r w:rsidR="00891C01">
        <w:t>This alternative provision most commonly takes the form of designated areas in shared room(s) (59%), the Schools Library Service (34%), or a public library (27%).</w:t>
      </w:r>
    </w:p>
    <w:p w14:paraId="5202974C" w14:textId="33913548" w:rsidR="00891C01" w:rsidRDefault="00AF02C9" w:rsidP="00292DED">
      <w:pPr>
        <w:pStyle w:val="ListParagraph"/>
        <w:numPr>
          <w:ilvl w:val="0"/>
          <w:numId w:val="9"/>
        </w:numPr>
      </w:pPr>
      <w:r>
        <w:lastRenderedPageBreak/>
        <w:t>Most schools with a designated library area in a shared space have no dedicated library budget in place (78%).</w:t>
      </w:r>
      <w:r w:rsidR="00FE2983">
        <w:t xml:space="preserve"> </w:t>
      </w:r>
      <w:r>
        <w:t xml:space="preserve">This </w:t>
      </w:r>
      <w:proofErr w:type="gramStart"/>
      <w:r>
        <w:t>is in contrast to</w:t>
      </w:r>
      <w:proofErr w:type="gramEnd"/>
      <w:r>
        <w:t xml:space="preserve"> those who do have a library, where just over half (52%) have no dedicated library budget in place.</w:t>
      </w:r>
    </w:p>
    <w:p w14:paraId="4ED5AF93" w14:textId="2D8425D3" w:rsidR="00AF02C9" w:rsidRDefault="007E3B5C" w:rsidP="00292DED">
      <w:pPr>
        <w:pStyle w:val="ListParagraph"/>
        <w:numPr>
          <w:ilvl w:val="0"/>
          <w:numId w:val="9"/>
        </w:numPr>
      </w:pPr>
      <w:r>
        <w:t>Nearly all schools that do not have a designated library area on-site report having access to digital services, with just 1% saying that they don’t have digital device provision.</w:t>
      </w:r>
      <w:r w:rsidR="00FE2983">
        <w:t xml:space="preserve"> </w:t>
      </w:r>
      <w:r>
        <w:t>This is the same proportion of schools who do have a designated library area on-site, showing that the lack of a designated library on-site does not impact the provision of digital devices.</w:t>
      </w:r>
    </w:p>
    <w:p w14:paraId="45491650" w14:textId="521DDA38" w:rsidR="007E3B5C" w:rsidRPr="00292DED" w:rsidRDefault="007E3B5C" w:rsidP="00292DED">
      <w:pPr>
        <w:pStyle w:val="ListParagraph"/>
        <w:numPr>
          <w:ilvl w:val="0"/>
          <w:numId w:val="9"/>
        </w:numPr>
      </w:pPr>
      <w:r>
        <w:t>Most schools without a designated library on-site continue to be content with their current arrangements for library services in terms of the value for money, accessibility and quality of resources provided.</w:t>
      </w:r>
    </w:p>
    <w:p w14:paraId="1BB3C2E8" w14:textId="1A119F13" w:rsidR="005A3C31" w:rsidRDefault="005A3C31" w:rsidP="005A3C31">
      <w:pPr>
        <w:pStyle w:val="Heading2"/>
      </w:pPr>
      <w:bookmarkStart w:id="7" w:name="_Toc117536658"/>
      <w:bookmarkStart w:id="8" w:name="_Toc120001007"/>
      <w:r>
        <w:t>Differences by phase</w:t>
      </w:r>
      <w:bookmarkEnd w:id="7"/>
      <w:bookmarkEnd w:id="8"/>
    </w:p>
    <w:p w14:paraId="4A734EA9" w14:textId="781E5B7D" w:rsidR="00A42AC8" w:rsidRDefault="00A42AC8" w:rsidP="00A42AC8">
      <w:pPr>
        <w:pStyle w:val="ListParagraph"/>
        <w:numPr>
          <w:ilvl w:val="0"/>
          <w:numId w:val="7"/>
        </w:numPr>
      </w:pPr>
      <w:bookmarkStart w:id="9" w:name="_Toc117536659"/>
      <w:r>
        <w:t>Six in seven primary schools report having access to a designated school library area on site (86%), as do a similar proportion of secondary schools (86%).</w:t>
      </w:r>
      <w:r w:rsidR="00FE2983">
        <w:t xml:space="preserve"> </w:t>
      </w:r>
      <w:r>
        <w:t>Although the proportion of secondary schools with a library is lower than seen in 2019 (96%) the change in methodology means that the results are not directly comparable.</w:t>
      </w:r>
    </w:p>
    <w:p w14:paraId="081A9891" w14:textId="4CEF3317" w:rsidR="0038766D" w:rsidRDefault="0038766D" w:rsidP="00A42AC8">
      <w:pPr>
        <w:pStyle w:val="ListParagraph"/>
        <w:numPr>
          <w:ilvl w:val="0"/>
          <w:numId w:val="7"/>
        </w:numPr>
      </w:pPr>
      <w:r>
        <w:t>Primary schools are less likely to have a library in a separate space compared to secondary schools (60% cf. 70%).</w:t>
      </w:r>
    </w:p>
    <w:p w14:paraId="0F87D598" w14:textId="4A045443" w:rsidR="00BC1997" w:rsidRDefault="00BC1997" w:rsidP="00A42AC8">
      <w:pPr>
        <w:pStyle w:val="ListParagraph"/>
        <w:numPr>
          <w:ilvl w:val="0"/>
          <w:numId w:val="7"/>
        </w:numPr>
      </w:pPr>
      <w:r>
        <w:t>Libraries in secondary schools are typically open for longer than those in primary schools.</w:t>
      </w:r>
      <w:r w:rsidR="00FE2983">
        <w:t xml:space="preserve"> </w:t>
      </w:r>
      <w:r>
        <w:t>The average opening hours per day (Monday-Friday) for secondary schools is 7.5 hours, compared to 6 hours in primary schools. They are also typically staffed by library staff for longer periods each day than primary schools (</w:t>
      </w:r>
      <w:r w:rsidR="00275ADA">
        <w:t>6 hours for secondary schools, compared to less than an hour for primary schools).</w:t>
      </w:r>
    </w:p>
    <w:p w14:paraId="70734E6D" w14:textId="3AF663D8" w:rsidR="00BC1997" w:rsidRDefault="00275ADA" w:rsidP="00A42AC8">
      <w:pPr>
        <w:pStyle w:val="ListParagraph"/>
        <w:numPr>
          <w:ilvl w:val="0"/>
          <w:numId w:val="7"/>
        </w:numPr>
      </w:pPr>
      <w:r>
        <w:t>Libraries in secondary schools are significantly more likely to be open before school (73% cf. 22%) and after school (74% cf. 20%) than in primaries. Nearly all secondary schools have open access to their library during lunchtimes (905) and breaktimes (88%). However, the proportion of secondary schools with full open access had declined since 2019 (49% cf. 63%).</w:t>
      </w:r>
    </w:p>
    <w:p w14:paraId="3A2F2F24" w14:textId="4EC1D751" w:rsidR="00AE3396" w:rsidRDefault="00AE3396" w:rsidP="00A42AC8">
      <w:pPr>
        <w:pStyle w:val="ListParagraph"/>
        <w:numPr>
          <w:ilvl w:val="0"/>
          <w:numId w:val="7"/>
        </w:numPr>
      </w:pPr>
      <w:r>
        <w:t>Phase continues to be a key driver of library stock.</w:t>
      </w:r>
      <w:r w:rsidR="00FE2983">
        <w:t xml:space="preserve"> </w:t>
      </w:r>
      <w:r>
        <w:t>On average primary schools have 4,394 physical resources in stock, compared to 10,187 items for secondary schools.</w:t>
      </w:r>
      <w:r w:rsidR="00FE2983">
        <w:t xml:space="preserve"> </w:t>
      </w:r>
      <w:r>
        <w:t>However, this is likely to be driven by the number of pupils, with secondary schools typically being bigger than primary schools.</w:t>
      </w:r>
    </w:p>
    <w:p w14:paraId="0338D0E9" w14:textId="460D4DEA" w:rsidR="00D767FD" w:rsidRDefault="00D767FD" w:rsidP="00A42AC8">
      <w:pPr>
        <w:pStyle w:val="ListParagraph"/>
        <w:numPr>
          <w:ilvl w:val="0"/>
          <w:numId w:val="7"/>
        </w:numPr>
      </w:pPr>
      <w:r>
        <w:t>Secondary schools continue to be much more likely to have a designated library budget than primary schools (78% cf. 23%).</w:t>
      </w:r>
    </w:p>
    <w:p w14:paraId="0772E353" w14:textId="70DBE30C" w:rsidR="004326CC" w:rsidRDefault="004326CC" w:rsidP="00A42AC8">
      <w:pPr>
        <w:pStyle w:val="ListParagraph"/>
        <w:numPr>
          <w:ilvl w:val="0"/>
          <w:numId w:val="7"/>
        </w:numPr>
      </w:pPr>
      <w:r>
        <w:t>Secondary schools continue to be much more likely to have designated library staff than primary schools (87% cf. 29%).</w:t>
      </w:r>
      <w:r w:rsidR="00FE2983">
        <w:t xml:space="preserve"> </w:t>
      </w:r>
      <w:r w:rsidR="00191EE2">
        <w:t>These staff are also more likely to have librarianship qualifications or training than those in primary schools (95% cf. 76%).</w:t>
      </w:r>
      <w:r w:rsidR="00FE2983">
        <w:t xml:space="preserve"> </w:t>
      </w:r>
      <w:r w:rsidR="001B10DF">
        <w:t>Furthermore, they are more likely to have the library as their main responsibility (41% cf. 8% in primaries).</w:t>
      </w:r>
    </w:p>
    <w:p w14:paraId="31106DA6" w14:textId="3BB609A9" w:rsidR="005A3C31" w:rsidRDefault="005A3C31" w:rsidP="005A3C31">
      <w:pPr>
        <w:pStyle w:val="Heading2"/>
      </w:pPr>
      <w:bookmarkStart w:id="10" w:name="_Toc120001008"/>
      <w:r>
        <w:t>Differences by school type</w:t>
      </w:r>
      <w:bookmarkEnd w:id="9"/>
      <w:bookmarkEnd w:id="10"/>
    </w:p>
    <w:p w14:paraId="08C6B688" w14:textId="5C081BE7" w:rsidR="00A42AC8" w:rsidRDefault="00A42AC8" w:rsidP="00A42AC8">
      <w:pPr>
        <w:pStyle w:val="ListParagraph"/>
        <w:numPr>
          <w:ilvl w:val="0"/>
          <w:numId w:val="7"/>
        </w:numPr>
      </w:pPr>
      <w:bookmarkStart w:id="11" w:name="_Toc117536660"/>
      <w:r>
        <w:t>In England, independent schools and academies are more likely to report having a library (92% and 91%).</w:t>
      </w:r>
      <w:r w:rsidR="00FE2983">
        <w:t xml:space="preserve"> </w:t>
      </w:r>
      <w:r>
        <w:t>Special schools and those that fall into the ‘other’ category are least likely to have a library (76% and 54%)</w:t>
      </w:r>
      <w:r w:rsidR="0038766D">
        <w:t>.</w:t>
      </w:r>
    </w:p>
    <w:p w14:paraId="5D804F6C" w14:textId="61329371" w:rsidR="0038766D" w:rsidRDefault="0038766D" w:rsidP="00A42AC8">
      <w:pPr>
        <w:pStyle w:val="ListParagraph"/>
        <w:numPr>
          <w:ilvl w:val="0"/>
          <w:numId w:val="7"/>
        </w:numPr>
      </w:pPr>
      <w:r>
        <w:t>Of those that have a library, independent schools in England are most likely to say this is housed in a separate space (82%) than other school types.</w:t>
      </w:r>
    </w:p>
    <w:p w14:paraId="32A6064A" w14:textId="7563DA27" w:rsidR="00BC1997" w:rsidRDefault="00FF7B4E" w:rsidP="00A42AC8">
      <w:pPr>
        <w:pStyle w:val="ListParagraph"/>
        <w:numPr>
          <w:ilvl w:val="0"/>
          <w:numId w:val="7"/>
        </w:numPr>
      </w:pPr>
      <w:r>
        <w:t>Local authority schools in England continue to be less likely to have open access to their library throughout the day than their independent counterparts (16% cf. 39%).</w:t>
      </w:r>
    </w:p>
    <w:p w14:paraId="465030C7" w14:textId="77777777" w:rsidR="00AE3396" w:rsidRDefault="00AE3396" w:rsidP="00AE3396">
      <w:pPr>
        <w:pStyle w:val="ListParagraph"/>
        <w:numPr>
          <w:ilvl w:val="0"/>
          <w:numId w:val="7"/>
        </w:numPr>
      </w:pPr>
      <w:r w:rsidRPr="00FE28BD">
        <w:t>In England, academy schools (7,063) and independents (12,120) are both significantly more likely to have a higher number of physical resources in their stock than LA maintained schools (5,049).</w:t>
      </w:r>
    </w:p>
    <w:p w14:paraId="12B50A13" w14:textId="6BDCA0F2" w:rsidR="00AE3396" w:rsidRPr="003F1752" w:rsidRDefault="00D767FD" w:rsidP="00A42AC8">
      <w:pPr>
        <w:pStyle w:val="ListParagraph"/>
        <w:numPr>
          <w:ilvl w:val="0"/>
          <w:numId w:val="7"/>
        </w:numPr>
      </w:pPr>
      <w:r>
        <w:t>Independent schools are much more likely to have a designated library budget than LA maintained schools in England (69% cf. 32%).</w:t>
      </w:r>
      <w:r w:rsidR="00FE2983">
        <w:t xml:space="preserve"> </w:t>
      </w:r>
      <w:r w:rsidR="004326CC">
        <w:t>They are also more likely to have designated library staff than LA maintained schools (74% cf. 37%).</w:t>
      </w:r>
      <w:r w:rsidR="00191EE2">
        <w:t xml:space="preserve"> Furthermore, their staff are more likely to have librarianship training or qualifications than those in LA maintained schools (91% cf. 80%).</w:t>
      </w:r>
    </w:p>
    <w:p w14:paraId="519D7C93" w14:textId="505CB5EC" w:rsidR="005A3C31" w:rsidRDefault="005A3C31" w:rsidP="005A3C31">
      <w:pPr>
        <w:pStyle w:val="Heading2"/>
      </w:pPr>
      <w:bookmarkStart w:id="12" w:name="_Toc120001009"/>
      <w:r>
        <w:lastRenderedPageBreak/>
        <w:t>Differences by socio-economic status</w:t>
      </w:r>
      <w:bookmarkEnd w:id="11"/>
      <w:bookmarkEnd w:id="12"/>
    </w:p>
    <w:p w14:paraId="0FBBF0B6" w14:textId="1076AA01" w:rsidR="00A42AC8" w:rsidRDefault="00A42AC8" w:rsidP="00A42AC8">
      <w:pPr>
        <w:pStyle w:val="ListParagraph"/>
        <w:numPr>
          <w:ilvl w:val="0"/>
          <w:numId w:val="7"/>
        </w:numPr>
      </w:pPr>
      <w:r>
        <w:t xml:space="preserve">Schools with more than half of pupils eligible to receive free school meals </w:t>
      </w:r>
      <w:r w:rsidR="00FF7B4E">
        <w:t xml:space="preserve">(FSM) </w:t>
      </w:r>
      <w:r>
        <w:t>are less likely to have a designated library area on-site (83%, compared to the England average of 88%).</w:t>
      </w:r>
    </w:p>
    <w:p w14:paraId="181FF41E" w14:textId="196132C2" w:rsidR="00D76B80" w:rsidRDefault="00FF7B4E" w:rsidP="00EE78D1">
      <w:pPr>
        <w:pStyle w:val="ListParagraph"/>
        <w:numPr>
          <w:ilvl w:val="0"/>
          <w:numId w:val="7"/>
        </w:numPr>
      </w:pPr>
      <w:r>
        <w:t>Those schools with more than half of pupils eligible to receive school meals who have a library are less likely to provide open access to the library at all times throughout the day when compared to those who have fewer than 10% of pupils eligible for FSM (23% cf. 14%).</w:t>
      </w:r>
    </w:p>
    <w:p w14:paraId="0FE34121" w14:textId="74D6EFEC" w:rsidR="005A3C31" w:rsidRDefault="005A3C31" w:rsidP="005A3C31">
      <w:pPr>
        <w:pStyle w:val="Heading2"/>
      </w:pPr>
      <w:bookmarkStart w:id="13" w:name="_Toc117536662"/>
      <w:bookmarkStart w:id="14" w:name="_Toc120001010"/>
      <w:r>
        <w:t>Country</w:t>
      </w:r>
      <w:bookmarkEnd w:id="13"/>
      <w:bookmarkEnd w:id="14"/>
    </w:p>
    <w:p w14:paraId="3858E195" w14:textId="55115ED4" w:rsidR="00A42AC8" w:rsidRDefault="00A42AC8" w:rsidP="00A42AC8">
      <w:pPr>
        <w:pStyle w:val="ListParagraph"/>
        <w:numPr>
          <w:ilvl w:val="0"/>
          <w:numId w:val="7"/>
        </w:numPr>
      </w:pPr>
      <w:r>
        <w:t>The proportion of schools with a designated school library area on-site varies by country; schools in England are most likely to report having one (88%), followed by schools in Scotland (78%) and schools in Wales (75%).</w:t>
      </w:r>
      <w:r w:rsidR="00FE2983">
        <w:t xml:space="preserve"> </w:t>
      </w:r>
      <w:r>
        <w:t>Schools in Northern Ireland are least likely to have a designated library area on site (64%).</w:t>
      </w:r>
    </w:p>
    <w:p w14:paraId="2F47466A" w14:textId="4E66DBCF" w:rsidR="00DF5732" w:rsidRDefault="00D767FD" w:rsidP="00A42AC8">
      <w:pPr>
        <w:pStyle w:val="ListParagraph"/>
        <w:numPr>
          <w:ilvl w:val="0"/>
          <w:numId w:val="7"/>
        </w:numPr>
      </w:pPr>
      <w:r>
        <w:t>Schools in Scotland, Wales and Northern Ireland are significantly less likely to have a designated library budget compared with schools in England (25%, 18</w:t>
      </w:r>
      <w:r w:rsidR="00EE78D1">
        <w:t>%</w:t>
      </w:r>
      <w:r>
        <w:t xml:space="preserve"> and 13% respectively, compared to 36% in England).</w:t>
      </w:r>
    </w:p>
    <w:p w14:paraId="5B0B8557" w14:textId="7FE58774" w:rsidR="0019313C" w:rsidRDefault="0019313C" w:rsidP="00A42AC8">
      <w:pPr>
        <w:pStyle w:val="ListParagraph"/>
        <w:numPr>
          <w:ilvl w:val="0"/>
          <w:numId w:val="7"/>
        </w:numPr>
      </w:pPr>
      <w:r>
        <w:t xml:space="preserve">Among Welsh schools, English language medium schools are more likely to have a designated school library area on site compared to Welsh language medium schools (79% cf. 63%). </w:t>
      </w:r>
    </w:p>
    <w:p w14:paraId="74BF1E80" w14:textId="0D5C757A" w:rsidR="005A3C31" w:rsidRDefault="00A42AC8" w:rsidP="00A42AC8">
      <w:pPr>
        <w:pStyle w:val="Heading2"/>
      </w:pPr>
      <w:bookmarkStart w:id="15" w:name="_Toc120001011"/>
      <w:r>
        <w:t>Region</w:t>
      </w:r>
      <w:bookmarkEnd w:id="15"/>
    </w:p>
    <w:p w14:paraId="4F8ABCA0" w14:textId="5C8BCCF1" w:rsidR="00A42AC8" w:rsidRDefault="00A42AC8" w:rsidP="00A42AC8">
      <w:pPr>
        <w:pStyle w:val="ListParagraph"/>
        <w:numPr>
          <w:ilvl w:val="0"/>
          <w:numId w:val="7"/>
        </w:numPr>
      </w:pPr>
      <w:r>
        <w:t>In England, the region with the highest proportion of schools with a library is East of England, where 94% report having one.</w:t>
      </w:r>
      <w:r w:rsidR="00FE2983">
        <w:t xml:space="preserve"> </w:t>
      </w:r>
      <w:r>
        <w:t xml:space="preserve">Schools in the </w:t>
      </w:r>
      <w:proofErr w:type="gramStart"/>
      <w:r>
        <w:t>North West</w:t>
      </w:r>
      <w:proofErr w:type="gramEnd"/>
      <w:r>
        <w:t xml:space="preserve"> are the least likely to report having a library (both 83%).</w:t>
      </w:r>
    </w:p>
    <w:p w14:paraId="18732510" w14:textId="53229E2E" w:rsidR="00A42AC8" w:rsidRDefault="00A42AC8" w:rsidP="00A42AC8">
      <w:pPr>
        <w:pStyle w:val="ListParagraph"/>
        <w:numPr>
          <w:ilvl w:val="0"/>
          <w:numId w:val="7"/>
        </w:numPr>
      </w:pPr>
      <w:r>
        <w:t>In Scotland, the region with the highest proportion of schools with a library is Edinburgh and Lothians (92%).</w:t>
      </w:r>
      <w:r w:rsidR="00FE2983">
        <w:t xml:space="preserve"> </w:t>
      </w:r>
      <w:r>
        <w:t>Schools in the Scotland South region are the least likely to report having a library (71%).</w:t>
      </w:r>
    </w:p>
    <w:p w14:paraId="14618F9C" w14:textId="19E25E08" w:rsidR="00A42AC8" w:rsidRDefault="00A42AC8" w:rsidP="00A42AC8">
      <w:pPr>
        <w:pStyle w:val="ListParagraph"/>
        <w:numPr>
          <w:ilvl w:val="0"/>
          <w:numId w:val="7"/>
        </w:numPr>
      </w:pPr>
      <w:r>
        <w:t>In Northern Ireland, the region with the highest proportion of schools with a library is Northern (71%), closely followed by Belfast (70%).</w:t>
      </w:r>
      <w:r w:rsidR="00FE2983">
        <w:t xml:space="preserve"> </w:t>
      </w:r>
      <w:r>
        <w:t>Schools in the Eastern and Western regions are less likely to have a library (60% and 63% respectively).</w:t>
      </w:r>
    </w:p>
    <w:p w14:paraId="7DCF215E" w14:textId="702463E1" w:rsidR="00A42AC8" w:rsidRDefault="00A42AC8" w:rsidP="00A42AC8">
      <w:pPr>
        <w:pStyle w:val="ListParagraph"/>
        <w:numPr>
          <w:ilvl w:val="0"/>
          <w:numId w:val="7"/>
        </w:numPr>
      </w:pPr>
      <w:r>
        <w:t xml:space="preserve">In Wales, schools in the </w:t>
      </w:r>
      <w:r w:rsidR="003602C8">
        <w:t xml:space="preserve">Central </w:t>
      </w:r>
      <w:r>
        <w:t>South Wales</w:t>
      </w:r>
      <w:r w:rsidR="003602C8">
        <w:t xml:space="preserve"> and </w:t>
      </w:r>
      <w:proofErr w:type="gramStart"/>
      <w:r w:rsidR="003602C8">
        <w:t>South East</w:t>
      </w:r>
      <w:proofErr w:type="gramEnd"/>
      <w:r w:rsidR="003602C8">
        <w:t xml:space="preserve"> Wales</w:t>
      </w:r>
      <w:r>
        <w:t xml:space="preserve"> are the most likely to have a library (8</w:t>
      </w:r>
      <w:r w:rsidR="003602C8">
        <w:t>4</w:t>
      </w:r>
      <w:r>
        <w:t>% and 7</w:t>
      </w:r>
      <w:r w:rsidR="003602C8">
        <w:t>6</w:t>
      </w:r>
      <w:r>
        <w:t xml:space="preserve">% respectively), while those in </w:t>
      </w:r>
      <w:r w:rsidR="003602C8">
        <w:t>South West &amp; Mid Wales and North Wales</w:t>
      </w:r>
      <w:r>
        <w:t xml:space="preserve"> are less likely to (</w:t>
      </w:r>
      <w:r w:rsidR="003602C8">
        <w:t>68</w:t>
      </w:r>
      <w:r>
        <w:t>% and 7</w:t>
      </w:r>
      <w:r w:rsidR="00ED055F">
        <w:t>4</w:t>
      </w:r>
      <w:r>
        <w:t>%).</w:t>
      </w:r>
    </w:p>
    <w:p w14:paraId="2F137C59" w14:textId="77777777" w:rsidR="00A42AC8" w:rsidRDefault="00A42AC8" w:rsidP="005A3C31"/>
    <w:p w14:paraId="627C4827" w14:textId="15F8B6F4" w:rsidR="005A3C31" w:rsidRDefault="005A3C31" w:rsidP="005A3C31">
      <w:pPr>
        <w:pStyle w:val="Heading1"/>
      </w:pPr>
      <w:bookmarkStart w:id="16" w:name="_Toc117536663"/>
      <w:bookmarkStart w:id="17" w:name="_Toc120001012"/>
      <w:r>
        <w:t>Introduction</w:t>
      </w:r>
      <w:bookmarkEnd w:id="16"/>
      <w:bookmarkEnd w:id="17"/>
      <w:r>
        <w:t xml:space="preserve"> </w:t>
      </w:r>
    </w:p>
    <w:p w14:paraId="7BD3BD43" w14:textId="03C64FE7" w:rsidR="005A3C31" w:rsidRDefault="005A3C31" w:rsidP="005A3C31">
      <w:pPr>
        <w:pStyle w:val="Heading2"/>
      </w:pPr>
      <w:bookmarkStart w:id="18" w:name="_Toc117536664"/>
      <w:bookmarkStart w:id="19" w:name="_Toc120001013"/>
      <w:r>
        <w:t>Background</w:t>
      </w:r>
      <w:bookmarkEnd w:id="18"/>
      <w:bookmarkEnd w:id="19"/>
    </w:p>
    <w:p w14:paraId="69F4037E" w14:textId="13B2DA2C" w:rsidR="00033546" w:rsidRDefault="00462488" w:rsidP="00033546">
      <w:r>
        <w:t>School libraries play an integral role in supporting pupils’ education</w:t>
      </w:r>
      <w:r w:rsidR="002465DF">
        <w:t>al</w:t>
      </w:r>
      <w:r>
        <w:t xml:space="preserve"> development.</w:t>
      </w:r>
      <w:r w:rsidR="00FE2983">
        <w:t xml:space="preserve"> </w:t>
      </w:r>
      <w:r>
        <w:t>Numerous studies, looking at the UK and more widely, have provided str</w:t>
      </w:r>
      <w:r w:rsidR="002465DF">
        <w:t>o</w:t>
      </w:r>
      <w:r>
        <w:t>ng evidence to link school library provision with a range of positive outcomes including improved literacy and writing levels, greater educational attainment in key subject areas such as math</w:t>
      </w:r>
      <w:r w:rsidR="0063191D">
        <w:t>s</w:t>
      </w:r>
      <w:r>
        <w:t xml:space="preserve"> and science, and the promotion of independent learning behaviours.</w:t>
      </w:r>
    </w:p>
    <w:p w14:paraId="036A2530" w14:textId="78FD8E61" w:rsidR="00462488" w:rsidRPr="00033546" w:rsidRDefault="00462488" w:rsidP="00033546">
      <w:r>
        <w:t xml:space="preserve">In 2019, the Great School Libraries (GSL) campaign commissioned BMG to conduct a survey of schools in England, Northern </w:t>
      </w:r>
      <w:proofErr w:type="gramStart"/>
      <w:r>
        <w:t>Ireland</w:t>
      </w:r>
      <w:proofErr w:type="gramEnd"/>
      <w:r>
        <w:t xml:space="preserve"> and Wales to explore the scope and nature of school library provision.</w:t>
      </w:r>
      <w:r w:rsidR="00FE2983">
        <w:t xml:space="preserve"> </w:t>
      </w:r>
      <w:r>
        <w:t>In 2022, GSL again commissioned the research, this time with the inclusion of Scottish schools, so that any changes in the scope and nature of provision could be explored.</w:t>
      </w:r>
    </w:p>
    <w:p w14:paraId="02F2C7EC" w14:textId="5875FA55" w:rsidR="005A3C31" w:rsidRDefault="005A3C31" w:rsidP="005A3C31">
      <w:pPr>
        <w:pStyle w:val="Heading2"/>
      </w:pPr>
      <w:bookmarkStart w:id="20" w:name="_Toc117536665"/>
      <w:bookmarkStart w:id="21" w:name="_Toc120001014"/>
      <w:r>
        <w:t>Research objectives</w:t>
      </w:r>
      <w:bookmarkEnd w:id="20"/>
      <w:bookmarkEnd w:id="21"/>
    </w:p>
    <w:p w14:paraId="41116BA4" w14:textId="058BD3DE" w:rsidR="00C75211" w:rsidRDefault="00C75211" w:rsidP="00C75211">
      <w:r>
        <w:t>Building on previous research conducted in</w:t>
      </w:r>
      <w:r w:rsidR="002F0BC9">
        <w:t xml:space="preserve"> 2019, </w:t>
      </w:r>
      <w:r w:rsidR="002F0BC9" w:rsidRPr="002F0BC9">
        <w:t xml:space="preserve">BMG Research were </w:t>
      </w:r>
      <w:r w:rsidR="002F0BC9">
        <w:t xml:space="preserve">again </w:t>
      </w:r>
      <w:r w:rsidR="002F0BC9" w:rsidRPr="002F0BC9">
        <w:t xml:space="preserve">commissioned by the Great School Libraries (GSL) Campaign to conduct a survey of schools in England, </w:t>
      </w:r>
      <w:r w:rsidR="002F0BC9">
        <w:t xml:space="preserve">Scotland, </w:t>
      </w:r>
      <w:r w:rsidR="002F0BC9" w:rsidRPr="002F0BC9">
        <w:t xml:space="preserve">Northern </w:t>
      </w:r>
      <w:proofErr w:type="gramStart"/>
      <w:r w:rsidR="002F0BC9" w:rsidRPr="002F0BC9">
        <w:t>Ireland</w:t>
      </w:r>
      <w:proofErr w:type="gramEnd"/>
      <w:r w:rsidR="002F0BC9" w:rsidRPr="002F0BC9">
        <w:t xml:space="preserve"> and Wales to explore the scope and nature of school library provision.</w:t>
      </w:r>
      <w:r w:rsidR="00033546">
        <w:t xml:space="preserve"> </w:t>
      </w:r>
      <w:r w:rsidR="00462488">
        <w:t xml:space="preserve">The 2022 survey also includes Scottish schools, who were excluded from the 2019 research due to a similar study being undertaken at the time by the Scottish Library and Information Council. </w:t>
      </w:r>
    </w:p>
    <w:p w14:paraId="04CDCBA6" w14:textId="77777777" w:rsidR="00033546" w:rsidRDefault="00033546" w:rsidP="00033546">
      <w:r>
        <w:t>The research’s main objectives are to:</w:t>
      </w:r>
    </w:p>
    <w:p w14:paraId="660A5BEB" w14:textId="13CFDF24" w:rsidR="00033546" w:rsidRDefault="00033546" w:rsidP="00033546">
      <w:pPr>
        <w:pStyle w:val="SubBullet"/>
      </w:pPr>
      <w:r>
        <w:t>Further build on the benchmark of the number of school libraries across the UK.</w:t>
      </w:r>
    </w:p>
    <w:p w14:paraId="3675448D" w14:textId="7EC6150F" w:rsidR="00033546" w:rsidRDefault="00033546" w:rsidP="00033546">
      <w:pPr>
        <w:pStyle w:val="SubBullet"/>
      </w:pPr>
      <w:r>
        <w:lastRenderedPageBreak/>
        <w:t>Develop an understanding of the accessibility, resourcing and staffing of school libraries.</w:t>
      </w:r>
    </w:p>
    <w:p w14:paraId="4BD3AA91" w14:textId="2561B4CC" w:rsidR="00033546" w:rsidRDefault="00033546" w:rsidP="00033546">
      <w:pPr>
        <w:pStyle w:val="SubBullet"/>
      </w:pPr>
      <w:r>
        <w:t>Gain an insight into the wider role library staff and library spaces play in schools.</w:t>
      </w:r>
    </w:p>
    <w:p w14:paraId="1243523F" w14:textId="2EA2466E" w:rsidR="00033546" w:rsidRDefault="00033546" w:rsidP="00033546">
      <w:pPr>
        <w:pStyle w:val="SubBullet"/>
      </w:pPr>
      <w:r>
        <w:t>Ascertain the alternative provision in place in schools without designated library spaces.</w:t>
      </w:r>
    </w:p>
    <w:p w14:paraId="00874E32" w14:textId="74F2BC5B" w:rsidR="002F0BC9" w:rsidRPr="00C75211" w:rsidRDefault="00033546" w:rsidP="00033546">
      <w:pPr>
        <w:pStyle w:val="SubBullet"/>
      </w:pPr>
      <w:r>
        <w:t>Understand the reasons why some schools do not have designated library spaces.</w:t>
      </w:r>
    </w:p>
    <w:p w14:paraId="3F0B7724" w14:textId="50AC57CC" w:rsidR="00033546" w:rsidRDefault="005A3C31" w:rsidP="00CE6E70">
      <w:pPr>
        <w:pStyle w:val="Heading2"/>
      </w:pPr>
      <w:bookmarkStart w:id="22" w:name="_Toc117536666"/>
      <w:bookmarkStart w:id="23" w:name="_Toc120001015"/>
      <w:r>
        <w:t>Methodology</w:t>
      </w:r>
      <w:bookmarkEnd w:id="22"/>
      <w:bookmarkEnd w:id="23"/>
    </w:p>
    <w:p w14:paraId="290C6C4B" w14:textId="6FDF4281" w:rsidR="00033546" w:rsidRDefault="00033546" w:rsidP="00033546">
      <w:r>
        <w:t>A</w:t>
      </w:r>
      <w:r w:rsidR="00462488">
        <w:t>n initial</w:t>
      </w:r>
      <w:r>
        <w:t xml:space="preserve"> survey invitation</w:t>
      </w:r>
      <w:r w:rsidR="00462488">
        <w:t xml:space="preserve"> for the full-length survey</w:t>
      </w:r>
      <w:r>
        <w:t xml:space="preserve"> was sent to all primary, middle, secondary and all-through schools in England, Scotland, Northern </w:t>
      </w:r>
      <w:proofErr w:type="gramStart"/>
      <w:r>
        <w:t>Ireland</w:t>
      </w:r>
      <w:proofErr w:type="gramEnd"/>
      <w:r>
        <w:t xml:space="preserve"> and Wales where an email address was </w:t>
      </w:r>
      <w:r w:rsidR="00462488">
        <w:t xml:space="preserve">readily </w:t>
      </w:r>
      <w:r>
        <w:t>available. Each invitation contained a unique link to an online survey, allowing for responses to be matched with publicly accessible demographic information about the school, with the respondent’s permission. The survey was marked for the attention of the person at the school with responsibility for the library or learning resources.</w:t>
      </w:r>
      <w:r w:rsidRPr="0092391E">
        <w:t xml:space="preserve"> </w:t>
      </w:r>
      <w:r>
        <w:t xml:space="preserve">Entry into a free prize draw to win </w:t>
      </w:r>
      <w:r w:rsidR="002465DF">
        <w:t xml:space="preserve">a </w:t>
      </w:r>
      <w:r>
        <w:t>range of prizes including a bundle of books was offered to encourage schools to respond to the survey.</w:t>
      </w:r>
    </w:p>
    <w:p w14:paraId="06606C7D" w14:textId="2A17A990" w:rsidR="00462488" w:rsidRDefault="00033546" w:rsidP="00033546">
      <w:r>
        <w:t>The survey was also promoted via social media and school networks, with schools able to contact BMG directly for their invitation.</w:t>
      </w:r>
      <w:r w:rsidR="00462488">
        <w:t xml:space="preserve"> To ensure as representative </w:t>
      </w:r>
      <w:r w:rsidR="002465DF">
        <w:t xml:space="preserve">a </w:t>
      </w:r>
      <w:r w:rsidR="00462488">
        <w:t xml:space="preserve">sample as possible, including </w:t>
      </w:r>
      <w:r w:rsidR="00924119">
        <w:t xml:space="preserve">schools that do not have a dedicated school library, after one week of the survey being in field telephone-chasing was employed to encourage participation from </w:t>
      </w:r>
      <w:proofErr w:type="gramStart"/>
      <w:r w:rsidR="00924119">
        <w:t>under represented</w:t>
      </w:r>
      <w:proofErr w:type="gramEnd"/>
      <w:r w:rsidR="00924119">
        <w:t xml:space="preserve"> school types.</w:t>
      </w:r>
      <w:r w:rsidR="00FE2983">
        <w:t xml:space="preserve"> </w:t>
      </w:r>
      <w:r w:rsidR="00924119">
        <w:t xml:space="preserve">Quotas were set by education type and phase within country to ensure as representative </w:t>
      </w:r>
      <w:r w:rsidR="002465DF">
        <w:t xml:space="preserve">a </w:t>
      </w:r>
      <w:r w:rsidR="00924119">
        <w:t>sample as possible.</w:t>
      </w:r>
    </w:p>
    <w:p w14:paraId="0FC5F4E3" w14:textId="56B6934E" w:rsidR="00924119" w:rsidRDefault="00924119" w:rsidP="00033546">
      <w:r>
        <w:t>Overall, 1,824 school</w:t>
      </w:r>
      <w:r w:rsidR="002465DF">
        <w:t>s</w:t>
      </w:r>
      <w:r>
        <w:t xml:space="preserve"> took part in the full-length survey.</w:t>
      </w:r>
      <w:r w:rsidR="00FE2983">
        <w:t xml:space="preserve"> </w:t>
      </w:r>
      <w:r>
        <w:t>These results have been weighted by nation</w:t>
      </w:r>
      <w:r w:rsidR="007D44C4">
        <w:t xml:space="preserve">, </w:t>
      </w:r>
      <w:r>
        <w:t>school phase</w:t>
      </w:r>
      <w:r w:rsidR="007D44C4">
        <w:t xml:space="preserve"> and education type</w:t>
      </w:r>
      <w:r>
        <w:t xml:space="preserve"> to correct for oversampling in Wales, </w:t>
      </w:r>
      <w:proofErr w:type="gramStart"/>
      <w:r>
        <w:t>Scotland</w:t>
      </w:r>
      <w:proofErr w:type="gramEnd"/>
      <w:r>
        <w:t xml:space="preserve"> and Northern Ireland and any under or over representation by school type.</w:t>
      </w:r>
      <w:r w:rsidR="00FE2983">
        <w:t xml:space="preserve"> </w:t>
      </w:r>
      <w:r>
        <w:t xml:space="preserve">School population data was drawn from Gov.uk, </w:t>
      </w:r>
      <w:proofErr w:type="spellStart"/>
      <w:r>
        <w:t>Gov.Scot</w:t>
      </w:r>
      <w:proofErr w:type="spellEnd"/>
      <w:r>
        <w:t xml:space="preserve">, Education-NI and </w:t>
      </w:r>
      <w:proofErr w:type="spellStart"/>
      <w:r>
        <w:t>Gov.Wales</w:t>
      </w:r>
      <w:proofErr w:type="spellEnd"/>
      <w:r>
        <w:t>.</w:t>
      </w:r>
    </w:p>
    <w:p w14:paraId="065F896D" w14:textId="181AC268" w:rsidR="00924119" w:rsidRDefault="00924119" w:rsidP="00033546">
      <w:r>
        <w:t>Following on from the full-length survey</w:t>
      </w:r>
      <w:r w:rsidR="002465DF">
        <w:t>,</w:t>
      </w:r>
      <w:r>
        <w:t xml:space="preserve"> a short survey consisting of one question was launched.</w:t>
      </w:r>
      <w:r w:rsidR="00FE2983">
        <w:t xml:space="preserve"> </w:t>
      </w:r>
      <w:r>
        <w:t>The aim of this short survey was to increase the robustness of the data for the main question of whether the school has a dedicated library area on site.</w:t>
      </w:r>
      <w:r w:rsidR="00FE2983">
        <w:t xml:space="preserve"> </w:t>
      </w:r>
      <w:r>
        <w:t>In the case of the short survey, a telephone only methodology was employed.</w:t>
      </w:r>
      <w:r w:rsidR="00FE2983">
        <w:t xml:space="preserve"> </w:t>
      </w:r>
      <w:r>
        <w:t xml:space="preserve">Any individual who answered the phone at each school was able to take part as they did not require detailed knowledge of </w:t>
      </w:r>
      <w:r w:rsidR="002465DF">
        <w:t xml:space="preserve">the </w:t>
      </w:r>
      <w:r>
        <w:t>scope or nature of library provision</w:t>
      </w:r>
      <w:r w:rsidR="002465DF">
        <w:t>; they</w:t>
      </w:r>
      <w:r>
        <w:t xml:space="preserve"> simply</w:t>
      </w:r>
      <w:r w:rsidR="002465DF">
        <w:t xml:space="preserve"> needed</w:t>
      </w:r>
      <w:r>
        <w:t xml:space="preserve"> to know if there is a dedicated library area on site or not.</w:t>
      </w:r>
      <w:r w:rsidR="00FE2983">
        <w:t xml:space="preserve"> </w:t>
      </w:r>
      <w:r>
        <w:t>Only those schools who did not complete the full-length survey were targeted for the short survey.</w:t>
      </w:r>
      <w:r w:rsidR="00FE2983">
        <w:t xml:space="preserve"> </w:t>
      </w:r>
    </w:p>
    <w:p w14:paraId="3923880C" w14:textId="1AB35240" w:rsidR="00924119" w:rsidRDefault="00924119" w:rsidP="00033546">
      <w:r>
        <w:t>2,506 schools completed the short survey.</w:t>
      </w:r>
      <w:r w:rsidR="00FE2983">
        <w:t xml:space="preserve"> </w:t>
      </w:r>
      <w:r>
        <w:t>These have been combined with the 1,824 schools who competed the full-length survey to give a sample of 4,330 schools where there is data on whether there is a dedicated school library area on site or not.</w:t>
      </w:r>
      <w:r w:rsidR="00FE2983">
        <w:t xml:space="preserve"> </w:t>
      </w:r>
      <w:r>
        <w:t>These results have also been weighted by nation</w:t>
      </w:r>
      <w:r w:rsidR="007D44C4">
        <w:t xml:space="preserve">, </w:t>
      </w:r>
      <w:r>
        <w:t>school phase</w:t>
      </w:r>
      <w:r w:rsidR="007D44C4">
        <w:t xml:space="preserve"> and education type</w:t>
      </w:r>
      <w:r>
        <w:t xml:space="preserve"> to correct for any over or under-sampling.</w:t>
      </w:r>
    </w:p>
    <w:p w14:paraId="27454FA0" w14:textId="20794B26" w:rsidR="00033546" w:rsidRPr="00033546" w:rsidRDefault="00033546" w:rsidP="00033546">
      <w:r>
        <w:t xml:space="preserve">A more detailed discussion of the sampling, methodology and weighting can be found in the technical report in </w:t>
      </w:r>
      <w:r w:rsidR="000D4E2F">
        <w:t>the appendix.</w:t>
      </w:r>
    </w:p>
    <w:p w14:paraId="3335ABBD" w14:textId="1FF8E369" w:rsidR="005A3C31" w:rsidRDefault="005A3C31" w:rsidP="005A3C31">
      <w:pPr>
        <w:pStyle w:val="Heading2"/>
      </w:pPr>
      <w:bookmarkStart w:id="24" w:name="_Toc117536667"/>
      <w:bookmarkStart w:id="25" w:name="_Toc120001016"/>
      <w:r>
        <w:t>Key definitions</w:t>
      </w:r>
      <w:bookmarkEnd w:id="24"/>
      <w:bookmarkEnd w:id="25"/>
    </w:p>
    <w:p w14:paraId="2A38FFB9" w14:textId="36A36C84" w:rsidR="000D4E2F" w:rsidRDefault="000D4E2F" w:rsidP="000D4E2F">
      <w:r>
        <w:t>In line with the 2019 survey, the f</w:t>
      </w:r>
      <w:r w:rsidRPr="000D4E2F">
        <w:t>ollowing definitions were used in the survey and in this report</w:t>
      </w:r>
      <w:r>
        <w:t>:</w:t>
      </w:r>
    </w:p>
    <w:tbl>
      <w:tblPr>
        <w:tblStyle w:val="BMGTable1"/>
        <w:tblW w:w="0" w:type="auto"/>
        <w:tblInd w:w="557" w:type="dxa"/>
        <w:tblBorders>
          <w:insideH w:val="single" w:sz="8" w:space="0" w:color="0075A4"/>
          <w:insideV w:val="single" w:sz="8" w:space="0" w:color="0075A4"/>
        </w:tblBorders>
        <w:shd w:val="clear" w:color="auto" w:fill="FFFFFF" w:themeFill="background1"/>
        <w:tblLook w:val="04A0" w:firstRow="1" w:lastRow="0" w:firstColumn="1" w:lastColumn="0" w:noHBand="0" w:noVBand="1"/>
      </w:tblPr>
      <w:tblGrid>
        <w:gridCol w:w="8450"/>
      </w:tblGrid>
      <w:tr w:rsidR="000D4E2F" w:rsidRPr="00093F4E" w14:paraId="285839B2" w14:textId="77777777" w:rsidTr="000D4E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50" w:type="dxa"/>
            <w:shd w:val="clear" w:color="auto" w:fill="FFFFFF" w:themeFill="background1"/>
          </w:tcPr>
          <w:p w14:paraId="469B69EC" w14:textId="77777777" w:rsidR="000D4E2F" w:rsidRPr="000D4E2F" w:rsidRDefault="000D4E2F" w:rsidP="000D4E2F">
            <w:pPr>
              <w:rPr>
                <w:b w:val="0"/>
                <w:bCs w:val="0"/>
              </w:rPr>
            </w:pPr>
            <w:r w:rsidRPr="000D4E2F">
              <w:t>Designated library area</w:t>
            </w:r>
            <w:r w:rsidRPr="000D4E2F">
              <w:rPr>
                <w:b w:val="0"/>
                <w:bCs w:val="0"/>
              </w:rPr>
              <w:t>: A space which provides access to a curated collection of resources to benefit pupils’ learning and development which is separate to a classroom or other shared space.</w:t>
            </w:r>
          </w:p>
          <w:p w14:paraId="533B632B" w14:textId="77777777" w:rsidR="000D4E2F" w:rsidRPr="000D4E2F" w:rsidRDefault="000D4E2F" w:rsidP="000D4E2F">
            <w:pPr>
              <w:rPr>
                <w:b w:val="0"/>
                <w:bCs w:val="0"/>
              </w:rPr>
            </w:pPr>
            <w:r w:rsidRPr="000D4E2F">
              <w:t>Openly accessible</w:t>
            </w:r>
            <w:r w:rsidRPr="000D4E2F">
              <w:rPr>
                <w:b w:val="0"/>
                <w:bCs w:val="0"/>
              </w:rPr>
              <w:t>: The library is available for all students to use (with the requisite permission if needed), not just those who are timetabled to do so.</w:t>
            </w:r>
          </w:p>
        </w:tc>
      </w:tr>
    </w:tbl>
    <w:p w14:paraId="3686D09B" w14:textId="77777777" w:rsidR="000D4E2F" w:rsidRPr="000D4E2F" w:rsidRDefault="000D4E2F" w:rsidP="000D4E2F"/>
    <w:p w14:paraId="76994120" w14:textId="34E174CF" w:rsidR="005A3C31" w:rsidRDefault="005A3C31" w:rsidP="005A3C31">
      <w:pPr>
        <w:pStyle w:val="Heading2"/>
      </w:pPr>
      <w:bookmarkStart w:id="26" w:name="_Toc117536668"/>
      <w:bookmarkStart w:id="27" w:name="_Toc120001017"/>
      <w:r>
        <w:t>Notes on the report</w:t>
      </w:r>
      <w:bookmarkEnd w:id="26"/>
      <w:bookmarkEnd w:id="27"/>
    </w:p>
    <w:p w14:paraId="484AEE48" w14:textId="428455A3" w:rsidR="00BE4AB1" w:rsidRDefault="007D44C4" w:rsidP="007D44C4">
      <w:pPr>
        <w:pStyle w:val="ListParagraph"/>
        <w:numPr>
          <w:ilvl w:val="0"/>
          <w:numId w:val="5"/>
        </w:numPr>
      </w:pPr>
      <w:r>
        <w:t>The term ‘schools’ used in this report refers only to the schools that took part in the research.</w:t>
      </w:r>
    </w:p>
    <w:p w14:paraId="69D636E3" w14:textId="4E0DE1A4" w:rsidR="007D44C4" w:rsidRDefault="007D44C4" w:rsidP="007D44C4">
      <w:pPr>
        <w:pStyle w:val="ListParagraph"/>
        <w:numPr>
          <w:ilvl w:val="0"/>
          <w:numId w:val="5"/>
        </w:numPr>
      </w:pPr>
      <w:r>
        <w:t>The full-length survey was completed by individuals with responsibility for their school’s library and/or learning resources.</w:t>
      </w:r>
      <w:r w:rsidR="00FE2983">
        <w:t xml:space="preserve"> </w:t>
      </w:r>
      <w:r>
        <w:t>These may have been self-selected or nominated by a colleague.</w:t>
      </w:r>
    </w:p>
    <w:p w14:paraId="0366AEB8" w14:textId="6DA3D401" w:rsidR="007D44C4" w:rsidRDefault="007D44C4" w:rsidP="007D44C4">
      <w:pPr>
        <w:pStyle w:val="ListParagraph"/>
        <w:numPr>
          <w:ilvl w:val="0"/>
          <w:numId w:val="5"/>
        </w:numPr>
      </w:pPr>
      <w:r>
        <w:lastRenderedPageBreak/>
        <w:t>Unless stated otherwise, all differences between groups noted in this report are statistically significant at a 95% confidence interval.</w:t>
      </w:r>
      <w:r w:rsidR="00FE2983">
        <w:t xml:space="preserve"> </w:t>
      </w:r>
      <w:r>
        <w:t>This means we can be 95% confident that observed differences are real rather than due to chance.</w:t>
      </w:r>
    </w:p>
    <w:p w14:paraId="1A1539E2" w14:textId="171D5526" w:rsidR="007D44C4" w:rsidRPr="00BE4AB1" w:rsidRDefault="007D44C4" w:rsidP="007D44C4">
      <w:pPr>
        <w:pStyle w:val="ListParagraph"/>
        <w:numPr>
          <w:ilvl w:val="0"/>
          <w:numId w:val="5"/>
        </w:numPr>
      </w:pPr>
      <w:r>
        <w:t>Sub-groups with a sample size of less than 30 have not been tested for statistical significance as they are too small.</w:t>
      </w:r>
      <w:r w:rsidR="00FE2983">
        <w:t xml:space="preserve"> </w:t>
      </w:r>
      <w:r>
        <w:t>Therefore, results for such sub-groups should be interpreted as indicative only.</w:t>
      </w:r>
    </w:p>
    <w:p w14:paraId="2F0672A3" w14:textId="5F84197A" w:rsidR="007D44C4" w:rsidRDefault="007D44C4" w:rsidP="007D44C4">
      <w:pPr>
        <w:pStyle w:val="ListParagraph"/>
        <w:numPr>
          <w:ilvl w:val="0"/>
          <w:numId w:val="5"/>
        </w:numPr>
      </w:pPr>
      <w:r>
        <w:t>Statistical significance testing has not been used to compare results to the 2019 survey to the 2022 survey.</w:t>
      </w:r>
      <w:r w:rsidR="00FE2983">
        <w:t xml:space="preserve"> </w:t>
      </w:r>
      <w:r>
        <w:t>This is because the 2019 survey did not include Scottish schools, whereas the 2022 survey did, and as such the two years are not directly comparable.</w:t>
      </w:r>
      <w:r w:rsidR="00FE2983">
        <w:t xml:space="preserve"> </w:t>
      </w:r>
      <w:r>
        <w:t>Furthermore, the addition of the short survey in 2022 mean</w:t>
      </w:r>
      <w:r w:rsidR="002465DF">
        <w:t>s</w:t>
      </w:r>
      <w:r>
        <w:t xml:space="preserve"> that methodologies </w:t>
      </w:r>
      <w:r w:rsidR="002465DF">
        <w:t>for</w:t>
      </w:r>
      <w:r>
        <w:t xml:space="preserve"> the two years are sufficiently different that we cannot be confident in the statistical reliability of comparisons over time. We have, however, commented on noticeable increases or decreases in the 2022 results compared to 2019.</w:t>
      </w:r>
    </w:p>
    <w:p w14:paraId="1271E082" w14:textId="41390A74" w:rsidR="007D44C4" w:rsidRDefault="007D44C4" w:rsidP="007D44C4">
      <w:pPr>
        <w:pStyle w:val="ListParagraph"/>
        <w:numPr>
          <w:ilvl w:val="0"/>
          <w:numId w:val="5"/>
        </w:numPr>
      </w:pPr>
      <w:r>
        <w:t>Data have been weighted by nation, education phase and education type.</w:t>
      </w:r>
      <w:r w:rsidR="00FE2983">
        <w:t xml:space="preserve"> </w:t>
      </w:r>
      <w:r>
        <w:t>Full details can be found in the appendix.</w:t>
      </w:r>
    </w:p>
    <w:p w14:paraId="70E268CD" w14:textId="21759044" w:rsidR="007D44C4" w:rsidRDefault="007D44C4" w:rsidP="007D44C4">
      <w:pPr>
        <w:pStyle w:val="ListParagraph"/>
        <w:numPr>
          <w:ilvl w:val="0"/>
          <w:numId w:val="5"/>
        </w:numPr>
      </w:pPr>
      <w:r>
        <w:t>In charts, * denotes a percentage that is less than 0.5%, but greater than 0%.</w:t>
      </w:r>
    </w:p>
    <w:p w14:paraId="362C3B4C" w14:textId="3A90928E" w:rsidR="007D44C4" w:rsidRDefault="007D44C4" w:rsidP="007D44C4">
      <w:pPr>
        <w:pStyle w:val="ListParagraph"/>
        <w:numPr>
          <w:ilvl w:val="0"/>
          <w:numId w:val="5"/>
        </w:numPr>
      </w:pPr>
      <w:r>
        <w:t>Where results do not sum to 100%, this is due to rounding.</w:t>
      </w:r>
      <w:r w:rsidR="00FE2983">
        <w:t xml:space="preserve"> </w:t>
      </w:r>
      <w:r>
        <w:t>All percentages are shown rounded to the nearest whole percentage.</w:t>
      </w:r>
    </w:p>
    <w:p w14:paraId="0EAAA776" w14:textId="06369D1B" w:rsidR="005A3C31" w:rsidRDefault="005A3C31" w:rsidP="005A3C31">
      <w:pPr>
        <w:pStyle w:val="Heading2"/>
      </w:pPr>
      <w:bookmarkStart w:id="28" w:name="_Toc117536669"/>
      <w:bookmarkStart w:id="29" w:name="_Toc120001018"/>
      <w:r>
        <w:t>Report structure</w:t>
      </w:r>
      <w:bookmarkEnd w:id="28"/>
      <w:bookmarkEnd w:id="29"/>
    </w:p>
    <w:p w14:paraId="7835CA14" w14:textId="0A89DCB3" w:rsidR="005A3C31" w:rsidRDefault="007D44C4" w:rsidP="005A3C31">
      <w:r>
        <w:t>Following the introduction, this report is structured as follows:</w:t>
      </w:r>
    </w:p>
    <w:p w14:paraId="3F2506FD" w14:textId="2A5181D1" w:rsidR="007D44C4" w:rsidRDefault="007D44C4" w:rsidP="007D44C4">
      <w:pPr>
        <w:pStyle w:val="ListParagraph"/>
        <w:numPr>
          <w:ilvl w:val="0"/>
          <w:numId w:val="6"/>
        </w:numPr>
      </w:pPr>
      <w:r>
        <w:t xml:space="preserve">Chapter 2 provides information about which schools have a designated school library area on site and those </w:t>
      </w:r>
      <w:r w:rsidR="002465DF">
        <w:t>that</w:t>
      </w:r>
      <w:r>
        <w:t xml:space="preserve"> do not.</w:t>
      </w:r>
      <w:r w:rsidR="00FE2983">
        <w:t xml:space="preserve"> </w:t>
      </w:r>
      <w:r>
        <w:t>This chapter combines data from the full-length survey and the short survey.</w:t>
      </w:r>
    </w:p>
    <w:p w14:paraId="2DA840A7" w14:textId="2D12818B" w:rsidR="007D44C4" w:rsidRDefault="007D44C4" w:rsidP="007D44C4">
      <w:pPr>
        <w:pStyle w:val="ListParagraph"/>
        <w:numPr>
          <w:ilvl w:val="0"/>
          <w:numId w:val="6"/>
        </w:numPr>
      </w:pPr>
      <w:r>
        <w:t>Chapter 3 provides information about schools</w:t>
      </w:r>
      <w:r w:rsidR="00A20CCE">
        <w:t xml:space="preserve"> that have a designated library area, including the type of area and pupil access to it, the resource and digital provision in place, the wider use of library spaces, and its staffing.</w:t>
      </w:r>
      <w:r w:rsidR="00FE2983">
        <w:t xml:space="preserve"> </w:t>
      </w:r>
      <w:r w:rsidR="00A20CCE">
        <w:t>This chapter uses data from the full-length survey only.</w:t>
      </w:r>
    </w:p>
    <w:p w14:paraId="2E06F276" w14:textId="3D3F89D8" w:rsidR="00A20CCE" w:rsidRDefault="00A20CCE" w:rsidP="007D44C4">
      <w:pPr>
        <w:pStyle w:val="ListParagraph"/>
        <w:numPr>
          <w:ilvl w:val="0"/>
          <w:numId w:val="6"/>
        </w:numPr>
      </w:pPr>
      <w:r>
        <w:t>Chapter 4 provides information about school</w:t>
      </w:r>
      <w:r w:rsidR="002465DF">
        <w:t>s</w:t>
      </w:r>
      <w:r>
        <w:t xml:space="preserve"> that do not have a designated library area, including whether there had previously been a designated library area and any alternative arrangements in place to provide pupils access to library provision.</w:t>
      </w:r>
      <w:r w:rsidR="00FE2983">
        <w:t xml:space="preserve"> </w:t>
      </w:r>
      <w:r>
        <w:t>This chapter uses data from the full-length survey only.</w:t>
      </w:r>
    </w:p>
    <w:p w14:paraId="39E2AD3E" w14:textId="6401AA29" w:rsidR="00ED4609" w:rsidRDefault="00B3706B" w:rsidP="00ED4609">
      <w:pPr>
        <w:pStyle w:val="Heading1"/>
        <w:rPr>
          <w:noProof/>
        </w:rPr>
      </w:pPr>
      <w:r>
        <w:rPr>
          <w:noProof/>
        </w:rPr>
        <w:br w:type="page"/>
      </w:r>
      <w:bookmarkStart w:id="30" w:name="_Toc117536670"/>
      <w:bookmarkStart w:id="31" w:name="_Toc120001019"/>
      <w:r w:rsidR="00ED4609">
        <w:rPr>
          <w:noProof/>
        </w:rPr>
        <w:lastRenderedPageBreak/>
        <w:t>Library Provision</w:t>
      </w:r>
      <w:bookmarkEnd w:id="30"/>
      <w:bookmarkEnd w:id="31"/>
    </w:p>
    <w:p w14:paraId="481D0109" w14:textId="659E7FB9" w:rsidR="00ED4609" w:rsidRDefault="00ED4609" w:rsidP="00ED4609">
      <w:r>
        <w:t xml:space="preserve">This section of the report will look specifically at the combined results from the full-length and short surveys in which the common question was </w:t>
      </w:r>
      <w:proofErr w:type="gramStart"/>
      <w:r>
        <w:t>whether or not</w:t>
      </w:r>
      <w:proofErr w:type="gramEnd"/>
      <w:r>
        <w:t xml:space="preserve"> schools had a designated, standalone library area on-site.</w:t>
      </w:r>
      <w:r w:rsidR="00FE2983">
        <w:t xml:space="preserve"> </w:t>
      </w:r>
      <w:r>
        <w:t>The GSL definition</w:t>
      </w:r>
      <w:r w:rsidR="00BA7E7C">
        <w:rPr>
          <w:rStyle w:val="FootnoteReference"/>
        </w:rPr>
        <w:footnoteReference w:id="2"/>
      </w:r>
      <w:r>
        <w:t xml:space="preserve"> of a designated on-site library area was used for reference in both surveys.</w:t>
      </w:r>
    </w:p>
    <w:p w14:paraId="1BBD8F96" w14:textId="7D3BA7BB" w:rsidR="00ED4609" w:rsidRDefault="00ED4609" w:rsidP="00ED4609">
      <w:r>
        <w:t>In total, 86% of schools report having a designated on-site library</w:t>
      </w:r>
      <w:r w:rsidR="003F1752">
        <w:t xml:space="preserve"> area</w:t>
      </w:r>
      <w:r>
        <w:t>, while 14% do not have this resource available.</w:t>
      </w:r>
      <w:r w:rsidR="00FE2983">
        <w:t xml:space="preserve"> </w:t>
      </w:r>
      <w:r>
        <w:t>This is in line with the results from 2019</w:t>
      </w:r>
      <w:r w:rsidR="0000169B">
        <w:t>,</w:t>
      </w:r>
      <w:r>
        <w:t xml:space="preserve"> which found 87% of schools had </w:t>
      </w:r>
      <w:r w:rsidR="003F1752">
        <w:t xml:space="preserve">a </w:t>
      </w:r>
      <w:r>
        <w:t>library area</w:t>
      </w:r>
      <w:r w:rsidR="003F1752">
        <w:t xml:space="preserve"> on-site</w:t>
      </w:r>
      <w:r>
        <w:t xml:space="preserve"> compared to just 13% which did not.</w:t>
      </w:r>
      <w:r w:rsidR="00FE2983">
        <w:t xml:space="preserve"> </w:t>
      </w:r>
    </w:p>
    <w:p w14:paraId="523A34C0" w14:textId="0C46C4D9" w:rsidR="00ED4609" w:rsidRDefault="00ED4609" w:rsidP="00ED4609">
      <w:r>
        <w:t>Looking at the results by country, 88% of schools in England have a designated on-site library area, in keeping with the 90% who said they had this resource available in 2019.</w:t>
      </w:r>
      <w:r w:rsidR="00FE2983">
        <w:t xml:space="preserve"> </w:t>
      </w:r>
      <w:r>
        <w:t>Just 78% of schools in Scotland have this library resource.</w:t>
      </w:r>
      <w:r w:rsidR="00FE2983">
        <w:t xml:space="preserve"> </w:t>
      </w:r>
      <w:r>
        <w:t>The proportion of schools in Wales with a GSL defined library sits at 75%, up slightly from the 67% reported in 2019, and in Northern Ireland this sits at 64%, an increase from 57% from 2019.</w:t>
      </w:r>
      <w:r w:rsidR="00FE2983">
        <w:t xml:space="preserve"> </w:t>
      </w:r>
      <w:r>
        <w:t xml:space="preserve">As noted above, these changes since the last wave are notable, but the differences in methodologies do not allow for a direct comparison. </w:t>
      </w:r>
    </w:p>
    <w:p w14:paraId="0CD1A57E" w14:textId="5236208C" w:rsidR="00234A23" w:rsidRDefault="00ED4609" w:rsidP="00234A23">
      <w:r>
        <w:t xml:space="preserve">By education phase, 86% of primary schools have a designated on-site library area (cf. 85% in 2019), while </w:t>
      </w:r>
      <w:r w:rsidR="00BA7E7C">
        <w:t xml:space="preserve">the same proportion of </w:t>
      </w:r>
      <w:r>
        <w:t>secondary schools have such a library on site, a notable drop from 96% in 2019.</w:t>
      </w:r>
      <w:r w:rsidR="00FE2983">
        <w:t xml:space="preserve"> </w:t>
      </w:r>
      <w:r>
        <w:t xml:space="preserve">Again, these differences must be viewed in the context of a different dataset and revised research methodology. </w:t>
      </w:r>
    </w:p>
    <w:p w14:paraId="55A7F36A" w14:textId="19B04F23" w:rsidR="00234A23" w:rsidRPr="00234A23" w:rsidRDefault="00BA7E7C" w:rsidP="000D0341">
      <w:pPr>
        <w:pStyle w:val="Caption"/>
      </w:pPr>
      <w:r w:rsidRPr="00E7365A">
        <w:rPr>
          <w:rStyle w:val="SubtleEmphasis"/>
          <w:noProof/>
        </w:rPr>
        <mc:AlternateContent>
          <mc:Choice Requires="wps">
            <w:drawing>
              <wp:anchor distT="0" distB="0" distL="114300" distR="114300" simplePos="0" relativeHeight="251804672" behindDoc="1" locked="0" layoutInCell="1" allowOverlap="1" wp14:anchorId="31ABD70D" wp14:editId="5588BA1F">
                <wp:simplePos x="0" y="0"/>
                <wp:positionH relativeFrom="margin">
                  <wp:posOffset>4917056</wp:posOffset>
                </wp:positionH>
                <wp:positionV relativeFrom="paragraph">
                  <wp:posOffset>4263821</wp:posOffset>
                </wp:positionV>
                <wp:extent cx="1828800" cy="523875"/>
                <wp:effectExtent l="0" t="0" r="0" b="9525"/>
                <wp:wrapTight wrapText="bothSides">
                  <wp:wrapPolygon edited="0">
                    <wp:start x="450" y="0"/>
                    <wp:lineTo x="450" y="21207"/>
                    <wp:lineTo x="20925" y="21207"/>
                    <wp:lineTo x="20925" y="0"/>
                    <wp:lineTo x="450" y="0"/>
                  </wp:wrapPolygon>
                </wp:wrapTight>
                <wp:docPr id="1929" name="Text Box 1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1"/>
                              <w:tblW w:w="2751" w:type="dxa"/>
                              <w:tblLayout w:type="fixed"/>
                              <w:tblLook w:val="04A0" w:firstRow="1" w:lastRow="0" w:firstColumn="1" w:lastColumn="0" w:noHBand="0" w:noVBand="1"/>
                            </w:tblPr>
                            <w:tblGrid>
                              <w:gridCol w:w="284"/>
                              <w:gridCol w:w="2467"/>
                            </w:tblGrid>
                            <w:tr w:rsidR="00BA7E7C" w:rsidRPr="003329A5" w14:paraId="4906F534" w14:textId="77777777" w:rsidTr="008A7A14">
                              <w:trPr>
                                <w:trHeight w:val="474"/>
                              </w:trPr>
                              <w:tc>
                                <w:tcPr>
                                  <w:tcW w:w="284" w:type="dxa"/>
                                  <w:tcBorders>
                                    <w:top w:val="nil"/>
                                    <w:left w:val="nil"/>
                                    <w:bottom w:val="nil"/>
                                    <w:right w:val="nil"/>
                                  </w:tcBorders>
                                  <w:tcMar>
                                    <w:left w:w="0" w:type="dxa"/>
                                    <w:right w:w="0" w:type="dxa"/>
                                  </w:tcMar>
                                </w:tcPr>
                                <w:p w14:paraId="7A2BBEB3" w14:textId="77777777" w:rsidR="00BA7E7C" w:rsidRDefault="00BA7E7C" w:rsidP="008A7A14">
                                  <w:r>
                                    <w:rPr>
                                      <w:noProof/>
                                    </w:rPr>
                                    <w:drawing>
                                      <wp:inline distT="0" distB="0" distL="0" distR="0" wp14:anchorId="73D65EBB" wp14:editId="01FD1A88">
                                        <wp:extent cx="138703" cy="245660"/>
                                        <wp:effectExtent l="0" t="0" r="0" b="2540"/>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7B3FD927" w14:textId="77777777" w:rsidR="00BA7E7C" w:rsidRDefault="00BA7E7C" w:rsidP="008A7A14">
                                  <w:pPr>
                                    <w:rPr>
                                      <w:sz w:val="16"/>
                                      <w:szCs w:val="16"/>
                                    </w:rPr>
                                  </w:pPr>
                                </w:p>
                                <w:p w14:paraId="5B7A9E62" w14:textId="77777777" w:rsidR="00BA7E7C" w:rsidRPr="003329A5" w:rsidRDefault="00BA7E7C" w:rsidP="008A7A14">
                                  <w:pPr>
                                    <w:rPr>
                                      <w:sz w:val="16"/>
                                      <w:szCs w:val="16"/>
                                    </w:rPr>
                                  </w:pPr>
                                </w:p>
                              </w:tc>
                              <w:tc>
                                <w:tcPr>
                                  <w:tcW w:w="2467" w:type="dxa"/>
                                  <w:tcBorders>
                                    <w:top w:val="nil"/>
                                    <w:left w:val="nil"/>
                                    <w:bottom w:val="nil"/>
                                    <w:right w:val="nil"/>
                                  </w:tcBorders>
                                  <w:tcMar>
                                    <w:left w:w="0" w:type="dxa"/>
                                    <w:right w:w="0" w:type="dxa"/>
                                  </w:tcMar>
                                </w:tcPr>
                                <w:p w14:paraId="0A1B0121" w14:textId="77777777" w:rsidR="00BA7E7C" w:rsidRPr="003329A5" w:rsidRDefault="00BA7E7C"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BA7E7C" w:rsidRPr="003329A5" w14:paraId="118ECC0A" w14:textId="77777777" w:rsidTr="008A7A14">
                              <w:trPr>
                                <w:trHeight w:val="277"/>
                              </w:trPr>
                              <w:tc>
                                <w:tcPr>
                                  <w:tcW w:w="284" w:type="dxa"/>
                                  <w:tcBorders>
                                    <w:top w:val="nil"/>
                                    <w:left w:val="nil"/>
                                    <w:bottom w:val="nil"/>
                                    <w:right w:val="nil"/>
                                  </w:tcBorders>
                                  <w:tcMar>
                                    <w:left w:w="0" w:type="dxa"/>
                                    <w:right w:w="0" w:type="dxa"/>
                                  </w:tcMar>
                                </w:tcPr>
                                <w:p w14:paraId="2AF997CB" w14:textId="77777777" w:rsidR="00BA7E7C" w:rsidRPr="003329A5" w:rsidRDefault="00BA7E7C">
                                  <w:pPr>
                                    <w:rPr>
                                      <w:noProof/>
                                      <w:sz w:val="16"/>
                                      <w:szCs w:val="16"/>
                                      <w:lang w:eastAsia="en-GB"/>
                                    </w:rPr>
                                  </w:pPr>
                                </w:p>
                              </w:tc>
                              <w:tc>
                                <w:tcPr>
                                  <w:tcW w:w="2467" w:type="dxa"/>
                                  <w:tcBorders>
                                    <w:top w:val="nil"/>
                                    <w:left w:val="nil"/>
                                    <w:bottom w:val="nil"/>
                                    <w:right w:val="nil"/>
                                  </w:tcBorders>
                                  <w:tcMar>
                                    <w:left w:w="0" w:type="dxa"/>
                                    <w:right w:w="0" w:type="dxa"/>
                                  </w:tcMar>
                                </w:tcPr>
                                <w:p w14:paraId="444120A9" w14:textId="77777777" w:rsidR="00BA7E7C" w:rsidRPr="003329A5" w:rsidRDefault="00BA7E7C">
                                  <w:pPr>
                                    <w:rPr>
                                      <w:sz w:val="16"/>
                                      <w:szCs w:val="16"/>
                                    </w:rPr>
                                  </w:pPr>
                                </w:p>
                              </w:tc>
                            </w:tr>
                          </w:tbl>
                          <w:p w14:paraId="2E364A8A" w14:textId="77777777" w:rsidR="00BA7E7C" w:rsidRPr="003329A5" w:rsidRDefault="00BA7E7C" w:rsidP="00BA7E7C">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ABD70D" id="_x0000_t202" coordsize="21600,21600" o:spt="202" path="m,l,21600r21600,l21600,xe">
                <v:stroke joinstyle="miter"/>
                <v:path gradientshapeok="t" o:connecttype="rect"/>
              </v:shapetype>
              <v:shape id="Text Box 1929" o:spid="_x0000_s1028" type="#_x0000_t202" style="position:absolute;margin-left:387.15pt;margin-top:335.75pt;width:2in;height:41.25pt;z-index:-25151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" filled="f" stroked="f">
                <v:textbox>
                  <w:txbxContent>
                    <w:tbl>
                      <w:tblPr>
                        <w:tblStyle w:val="TableGrid1"/>
                        <w:tblW w:w="2751" w:type="dxa"/>
                        <w:tblLayout w:type="fixed"/>
                        <w:tblLook w:val="04A0" w:firstRow="1" w:lastRow="0" w:firstColumn="1" w:lastColumn="0" w:noHBand="0" w:noVBand="1"/>
                      </w:tblPr>
                      <w:tblGrid>
                        <w:gridCol w:w="284"/>
                        <w:gridCol w:w="2467"/>
                      </w:tblGrid>
                      <w:tr w:rsidR="00BA7E7C" w:rsidRPr="003329A5" w14:paraId="4906F534" w14:textId="77777777" w:rsidTr="008A7A14">
                        <w:trPr>
                          <w:trHeight w:val="474"/>
                        </w:trPr>
                        <w:tc>
                          <w:tcPr>
                            <w:tcW w:w="284" w:type="dxa"/>
                            <w:tcBorders>
                              <w:top w:val="nil"/>
                              <w:left w:val="nil"/>
                              <w:bottom w:val="nil"/>
                              <w:right w:val="nil"/>
                            </w:tcBorders>
                            <w:tcMar>
                              <w:left w:w="0" w:type="dxa"/>
                              <w:right w:w="0" w:type="dxa"/>
                            </w:tcMar>
                          </w:tcPr>
                          <w:p w14:paraId="7A2BBEB3" w14:textId="77777777" w:rsidR="00BA7E7C" w:rsidRDefault="00BA7E7C" w:rsidP="008A7A14">
                            <w:r>
                              <w:rPr>
                                <w:noProof/>
                              </w:rPr>
                              <w:drawing>
                                <wp:inline distT="0" distB="0" distL="0" distR="0" wp14:anchorId="73D65EBB" wp14:editId="01FD1A88">
                                  <wp:extent cx="138703" cy="245660"/>
                                  <wp:effectExtent l="0" t="0" r="0" b="2540"/>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7B3FD927" w14:textId="77777777" w:rsidR="00BA7E7C" w:rsidRDefault="00BA7E7C" w:rsidP="008A7A14">
                            <w:pPr>
                              <w:rPr>
                                <w:sz w:val="16"/>
                                <w:szCs w:val="16"/>
                              </w:rPr>
                            </w:pPr>
                          </w:p>
                          <w:p w14:paraId="5B7A9E62" w14:textId="77777777" w:rsidR="00BA7E7C" w:rsidRPr="003329A5" w:rsidRDefault="00BA7E7C" w:rsidP="008A7A14">
                            <w:pPr>
                              <w:rPr>
                                <w:sz w:val="16"/>
                                <w:szCs w:val="16"/>
                              </w:rPr>
                            </w:pPr>
                          </w:p>
                        </w:tc>
                        <w:tc>
                          <w:tcPr>
                            <w:tcW w:w="2467" w:type="dxa"/>
                            <w:tcBorders>
                              <w:top w:val="nil"/>
                              <w:left w:val="nil"/>
                              <w:bottom w:val="nil"/>
                              <w:right w:val="nil"/>
                            </w:tcBorders>
                            <w:tcMar>
                              <w:left w:w="0" w:type="dxa"/>
                              <w:right w:w="0" w:type="dxa"/>
                            </w:tcMar>
                          </w:tcPr>
                          <w:p w14:paraId="0A1B0121" w14:textId="77777777" w:rsidR="00BA7E7C" w:rsidRPr="003329A5" w:rsidRDefault="00BA7E7C"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BA7E7C" w:rsidRPr="003329A5" w14:paraId="118ECC0A" w14:textId="77777777" w:rsidTr="008A7A14">
                        <w:trPr>
                          <w:trHeight w:val="277"/>
                        </w:trPr>
                        <w:tc>
                          <w:tcPr>
                            <w:tcW w:w="284" w:type="dxa"/>
                            <w:tcBorders>
                              <w:top w:val="nil"/>
                              <w:left w:val="nil"/>
                              <w:bottom w:val="nil"/>
                              <w:right w:val="nil"/>
                            </w:tcBorders>
                            <w:tcMar>
                              <w:left w:w="0" w:type="dxa"/>
                              <w:right w:w="0" w:type="dxa"/>
                            </w:tcMar>
                          </w:tcPr>
                          <w:p w14:paraId="2AF997CB" w14:textId="77777777" w:rsidR="00BA7E7C" w:rsidRPr="003329A5" w:rsidRDefault="00BA7E7C">
                            <w:pPr>
                              <w:rPr>
                                <w:noProof/>
                                <w:sz w:val="16"/>
                                <w:szCs w:val="16"/>
                                <w:lang w:eastAsia="en-GB"/>
                              </w:rPr>
                            </w:pPr>
                          </w:p>
                        </w:tc>
                        <w:tc>
                          <w:tcPr>
                            <w:tcW w:w="2467" w:type="dxa"/>
                            <w:tcBorders>
                              <w:top w:val="nil"/>
                              <w:left w:val="nil"/>
                              <w:bottom w:val="nil"/>
                              <w:right w:val="nil"/>
                            </w:tcBorders>
                            <w:tcMar>
                              <w:left w:w="0" w:type="dxa"/>
                              <w:right w:w="0" w:type="dxa"/>
                            </w:tcMar>
                          </w:tcPr>
                          <w:p w14:paraId="444120A9" w14:textId="77777777" w:rsidR="00BA7E7C" w:rsidRPr="003329A5" w:rsidRDefault="00BA7E7C">
                            <w:pPr>
                              <w:rPr>
                                <w:sz w:val="16"/>
                                <w:szCs w:val="16"/>
                              </w:rPr>
                            </w:pPr>
                          </w:p>
                        </w:tc>
                      </w:tr>
                    </w:tbl>
                    <w:p w14:paraId="2E364A8A" w14:textId="77777777" w:rsidR="00BA7E7C" w:rsidRPr="003329A5" w:rsidRDefault="00BA7E7C" w:rsidP="00BA7E7C">
                      <w:pPr>
                        <w:rPr>
                          <w:sz w:val="16"/>
                          <w:szCs w:val="16"/>
                        </w:rPr>
                      </w:pPr>
                    </w:p>
                  </w:txbxContent>
                </v:textbox>
                <w10:wrap type="tight" anchorx="margin"/>
              </v:shape>
            </w:pict>
          </mc:Fallback>
        </mc:AlternateContent>
      </w:r>
      <w:bookmarkStart w:id="32" w:name="_Ref117609182"/>
      <w:r w:rsidR="00234A23" w:rsidRPr="00AD194E">
        <w:rPr>
          <w:noProof/>
        </w:rPr>
        <mc:AlternateContent>
          <mc:Choice Requires="wps">
            <w:drawing>
              <wp:anchor distT="45720" distB="45720" distL="114300" distR="114300" simplePos="0" relativeHeight="251751424" behindDoc="1" locked="0" layoutInCell="1" allowOverlap="1" wp14:anchorId="1ABA6C04" wp14:editId="4AFCED04">
                <wp:simplePos x="0" y="0"/>
                <wp:positionH relativeFrom="column">
                  <wp:posOffset>2011680</wp:posOffset>
                </wp:positionH>
                <wp:positionV relativeFrom="paragraph">
                  <wp:posOffset>172085</wp:posOffset>
                </wp:positionV>
                <wp:extent cx="2360930" cy="1404620"/>
                <wp:effectExtent l="0" t="0" r="0" b="0"/>
                <wp:wrapNone/>
                <wp:docPr id="1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FB8661A" w14:textId="77777777" w:rsidR="00ED4609" w:rsidRPr="000D7A64" w:rsidRDefault="00ED4609" w:rsidP="00ED4609">
                            <w:pPr>
                              <w:rPr>
                                <w:b/>
                                <w:bCs/>
                                <w:sz w:val="18"/>
                                <w:szCs w:val="18"/>
                              </w:rPr>
                            </w:pPr>
                            <w:r w:rsidRPr="000D7A64">
                              <w:rPr>
                                <w:b/>
                                <w:bCs/>
                                <w:sz w:val="18"/>
                                <w:szCs w:val="18"/>
                              </w:rPr>
                              <w:t>2022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BA6C04" id="Text Box 2" o:spid="_x0000_s1029" type="#_x0000_t202" style="position:absolute;margin-left:158.4pt;margin-top:13.55pt;width:185.9pt;height:110.6pt;z-index:-2515650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z/QEAANU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" filled="f" stroked="f">
                <v:textbox style="mso-fit-shape-to-text:t">
                  <w:txbxContent>
                    <w:p w14:paraId="4FB8661A" w14:textId="77777777" w:rsidR="00ED4609" w:rsidRPr="000D7A64" w:rsidRDefault="00ED4609" w:rsidP="00ED4609">
                      <w:pPr>
                        <w:rPr>
                          <w:b/>
                          <w:bCs/>
                          <w:sz w:val="18"/>
                          <w:szCs w:val="18"/>
                        </w:rPr>
                      </w:pPr>
                      <w:r w:rsidRPr="000D7A64">
                        <w:rPr>
                          <w:b/>
                          <w:bCs/>
                          <w:sz w:val="18"/>
                          <w:szCs w:val="18"/>
                        </w:rPr>
                        <w:t>2022</w:t>
                      </w:r>
                    </w:p>
                  </w:txbxContent>
                </v:textbox>
              </v:shape>
            </w:pict>
          </mc:Fallback>
        </mc:AlternateContent>
      </w:r>
      <w:r w:rsidR="00234A23" w:rsidRPr="00234A23">
        <w:t xml:space="preserve">Figure </w:t>
      </w:r>
      <w:bookmarkEnd w:id="32"/>
      <w:r w:rsidR="009A5318">
        <w:fldChar w:fldCharType="begin"/>
      </w:r>
      <w:r w:rsidR="009A5318">
        <w:instrText xml:space="preserve"> SEQ Figure \* ARABIC </w:instrText>
      </w:r>
      <w:r w:rsidR="009A5318">
        <w:fldChar w:fldCharType="separate"/>
      </w:r>
      <w:r w:rsidR="001918C3">
        <w:rPr>
          <w:noProof/>
        </w:rPr>
        <w:t>1</w:t>
      </w:r>
      <w:r w:rsidR="009A5318">
        <w:fldChar w:fldCharType="end"/>
      </w:r>
      <w:r w:rsidR="00234A23" w:rsidRPr="00234A23">
        <w:t xml:space="preserve">: Percentage of schools that have a designated library area on-site by country, phase and </w:t>
      </w:r>
      <w:proofErr w:type="gramStart"/>
      <w:r w:rsidR="00234A23" w:rsidRPr="00234A23">
        <w:t>type</w:t>
      </w:r>
      <w:proofErr w:type="gramEnd"/>
    </w:p>
    <w:p w14:paraId="7087F8EB" w14:textId="48F63C93" w:rsidR="00234A23" w:rsidRDefault="00246FB0" w:rsidP="00234A23">
      <w:pPr>
        <w:pStyle w:val="F11Figure"/>
      </w:pPr>
      <w:r>
        <w:rPr>
          <w:noProof/>
        </w:rPr>
        <mc:AlternateContent>
          <mc:Choice Requires="wps">
            <w:drawing>
              <wp:anchor distT="0" distB="0" distL="114300" distR="114300" simplePos="0" relativeHeight="251807744" behindDoc="0" locked="0" layoutInCell="1" allowOverlap="1" wp14:anchorId="18AC2202" wp14:editId="0B41DDD9">
                <wp:simplePos x="0" y="0"/>
                <wp:positionH relativeFrom="margin">
                  <wp:posOffset>4941570</wp:posOffset>
                </wp:positionH>
                <wp:positionV relativeFrom="paragraph">
                  <wp:posOffset>1041771</wp:posOffset>
                </wp:positionV>
                <wp:extent cx="113030" cy="124460"/>
                <wp:effectExtent l="19050" t="0" r="39370" b="46990"/>
                <wp:wrapNone/>
                <wp:docPr id="1940" name="Arrow: Down 1940"/>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B639F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940" o:spid="_x0000_s1026" type="#_x0000_t67" style="position:absolute;margin-left:389.1pt;margin-top:82.05pt;width:8.9pt;height:9.8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" adj="11792" fillcolor="white [3212]" strokecolor="#515151 [3213]">
                <w10:wrap anchorx="margin"/>
              </v:shape>
            </w:pict>
          </mc:Fallback>
        </mc:AlternateContent>
      </w:r>
      <w:r>
        <w:rPr>
          <w:noProof/>
        </w:rPr>
        <mc:AlternateContent>
          <mc:Choice Requires="wps">
            <w:drawing>
              <wp:anchor distT="0" distB="0" distL="114300" distR="114300" simplePos="0" relativeHeight="251820032" behindDoc="0" locked="0" layoutInCell="1" allowOverlap="1" wp14:anchorId="49AEFE3A" wp14:editId="72866D07">
                <wp:simplePos x="0" y="0"/>
                <wp:positionH relativeFrom="margin">
                  <wp:posOffset>4766310</wp:posOffset>
                </wp:positionH>
                <wp:positionV relativeFrom="paragraph">
                  <wp:posOffset>1575171</wp:posOffset>
                </wp:positionV>
                <wp:extent cx="113030" cy="124460"/>
                <wp:effectExtent l="19050" t="19050" r="39370" b="27940"/>
                <wp:wrapNone/>
                <wp:docPr id="1953" name="Arrow: Down 1953"/>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8A923" id="Arrow: Down 1953" o:spid="_x0000_s1026" type="#_x0000_t67" style="position:absolute;margin-left:375.3pt;margin-top:124.05pt;width:8.9pt;height:9.8pt;flip:y;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1817984" behindDoc="0" locked="0" layoutInCell="1" allowOverlap="1" wp14:anchorId="2B33D55A" wp14:editId="1CD9DE32">
                <wp:simplePos x="0" y="0"/>
                <wp:positionH relativeFrom="margin">
                  <wp:posOffset>4491355</wp:posOffset>
                </wp:positionH>
                <wp:positionV relativeFrom="paragraph">
                  <wp:posOffset>1291326</wp:posOffset>
                </wp:positionV>
                <wp:extent cx="113030" cy="124460"/>
                <wp:effectExtent l="19050" t="19050" r="39370" b="27940"/>
                <wp:wrapNone/>
                <wp:docPr id="1952" name="Arrow: Down 1952"/>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870AB" id="Arrow: Down 1952" o:spid="_x0000_s1026" type="#_x0000_t67" style="position:absolute;margin-left:353.65pt;margin-top:101.7pt;width:8.9pt;height:9.8pt;flip:y;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" adj="11792" fillcolor="white [3212]" strokecolor="#515151 [3213]">
                <w10:wrap anchorx="margin"/>
              </v:shape>
            </w:pict>
          </mc:Fallback>
        </mc:AlternateContent>
      </w:r>
      <w:r>
        <w:rPr>
          <w:noProof/>
        </w:rPr>
        <mc:AlternateContent>
          <mc:Choice Requires="wps">
            <w:drawing>
              <wp:anchor distT="0" distB="0" distL="114300" distR="114300" simplePos="0" relativeHeight="251806720" behindDoc="0" locked="0" layoutInCell="1" allowOverlap="1" wp14:anchorId="348F0977" wp14:editId="73D806CF">
                <wp:simplePos x="0" y="0"/>
                <wp:positionH relativeFrom="margin">
                  <wp:posOffset>3063240</wp:posOffset>
                </wp:positionH>
                <wp:positionV relativeFrom="paragraph">
                  <wp:posOffset>1027166</wp:posOffset>
                </wp:positionV>
                <wp:extent cx="113030" cy="124460"/>
                <wp:effectExtent l="19050" t="19050" r="39370" b="27940"/>
                <wp:wrapNone/>
                <wp:docPr id="1939" name="Arrow: Down 1939"/>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7A874" id="Arrow: Down 1939" o:spid="_x0000_s1026" type="#_x0000_t67" style="position:absolute;margin-left:241.2pt;margin-top:80.9pt;width:8.9pt;height:9.8pt;flip:y;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" adj="11792" fillcolor="white [3212]" strokecolor="#515151 [3213]">
                <w10:wrap anchorx="margin"/>
              </v:shape>
            </w:pict>
          </mc:Fallback>
        </mc:AlternateContent>
      </w:r>
      <w:r>
        <w:rPr>
          <w:noProof/>
        </w:rPr>
        <mc:AlternateContent>
          <mc:Choice Requires="wps">
            <w:drawing>
              <wp:anchor distT="0" distB="0" distL="114300" distR="114300" simplePos="0" relativeHeight="251809792" behindDoc="0" locked="0" layoutInCell="1" allowOverlap="1" wp14:anchorId="6368EF43" wp14:editId="1FA8B16A">
                <wp:simplePos x="0" y="0"/>
                <wp:positionH relativeFrom="margin">
                  <wp:posOffset>2595880</wp:posOffset>
                </wp:positionH>
                <wp:positionV relativeFrom="paragraph">
                  <wp:posOffset>1298311</wp:posOffset>
                </wp:positionV>
                <wp:extent cx="113030" cy="124460"/>
                <wp:effectExtent l="19050" t="0" r="39370" b="46990"/>
                <wp:wrapNone/>
                <wp:docPr id="1947" name="Arrow: Down 1947"/>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9DE63" id="Arrow: Down 1947" o:spid="_x0000_s1026" type="#_x0000_t67" style="position:absolute;margin-left:204.4pt;margin-top:102.25pt;width:8.9pt;height:9.8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" adj="11792" fillcolor="white [3212]" strokecolor="#515151 [3213]">
                <w10:wrap anchorx="margin"/>
              </v:shape>
            </w:pict>
          </mc:Fallback>
        </mc:AlternateContent>
      </w:r>
      <w:r>
        <w:rPr>
          <w:noProof/>
        </w:rPr>
        <mc:AlternateContent>
          <mc:Choice Requires="wps">
            <w:drawing>
              <wp:anchor distT="0" distB="0" distL="114300" distR="114300" simplePos="0" relativeHeight="251811840" behindDoc="0" locked="0" layoutInCell="1" allowOverlap="1" wp14:anchorId="37E575DC" wp14:editId="0FC89871">
                <wp:simplePos x="0" y="0"/>
                <wp:positionH relativeFrom="margin">
                  <wp:posOffset>2863215</wp:posOffset>
                </wp:positionH>
                <wp:positionV relativeFrom="paragraph">
                  <wp:posOffset>1572524</wp:posOffset>
                </wp:positionV>
                <wp:extent cx="113030" cy="124460"/>
                <wp:effectExtent l="19050" t="0" r="39370" b="46990"/>
                <wp:wrapNone/>
                <wp:docPr id="1948" name="Arrow: Down 1948"/>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07EC0" id="Arrow: Down 1948" o:spid="_x0000_s1026" type="#_x0000_t67" style="position:absolute;margin-left:225.45pt;margin-top:123.8pt;width:8.9pt;height:9.8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" adj="11792" fillcolor="white [3212]" strokecolor="#515151 [3213]">
                <w10:wrap anchorx="margin"/>
              </v:shape>
            </w:pict>
          </mc:Fallback>
        </mc:AlternateContent>
      </w:r>
      <w:r>
        <w:rPr>
          <w:noProof/>
        </w:rPr>
        <mc:AlternateContent>
          <mc:Choice Requires="wps">
            <w:drawing>
              <wp:anchor distT="0" distB="0" distL="114300" distR="114300" simplePos="0" relativeHeight="251822080" behindDoc="0" locked="0" layoutInCell="1" allowOverlap="1" wp14:anchorId="5D9C9280" wp14:editId="1B3BC63D">
                <wp:simplePos x="0" y="0"/>
                <wp:positionH relativeFrom="margin">
                  <wp:posOffset>4716145</wp:posOffset>
                </wp:positionH>
                <wp:positionV relativeFrom="paragraph">
                  <wp:posOffset>1817106</wp:posOffset>
                </wp:positionV>
                <wp:extent cx="113030" cy="124460"/>
                <wp:effectExtent l="19050" t="19050" r="39370" b="27940"/>
                <wp:wrapNone/>
                <wp:docPr id="1956" name="Arrow: Down 1956"/>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A653E" id="Arrow: Down 1956" o:spid="_x0000_s1026" type="#_x0000_t67" style="position:absolute;margin-left:371.35pt;margin-top:143.1pt;width:8.9pt;height:9.8pt;flip:y;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1813888" behindDoc="0" locked="0" layoutInCell="1" allowOverlap="1" wp14:anchorId="286E3BF7" wp14:editId="571AC7B3">
                <wp:simplePos x="0" y="0"/>
                <wp:positionH relativeFrom="margin">
                  <wp:posOffset>2800985</wp:posOffset>
                </wp:positionH>
                <wp:positionV relativeFrom="paragraph">
                  <wp:posOffset>1843141</wp:posOffset>
                </wp:positionV>
                <wp:extent cx="113030" cy="124460"/>
                <wp:effectExtent l="19050" t="0" r="39370" b="46990"/>
                <wp:wrapNone/>
                <wp:docPr id="1950" name="Arrow: Down 1950"/>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B192C" id="Arrow: Down 1950" o:spid="_x0000_s1026" type="#_x0000_t67" style="position:absolute;margin-left:220.55pt;margin-top:145.15pt;width:8.9pt;height:9.8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" adj="11792" fillcolor="white [3212]" strokecolor="#515151 [3213]">
                <w10:wrap anchorx="margin"/>
              </v:shape>
            </w:pict>
          </mc:Fallback>
        </mc:AlternateContent>
      </w:r>
      <w:r w:rsidR="00BA7E7C">
        <w:rPr>
          <w:noProof/>
        </w:rPr>
        <mc:AlternateContent>
          <mc:Choice Requires="wps">
            <w:drawing>
              <wp:anchor distT="0" distB="0" distL="114300" distR="114300" simplePos="0" relativeHeight="251824128" behindDoc="0" locked="0" layoutInCell="1" allowOverlap="1" wp14:anchorId="4013FF42" wp14:editId="37947D4F">
                <wp:simplePos x="0" y="0"/>
                <wp:positionH relativeFrom="margin">
                  <wp:posOffset>4840605</wp:posOffset>
                </wp:positionH>
                <wp:positionV relativeFrom="paragraph">
                  <wp:posOffset>3196326</wp:posOffset>
                </wp:positionV>
                <wp:extent cx="113030" cy="124460"/>
                <wp:effectExtent l="19050" t="19050" r="39370" b="27940"/>
                <wp:wrapNone/>
                <wp:docPr id="1957" name="Arrow: Down 1957"/>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A2162" id="Arrow: Down 1957" o:spid="_x0000_s1026" type="#_x0000_t67" style="position:absolute;margin-left:381.15pt;margin-top:251.7pt;width:8.9pt;height:9.8pt;flip:y;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" adj="11792" fillcolor="white [3212]" strokecolor="#515151 [3213]">
                <w10:wrap anchorx="margin"/>
              </v:shape>
            </w:pict>
          </mc:Fallback>
        </mc:AlternateContent>
      </w:r>
      <w:r w:rsidR="00BA7E7C">
        <w:rPr>
          <w:noProof/>
        </w:rPr>
        <mc:AlternateContent>
          <mc:Choice Requires="wps">
            <w:drawing>
              <wp:anchor distT="0" distB="0" distL="114300" distR="114300" simplePos="0" relativeHeight="251815936" behindDoc="0" locked="0" layoutInCell="1" allowOverlap="1" wp14:anchorId="29C7DB5A" wp14:editId="297EA693">
                <wp:simplePos x="0" y="0"/>
                <wp:positionH relativeFrom="margin">
                  <wp:posOffset>2952115</wp:posOffset>
                </wp:positionH>
                <wp:positionV relativeFrom="paragraph">
                  <wp:posOffset>3209769</wp:posOffset>
                </wp:positionV>
                <wp:extent cx="113030" cy="124460"/>
                <wp:effectExtent l="19050" t="0" r="39370" b="46990"/>
                <wp:wrapNone/>
                <wp:docPr id="1951" name="Arrow: Down 195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4D272" id="Arrow: Down 1951" o:spid="_x0000_s1026" type="#_x0000_t67" style="position:absolute;margin-left:232.45pt;margin-top:252.75pt;width:8.9pt;height:9.8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" adj="11792" fillcolor="white [3212]" strokecolor="#515151 [3213]">
                <w10:wrap anchorx="margin"/>
              </v:shape>
            </w:pict>
          </mc:Fallback>
        </mc:AlternateContent>
      </w:r>
      <w:r w:rsidR="00ED4609">
        <w:rPr>
          <w:noProof/>
        </w:rPr>
        <w:drawing>
          <wp:inline distT="0" distB="0" distL="0" distR="0" wp14:anchorId="1A22E73D" wp14:editId="35B31B9E">
            <wp:extent cx="5212800" cy="3838575"/>
            <wp:effectExtent l="0" t="0" r="6985" b="0"/>
            <wp:docPr id="206" name="Chart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3D81DFA" w14:textId="37DA3213" w:rsidR="00ED4609" w:rsidRPr="00234A23" w:rsidRDefault="00ED4609" w:rsidP="00234A23">
      <w:pPr>
        <w:pStyle w:val="Caption"/>
        <w:rPr>
          <w:rStyle w:val="SubtleEmphasis"/>
        </w:rPr>
      </w:pPr>
      <w:r w:rsidRPr="00234A23">
        <w:rPr>
          <w:rStyle w:val="SubtleEmphasis"/>
        </w:rPr>
        <w:t>Q4/Q1. Does your school have a designated school library area on-site? By designated school library area, we mean an area separate to a classroom or other shared space that provides access to a curated collection of resources to benefit pupils' learning and development.</w:t>
      </w:r>
    </w:p>
    <w:p w14:paraId="2502E9C5" w14:textId="46B0189C" w:rsidR="00ED4609" w:rsidRPr="00234A23" w:rsidRDefault="00ED4609" w:rsidP="00234A23">
      <w:pPr>
        <w:pStyle w:val="Caption"/>
        <w:rPr>
          <w:rStyle w:val="SubtleEmphasis"/>
        </w:rPr>
      </w:pPr>
      <w:r w:rsidRPr="00234A23">
        <w:rPr>
          <w:rStyle w:val="SubtleEmphasis"/>
        </w:rPr>
        <w:t>Base: all respondents (unweighted base sizes in parenthesis)</w:t>
      </w:r>
      <w:r w:rsidR="00BA7E7C">
        <w:rPr>
          <w:rStyle w:val="SubtleEmphasis"/>
        </w:rPr>
        <w:t xml:space="preserve"> </w:t>
      </w:r>
    </w:p>
    <w:p w14:paraId="7BCEFE42" w14:textId="77777777" w:rsidR="00ED4609" w:rsidRDefault="00ED4609" w:rsidP="00ED4609"/>
    <w:p w14:paraId="4EFD260F" w14:textId="54C38D68" w:rsidR="00ED4609" w:rsidRDefault="00ED4609" w:rsidP="00ED4609">
      <w:r w:rsidRPr="00F2390C">
        <w:t xml:space="preserve">Regional differences </w:t>
      </w:r>
      <w:r>
        <w:t>across all nations</w:t>
      </w:r>
      <w:r w:rsidRPr="00F2390C">
        <w:t xml:space="preserve"> are also apparent. </w:t>
      </w:r>
      <w:r>
        <w:t>Within England, s</w:t>
      </w:r>
      <w:r w:rsidRPr="00F2390C">
        <w:t>chools in the East</w:t>
      </w:r>
      <w:r>
        <w:t xml:space="preserve"> of England</w:t>
      </w:r>
      <w:r w:rsidRPr="00F2390C">
        <w:t xml:space="preserve"> (</w:t>
      </w:r>
      <w:r>
        <w:t>94</w:t>
      </w:r>
      <w:r w:rsidRPr="00F2390C">
        <w:t xml:space="preserve">%), </w:t>
      </w:r>
      <w:r>
        <w:t>London</w:t>
      </w:r>
      <w:r w:rsidRPr="00F2390C">
        <w:t xml:space="preserve"> (</w:t>
      </w:r>
      <w:r>
        <w:t>90</w:t>
      </w:r>
      <w:r w:rsidRPr="00F2390C">
        <w:t>%)</w:t>
      </w:r>
      <w:r w:rsidR="00BA7E7C">
        <w:t xml:space="preserve">, </w:t>
      </w:r>
      <w:proofErr w:type="gramStart"/>
      <w:r>
        <w:t>South East</w:t>
      </w:r>
      <w:proofErr w:type="gramEnd"/>
      <w:r w:rsidRPr="00F2390C">
        <w:t xml:space="preserve"> (</w:t>
      </w:r>
      <w:r>
        <w:t>90</w:t>
      </w:r>
      <w:r w:rsidRPr="00F2390C">
        <w:t>%)</w:t>
      </w:r>
      <w:r w:rsidR="00BA7E7C">
        <w:t xml:space="preserve"> and South West (89%)</w:t>
      </w:r>
      <w:r w:rsidRPr="00F2390C">
        <w:t xml:space="preserve"> are all more likely to have access to a designated school </w:t>
      </w:r>
      <w:r w:rsidRPr="00F2390C">
        <w:lastRenderedPageBreak/>
        <w:t xml:space="preserve">library area on-site. Meanwhile, schools in the </w:t>
      </w:r>
      <w:proofErr w:type="gramStart"/>
      <w:r>
        <w:t>North West</w:t>
      </w:r>
      <w:proofErr w:type="gramEnd"/>
      <w:r>
        <w:t xml:space="preserve"> (83%) </w:t>
      </w:r>
      <w:r w:rsidRPr="00F2390C">
        <w:t xml:space="preserve">are </w:t>
      </w:r>
      <w:r>
        <w:t xml:space="preserve">less </w:t>
      </w:r>
      <w:r w:rsidRPr="00F2390C">
        <w:t>likely to have this in place.</w:t>
      </w:r>
      <w:r>
        <w:t xml:space="preserve"> In Scotland, schools in Edinburgh and Lothian (92%) are more likely to have access to a GSL defined library.</w:t>
      </w:r>
      <w:r w:rsidR="00FE2983">
        <w:t xml:space="preserve"> </w:t>
      </w:r>
    </w:p>
    <w:p w14:paraId="68F4ACE3" w14:textId="2FF26EEE" w:rsidR="00ED4609" w:rsidRDefault="00C85667" w:rsidP="00C316AC">
      <w:r>
        <w:rPr>
          <w:noProof/>
        </w:rPr>
        <mc:AlternateContent>
          <mc:Choice Requires="wps">
            <w:drawing>
              <wp:anchor distT="0" distB="0" distL="114300" distR="114300" simplePos="0" relativeHeight="252109824" behindDoc="0" locked="0" layoutInCell="1" allowOverlap="1" wp14:anchorId="3A7B761A" wp14:editId="76B7EDD6">
                <wp:simplePos x="0" y="0"/>
                <wp:positionH relativeFrom="margin">
                  <wp:posOffset>3021330</wp:posOffset>
                </wp:positionH>
                <wp:positionV relativeFrom="paragraph">
                  <wp:posOffset>3723005</wp:posOffset>
                </wp:positionV>
                <wp:extent cx="113030" cy="124460"/>
                <wp:effectExtent l="19050" t="0" r="39370" b="46990"/>
                <wp:wrapNone/>
                <wp:docPr id="2198" name="Arrow: Down 2198"/>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2EB08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198" o:spid="_x0000_s1026" type="#_x0000_t67" style="position:absolute;margin-left:237.9pt;margin-top:293.15pt;width:8.9pt;height:9.8pt;z-index:25210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" adj="11792" fillcolor="white [3212]" strokecolor="#515151 [3213]">
                <w10:wrap anchorx="margin"/>
              </v:shape>
            </w:pict>
          </mc:Fallback>
        </mc:AlternateContent>
      </w:r>
      <w:r>
        <w:rPr>
          <w:noProof/>
        </w:rPr>
        <mc:AlternateContent>
          <mc:Choice Requires="wps">
            <w:drawing>
              <wp:anchor distT="0" distB="0" distL="114300" distR="114300" simplePos="0" relativeHeight="252105728" behindDoc="0" locked="0" layoutInCell="1" allowOverlap="1" wp14:anchorId="36B20C62" wp14:editId="252ECCED">
                <wp:simplePos x="0" y="0"/>
                <wp:positionH relativeFrom="margin">
                  <wp:posOffset>4728845</wp:posOffset>
                </wp:positionH>
                <wp:positionV relativeFrom="paragraph">
                  <wp:posOffset>3494405</wp:posOffset>
                </wp:positionV>
                <wp:extent cx="113030" cy="124460"/>
                <wp:effectExtent l="19050" t="19050" r="39370" b="27940"/>
                <wp:wrapNone/>
                <wp:docPr id="2196" name="Arrow: Down 2196"/>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7BE08B" w14:textId="77777777" w:rsidR="000D0341" w:rsidRDefault="000D0341" w:rsidP="000D0341">
                            <w:pPr>
                              <w:jc w:val="center"/>
                            </w:pPr>
                            <w:proofErr w:type="spellStart"/>
                            <w:r>
                              <w:t>cvv</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B20C6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196" o:spid="_x0000_s1030" type="#_x0000_t67" style="position:absolute;margin-left:372.35pt;margin-top:275.15pt;width:8.9pt;height:9.8pt;flip:y;z-index:25210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" adj="11792" fillcolor="white [3212]" strokecolor="#515151 [3213]">
                <v:textbox>
                  <w:txbxContent>
                    <w:p w14:paraId="5F7BE08B" w14:textId="77777777" w:rsidR="000D0341" w:rsidRDefault="000D0341" w:rsidP="000D0341">
                      <w:pPr>
                        <w:jc w:val="center"/>
                      </w:pPr>
                      <w:r>
                        <w:t>cvv</w:t>
                      </w:r>
                    </w:p>
                  </w:txbxContent>
                </v:textbox>
                <w10:wrap anchorx="margin"/>
              </v:shape>
            </w:pict>
          </mc:Fallback>
        </mc:AlternateContent>
      </w:r>
      <w:r>
        <w:rPr>
          <w:noProof/>
        </w:rPr>
        <mc:AlternateContent>
          <mc:Choice Requires="wps">
            <w:drawing>
              <wp:anchor distT="0" distB="0" distL="114300" distR="114300" simplePos="0" relativeHeight="251871232" behindDoc="0" locked="0" layoutInCell="1" allowOverlap="1" wp14:anchorId="31B9D265" wp14:editId="6626BCAC">
                <wp:simplePos x="0" y="0"/>
                <wp:positionH relativeFrom="margin">
                  <wp:posOffset>3020060</wp:posOffset>
                </wp:positionH>
                <wp:positionV relativeFrom="paragraph">
                  <wp:posOffset>3517265</wp:posOffset>
                </wp:positionV>
                <wp:extent cx="113030" cy="124460"/>
                <wp:effectExtent l="19050" t="0" r="39370" b="46990"/>
                <wp:wrapNone/>
                <wp:docPr id="193" name="Arrow: Down 193"/>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07BC7" id="Arrow: Down 193" o:spid="_x0000_s1026" type="#_x0000_t67" style="position:absolute;margin-left:237.8pt;margin-top:276.95pt;width:8.9pt;height:9.8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" adj="11792" fillcolor="white [3212]" strokecolor="#515151 [3213]">
                <w10:wrap anchorx="margin"/>
              </v:shape>
            </w:pict>
          </mc:Fallback>
        </mc:AlternateContent>
      </w:r>
      <w:r>
        <w:rPr>
          <w:noProof/>
        </w:rPr>
        <mc:AlternateContent>
          <mc:Choice Requires="wps">
            <w:drawing>
              <wp:anchor distT="0" distB="0" distL="114300" distR="114300" simplePos="0" relativeHeight="252107776" behindDoc="0" locked="0" layoutInCell="1" allowOverlap="1" wp14:anchorId="54F551C9" wp14:editId="1DBA7E74">
                <wp:simplePos x="0" y="0"/>
                <wp:positionH relativeFrom="margin">
                  <wp:posOffset>4713605</wp:posOffset>
                </wp:positionH>
                <wp:positionV relativeFrom="paragraph">
                  <wp:posOffset>3768090</wp:posOffset>
                </wp:positionV>
                <wp:extent cx="113030" cy="124460"/>
                <wp:effectExtent l="19050" t="19050" r="39370" b="27940"/>
                <wp:wrapNone/>
                <wp:docPr id="2197" name="Arrow: Down 2197"/>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B53B33" w14:textId="77777777" w:rsidR="000D0341" w:rsidRDefault="000D0341" w:rsidP="000D0341">
                            <w:pPr>
                              <w:jc w:val="center"/>
                            </w:pPr>
                            <w:proofErr w:type="spellStart"/>
                            <w:r>
                              <w:t>cvv</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551C9" id="Arrow: Down 2197" o:spid="_x0000_s1031" type="#_x0000_t67" style="position:absolute;margin-left:371.15pt;margin-top:296.7pt;width:8.9pt;height:9.8pt;flip:y;z-index:25210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" adj="11792" fillcolor="white [3212]" strokecolor="#515151 [3213]">
                <v:textbox>
                  <w:txbxContent>
                    <w:p w14:paraId="0FB53B33" w14:textId="77777777" w:rsidR="000D0341" w:rsidRDefault="000D0341" w:rsidP="000D0341">
                      <w:pPr>
                        <w:jc w:val="center"/>
                      </w:pPr>
                      <w:r>
                        <w:t>cvv</w:t>
                      </w:r>
                    </w:p>
                  </w:txbxContent>
                </v:textbox>
                <w10:wrap anchorx="margin"/>
              </v:shape>
            </w:pict>
          </mc:Fallback>
        </mc:AlternateContent>
      </w:r>
      <w:r>
        <w:rPr>
          <w:noProof/>
        </w:rPr>
        <mc:AlternateContent>
          <mc:Choice Requires="wps">
            <w:drawing>
              <wp:anchor distT="0" distB="0" distL="114300" distR="114300" simplePos="0" relativeHeight="252113920" behindDoc="0" locked="0" layoutInCell="1" allowOverlap="1" wp14:anchorId="0E7F9557" wp14:editId="2F782B23">
                <wp:simplePos x="0" y="0"/>
                <wp:positionH relativeFrom="margin">
                  <wp:posOffset>4760595</wp:posOffset>
                </wp:positionH>
                <wp:positionV relativeFrom="paragraph">
                  <wp:posOffset>4194175</wp:posOffset>
                </wp:positionV>
                <wp:extent cx="113030" cy="124460"/>
                <wp:effectExtent l="19050" t="19050" r="39370" b="27940"/>
                <wp:wrapNone/>
                <wp:docPr id="2200" name="Arrow: Down 2200"/>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9E5196" w14:textId="77777777" w:rsidR="000D0341" w:rsidRDefault="000D0341" w:rsidP="000D0341">
                            <w:pPr>
                              <w:jc w:val="center"/>
                            </w:pPr>
                            <w:proofErr w:type="spellStart"/>
                            <w:r>
                              <w:t>cvv</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F9557" id="Arrow: Down 2200" o:spid="_x0000_s1032" type="#_x0000_t67" style="position:absolute;margin-left:374.85pt;margin-top:330.25pt;width:8.9pt;height:9.8pt;flip:y;z-index:25211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" adj="11792" fillcolor="white [3212]" strokecolor="#515151 [3213]">
                <v:textbox>
                  <w:txbxContent>
                    <w:p w14:paraId="6E9E5196" w14:textId="77777777" w:rsidR="000D0341" w:rsidRDefault="000D0341" w:rsidP="000D0341">
                      <w:pPr>
                        <w:jc w:val="center"/>
                      </w:pPr>
                      <w:r>
                        <w:t>cvv</w:t>
                      </w:r>
                    </w:p>
                  </w:txbxContent>
                </v:textbox>
                <w10:wrap anchorx="margin"/>
              </v:shape>
            </w:pict>
          </mc:Fallback>
        </mc:AlternateContent>
      </w:r>
      <w:r>
        <w:rPr>
          <w:noProof/>
        </w:rPr>
        <mc:AlternateContent>
          <mc:Choice Requires="wps">
            <w:drawing>
              <wp:anchor distT="0" distB="0" distL="114300" distR="114300" simplePos="0" relativeHeight="252111872" behindDoc="0" locked="0" layoutInCell="1" allowOverlap="1" wp14:anchorId="292AAFCD" wp14:editId="5B3B4E39">
                <wp:simplePos x="0" y="0"/>
                <wp:positionH relativeFrom="margin">
                  <wp:posOffset>3048000</wp:posOffset>
                </wp:positionH>
                <wp:positionV relativeFrom="paragraph">
                  <wp:posOffset>4213860</wp:posOffset>
                </wp:positionV>
                <wp:extent cx="113030" cy="124460"/>
                <wp:effectExtent l="19050" t="0" r="39370" b="46990"/>
                <wp:wrapNone/>
                <wp:docPr id="2199" name="Arrow: Down 2199"/>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72036" id="Arrow: Down 2199" o:spid="_x0000_s1026" type="#_x0000_t67" style="position:absolute;margin-left:240pt;margin-top:331.8pt;width:8.9pt;height:9.8pt;z-index:25211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" adj="11792" fillcolor="white [3212]" strokecolor="#515151 [3213]">
                <w10:wrap anchorx="margin"/>
              </v:shape>
            </w:pict>
          </mc:Fallback>
        </mc:AlternateContent>
      </w:r>
      <w:r>
        <w:rPr>
          <w:noProof/>
        </w:rPr>
        <mc:AlternateContent>
          <mc:Choice Requires="wps">
            <w:drawing>
              <wp:anchor distT="0" distB="0" distL="114300" distR="114300" simplePos="0" relativeHeight="252126208" behindDoc="0" locked="0" layoutInCell="1" allowOverlap="1" wp14:anchorId="1D375ADB" wp14:editId="23DE8751">
                <wp:simplePos x="0" y="0"/>
                <wp:positionH relativeFrom="margin">
                  <wp:posOffset>4505960</wp:posOffset>
                </wp:positionH>
                <wp:positionV relativeFrom="paragraph">
                  <wp:posOffset>5527040</wp:posOffset>
                </wp:positionV>
                <wp:extent cx="113030" cy="124460"/>
                <wp:effectExtent l="19050" t="19050" r="39370" b="27940"/>
                <wp:wrapNone/>
                <wp:docPr id="2206" name="Arrow: Down 2206"/>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A836DF" w14:textId="77777777" w:rsidR="000D0341" w:rsidRDefault="000D0341" w:rsidP="000D0341">
                            <w:pPr>
                              <w:jc w:val="center"/>
                            </w:pPr>
                            <w:proofErr w:type="spellStart"/>
                            <w:r>
                              <w:t>cvv</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75ADB" id="Arrow: Down 2206" o:spid="_x0000_s1033" type="#_x0000_t67" style="position:absolute;margin-left:354.8pt;margin-top:435.2pt;width:8.9pt;height:9.8pt;flip:y;z-index:25212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" adj="11792" fillcolor="white [3212]" strokecolor="#515151 [3213]">
                <v:textbox>
                  <w:txbxContent>
                    <w:p w14:paraId="68A836DF" w14:textId="77777777" w:rsidR="000D0341" w:rsidRDefault="000D0341" w:rsidP="000D0341">
                      <w:pPr>
                        <w:jc w:val="center"/>
                      </w:pPr>
                      <w:r>
                        <w:t>cvv</w:t>
                      </w:r>
                    </w:p>
                  </w:txbxContent>
                </v:textbox>
                <w10:wrap anchorx="margin"/>
              </v:shape>
            </w:pict>
          </mc:Fallback>
        </mc:AlternateContent>
      </w:r>
      <w:r>
        <w:rPr>
          <w:noProof/>
        </w:rPr>
        <mc:AlternateContent>
          <mc:Choice Requires="wps">
            <w:drawing>
              <wp:anchor distT="0" distB="0" distL="114300" distR="114300" simplePos="0" relativeHeight="252124160" behindDoc="0" locked="0" layoutInCell="1" allowOverlap="1" wp14:anchorId="194C5C44" wp14:editId="20D4C860">
                <wp:simplePos x="0" y="0"/>
                <wp:positionH relativeFrom="margin">
                  <wp:posOffset>4475480</wp:posOffset>
                </wp:positionH>
                <wp:positionV relativeFrom="paragraph">
                  <wp:posOffset>5081270</wp:posOffset>
                </wp:positionV>
                <wp:extent cx="113030" cy="124460"/>
                <wp:effectExtent l="19050" t="19050" r="39370" b="27940"/>
                <wp:wrapNone/>
                <wp:docPr id="2205" name="Arrow: Down 2205"/>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3D9BFC" w14:textId="77777777" w:rsidR="000D0341" w:rsidRDefault="000D0341" w:rsidP="000D0341">
                            <w:pPr>
                              <w:jc w:val="center"/>
                            </w:pPr>
                            <w:proofErr w:type="spellStart"/>
                            <w:r>
                              <w:t>cvv</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C5C44" id="Arrow: Down 2205" o:spid="_x0000_s1034" type="#_x0000_t67" style="position:absolute;margin-left:352.4pt;margin-top:400.1pt;width:8.9pt;height:9.8pt;flip:y;z-index:25212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" adj="11792" fillcolor="white [3212]" strokecolor="#515151 [3213]">
                <v:textbox>
                  <w:txbxContent>
                    <w:p w14:paraId="723D9BFC" w14:textId="77777777" w:rsidR="000D0341" w:rsidRDefault="000D0341" w:rsidP="000D0341">
                      <w:pPr>
                        <w:jc w:val="center"/>
                      </w:pPr>
                      <w:r>
                        <w:t>cvv</w:t>
                      </w:r>
                    </w:p>
                  </w:txbxContent>
                </v:textbox>
                <w10:wrap anchorx="margin"/>
              </v:shape>
            </w:pict>
          </mc:Fallback>
        </mc:AlternateContent>
      </w:r>
      <w:r>
        <w:rPr>
          <w:noProof/>
        </w:rPr>
        <mc:AlternateContent>
          <mc:Choice Requires="wps">
            <w:drawing>
              <wp:anchor distT="0" distB="0" distL="114300" distR="114300" simplePos="0" relativeHeight="252122112" behindDoc="0" locked="0" layoutInCell="1" allowOverlap="1" wp14:anchorId="4D3A888F" wp14:editId="3E286A3C">
                <wp:simplePos x="0" y="0"/>
                <wp:positionH relativeFrom="margin">
                  <wp:posOffset>4709160</wp:posOffset>
                </wp:positionH>
                <wp:positionV relativeFrom="paragraph">
                  <wp:posOffset>5299710</wp:posOffset>
                </wp:positionV>
                <wp:extent cx="113030" cy="124460"/>
                <wp:effectExtent l="19050" t="19050" r="39370" b="27940"/>
                <wp:wrapNone/>
                <wp:docPr id="2204" name="Arrow: Down 2204"/>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510313" w14:textId="77777777" w:rsidR="000D0341" w:rsidRDefault="000D0341" w:rsidP="000D0341">
                            <w:pPr>
                              <w:jc w:val="center"/>
                            </w:pPr>
                            <w:proofErr w:type="spellStart"/>
                            <w:r>
                              <w:t>cvv</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A888F" id="Arrow: Down 2204" o:spid="_x0000_s1035" type="#_x0000_t67" style="position:absolute;margin-left:370.8pt;margin-top:417.3pt;width:8.9pt;height:9.8pt;flip:y;z-index:25212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" adj="11792" fillcolor="white [3212]" strokecolor="#515151 [3213]">
                <v:textbox>
                  <w:txbxContent>
                    <w:p w14:paraId="75510313" w14:textId="77777777" w:rsidR="000D0341" w:rsidRDefault="000D0341" w:rsidP="000D0341">
                      <w:pPr>
                        <w:jc w:val="center"/>
                      </w:pPr>
                      <w:r>
                        <w:t>cvv</w:t>
                      </w:r>
                    </w:p>
                  </w:txbxContent>
                </v:textbox>
                <w10:wrap anchorx="margin"/>
              </v:shape>
            </w:pict>
          </mc:Fallback>
        </mc:AlternateContent>
      </w:r>
      <w:r>
        <w:rPr>
          <w:noProof/>
        </w:rPr>
        <mc:AlternateContent>
          <mc:Choice Requires="wps">
            <w:drawing>
              <wp:anchor distT="0" distB="0" distL="114300" distR="114300" simplePos="0" relativeHeight="252120064" behindDoc="0" locked="0" layoutInCell="1" allowOverlap="1" wp14:anchorId="199EA6C8" wp14:editId="51267CE4">
                <wp:simplePos x="0" y="0"/>
                <wp:positionH relativeFrom="margin">
                  <wp:posOffset>2854960</wp:posOffset>
                </wp:positionH>
                <wp:positionV relativeFrom="paragraph">
                  <wp:posOffset>5498465</wp:posOffset>
                </wp:positionV>
                <wp:extent cx="113030" cy="124460"/>
                <wp:effectExtent l="19050" t="0" r="39370" b="46990"/>
                <wp:wrapNone/>
                <wp:docPr id="2203" name="Arrow: Down 2203"/>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9135C" id="Arrow: Down 2203" o:spid="_x0000_s1026" type="#_x0000_t67" style="position:absolute;margin-left:224.8pt;margin-top:432.95pt;width:8.9pt;height:9.8pt;z-index:25212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" adj="11792" fillcolor="white [3212]" strokecolor="#515151 [3213]">
                <w10:wrap anchorx="margin"/>
              </v:shape>
            </w:pict>
          </mc:Fallback>
        </mc:AlternateContent>
      </w:r>
      <w:r>
        <w:rPr>
          <w:noProof/>
        </w:rPr>
        <mc:AlternateContent>
          <mc:Choice Requires="wps">
            <w:drawing>
              <wp:anchor distT="0" distB="0" distL="114300" distR="114300" simplePos="0" relativeHeight="252118016" behindDoc="0" locked="0" layoutInCell="1" allowOverlap="1" wp14:anchorId="10F6836C" wp14:editId="71E09E51">
                <wp:simplePos x="0" y="0"/>
                <wp:positionH relativeFrom="margin">
                  <wp:posOffset>2997835</wp:posOffset>
                </wp:positionH>
                <wp:positionV relativeFrom="paragraph">
                  <wp:posOffset>5281295</wp:posOffset>
                </wp:positionV>
                <wp:extent cx="113030" cy="124460"/>
                <wp:effectExtent l="19050" t="0" r="39370" b="46990"/>
                <wp:wrapNone/>
                <wp:docPr id="2202" name="Arrow: Down 2202"/>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EDE3B" id="Arrow: Down 2202" o:spid="_x0000_s1026" type="#_x0000_t67" style="position:absolute;margin-left:236.05pt;margin-top:415.85pt;width:8.9pt;height:9.8pt;z-index:25211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" adj="11792" fillcolor="white [3212]" strokecolor="#515151 [3213]">
                <w10:wrap anchorx="margin"/>
              </v:shape>
            </w:pict>
          </mc:Fallback>
        </mc:AlternateContent>
      </w:r>
      <w:r>
        <w:rPr>
          <w:noProof/>
        </w:rPr>
        <mc:AlternateContent>
          <mc:Choice Requires="wps">
            <w:drawing>
              <wp:anchor distT="0" distB="0" distL="114300" distR="114300" simplePos="0" relativeHeight="252115968" behindDoc="0" locked="0" layoutInCell="1" allowOverlap="1" wp14:anchorId="1F6C07AF" wp14:editId="1965CFC6">
                <wp:simplePos x="0" y="0"/>
                <wp:positionH relativeFrom="margin">
                  <wp:posOffset>2812415</wp:posOffset>
                </wp:positionH>
                <wp:positionV relativeFrom="paragraph">
                  <wp:posOffset>5074285</wp:posOffset>
                </wp:positionV>
                <wp:extent cx="113030" cy="124460"/>
                <wp:effectExtent l="19050" t="0" r="39370" b="46990"/>
                <wp:wrapNone/>
                <wp:docPr id="2201" name="Arrow: Down 220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E8344" id="Arrow: Down 2201" o:spid="_x0000_s1026" type="#_x0000_t67" style="position:absolute;margin-left:221.45pt;margin-top:399.55pt;width:8.9pt;height:9.8pt;z-index:25211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" adj="11792" fillcolor="white [3212]" strokecolor="#515151 [3213]">
                <w10:wrap anchorx="margin"/>
              </v:shape>
            </w:pict>
          </mc:Fallback>
        </mc:AlternateContent>
      </w:r>
      <w:r>
        <w:rPr>
          <w:noProof/>
        </w:rPr>
        <mc:AlternateContent>
          <mc:Choice Requires="wps">
            <w:drawing>
              <wp:anchor distT="0" distB="0" distL="114300" distR="114300" simplePos="0" relativeHeight="252132352" behindDoc="0" locked="0" layoutInCell="1" allowOverlap="1" wp14:anchorId="2FB48536" wp14:editId="49A0E6F3">
                <wp:simplePos x="0" y="0"/>
                <wp:positionH relativeFrom="margin">
                  <wp:posOffset>4639310</wp:posOffset>
                </wp:positionH>
                <wp:positionV relativeFrom="paragraph">
                  <wp:posOffset>6424930</wp:posOffset>
                </wp:positionV>
                <wp:extent cx="113030" cy="124460"/>
                <wp:effectExtent l="19050" t="19050" r="39370" b="27940"/>
                <wp:wrapNone/>
                <wp:docPr id="2209" name="Arrow: Down 2209"/>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E7F39B" w14:textId="77777777" w:rsidR="000D0341" w:rsidRDefault="000D0341" w:rsidP="000D0341">
                            <w:pPr>
                              <w:jc w:val="center"/>
                            </w:pPr>
                            <w:proofErr w:type="spellStart"/>
                            <w:r>
                              <w:t>cvv</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48536" id="Arrow: Down 2209" o:spid="_x0000_s1036" type="#_x0000_t67" style="position:absolute;margin-left:365.3pt;margin-top:505.9pt;width:8.9pt;height:9.8pt;flip:y;z-index:25213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" adj="11792" fillcolor="white [3212]" strokecolor="#515151 [3213]">
                <v:textbox>
                  <w:txbxContent>
                    <w:p w14:paraId="5CE7F39B" w14:textId="77777777" w:rsidR="000D0341" w:rsidRDefault="000D0341" w:rsidP="000D0341">
                      <w:pPr>
                        <w:jc w:val="center"/>
                      </w:pPr>
                      <w:r>
                        <w:t>cvv</w:t>
                      </w:r>
                    </w:p>
                  </w:txbxContent>
                </v:textbox>
                <w10:wrap anchorx="margin"/>
              </v:shape>
            </w:pict>
          </mc:Fallback>
        </mc:AlternateContent>
      </w:r>
      <w:r>
        <w:rPr>
          <w:noProof/>
        </w:rPr>
        <mc:AlternateContent>
          <mc:Choice Requires="wps">
            <w:drawing>
              <wp:anchor distT="0" distB="0" distL="114300" distR="114300" simplePos="0" relativeHeight="252128256" behindDoc="0" locked="0" layoutInCell="1" allowOverlap="1" wp14:anchorId="7FDF88BD" wp14:editId="3CC8D87C">
                <wp:simplePos x="0" y="0"/>
                <wp:positionH relativeFrom="margin">
                  <wp:posOffset>2931795</wp:posOffset>
                </wp:positionH>
                <wp:positionV relativeFrom="paragraph">
                  <wp:posOffset>6450330</wp:posOffset>
                </wp:positionV>
                <wp:extent cx="113030" cy="124460"/>
                <wp:effectExtent l="19050" t="0" r="39370" b="46990"/>
                <wp:wrapNone/>
                <wp:docPr id="2207" name="Arrow: Down 2207"/>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98CEE" id="Arrow: Down 2207" o:spid="_x0000_s1026" type="#_x0000_t67" style="position:absolute;margin-left:230.85pt;margin-top:507.9pt;width:8.9pt;height:9.8pt;z-index:25212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" adj="11792" fillcolor="white [3212]" strokecolor="#515151 [3213]">
                <w10:wrap anchorx="margin"/>
              </v:shape>
            </w:pict>
          </mc:Fallback>
        </mc:AlternateContent>
      </w:r>
      <w:r>
        <w:rPr>
          <w:noProof/>
        </w:rPr>
        <mc:AlternateContent>
          <mc:Choice Requires="wps">
            <w:drawing>
              <wp:anchor distT="0" distB="0" distL="114300" distR="114300" simplePos="0" relativeHeight="252134400" behindDoc="0" locked="0" layoutInCell="1" allowOverlap="1" wp14:anchorId="5FD49A8D" wp14:editId="0025EF95">
                <wp:simplePos x="0" y="0"/>
                <wp:positionH relativeFrom="margin">
                  <wp:posOffset>4714875</wp:posOffset>
                </wp:positionH>
                <wp:positionV relativeFrom="paragraph">
                  <wp:posOffset>6682740</wp:posOffset>
                </wp:positionV>
                <wp:extent cx="113030" cy="124460"/>
                <wp:effectExtent l="19050" t="19050" r="39370" b="27940"/>
                <wp:wrapNone/>
                <wp:docPr id="2210" name="Arrow: Down 2210"/>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ED12E4" w14:textId="77777777" w:rsidR="000D0341" w:rsidRDefault="000D0341" w:rsidP="000D0341">
                            <w:pPr>
                              <w:jc w:val="center"/>
                            </w:pPr>
                            <w:proofErr w:type="spellStart"/>
                            <w:r>
                              <w:t>cvv</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49A8D" id="Arrow: Down 2210" o:spid="_x0000_s1037" type="#_x0000_t67" style="position:absolute;margin-left:371.25pt;margin-top:526.2pt;width:8.9pt;height:9.8pt;flip:y;z-index:25213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" adj="11792" fillcolor="white [3212]" strokecolor="#515151 [3213]">
                <v:textbox>
                  <w:txbxContent>
                    <w:p w14:paraId="5CED12E4" w14:textId="77777777" w:rsidR="000D0341" w:rsidRDefault="000D0341" w:rsidP="000D0341">
                      <w:pPr>
                        <w:jc w:val="center"/>
                      </w:pPr>
                      <w:r>
                        <w:t>cvv</w:t>
                      </w:r>
                    </w:p>
                  </w:txbxContent>
                </v:textbox>
                <w10:wrap anchorx="margin"/>
              </v:shape>
            </w:pict>
          </mc:Fallback>
        </mc:AlternateContent>
      </w:r>
      <w:r>
        <w:rPr>
          <w:noProof/>
        </w:rPr>
        <mc:AlternateContent>
          <mc:Choice Requires="wps">
            <w:drawing>
              <wp:anchor distT="0" distB="0" distL="114300" distR="114300" simplePos="0" relativeHeight="252130304" behindDoc="0" locked="0" layoutInCell="1" allowOverlap="1" wp14:anchorId="71D8FD55" wp14:editId="538DBFE0">
                <wp:simplePos x="0" y="0"/>
                <wp:positionH relativeFrom="margin">
                  <wp:posOffset>3049653</wp:posOffset>
                </wp:positionH>
                <wp:positionV relativeFrom="paragraph">
                  <wp:posOffset>6667500</wp:posOffset>
                </wp:positionV>
                <wp:extent cx="113030" cy="124460"/>
                <wp:effectExtent l="19050" t="0" r="39370" b="46990"/>
                <wp:wrapNone/>
                <wp:docPr id="2208" name="Arrow: Down 2208"/>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3C8D0" id="Arrow: Down 2208" o:spid="_x0000_s1026" type="#_x0000_t67" style="position:absolute;margin-left:240.15pt;margin-top:525pt;width:8.9pt;height:9.8pt;z-index:25213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" adj="11792" fillcolor="white [3212]" strokecolor="#515151 [3213]">
                <w10:wrap anchorx="margin"/>
              </v:shape>
            </w:pict>
          </mc:Fallback>
        </mc:AlternateContent>
      </w:r>
      <w:r w:rsidR="000D0341">
        <w:rPr>
          <w:noProof/>
        </w:rPr>
        <mc:AlternateContent>
          <mc:Choice Requires="wps">
            <w:drawing>
              <wp:anchor distT="0" distB="0" distL="114300" distR="114300" simplePos="0" relativeHeight="251869184" behindDoc="0" locked="0" layoutInCell="1" allowOverlap="1" wp14:anchorId="137BBDFD" wp14:editId="5B60CFD9">
                <wp:simplePos x="0" y="0"/>
                <wp:positionH relativeFrom="margin">
                  <wp:posOffset>3241040</wp:posOffset>
                </wp:positionH>
                <wp:positionV relativeFrom="paragraph">
                  <wp:posOffset>2325741</wp:posOffset>
                </wp:positionV>
                <wp:extent cx="113030" cy="124460"/>
                <wp:effectExtent l="19050" t="19050" r="39370" b="27940"/>
                <wp:wrapNone/>
                <wp:docPr id="192" name="Arrow: Down 192"/>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BFA4F3" w14:textId="5FBA5AB1" w:rsidR="000D0341" w:rsidRDefault="000D0341" w:rsidP="000D0341">
                            <w:pPr>
                              <w:jc w:val="center"/>
                            </w:pPr>
                            <w:proofErr w:type="spellStart"/>
                            <w:r>
                              <w:t>cvv</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BBDFD" id="Arrow: Down 192" o:spid="_x0000_s1038" type="#_x0000_t67" style="position:absolute;margin-left:255.2pt;margin-top:183.15pt;width:8.9pt;height:9.8pt;flip:y;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" adj="11792" fillcolor="white [3212]" strokecolor="#515151 [3213]">
                <v:textbox>
                  <w:txbxContent>
                    <w:p w14:paraId="3DBFA4F3" w14:textId="5FBA5AB1" w:rsidR="000D0341" w:rsidRDefault="000D0341" w:rsidP="000D0341">
                      <w:pPr>
                        <w:jc w:val="center"/>
                      </w:pPr>
                      <w:r>
                        <w:t>cvv</w:t>
                      </w:r>
                    </w:p>
                  </w:txbxContent>
                </v:textbox>
                <w10:wrap anchorx="margin"/>
              </v:shape>
            </w:pict>
          </mc:Fallback>
        </mc:AlternateContent>
      </w:r>
      <w:r w:rsidR="000D0341">
        <w:rPr>
          <w:noProof/>
        </w:rPr>
        <mc:AlternateContent>
          <mc:Choice Requires="wps">
            <w:drawing>
              <wp:anchor distT="0" distB="0" distL="114300" distR="114300" simplePos="0" relativeHeight="251867136" behindDoc="0" locked="0" layoutInCell="1" allowOverlap="1" wp14:anchorId="0BC0DB8A" wp14:editId="27EC079B">
                <wp:simplePos x="0" y="0"/>
                <wp:positionH relativeFrom="margin">
                  <wp:posOffset>4966335</wp:posOffset>
                </wp:positionH>
                <wp:positionV relativeFrom="paragraph">
                  <wp:posOffset>2337699</wp:posOffset>
                </wp:positionV>
                <wp:extent cx="113030" cy="124460"/>
                <wp:effectExtent l="19050" t="0" r="39370" b="46990"/>
                <wp:wrapNone/>
                <wp:docPr id="1983" name="Arrow: Down 1983"/>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B2808" id="Arrow: Down 1983" o:spid="_x0000_s1026" type="#_x0000_t67" style="position:absolute;margin-left:391.05pt;margin-top:184.05pt;width:8.9pt;height:9.8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" adj="11792" fillcolor="white [3212]" strokecolor="#515151 [3213]">
                <w10:wrap anchorx="margin"/>
              </v:shape>
            </w:pict>
          </mc:Fallback>
        </mc:AlternateContent>
      </w:r>
      <w:r w:rsidR="000D0341">
        <w:rPr>
          <w:noProof/>
        </w:rPr>
        <mc:AlternateContent>
          <mc:Choice Requires="wps">
            <w:drawing>
              <wp:anchor distT="0" distB="0" distL="114300" distR="114300" simplePos="0" relativeHeight="251865088" behindDoc="0" locked="0" layoutInCell="1" allowOverlap="1" wp14:anchorId="2D9FECA2" wp14:editId="67B3DBFD">
                <wp:simplePos x="0" y="0"/>
                <wp:positionH relativeFrom="margin">
                  <wp:posOffset>4972050</wp:posOffset>
                </wp:positionH>
                <wp:positionV relativeFrom="paragraph">
                  <wp:posOffset>2121906</wp:posOffset>
                </wp:positionV>
                <wp:extent cx="113030" cy="124460"/>
                <wp:effectExtent l="19050" t="0" r="39370" b="46990"/>
                <wp:wrapNone/>
                <wp:docPr id="1982" name="Arrow: Down 1982"/>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6EFC0" id="Arrow: Down 1982" o:spid="_x0000_s1026" type="#_x0000_t67" style="position:absolute;margin-left:391.5pt;margin-top:167.1pt;width:8.9pt;height:9.8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" adj="11792" fillcolor="white [3212]" strokecolor="#515151 [3213]">
                <w10:wrap anchorx="margin"/>
              </v:shape>
            </w:pict>
          </mc:Fallback>
        </mc:AlternateContent>
      </w:r>
      <w:r w:rsidR="000D0341">
        <w:rPr>
          <w:noProof/>
        </w:rPr>
        <mc:AlternateContent>
          <mc:Choice Requires="wps">
            <w:drawing>
              <wp:anchor distT="0" distB="0" distL="114300" distR="114300" simplePos="0" relativeHeight="251863040" behindDoc="0" locked="0" layoutInCell="1" allowOverlap="1" wp14:anchorId="179145D5" wp14:editId="4805F01A">
                <wp:simplePos x="0" y="0"/>
                <wp:positionH relativeFrom="margin">
                  <wp:posOffset>3243580</wp:posOffset>
                </wp:positionH>
                <wp:positionV relativeFrom="paragraph">
                  <wp:posOffset>2116191</wp:posOffset>
                </wp:positionV>
                <wp:extent cx="113030" cy="124460"/>
                <wp:effectExtent l="19050" t="19050" r="39370" b="27940"/>
                <wp:wrapNone/>
                <wp:docPr id="1981" name="Arrow: Down 198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7E1C6" id="Arrow: Down 1981" o:spid="_x0000_s1026" type="#_x0000_t67" style="position:absolute;margin-left:255.4pt;margin-top:166.65pt;width:8.9pt;height:9.8pt;flip:y;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" adj="11792" fillcolor="white [3212]" strokecolor="#515151 [3213]">
                <w10:wrap anchorx="margin"/>
              </v:shape>
            </w:pict>
          </mc:Fallback>
        </mc:AlternateContent>
      </w:r>
      <w:r w:rsidR="000D0341">
        <w:rPr>
          <w:noProof/>
        </w:rPr>
        <mc:AlternateContent>
          <mc:Choice Requires="wps">
            <w:drawing>
              <wp:anchor distT="0" distB="0" distL="114300" distR="114300" simplePos="0" relativeHeight="251860992" behindDoc="0" locked="0" layoutInCell="1" allowOverlap="1" wp14:anchorId="67FF1F28" wp14:editId="202DF20A">
                <wp:simplePos x="0" y="0"/>
                <wp:positionH relativeFrom="margin">
                  <wp:posOffset>4888865</wp:posOffset>
                </wp:positionH>
                <wp:positionV relativeFrom="paragraph">
                  <wp:posOffset>1896481</wp:posOffset>
                </wp:positionV>
                <wp:extent cx="113030" cy="124460"/>
                <wp:effectExtent l="19050" t="19050" r="39370" b="27940"/>
                <wp:wrapNone/>
                <wp:docPr id="1980" name="Arrow: Down 1980"/>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BFCF1" id="Arrow: Down 1980" o:spid="_x0000_s1026" type="#_x0000_t67" style="position:absolute;margin-left:384.95pt;margin-top:149.35pt;width:8.9pt;height:9.8pt;flip:y;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" adj="11792" fillcolor="white [3212]" strokecolor="#515151 [3213]">
                <w10:wrap anchorx="margin"/>
              </v:shape>
            </w:pict>
          </mc:Fallback>
        </mc:AlternateContent>
      </w:r>
      <w:r w:rsidR="000D0341">
        <w:rPr>
          <w:noProof/>
        </w:rPr>
        <mc:AlternateContent>
          <mc:Choice Requires="wps">
            <w:drawing>
              <wp:anchor distT="0" distB="0" distL="114300" distR="114300" simplePos="0" relativeHeight="251858944" behindDoc="0" locked="0" layoutInCell="1" allowOverlap="1" wp14:anchorId="238AD149" wp14:editId="03B17821">
                <wp:simplePos x="0" y="0"/>
                <wp:positionH relativeFrom="margin">
                  <wp:posOffset>3136265</wp:posOffset>
                </wp:positionH>
                <wp:positionV relativeFrom="paragraph">
                  <wp:posOffset>1904736</wp:posOffset>
                </wp:positionV>
                <wp:extent cx="113030" cy="124460"/>
                <wp:effectExtent l="19050" t="0" r="39370" b="46990"/>
                <wp:wrapNone/>
                <wp:docPr id="1979" name="Arrow: Down 1979"/>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3DF8D" id="Arrow: Down 1979" o:spid="_x0000_s1026" type="#_x0000_t67" style="position:absolute;margin-left:246.95pt;margin-top:150pt;width:8.9pt;height:9.8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" adj="11792" fillcolor="white [3212]" strokecolor="#515151 [3213]">
                <w10:wrap anchorx="margin"/>
              </v:shape>
            </w:pict>
          </mc:Fallback>
        </mc:AlternateContent>
      </w:r>
      <w:r w:rsidR="000D0341">
        <w:rPr>
          <w:noProof/>
        </w:rPr>
        <mc:AlternateContent>
          <mc:Choice Requires="wps">
            <w:drawing>
              <wp:anchor distT="0" distB="0" distL="114300" distR="114300" simplePos="0" relativeHeight="251856896" behindDoc="0" locked="0" layoutInCell="1" allowOverlap="1" wp14:anchorId="392F3AEE" wp14:editId="15803CCA">
                <wp:simplePos x="0" y="0"/>
                <wp:positionH relativeFrom="margin">
                  <wp:posOffset>4981575</wp:posOffset>
                </wp:positionH>
                <wp:positionV relativeFrom="paragraph">
                  <wp:posOffset>1476111</wp:posOffset>
                </wp:positionV>
                <wp:extent cx="113030" cy="124460"/>
                <wp:effectExtent l="19050" t="0" r="39370" b="46990"/>
                <wp:wrapNone/>
                <wp:docPr id="1978" name="Arrow: Down 1978"/>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236DB" id="Arrow: Down 1978" o:spid="_x0000_s1026" type="#_x0000_t67" style="position:absolute;margin-left:392.25pt;margin-top:116.25pt;width:8.9pt;height:9.8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" adj="11792" fillcolor="white [3212]" strokecolor="#515151 [3213]">
                <w10:wrap anchorx="margin"/>
              </v:shape>
            </w:pict>
          </mc:Fallback>
        </mc:AlternateContent>
      </w:r>
      <w:r w:rsidR="000D0341">
        <w:rPr>
          <w:noProof/>
        </w:rPr>
        <mc:AlternateContent>
          <mc:Choice Requires="wps">
            <w:drawing>
              <wp:anchor distT="0" distB="0" distL="114300" distR="114300" simplePos="0" relativeHeight="251854848" behindDoc="0" locked="0" layoutInCell="1" allowOverlap="1" wp14:anchorId="33BB1C35" wp14:editId="2920458F">
                <wp:simplePos x="0" y="0"/>
                <wp:positionH relativeFrom="margin">
                  <wp:posOffset>3257179</wp:posOffset>
                </wp:positionH>
                <wp:positionV relativeFrom="paragraph">
                  <wp:posOffset>1468755</wp:posOffset>
                </wp:positionV>
                <wp:extent cx="113030" cy="124460"/>
                <wp:effectExtent l="19050" t="19050" r="39370" b="27940"/>
                <wp:wrapNone/>
                <wp:docPr id="1976" name="Arrow: Down 1976"/>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9548B" id="Arrow: Down 1976" o:spid="_x0000_s1026" type="#_x0000_t67" style="position:absolute;margin-left:256.45pt;margin-top:115.65pt;width:8.9pt;height:9.8pt;flip:y;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" adj="11792" fillcolor="white [3212]" strokecolor="#515151 [3213]">
                <w10:wrap anchorx="margin"/>
              </v:shape>
            </w:pict>
          </mc:Fallback>
        </mc:AlternateContent>
      </w:r>
      <w:r w:rsidR="000D0341">
        <w:rPr>
          <w:noProof/>
        </w:rPr>
        <mc:AlternateContent>
          <mc:Choice Requires="wps">
            <w:drawing>
              <wp:anchor distT="0" distB="0" distL="114300" distR="114300" simplePos="0" relativeHeight="251852800" behindDoc="0" locked="0" layoutInCell="1" allowOverlap="1" wp14:anchorId="2B331787" wp14:editId="4BD12CE9">
                <wp:simplePos x="0" y="0"/>
                <wp:positionH relativeFrom="margin">
                  <wp:posOffset>5035598</wp:posOffset>
                </wp:positionH>
                <wp:positionV relativeFrom="paragraph">
                  <wp:posOffset>1248973</wp:posOffset>
                </wp:positionV>
                <wp:extent cx="113030" cy="124460"/>
                <wp:effectExtent l="19050" t="0" r="39370" b="46990"/>
                <wp:wrapNone/>
                <wp:docPr id="1975" name="Arrow: Down 1975"/>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F3E6D" id="Arrow: Down 1975" o:spid="_x0000_s1026" type="#_x0000_t67" style="position:absolute;margin-left:396.5pt;margin-top:98.35pt;width:8.9pt;height:9.8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" adj="11792" fillcolor="white [3212]" strokecolor="#515151 [3213]">
                <w10:wrap anchorx="margin"/>
              </v:shape>
            </w:pict>
          </mc:Fallback>
        </mc:AlternateContent>
      </w:r>
      <w:r w:rsidR="000D0341">
        <w:rPr>
          <w:noProof/>
        </w:rPr>
        <mc:AlternateContent>
          <mc:Choice Requires="wps">
            <w:drawing>
              <wp:anchor distT="0" distB="0" distL="114300" distR="114300" simplePos="0" relativeHeight="251851776" behindDoc="0" locked="0" layoutInCell="1" allowOverlap="1" wp14:anchorId="62BE15D5" wp14:editId="2C61EEFE">
                <wp:simplePos x="0" y="0"/>
                <wp:positionH relativeFrom="margin">
                  <wp:posOffset>3347049</wp:posOffset>
                </wp:positionH>
                <wp:positionV relativeFrom="paragraph">
                  <wp:posOffset>1252627</wp:posOffset>
                </wp:positionV>
                <wp:extent cx="113030" cy="124460"/>
                <wp:effectExtent l="19050" t="19050" r="39370" b="27940"/>
                <wp:wrapNone/>
                <wp:docPr id="1974" name="Arrow: Down 1974"/>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4AE45" id="Arrow: Down 1974" o:spid="_x0000_s1026" type="#_x0000_t67" style="position:absolute;margin-left:263.55pt;margin-top:98.65pt;width:8.9pt;height:9.8pt;flip:y;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" adj="11792" fillcolor="white [3212]" strokecolor="#515151 [3213]">
                <w10:wrap anchorx="margin"/>
              </v:shape>
            </w:pict>
          </mc:Fallback>
        </mc:AlternateContent>
      </w:r>
      <w:r w:rsidR="000D0341" w:rsidRPr="00E7365A">
        <w:rPr>
          <w:rStyle w:val="SubtleEmphasis"/>
          <w:noProof/>
        </w:rPr>
        <mc:AlternateContent>
          <mc:Choice Requires="wps">
            <w:drawing>
              <wp:anchor distT="0" distB="0" distL="114300" distR="114300" simplePos="0" relativeHeight="251849728" behindDoc="1" locked="0" layoutInCell="1" allowOverlap="1" wp14:anchorId="78FF5930" wp14:editId="5FA96D58">
                <wp:simplePos x="0" y="0"/>
                <wp:positionH relativeFrom="margin">
                  <wp:posOffset>4882551</wp:posOffset>
                </wp:positionH>
                <wp:positionV relativeFrom="paragraph">
                  <wp:posOffset>7244823</wp:posOffset>
                </wp:positionV>
                <wp:extent cx="1828800" cy="523875"/>
                <wp:effectExtent l="0" t="0" r="0" b="9525"/>
                <wp:wrapTight wrapText="bothSides">
                  <wp:wrapPolygon edited="0">
                    <wp:start x="450" y="0"/>
                    <wp:lineTo x="450" y="21207"/>
                    <wp:lineTo x="20925" y="21207"/>
                    <wp:lineTo x="20925" y="0"/>
                    <wp:lineTo x="450" y="0"/>
                  </wp:wrapPolygon>
                </wp:wrapTight>
                <wp:docPr id="1971" name="Text Box 1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1"/>
                              <w:tblW w:w="2751" w:type="dxa"/>
                              <w:tblLayout w:type="fixed"/>
                              <w:tblLook w:val="04A0" w:firstRow="1" w:lastRow="0" w:firstColumn="1" w:lastColumn="0" w:noHBand="0" w:noVBand="1"/>
                            </w:tblPr>
                            <w:tblGrid>
                              <w:gridCol w:w="284"/>
                              <w:gridCol w:w="2467"/>
                            </w:tblGrid>
                            <w:tr w:rsidR="000D0341" w:rsidRPr="003329A5" w14:paraId="560DC03A" w14:textId="77777777" w:rsidTr="008A7A14">
                              <w:trPr>
                                <w:trHeight w:val="474"/>
                              </w:trPr>
                              <w:tc>
                                <w:tcPr>
                                  <w:tcW w:w="284" w:type="dxa"/>
                                  <w:tcBorders>
                                    <w:top w:val="nil"/>
                                    <w:left w:val="nil"/>
                                    <w:bottom w:val="nil"/>
                                    <w:right w:val="nil"/>
                                  </w:tcBorders>
                                  <w:tcMar>
                                    <w:left w:w="0" w:type="dxa"/>
                                    <w:right w:w="0" w:type="dxa"/>
                                  </w:tcMar>
                                </w:tcPr>
                                <w:p w14:paraId="042DE5AC" w14:textId="77777777" w:rsidR="000D0341" w:rsidRDefault="000D0341" w:rsidP="008A7A14">
                                  <w:r>
                                    <w:rPr>
                                      <w:noProof/>
                                    </w:rPr>
                                    <w:drawing>
                                      <wp:inline distT="0" distB="0" distL="0" distR="0" wp14:anchorId="573B757A" wp14:editId="1F16BFDC">
                                        <wp:extent cx="138703" cy="245660"/>
                                        <wp:effectExtent l="0" t="0" r="0" b="2540"/>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6FD0A44A" w14:textId="77777777" w:rsidR="000D0341" w:rsidRDefault="000D0341" w:rsidP="008A7A14">
                                  <w:pPr>
                                    <w:rPr>
                                      <w:sz w:val="16"/>
                                      <w:szCs w:val="16"/>
                                    </w:rPr>
                                  </w:pPr>
                                </w:p>
                                <w:p w14:paraId="323B9C8D" w14:textId="77777777" w:rsidR="000D0341" w:rsidRPr="003329A5" w:rsidRDefault="000D0341" w:rsidP="008A7A14">
                                  <w:pPr>
                                    <w:rPr>
                                      <w:sz w:val="16"/>
                                      <w:szCs w:val="16"/>
                                    </w:rPr>
                                  </w:pPr>
                                </w:p>
                              </w:tc>
                              <w:tc>
                                <w:tcPr>
                                  <w:tcW w:w="2467" w:type="dxa"/>
                                  <w:tcBorders>
                                    <w:top w:val="nil"/>
                                    <w:left w:val="nil"/>
                                    <w:bottom w:val="nil"/>
                                    <w:right w:val="nil"/>
                                  </w:tcBorders>
                                  <w:tcMar>
                                    <w:left w:w="0" w:type="dxa"/>
                                    <w:right w:w="0" w:type="dxa"/>
                                  </w:tcMar>
                                </w:tcPr>
                                <w:p w14:paraId="33F195D4" w14:textId="77777777" w:rsidR="000D0341" w:rsidRPr="003329A5" w:rsidRDefault="000D0341"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0D0341" w:rsidRPr="003329A5" w14:paraId="3853A3E4" w14:textId="77777777" w:rsidTr="008A7A14">
                              <w:trPr>
                                <w:trHeight w:val="277"/>
                              </w:trPr>
                              <w:tc>
                                <w:tcPr>
                                  <w:tcW w:w="284" w:type="dxa"/>
                                  <w:tcBorders>
                                    <w:top w:val="nil"/>
                                    <w:left w:val="nil"/>
                                    <w:bottom w:val="nil"/>
                                    <w:right w:val="nil"/>
                                  </w:tcBorders>
                                  <w:tcMar>
                                    <w:left w:w="0" w:type="dxa"/>
                                    <w:right w:w="0" w:type="dxa"/>
                                  </w:tcMar>
                                </w:tcPr>
                                <w:p w14:paraId="68946595" w14:textId="77777777" w:rsidR="000D0341" w:rsidRPr="003329A5" w:rsidRDefault="000D0341">
                                  <w:pPr>
                                    <w:rPr>
                                      <w:noProof/>
                                      <w:sz w:val="16"/>
                                      <w:szCs w:val="16"/>
                                      <w:lang w:eastAsia="en-GB"/>
                                    </w:rPr>
                                  </w:pPr>
                                </w:p>
                              </w:tc>
                              <w:tc>
                                <w:tcPr>
                                  <w:tcW w:w="2467" w:type="dxa"/>
                                  <w:tcBorders>
                                    <w:top w:val="nil"/>
                                    <w:left w:val="nil"/>
                                    <w:bottom w:val="nil"/>
                                    <w:right w:val="nil"/>
                                  </w:tcBorders>
                                  <w:tcMar>
                                    <w:left w:w="0" w:type="dxa"/>
                                    <w:right w:w="0" w:type="dxa"/>
                                  </w:tcMar>
                                </w:tcPr>
                                <w:p w14:paraId="2009F047" w14:textId="77777777" w:rsidR="000D0341" w:rsidRPr="003329A5" w:rsidRDefault="000D0341">
                                  <w:pPr>
                                    <w:rPr>
                                      <w:sz w:val="16"/>
                                      <w:szCs w:val="16"/>
                                    </w:rPr>
                                  </w:pPr>
                                </w:p>
                              </w:tc>
                            </w:tr>
                          </w:tbl>
                          <w:p w14:paraId="7BC34255" w14:textId="77777777" w:rsidR="000D0341" w:rsidRPr="003329A5" w:rsidRDefault="000D0341" w:rsidP="000D0341">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FF5930" id="Text Box 1971" o:spid="_x0000_s1039" type="#_x0000_t202" style="position:absolute;margin-left:384.45pt;margin-top:570.45pt;width:2in;height:41.25pt;z-index:-25146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" filled="f" stroked="f">
                <v:textbox>
                  <w:txbxContent>
                    <w:tbl>
                      <w:tblPr>
                        <w:tblStyle w:val="TableGrid1"/>
                        <w:tblW w:w="2751" w:type="dxa"/>
                        <w:tblLayout w:type="fixed"/>
                        <w:tblLook w:val="04A0" w:firstRow="1" w:lastRow="0" w:firstColumn="1" w:lastColumn="0" w:noHBand="0" w:noVBand="1"/>
                      </w:tblPr>
                      <w:tblGrid>
                        <w:gridCol w:w="284"/>
                        <w:gridCol w:w="2467"/>
                      </w:tblGrid>
                      <w:tr w:rsidR="000D0341" w:rsidRPr="003329A5" w14:paraId="560DC03A" w14:textId="77777777" w:rsidTr="008A7A14">
                        <w:trPr>
                          <w:trHeight w:val="474"/>
                        </w:trPr>
                        <w:tc>
                          <w:tcPr>
                            <w:tcW w:w="284" w:type="dxa"/>
                            <w:tcBorders>
                              <w:top w:val="nil"/>
                              <w:left w:val="nil"/>
                              <w:bottom w:val="nil"/>
                              <w:right w:val="nil"/>
                            </w:tcBorders>
                            <w:tcMar>
                              <w:left w:w="0" w:type="dxa"/>
                              <w:right w:w="0" w:type="dxa"/>
                            </w:tcMar>
                          </w:tcPr>
                          <w:p w14:paraId="042DE5AC" w14:textId="77777777" w:rsidR="000D0341" w:rsidRDefault="000D0341" w:rsidP="008A7A14">
                            <w:r>
                              <w:rPr>
                                <w:noProof/>
                              </w:rPr>
                              <w:drawing>
                                <wp:inline distT="0" distB="0" distL="0" distR="0" wp14:anchorId="573B757A" wp14:editId="1F16BFDC">
                                  <wp:extent cx="138703" cy="245660"/>
                                  <wp:effectExtent l="0" t="0" r="0" b="2540"/>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6FD0A44A" w14:textId="77777777" w:rsidR="000D0341" w:rsidRDefault="000D0341" w:rsidP="008A7A14">
                            <w:pPr>
                              <w:rPr>
                                <w:sz w:val="16"/>
                                <w:szCs w:val="16"/>
                              </w:rPr>
                            </w:pPr>
                          </w:p>
                          <w:p w14:paraId="323B9C8D" w14:textId="77777777" w:rsidR="000D0341" w:rsidRPr="003329A5" w:rsidRDefault="000D0341" w:rsidP="008A7A14">
                            <w:pPr>
                              <w:rPr>
                                <w:sz w:val="16"/>
                                <w:szCs w:val="16"/>
                              </w:rPr>
                            </w:pPr>
                          </w:p>
                        </w:tc>
                        <w:tc>
                          <w:tcPr>
                            <w:tcW w:w="2467" w:type="dxa"/>
                            <w:tcBorders>
                              <w:top w:val="nil"/>
                              <w:left w:val="nil"/>
                              <w:bottom w:val="nil"/>
                              <w:right w:val="nil"/>
                            </w:tcBorders>
                            <w:tcMar>
                              <w:left w:w="0" w:type="dxa"/>
                              <w:right w:w="0" w:type="dxa"/>
                            </w:tcMar>
                          </w:tcPr>
                          <w:p w14:paraId="33F195D4" w14:textId="77777777" w:rsidR="000D0341" w:rsidRPr="003329A5" w:rsidRDefault="000D0341"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0D0341" w:rsidRPr="003329A5" w14:paraId="3853A3E4" w14:textId="77777777" w:rsidTr="008A7A14">
                        <w:trPr>
                          <w:trHeight w:val="277"/>
                        </w:trPr>
                        <w:tc>
                          <w:tcPr>
                            <w:tcW w:w="284" w:type="dxa"/>
                            <w:tcBorders>
                              <w:top w:val="nil"/>
                              <w:left w:val="nil"/>
                              <w:bottom w:val="nil"/>
                              <w:right w:val="nil"/>
                            </w:tcBorders>
                            <w:tcMar>
                              <w:left w:w="0" w:type="dxa"/>
                              <w:right w:w="0" w:type="dxa"/>
                            </w:tcMar>
                          </w:tcPr>
                          <w:p w14:paraId="68946595" w14:textId="77777777" w:rsidR="000D0341" w:rsidRPr="003329A5" w:rsidRDefault="000D0341">
                            <w:pPr>
                              <w:rPr>
                                <w:noProof/>
                                <w:sz w:val="16"/>
                                <w:szCs w:val="16"/>
                                <w:lang w:eastAsia="en-GB"/>
                              </w:rPr>
                            </w:pPr>
                          </w:p>
                        </w:tc>
                        <w:tc>
                          <w:tcPr>
                            <w:tcW w:w="2467" w:type="dxa"/>
                            <w:tcBorders>
                              <w:top w:val="nil"/>
                              <w:left w:val="nil"/>
                              <w:bottom w:val="nil"/>
                              <w:right w:val="nil"/>
                            </w:tcBorders>
                            <w:tcMar>
                              <w:left w:w="0" w:type="dxa"/>
                              <w:right w:w="0" w:type="dxa"/>
                            </w:tcMar>
                          </w:tcPr>
                          <w:p w14:paraId="2009F047" w14:textId="77777777" w:rsidR="000D0341" w:rsidRPr="003329A5" w:rsidRDefault="000D0341">
                            <w:pPr>
                              <w:rPr>
                                <w:sz w:val="16"/>
                                <w:szCs w:val="16"/>
                              </w:rPr>
                            </w:pPr>
                          </w:p>
                        </w:tc>
                      </w:tr>
                    </w:tbl>
                    <w:p w14:paraId="7BC34255" w14:textId="77777777" w:rsidR="000D0341" w:rsidRPr="003329A5" w:rsidRDefault="000D0341" w:rsidP="000D0341">
                      <w:pPr>
                        <w:rPr>
                          <w:sz w:val="16"/>
                          <w:szCs w:val="16"/>
                        </w:rPr>
                      </w:pPr>
                    </w:p>
                  </w:txbxContent>
                </v:textbox>
                <w10:wrap type="tight" anchorx="margin"/>
              </v:shape>
            </w:pict>
          </mc:Fallback>
        </mc:AlternateContent>
      </w:r>
      <w:r w:rsidR="00C316AC">
        <w:rPr>
          <w:noProof/>
        </w:rPr>
        <w:drawing>
          <wp:anchor distT="0" distB="0" distL="114300" distR="114300" simplePos="0" relativeHeight="251755520" behindDoc="1" locked="0" layoutInCell="1" allowOverlap="1" wp14:anchorId="6F772A96" wp14:editId="2FD2C2A4">
            <wp:simplePos x="0" y="0"/>
            <wp:positionH relativeFrom="margin">
              <wp:posOffset>-19050</wp:posOffset>
            </wp:positionH>
            <wp:positionV relativeFrom="paragraph">
              <wp:posOffset>842010</wp:posOffset>
            </wp:positionV>
            <wp:extent cx="5212800" cy="6426200"/>
            <wp:effectExtent l="0" t="0" r="6985" b="0"/>
            <wp:wrapTopAndBottom/>
            <wp:docPr id="207" name="Chart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anchor>
        </w:drawing>
      </w:r>
      <w:r w:rsidR="00C316AC">
        <w:rPr>
          <w:noProof/>
        </w:rPr>
        <mc:AlternateContent>
          <mc:Choice Requires="wps">
            <w:drawing>
              <wp:anchor distT="0" distB="0" distL="114300" distR="114300" simplePos="0" relativeHeight="251774976" behindDoc="0" locked="0" layoutInCell="1" allowOverlap="1" wp14:anchorId="6F93CCA2" wp14:editId="1246EE36">
                <wp:simplePos x="0" y="0"/>
                <wp:positionH relativeFrom="margin">
                  <wp:align>left</wp:align>
                </wp:positionH>
                <wp:positionV relativeFrom="paragraph">
                  <wp:posOffset>604520</wp:posOffset>
                </wp:positionV>
                <wp:extent cx="6362700" cy="228600"/>
                <wp:effectExtent l="0" t="0" r="0" b="0"/>
                <wp:wrapTopAndBottom/>
                <wp:docPr id="1949" name="Text Box 1949"/>
                <wp:cNvGraphicFramePr/>
                <a:graphic xmlns:a="http://schemas.openxmlformats.org/drawingml/2006/main">
                  <a:graphicData uri="http://schemas.microsoft.com/office/word/2010/wordprocessingShape">
                    <wps:wsp>
                      <wps:cNvSpPr txBox="1"/>
                      <wps:spPr>
                        <a:xfrm>
                          <a:off x="0" y="0"/>
                          <a:ext cx="6362700" cy="228600"/>
                        </a:xfrm>
                        <a:prstGeom prst="rect">
                          <a:avLst/>
                        </a:prstGeom>
                        <a:solidFill>
                          <a:prstClr val="white"/>
                        </a:solidFill>
                        <a:ln>
                          <a:noFill/>
                        </a:ln>
                      </wps:spPr>
                      <wps:txbx>
                        <w:txbxContent>
                          <w:p w14:paraId="50FB54A9" w14:textId="72D2BB24" w:rsidR="00C316AC" w:rsidRPr="0008329F" w:rsidRDefault="00C316AC" w:rsidP="00C316AC">
                            <w:pPr>
                              <w:pStyle w:val="Caption"/>
                              <w:rPr>
                                <w:noProof/>
                                <w:color w:val="515151" w:themeColor="text1"/>
                              </w:rPr>
                            </w:pPr>
                            <w:r>
                              <w:t xml:space="preserve">Figure </w:t>
                            </w:r>
                            <w:r>
                              <w:fldChar w:fldCharType="begin"/>
                            </w:r>
                            <w:r>
                              <w:instrText xml:space="preserve"> SEQ Figure \* ARABIC </w:instrText>
                            </w:r>
                            <w:r>
                              <w:fldChar w:fldCharType="separate"/>
                            </w:r>
                            <w:r w:rsidR="001918C3">
                              <w:rPr>
                                <w:noProof/>
                              </w:rPr>
                              <w:t>2</w:t>
                            </w:r>
                            <w:r>
                              <w:fldChar w:fldCharType="end"/>
                            </w:r>
                            <w:r>
                              <w:t>:</w:t>
                            </w:r>
                            <w:r w:rsidRPr="00A45387">
                              <w:t xml:space="preserve"> Percentage of schools that have a designated library area on-site by country and </w:t>
                            </w:r>
                            <w:proofErr w:type="gramStart"/>
                            <w:r w:rsidRPr="00A45387">
                              <w:t>region</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3CCA2" id="Text Box 1949" o:spid="_x0000_s1040" type="#_x0000_t202" style="position:absolute;margin-left:0;margin-top:47.6pt;width:501pt;height:18pt;z-index:251774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" stroked="f">
                <v:textbox inset="0,0,0,0">
                  <w:txbxContent>
                    <w:p w14:paraId="50FB54A9" w14:textId="72D2BB24" w:rsidR="00C316AC" w:rsidRPr="0008329F" w:rsidRDefault="00C316AC" w:rsidP="00C316AC">
                      <w:pPr>
                        <w:pStyle w:val="Caption"/>
                        <w:rPr>
                          <w:noProof/>
                          <w:color w:val="515151" w:themeColor="text1"/>
                        </w:rPr>
                      </w:pPr>
                      <w:r>
                        <w:t xml:space="preserve">Figure </w:t>
                      </w:r>
                      <w:r>
                        <w:fldChar w:fldCharType="begin"/>
                      </w:r>
                      <w:r>
                        <w:instrText xml:space="preserve"> SEQ Figure \* ARABIC </w:instrText>
                      </w:r>
                      <w:r>
                        <w:fldChar w:fldCharType="separate"/>
                      </w:r>
                      <w:r w:rsidR="001918C3">
                        <w:rPr>
                          <w:noProof/>
                        </w:rPr>
                        <w:t>2</w:t>
                      </w:r>
                      <w:r>
                        <w:fldChar w:fldCharType="end"/>
                      </w:r>
                      <w:r>
                        <w:t>:</w:t>
                      </w:r>
                      <w:r w:rsidRPr="00A45387">
                        <w:t xml:space="preserve"> Percentage of schools that have a designated library area on-site by country and region</w:t>
                      </w:r>
                    </w:p>
                  </w:txbxContent>
                </v:textbox>
                <w10:wrap type="topAndBottom" anchorx="margin"/>
              </v:shape>
            </w:pict>
          </mc:Fallback>
        </mc:AlternateContent>
      </w:r>
      <w:r w:rsidR="00ED4609">
        <w:t>For regions in Northern Ireland, the greatest disparity is between</w:t>
      </w:r>
      <w:r w:rsidR="005D40F3">
        <w:t xml:space="preserve"> the</w:t>
      </w:r>
      <w:r w:rsidR="00ED4609">
        <w:t xml:space="preserve"> </w:t>
      </w:r>
      <w:r w:rsidR="004B5ED9">
        <w:t>Northern</w:t>
      </w:r>
      <w:r w:rsidR="00ED4609">
        <w:t xml:space="preserve"> (7</w:t>
      </w:r>
      <w:r w:rsidR="004B5ED9">
        <w:t>1</w:t>
      </w:r>
      <w:r w:rsidR="00ED4609">
        <w:t>%) and Eastern region</w:t>
      </w:r>
      <w:r w:rsidR="005D40F3">
        <w:t>s</w:t>
      </w:r>
      <w:r w:rsidR="00ED4609">
        <w:t xml:space="preserve"> (60%), and in Wales designated on-site library provision varies most between the </w:t>
      </w:r>
      <w:r w:rsidR="003E1940">
        <w:t>Central South Wales</w:t>
      </w:r>
      <w:r w:rsidR="00ED4609">
        <w:t xml:space="preserve"> (8</w:t>
      </w:r>
      <w:r w:rsidR="003E1940">
        <w:t>4</w:t>
      </w:r>
      <w:r w:rsidR="00ED4609">
        <w:t xml:space="preserve">%) and </w:t>
      </w:r>
      <w:proofErr w:type="gramStart"/>
      <w:r w:rsidR="00ED4609">
        <w:t>South West</w:t>
      </w:r>
      <w:proofErr w:type="gramEnd"/>
      <w:r w:rsidR="003E1940">
        <w:t xml:space="preserve"> and Mid Wales</w:t>
      </w:r>
      <w:r w:rsidR="00ED4609">
        <w:t xml:space="preserve"> regions (6</w:t>
      </w:r>
      <w:r w:rsidR="003E1940">
        <w:t>8</w:t>
      </w:r>
      <w:r w:rsidR="00ED4609">
        <w:t xml:space="preserve">%). </w:t>
      </w:r>
    </w:p>
    <w:p w14:paraId="51B6B6A6" w14:textId="60F4A1FA" w:rsidR="00ED4609" w:rsidRPr="00C316AC" w:rsidRDefault="00ED4609" w:rsidP="00C316AC">
      <w:pPr>
        <w:pStyle w:val="F11Figure"/>
        <w:rPr>
          <w:rStyle w:val="SubtleEmphasis"/>
        </w:rPr>
      </w:pPr>
      <w:r w:rsidRPr="00C316AC">
        <w:rPr>
          <w:rStyle w:val="SubtleEmphasis"/>
        </w:rPr>
        <w:t>Q4/Q1. Does your school have a designated school library area on-site? By designated school library area, we mean an area separate to a classroom or other shared space that provides access to a curated collection of resources to benefit pupils' learning and development.</w:t>
      </w:r>
    </w:p>
    <w:p w14:paraId="6989EF4B" w14:textId="616CE712" w:rsidR="00ED4609" w:rsidRPr="00C316AC" w:rsidRDefault="00ED4609" w:rsidP="00234A23">
      <w:pPr>
        <w:pStyle w:val="Caption"/>
        <w:rPr>
          <w:rStyle w:val="SubtleEmphasis"/>
        </w:rPr>
      </w:pPr>
      <w:r w:rsidRPr="00C316AC">
        <w:rPr>
          <w:rStyle w:val="SubtleEmphasis"/>
        </w:rPr>
        <w:t>Base: all respondents (unweighted base sizes in parenthesis)</w:t>
      </w:r>
    </w:p>
    <w:p w14:paraId="6BAE0D26" w14:textId="77777777" w:rsidR="00ED4609" w:rsidRDefault="00ED4609" w:rsidP="00ED4609"/>
    <w:p w14:paraId="0F3B6325" w14:textId="1585FF01" w:rsidR="00ED4609" w:rsidRPr="00247CD3" w:rsidRDefault="00ED4609" w:rsidP="00736A9C">
      <w:pPr>
        <w:rPr>
          <w:i/>
          <w:iCs/>
        </w:rPr>
      </w:pPr>
      <w:r w:rsidRPr="00247CD3">
        <w:t xml:space="preserve">With a larger </w:t>
      </w:r>
      <w:r w:rsidR="001967C1">
        <w:t>number</w:t>
      </w:r>
      <w:r w:rsidRPr="00247CD3">
        <w:t xml:space="preserve"> of schools compared to other UK countries, the results in England may be broken down further by school type.</w:t>
      </w:r>
      <w:r w:rsidR="00FE2983">
        <w:t xml:space="preserve"> </w:t>
      </w:r>
      <w:r w:rsidR="003A7B63">
        <w:t xml:space="preserve">All colleges with 16-19 provision that took part have a dedicated library area on site. </w:t>
      </w:r>
      <w:r w:rsidRPr="00247CD3">
        <w:t xml:space="preserve">Almost all independent schools have a designed on-site library area (92%) though this is lower than 97% reported </w:t>
      </w:r>
      <w:r w:rsidRPr="00247CD3">
        <w:lastRenderedPageBreak/>
        <w:t>in 2019.</w:t>
      </w:r>
      <w:r w:rsidR="00FE2983">
        <w:t xml:space="preserve"> </w:t>
      </w:r>
      <w:r w:rsidRPr="00247CD3">
        <w:t xml:space="preserve">89% of local authority (LA) maintained schools in England also have the GSL defined library resource, while the proportion of academies with </w:t>
      </w:r>
      <w:r w:rsidR="00FF7B4E" w:rsidRPr="00247CD3">
        <w:t>a</w:t>
      </w:r>
      <w:r w:rsidRPr="00247CD3">
        <w:t xml:space="preserve"> designated on-site library area sits at 91% and free schools at 84%. </w:t>
      </w:r>
    </w:p>
    <w:p w14:paraId="4E3DAAD2" w14:textId="77777777" w:rsidR="00265C6B" w:rsidRDefault="00ED4609" w:rsidP="00C316AC">
      <w:r w:rsidRPr="004D537C">
        <w:t xml:space="preserve">Similar results for school type are not shown for other UK countries due to the range of schools and the varying base sizes. However, </w:t>
      </w:r>
      <w:r w:rsidR="005D40F3">
        <w:t>c</w:t>
      </w:r>
      <w:r w:rsidRPr="004D537C">
        <w:t>ommunity and LA maintained</w:t>
      </w:r>
      <w:r w:rsidR="003A7B63">
        <w:t xml:space="preserve"> </w:t>
      </w:r>
      <w:r w:rsidRPr="004D537C">
        <w:t xml:space="preserve">are the most </w:t>
      </w:r>
      <w:r w:rsidR="003A7B63">
        <w:t>common</w:t>
      </w:r>
      <w:r w:rsidRPr="004D537C">
        <w:t xml:space="preserve"> school types in Wales and Scotland respectively and their results are in line with the country figures reported in </w:t>
      </w:r>
      <w:r w:rsidR="003A7B63">
        <w:fldChar w:fldCharType="begin"/>
      </w:r>
      <w:r w:rsidR="003A7B63">
        <w:instrText xml:space="preserve"> REF _Ref117609182 \h </w:instrText>
      </w:r>
      <w:r w:rsidR="003A7B63">
        <w:fldChar w:fldCharType="separate"/>
      </w:r>
      <w:r w:rsidR="00603A38" w:rsidRPr="00234A23">
        <w:t xml:space="preserve">Figure </w:t>
      </w:r>
      <w:r w:rsidR="00603A38">
        <w:rPr>
          <w:noProof/>
        </w:rPr>
        <w:t>1</w:t>
      </w:r>
      <w:r w:rsidR="003A7B63">
        <w:fldChar w:fldCharType="end"/>
      </w:r>
      <w:r w:rsidRPr="004D537C">
        <w:t xml:space="preserve"> above due to the comparatively small base sizes for these nations.</w:t>
      </w:r>
      <w:r w:rsidR="00FE2983">
        <w:t xml:space="preserve"> </w:t>
      </w:r>
    </w:p>
    <w:p w14:paraId="5AD5D147" w14:textId="265B3B5C" w:rsidR="00ED4609" w:rsidRPr="00C316AC" w:rsidRDefault="00ED4609" w:rsidP="00C316AC">
      <w:pPr>
        <w:rPr>
          <w:i/>
          <w:iCs/>
          <w:sz w:val="18"/>
          <w:szCs w:val="18"/>
        </w:rPr>
      </w:pPr>
      <w:r w:rsidRPr="004D537C">
        <w:t xml:space="preserve">Within Northern Ireland, controlled and Roman Catholic </w:t>
      </w:r>
      <w:r>
        <w:t>m</w:t>
      </w:r>
      <w:r w:rsidRPr="004D537C">
        <w:t>aintained are the most common school type within the combined surveys and the results of the former type at least fall in line with the total figure for Northern Ireland school</w:t>
      </w:r>
      <w:r w:rsidR="00265C6B">
        <w:t>: 64% of controlled schools have a designated library area on site compared to 56% of Roman Catholic maintained.</w:t>
      </w:r>
    </w:p>
    <w:p w14:paraId="553C963A" w14:textId="70D6EF0D" w:rsidR="00C316AC" w:rsidRDefault="00C316AC" w:rsidP="00C316AC">
      <w:pPr>
        <w:pStyle w:val="Caption"/>
      </w:pPr>
      <w:bookmarkStart w:id="33" w:name="_Ref117609023"/>
      <w:r>
        <w:t xml:space="preserve">Figure </w:t>
      </w:r>
      <w:r>
        <w:fldChar w:fldCharType="begin"/>
      </w:r>
      <w:r>
        <w:instrText xml:space="preserve"> SEQ Figure \* ARABIC </w:instrText>
      </w:r>
      <w:r>
        <w:fldChar w:fldCharType="separate"/>
      </w:r>
      <w:r w:rsidR="001918C3">
        <w:rPr>
          <w:noProof/>
        </w:rPr>
        <w:t>3</w:t>
      </w:r>
      <w:r>
        <w:fldChar w:fldCharType="end"/>
      </w:r>
      <w:bookmarkEnd w:id="33"/>
      <w:r>
        <w:t xml:space="preserve">: Percentage of schools that have a designated library area on-site, by education type in </w:t>
      </w:r>
      <w:proofErr w:type="gramStart"/>
      <w:r>
        <w:t>England</w:t>
      </w:r>
      <w:proofErr w:type="gramEnd"/>
    </w:p>
    <w:p w14:paraId="57CA83BB" w14:textId="45AC045F" w:rsidR="00ED4609" w:rsidRPr="00247CD3" w:rsidRDefault="003A7B63" w:rsidP="00234A23">
      <w:pPr>
        <w:pStyle w:val="F11Figure"/>
        <w:rPr>
          <w:color w:val="808080" w:themeColor="background1" w:themeShade="80"/>
        </w:rPr>
      </w:pPr>
      <w:r>
        <w:rPr>
          <w:noProof/>
        </w:rPr>
        <mc:AlternateContent>
          <mc:Choice Requires="wps">
            <w:drawing>
              <wp:anchor distT="0" distB="0" distL="114300" distR="114300" simplePos="0" relativeHeight="251847680" behindDoc="0" locked="0" layoutInCell="1" allowOverlap="1" wp14:anchorId="114AA920" wp14:editId="3F7693A6">
                <wp:simplePos x="0" y="0"/>
                <wp:positionH relativeFrom="margin">
                  <wp:posOffset>4997714</wp:posOffset>
                </wp:positionH>
                <wp:positionV relativeFrom="paragraph">
                  <wp:posOffset>1131570</wp:posOffset>
                </wp:positionV>
                <wp:extent cx="113030" cy="124460"/>
                <wp:effectExtent l="19050" t="0" r="39370" b="46990"/>
                <wp:wrapNone/>
                <wp:docPr id="1970" name="Arrow: Down 1970"/>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30E2A" id="Arrow: Down 1970" o:spid="_x0000_s1026" type="#_x0000_t67" style="position:absolute;margin-left:393.5pt;margin-top:89.1pt;width:8.9pt;height:9.8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" adj="11792" fillcolor="white [3212]" strokecolor="#515151 [3213]">
                <w10:wrap anchorx="margin"/>
              </v:shape>
            </w:pict>
          </mc:Fallback>
        </mc:AlternateContent>
      </w:r>
      <w:r>
        <w:rPr>
          <w:noProof/>
        </w:rPr>
        <mc:AlternateContent>
          <mc:Choice Requires="wps">
            <w:drawing>
              <wp:anchor distT="0" distB="0" distL="114300" distR="114300" simplePos="0" relativeHeight="251845632" behindDoc="0" locked="0" layoutInCell="1" allowOverlap="1" wp14:anchorId="281CB9B7" wp14:editId="2A88B32A">
                <wp:simplePos x="0" y="0"/>
                <wp:positionH relativeFrom="margin">
                  <wp:posOffset>5014331</wp:posOffset>
                </wp:positionH>
                <wp:positionV relativeFrom="paragraph">
                  <wp:posOffset>528955</wp:posOffset>
                </wp:positionV>
                <wp:extent cx="113030" cy="124460"/>
                <wp:effectExtent l="19050" t="0" r="39370" b="46990"/>
                <wp:wrapNone/>
                <wp:docPr id="1969" name="Arrow: Down 1969"/>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C4688" id="Arrow: Down 1969" o:spid="_x0000_s1026" type="#_x0000_t67" style="position:absolute;margin-left:394.85pt;margin-top:41.65pt;width:8.9pt;height:9.8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" adj="11792" fillcolor="white [3212]" strokecolor="#515151 [3213]">
                <w10:wrap anchorx="margin"/>
              </v:shape>
            </w:pict>
          </mc:Fallback>
        </mc:AlternateContent>
      </w:r>
      <w:r>
        <w:rPr>
          <w:noProof/>
        </w:rPr>
        <mc:AlternateContent>
          <mc:Choice Requires="wps">
            <w:drawing>
              <wp:anchor distT="0" distB="0" distL="114300" distR="114300" simplePos="0" relativeHeight="251843584" behindDoc="0" locked="0" layoutInCell="1" allowOverlap="1" wp14:anchorId="3C9B2545" wp14:editId="2976A497">
                <wp:simplePos x="0" y="0"/>
                <wp:positionH relativeFrom="margin">
                  <wp:posOffset>2726954</wp:posOffset>
                </wp:positionH>
                <wp:positionV relativeFrom="paragraph">
                  <wp:posOffset>2025015</wp:posOffset>
                </wp:positionV>
                <wp:extent cx="113030" cy="124460"/>
                <wp:effectExtent l="19050" t="0" r="39370" b="46990"/>
                <wp:wrapNone/>
                <wp:docPr id="1968" name="Arrow: Down 1968"/>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1AF10" id="Arrow: Down 1968" o:spid="_x0000_s1026" type="#_x0000_t67" style="position:absolute;margin-left:214.7pt;margin-top:159.45pt;width:8.9pt;height:9.8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" adj="11792" fillcolor="white [3212]" strokecolor="#515151 [3213]">
                <w10:wrap anchorx="margin"/>
              </v:shape>
            </w:pict>
          </mc:Fallback>
        </mc:AlternateContent>
      </w:r>
      <w:r>
        <w:rPr>
          <w:noProof/>
        </w:rPr>
        <mc:AlternateContent>
          <mc:Choice Requires="wps">
            <w:drawing>
              <wp:anchor distT="0" distB="0" distL="114300" distR="114300" simplePos="0" relativeHeight="251841536" behindDoc="0" locked="0" layoutInCell="1" allowOverlap="1" wp14:anchorId="480CDD17" wp14:editId="282C0D36">
                <wp:simplePos x="0" y="0"/>
                <wp:positionH relativeFrom="margin">
                  <wp:posOffset>3122559</wp:posOffset>
                </wp:positionH>
                <wp:positionV relativeFrom="paragraph">
                  <wp:posOffset>1724025</wp:posOffset>
                </wp:positionV>
                <wp:extent cx="113030" cy="124460"/>
                <wp:effectExtent l="19050" t="0" r="39370" b="46990"/>
                <wp:wrapNone/>
                <wp:docPr id="1967" name="Arrow: Down 1967"/>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F430C" id="Arrow: Down 1967" o:spid="_x0000_s1026" type="#_x0000_t67" style="position:absolute;margin-left:245.85pt;margin-top:135.75pt;width:8.9pt;height:9.8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" adj="11792" fillcolor="white [3212]" strokecolor="#515151 [3213]">
                <w10:wrap anchorx="margin"/>
              </v:shape>
            </w:pict>
          </mc:Fallback>
        </mc:AlternateContent>
      </w:r>
      <w:r>
        <w:rPr>
          <w:noProof/>
        </w:rPr>
        <mc:AlternateContent>
          <mc:Choice Requires="wps">
            <w:drawing>
              <wp:anchor distT="0" distB="0" distL="114300" distR="114300" simplePos="0" relativeHeight="251839488" behindDoc="0" locked="0" layoutInCell="1" allowOverlap="1" wp14:anchorId="0FB2E5F0" wp14:editId="645607B4">
                <wp:simplePos x="0" y="0"/>
                <wp:positionH relativeFrom="margin">
                  <wp:posOffset>4417959</wp:posOffset>
                </wp:positionH>
                <wp:positionV relativeFrom="paragraph">
                  <wp:posOffset>2009140</wp:posOffset>
                </wp:positionV>
                <wp:extent cx="113030" cy="124460"/>
                <wp:effectExtent l="19050" t="19050" r="39370" b="27940"/>
                <wp:wrapNone/>
                <wp:docPr id="1966" name="Arrow: Down 1966"/>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81CB6" id="Arrow: Down 1966" o:spid="_x0000_s1026" type="#_x0000_t67" style="position:absolute;margin-left:347.85pt;margin-top:158.2pt;width:8.9pt;height:9.8pt;flip:y;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1837440" behindDoc="0" locked="0" layoutInCell="1" allowOverlap="1" wp14:anchorId="35F7FA73" wp14:editId="10CA4D8E">
                <wp:simplePos x="0" y="0"/>
                <wp:positionH relativeFrom="margin">
                  <wp:posOffset>4794250</wp:posOffset>
                </wp:positionH>
                <wp:positionV relativeFrom="paragraph">
                  <wp:posOffset>1725031</wp:posOffset>
                </wp:positionV>
                <wp:extent cx="113030" cy="124460"/>
                <wp:effectExtent l="19050" t="19050" r="39370" b="27940"/>
                <wp:wrapNone/>
                <wp:docPr id="1965" name="Arrow: Down 1965"/>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2A9B" id="Arrow: Down 1965" o:spid="_x0000_s1026" type="#_x0000_t67" style="position:absolute;margin-left:377.5pt;margin-top:135.85pt;width:8.9pt;height:9.8pt;flip:y;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1835392" behindDoc="0" locked="0" layoutInCell="1" allowOverlap="1" wp14:anchorId="23A7C818" wp14:editId="7E0A12A0">
                <wp:simplePos x="0" y="0"/>
                <wp:positionH relativeFrom="margin">
                  <wp:posOffset>3542665</wp:posOffset>
                </wp:positionH>
                <wp:positionV relativeFrom="paragraph">
                  <wp:posOffset>224526</wp:posOffset>
                </wp:positionV>
                <wp:extent cx="113030" cy="124460"/>
                <wp:effectExtent l="19050" t="19050" r="39370" b="27940"/>
                <wp:wrapNone/>
                <wp:docPr id="1964" name="Arrow: Down 1964"/>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97C3D" id="Arrow: Down 1964" o:spid="_x0000_s1026" type="#_x0000_t67" style="position:absolute;margin-left:278.95pt;margin-top:17.7pt;width:8.9pt;height:9.8pt;flip:y;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" adj="11792" fillcolor="white [3212]" strokecolor="#515151 [3213]">
                <w10:wrap anchorx="margin"/>
              </v:shape>
            </w:pict>
          </mc:Fallback>
        </mc:AlternateContent>
      </w:r>
      <w:r>
        <w:rPr>
          <w:noProof/>
        </w:rPr>
        <mc:AlternateContent>
          <mc:Choice Requires="wps">
            <w:drawing>
              <wp:anchor distT="0" distB="0" distL="114300" distR="114300" simplePos="0" relativeHeight="251833344" behindDoc="0" locked="0" layoutInCell="1" allowOverlap="1" wp14:anchorId="25016AD0" wp14:editId="7A8CADE3">
                <wp:simplePos x="0" y="0"/>
                <wp:positionH relativeFrom="margin">
                  <wp:posOffset>3319780</wp:posOffset>
                </wp:positionH>
                <wp:positionV relativeFrom="paragraph">
                  <wp:posOffset>1135116</wp:posOffset>
                </wp:positionV>
                <wp:extent cx="113030" cy="124460"/>
                <wp:effectExtent l="19050" t="19050" r="39370" b="27940"/>
                <wp:wrapNone/>
                <wp:docPr id="1963" name="Arrow: Down 1963"/>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7F304" id="Arrow: Down 1963" o:spid="_x0000_s1026" type="#_x0000_t67" style="position:absolute;margin-left:261.4pt;margin-top:89.4pt;width:8.9pt;height:9.8pt;flip:y;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" adj="11792" fillcolor="white [3212]" strokecolor="#515151 [3213]">
                <w10:wrap anchorx="margin"/>
              </v:shape>
            </w:pict>
          </mc:Fallback>
        </mc:AlternateContent>
      </w:r>
      <w:r>
        <w:rPr>
          <w:noProof/>
        </w:rPr>
        <mc:AlternateContent>
          <mc:Choice Requires="wps">
            <w:drawing>
              <wp:anchor distT="0" distB="0" distL="114300" distR="114300" simplePos="0" relativeHeight="251831296" behindDoc="0" locked="0" layoutInCell="1" allowOverlap="1" wp14:anchorId="526366B6" wp14:editId="466B8A64">
                <wp:simplePos x="0" y="0"/>
                <wp:positionH relativeFrom="margin">
                  <wp:posOffset>3378835</wp:posOffset>
                </wp:positionH>
                <wp:positionV relativeFrom="paragraph">
                  <wp:posOffset>519694</wp:posOffset>
                </wp:positionV>
                <wp:extent cx="113030" cy="124460"/>
                <wp:effectExtent l="19050" t="19050" r="39370" b="27940"/>
                <wp:wrapNone/>
                <wp:docPr id="1962" name="Arrow: Down 1962"/>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3D658" id="Arrow: Down 1962" o:spid="_x0000_s1026" type="#_x0000_t67" style="position:absolute;margin-left:266.05pt;margin-top:40.9pt;width:8.9pt;height:9.8pt;flip:y;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" adj="11792" fillcolor="white [3212]" strokecolor="#515151 [3213]">
                <w10:wrap anchorx="margin"/>
              </v:shape>
            </w:pict>
          </mc:Fallback>
        </mc:AlternateContent>
      </w:r>
      <w:r>
        <w:rPr>
          <w:noProof/>
        </w:rPr>
        <mc:AlternateContent>
          <mc:Choice Requires="wps">
            <w:drawing>
              <wp:anchor distT="0" distB="0" distL="114300" distR="114300" simplePos="0" relativeHeight="251829248" behindDoc="0" locked="0" layoutInCell="1" allowOverlap="1" wp14:anchorId="02653203" wp14:editId="4C7D2970">
                <wp:simplePos x="0" y="0"/>
                <wp:positionH relativeFrom="margin">
                  <wp:posOffset>5022850</wp:posOffset>
                </wp:positionH>
                <wp:positionV relativeFrom="paragraph">
                  <wp:posOffset>838571</wp:posOffset>
                </wp:positionV>
                <wp:extent cx="113030" cy="124460"/>
                <wp:effectExtent l="19050" t="0" r="39370" b="46990"/>
                <wp:wrapNone/>
                <wp:docPr id="1961" name="Arrow: Down 196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F743E" id="Arrow: Down 1961" o:spid="_x0000_s1026" type="#_x0000_t67" style="position:absolute;margin-left:395.5pt;margin-top:66.05pt;width:8.9pt;height:9.8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" adj="11792" fillcolor="white [3212]" strokecolor="#515151 [3213]">
                <w10:wrap anchorx="margin"/>
              </v:shape>
            </w:pict>
          </mc:Fallback>
        </mc:AlternateContent>
      </w:r>
      <w:r>
        <w:rPr>
          <w:noProof/>
        </w:rPr>
        <mc:AlternateContent>
          <mc:Choice Requires="wps">
            <w:drawing>
              <wp:anchor distT="0" distB="0" distL="114300" distR="114300" simplePos="0" relativeHeight="251828224" behindDoc="0" locked="0" layoutInCell="1" allowOverlap="1" wp14:anchorId="1070BBCA" wp14:editId="46FD1366">
                <wp:simplePos x="0" y="0"/>
                <wp:positionH relativeFrom="margin">
                  <wp:posOffset>3368304</wp:posOffset>
                </wp:positionH>
                <wp:positionV relativeFrom="paragraph">
                  <wp:posOffset>819785</wp:posOffset>
                </wp:positionV>
                <wp:extent cx="113030" cy="124460"/>
                <wp:effectExtent l="19050" t="19050" r="39370" b="27940"/>
                <wp:wrapNone/>
                <wp:docPr id="1960" name="Arrow: Down 1960"/>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A5659" id="Arrow: Down 1960" o:spid="_x0000_s1026" type="#_x0000_t67" style="position:absolute;margin-left:265.2pt;margin-top:64.55pt;width:8.9pt;height:9.8pt;flip:y;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" adj="11792" fillcolor="white [3212]" strokecolor="#515151 [3213]">
                <w10:wrap anchorx="margin"/>
              </v:shape>
            </w:pict>
          </mc:Fallback>
        </mc:AlternateContent>
      </w:r>
      <w:r w:rsidRPr="00E7365A">
        <w:rPr>
          <w:rStyle w:val="SubtleEmphasis"/>
          <w:noProof/>
        </w:rPr>
        <mc:AlternateContent>
          <mc:Choice Requires="wps">
            <w:drawing>
              <wp:anchor distT="0" distB="0" distL="114300" distR="114300" simplePos="0" relativeHeight="251826176" behindDoc="1" locked="0" layoutInCell="1" allowOverlap="1" wp14:anchorId="1F337F04" wp14:editId="6D4CF7E5">
                <wp:simplePos x="0" y="0"/>
                <wp:positionH relativeFrom="margin">
                  <wp:posOffset>4882515</wp:posOffset>
                </wp:positionH>
                <wp:positionV relativeFrom="paragraph">
                  <wp:posOffset>2649855</wp:posOffset>
                </wp:positionV>
                <wp:extent cx="1828800" cy="523875"/>
                <wp:effectExtent l="0" t="0" r="0" b="9525"/>
                <wp:wrapTight wrapText="bothSides">
                  <wp:wrapPolygon edited="0">
                    <wp:start x="450" y="0"/>
                    <wp:lineTo x="450" y="21207"/>
                    <wp:lineTo x="20925" y="21207"/>
                    <wp:lineTo x="20925" y="0"/>
                    <wp:lineTo x="450" y="0"/>
                  </wp:wrapPolygon>
                </wp:wrapTight>
                <wp:docPr id="1958" name="Text Box 1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1"/>
                              <w:tblW w:w="2751" w:type="dxa"/>
                              <w:tblLayout w:type="fixed"/>
                              <w:tblLook w:val="04A0" w:firstRow="1" w:lastRow="0" w:firstColumn="1" w:lastColumn="0" w:noHBand="0" w:noVBand="1"/>
                            </w:tblPr>
                            <w:tblGrid>
                              <w:gridCol w:w="284"/>
                              <w:gridCol w:w="2467"/>
                            </w:tblGrid>
                            <w:tr w:rsidR="003A7B63" w:rsidRPr="003329A5" w14:paraId="55013D5E" w14:textId="77777777" w:rsidTr="008A7A14">
                              <w:trPr>
                                <w:trHeight w:val="474"/>
                              </w:trPr>
                              <w:tc>
                                <w:tcPr>
                                  <w:tcW w:w="284" w:type="dxa"/>
                                  <w:tcBorders>
                                    <w:top w:val="nil"/>
                                    <w:left w:val="nil"/>
                                    <w:bottom w:val="nil"/>
                                    <w:right w:val="nil"/>
                                  </w:tcBorders>
                                  <w:tcMar>
                                    <w:left w:w="0" w:type="dxa"/>
                                    <w:right w:w="0" w:type="dxa"/>
                                  </w:tcMar>
                                </w:tcPr>
                                <w:p w14:paraId="357A998E" w14:textId="77777777" w:rsidR="003A7B63" w:rsidRDefault="003A7B63" w:rsidP="008A7A14">
                                  <w:r>
                                    <w:rPr>
                                      <w:noProof/>
                                    </w:rPr>
                                    <w:drawing>
                                      <wp:inline distT="0" distB="0" distL="0" distR="0" wp14:anchorId="5163FB21" wp14:editId="03A5F6EF">
                                        <wp:extent cx="138703" cy="245660"/>
                                        <wp:effectExtent l="0" t="0" r="0" b="2540"/>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3B619C6D" w14:textId="77777777" w:rsidR="003A7B63" w:rsidRDefault="003A7B63" w:rsidP="008A7A14">
                                  <w:pPr>
                                    <w:rPr>
                                      <w:sz w:val="16"/>
                                      <w:szCs w:val="16"/>
                                    </w:rPr>
                                  </w:pPr>
                                </w:p>
                                <w:p w14:paraId="2ABAD226" w14:textId="77777777" w:rsidR="003A7B63" w:rsidRPr="003329A5" w:rsidRDefault="003A7B63" w:rsidP="008A7A14">
                                  <w:pPr>
                                    <w:rPr>
                                      <w:sz w:val="16"/>
                                      <w:szCs w:val="16"/>
                                    </w:rPr>
                                  </w:pPr>
                                </w:p>
                              </w:tc>
                              <w:tc>
                                <w:tcPr>
                                  <w:tcW w:w="2467" w:type="dxa"/>
                                  <w:tcBorders>
                                    <w:top w:val="nil"/>
                                    <w:left w:val="nil"/>
                                    <w:bottom w:val="nil"/>
                                    <w:right w:val="nil"/>
                                  </w:tcBorders>
                                  <w:tcMar>
                                    <w:left w:w="0" w:type="dxa"/>
                                    <w:right w:w="0" w:type="dxa"/>
                                  </w:tcMar>
                                </w:tcPr>
                                <w:p w14:paraId="5C1CB965" w14:textId="77777777" w:rsidR="003A7B63" w:rsidRPr="003329A5" w:rsidRDefault="003A7B63"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3A7B63" w:rsidRPr="003329A5" w14:paraId="2A16F34C" w14:textId="77777777" w:rsidTr="008A7A14">
                              <w:trPr>
                                <w:trHeight w:val="277"/>
                              </w:trPr>
                              <w:tc>
                                <w:tcPr>
                                  <w:tcW w:w="284" w:type="dxa"/>
                                  <w:tcBorders>
                                    <w:top w:val="nil"/>
                                    <w:left w:val="nil"/>
                                    <w:bottom w:val="nil"/>
                                    <w:right w:val="nil"/>
                                  </w:tcBorders>
                                  <w:tcMar>
                                    <w:left w:w="0" w:type="dxa"/>
                                    <w:right w:w="0" w:type="dxa"/>
                                  </w:tcMar>
                                </w:tcPr>
                                <w:p w14:paraId="2B9C2BA5" w14:textId="77777777" w:rsidR="003A7B63" w:rsidRPr="003329A5" w:rsidRDefault="003A7B63">
                                  <w:pPr>
                                    <w:rPr>
                                      <w:noProof/>
                                      <w:sz w:val="16"/>
                                      <w:szCs w:val="16"/>
                                      <w:lang w:eastAsia="en-GB"/>
                                    </w:rPr>
                                  </w:pPr>
                                </w:p>
                              </w:tc>
                              <w:tc>
                                <w:tcPr>
                                  <w:tcW w:w="2467" w:type="dxa"/>
                                  <w:tcBorders>
                                    <w:top w:val="nil"/>
                                    <w:left w:val="nil"/>
                                    <w:bottom w:val="nil"/>
                                    <w:right w:val="nil"/>
                                  </w:tcBorders>
                                  <w:tcMar>
                                    <w:left w:w="0" w:type="dxa"/>
                                    <w:right w:w="0" w:type="dxa"/>
                                  </w:tcMar>
                                </w:tcPr>
                                <w:p w14:paraId="21433362" w14:textId="77777777" w:rsidR="003A7B63" w:rsidRPr="003329A5" w:rsidRDefault="003A7B63">
                                  <w:pPr>
                                    <w:rPr>
                                      <w:sz w:val="16"/>
                                      <w:szCs w:val="16"/>
                                    </w:rPr>
                                  </w:pPr>
                                </w:p>
                              </w:tc>
                            </w:tr>
                          </w:tbl>
                          <w:p w14:paraId="4D806308" w14:textId="77777777" w:rsidR="003A7B63" w:rsidRPr="003329A5" w:rsidRDefault="003A7B63" w:rsidP="003A7B63">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337F04" id="Text Box 1958" o:spid="_x0000_s1041" type="#_x0000_t202" style="position:absolute;margin-left:384.45pt;margin-top:208.65pt;width:2in;height:41.25pt;z-index:-25149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" filled="f" stroked="f">
                <v:textbox>
                  <w:txbxContent>
                    <w:tbl>
                      <w:tblPr>
                        <w:tblStyle w:val="TableGrid1"/>
                        <w:tblW w:w="2751" w:type="dxa"/>
                        <w:tblLayout w:type="fixed"/>
                        <w:tblLook w:val="04A0" w:firstRow="1" w:lastRow="0" w:firstColumn="1" w:lastColumn="0" w:noHBand="0" w:noVBand="1"/>
                      </w:tblPr>
                      <w:tblGrid>
                        <w:gridCol w:w="284"/>
                        <w:gridCol w:w="2467"/>
                      </w:tblGrid>
                      <w:tr w:rsidR="003A7B63" w:rsidRPr="003329A5" w14:paraId="55013D5E" w14:textId="77777777" w:rsidTr="008A7A14">
                        <w:trPr>
                          <w:trHeight w:val="474"/>
                        </w:trPr>
                        <w:tc>
                          <w:tcPr>
                            <w:tcW w:w="284" w:type="dxa"/>
                            <w:tcBorders>
                              <w:top w:val="nil"/>
                              <w:left w:val="nil"/>
                              <w:bottom w:val="nil"/>
                              <w:right w:val="nil"/>
                            </w:tcBorders>
                            <w:tcMar>
                              <w:left w:w="0" w:type="dxa"/>
                              <w:right w:w="0" w:type="dxa"/>
                            </w:tcMar>
                          </w:tcPr>
                          <w:p w14:paraId="357A998E" w14:textId="77777777" w:rsidR="003A7B63" w:rsidRDefault="003A7B63" w:rsidP="008A7A14">
                            <w:r>
                              <w:rPr>
                                <w:noProof/>
                              </w:rPr>
                              <w:drawing>
                                <wp:inline distT="0" distB="0" distL="0" distR="0" wp14:anchorId="5163FB21" wp14:editId="03A5F6EF">
                                  <wp:extent cx="138703" cy="245660"/>
                                  <wp:effectExtent l="0" t="0" r="0" b="2540"/>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3B619C6D" w14:textId="77777777" w:rsidR="003A7B63" w:rsidRDefault="003A7B63" w:rsidP="008A7A14">
                            <w:pPr>
                              <w:rPr>
                                <w:sz w:val="16"/>
                                <w:szCs w:val="16"/>
                              </w:rPr>
                            </w:pPr>
                          </w:p>
                          <w:p w14:paraId="2ABAD226" w14:textId="77777777" w:rsidR="003A7B63" w:rsidRPr="003329A5" w:rsidRDefault="003A7B63" w:rsidP="008A7A14">
                            <w:pPr>
                              <w:rPr>
                                <w:sz w:val="16"/>
                                <w:szCs w:val="16"/>
                              </w:rPr>
                            </w:pPr>
                          </w:p>
                        </w:tc>
                        <w:tc>
                          <w:tcPr>
                            <w:tcW w:w="2467" w:type="dxa"/>
                            <w:tcBorders>
                              <w:top w:val="nil"/>
                              <w:left w:val="nil"/>
                              <w:bottom w:val="nil"/>
                              <w:right w:val="nil"/>
                            </w:tcBorders>
                            <w:tcMar>
                              <w:left w:w="0" w:type="dxa"/>
                              <w:right w:w="0" w:type="dxa"/>
                            </w:tcMar>
                          </w:tcPr>
                          <w:p w14:paraId="5C1CB965" w14:textId="77777777" w:rsidR="003A7B63" w:rsidRPr="003329A5" w:rsidRDefault="003A7B63"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3A7B63" w:rsidRPr="003329A5" w14:paraId="2A16F34C" w14:textId="77777777" w:rsidTr="008A7A14">
                        <w:trPr>
                          <w:trHeight w:val="277"/>
                        </w:trPr>
                        <w:tc>
                          <w:tcPr>
                            <w:tcW w:w="284" w:type="dxa"/>
                            <w:tcBorders>
                              <w:top w:val="nil"/>
                              <w:left w:val="nil"/>
                              <w:bottom w:val="nil"/>
                              <w:right w:val="nil"/>
                            </w:tcBorders>
                            <w:tcMar>
                              <w:left w:w="0" w:type="dxa"/>
                              <w:right w:w="0" w:type="dxa"/>
                            </w:tcMar>
                          </w:tcPr>
                          <w:p w14:paraId="2B9C2BA5" w14:textId="77777777" w:rsidR="003A7B63" w:rsidRPr="003329A5" w:rsidRDefault="003A7B63">
                            <w:pPr>
                              <w:rPr>
                                <w:noProof/>
                                <w:sz w:val="16"/>
                                <w:szCs w:val="16"/>
                                <w:lang w:eastAsia="en-GB"/>
                              </w:rPr>
                            </w:pPr>
                          </w:p>
                        </w:tc>
                        <w:tc>
                          <w:tcPr>
                            <w:tcW w:w="2467" w:type="dxa"/>
                            <w:tcBorders>
                              <w:top w:val="nil"/>
                              <w:left w:val="nil"/>
                              <w:bottom w:val="nil"/>
                              <w:right w:val="nil"/>
                            </w:tcBorders>
                            <w:tcMar>
                              <w:left w:w="0" w:type="dxa"/>
                              <w:right w:w="0" w:type="dxa"/>
                            </w:tcMar>
                          </w:tcPr>
                          <w:p w14:paraId="21433362" w14:textId="77777777" w:rsidR="003A7B63" w:rsidRPr="003329A5" w:rsidRDefault="003A7B63">
                            <w:pPr>
                              <w:rPr>
                                <w:sz w:val="16"/>
                                <w:szCs w:val="16"/>
                              </w:rPr>
                            </w:pPr>
                          </w:p>
                        </w:tc>
                      </w:tr>
                    </w:tbl>
                    <w:p w14:paraId="4D806308" w14:textId="77777777" w:rsidR="003A7B63" w:rsidRPr="003329A5" w:rsidRDefault="003A7B63" w:rsidP="003A7B63">
                      <w:pPr>
                        <w:rPr>
                          <w:sz w:val="16"/>
                          <w:szCs w:val="16"/>
                        </w:rPr>
                      </w:pPr>
                    </w:p>
                  </w:txbxContent>
                </v:textbox>
                <w10:wrap type="tight" anchorx="margin"/>
              </v:shape>
            </w:pict>
          </mc:Fallback>
        </mc:AlternateContent>
      </w:r>
      <w:r w:rsidR="00ED4609">
        <w:rPr>
          <w:noProof/>
        </w:rPr>
        <w:drawing>
          <wp:inline distT="0" distB="0" distL="0" distR="0" wp14:anchorId="5E3CFBBB" wp14:editId="5B4E4ABC">
            <wp:extent cx="5212800" cy="2649600"/>
            <wp:effectExtent l="0" t="0" r="698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F2C8F34" w14:textId="4F1452E9" w:rsidR="00ED4609" w:rsidRPr="00C316AC" w:rsidRDefault="00ED4609" w:rsidP="00234A23">
      <w:pPr>
        <w:pStyle w:val="Caption"/>
        <w:rPr>
          <w:rStyle w:val="SubtleEmphasis"/>
        </w:rPr>
      </w:pPr>
      <w:r w:rsidRPr="00C316AC">
        <w:rPr>
          <w:rStyle w:val="SubtleEmphasis"/>
        </w:rPr>
        <w:t>Q4/Q1. Does your school have a designated school library area on-site? By designated school library area, we mean an area separate to a classroom or other shared space that provides access to a curated collection of resources to benefit pupils' learning and development.</w:t>
      </w:r>
    </w:p>
    <w:p w14:paraId="3B7E7171" w14:textId="77777777" w:rsidR="00ED4609" w:rsidRPr="00C316AC" w:rsidRDefault="00ED4609" w:rsidP="00234A23">
      <w:pPr>
        <w:pStyle w:val="Caption"/>
        <w:rPr>
          <w:rStyle w:val="SubtleEmphasis"/>
        </w:rPr>
      </w:pPr>
      <w:r w:rsidRPr="00C316AC">
        <w:rPr>
          <w:rStyle w:val="SubtleEmphasis"/>
        </w:rPr>
        <w:t>Base: all respondents (unweighted base sizes in parenthesis)</w:t>
      </w:r>
    </w:p>
    <w:p w14:paraId="7CD2D4B0" w14:textId="77777777" w:rsidR="00ED4609" w:rsidRDefault="00ED4609" w:rsidP="00ED4609"/>
    <w:p w14:paraId="3F365F92" w14:textId="79A6F77A" w:rsidR="00ED4609" w:rsidRDefault="00ED4609" w:rsidP="00ED4609">
      <w:r w:rsidRPr="00946E0E">
        <w:t xml:space="preserve">The results for England </w:t>
      </w:r>
      <w:r w:rsidR="005D40F3">
        <w:t>may</w:t>
      </w:r>
      <w:r w:rsidRPr="00946E0E">
        <w:t xml:space="preserve"> be further analysed by the percentage of pupils that are eligible to claim free school meals (FSM)</w:t>
      </w:r>
      <w:r>
        <w:t xml:space="preserve"> </w:t>
      </w:r>
      <w:r w:rsidRPr="00946E0E">
        <w:t>– a commonly used proxy measurement of socio-economic disadvantage in education.</w:t>
      </w:r>
      <w:r>
        <w:t xml:space="preserve"> The change in methodology in the 2022 survey has allowed for a more detailed breakdown</w:t>
      </w:r>
      <w:r w:rsidR="00505BA8">
        <w:t xml:space="preserve"> of</w:t>
      </w:r>
      <w:r>
        <w:t xml:space="preserve"> schools and we can see more clearly the difference between schools with an FSM rate between 25%-49% and 50%+. </w:t>
      </w:r>
    </w:p>
    <w:p w14:paraId="690B8CB8" w14:textId="547AC7D9" w:rsidR="00ED4609" w:rsidRDefault="00ED4609" w:rsidP="00C316AC">
      <w:r w:rsidRPr="00946E0E">
        <w:t xml:space="preserve">Schools where </w:t>
      </w:r>
      <w:r w:rsidR="005D40F3">
        <w:t>fewer</w:t>
      </w:r>
      <w:r w:rsidRPr="00946E0E">
        <w:t xml:space="preserve"> than one in ten pupils are eligible </w:t>
      </w:r>
      <w:r w:rsidR="00A40428">
        <w:t xml:space="preserve">for free school meals </w:t>
      </w:r>
      <w:r w:rsidRPr="00946E0E">
        <w:t>are more likely to have a designated library area on-site (</w:t>
      </w:r>
      <w:r>
        <w:t>89</w:t>
      </w:r>
      <w:r w:rsidRPr="00946E0E">
        <w:t xml:space="preserve">%) </w:t>
      </w:r>
      <w:r>
        <w:t>compared to</w:t>
      </w:r>
      <w:r w:rsidRPr="00946E0E">
        <w:t xml:space="preserve"> schools with a pupil eligibility rate </w:t>
      </w:r>
      <w:r>
        <w:t>of 50%+</w:t>
      </w:r>
      <w:r w:rsidRPr="00946E0E">
        <w:t xml:space="preserve"> (8</w:t>
      </w:r>
      <w:r>
        <w:t>2</w:t>
      </w:r>
      <w:r w:rsidRPr="00946E0E">
        <w:t xml:space="preserve">%). This </w:t>
      </w:r>
      <w:r>
        <w:t>may</w:t>
      </w:r>
      <w:r w:rsidRPr="00946E0E">
        <w:t xml:space="preserve"> indicate </w:t>
      </w:r>
      <w:r>
        <w:t xml:space="preserve">a </w:t>
      </w:r>
      <w:r w:rsidRPr="00946E0E">
        <w:t>socio-economic disparity in pupils’ ability to access a designated library space</w:t>
      </w:r>
      <w:r>
        <w:t>.</w:t>
      </w:r>
      <w:r w:rsidR="00FE2983">
        <w:t xml:space="preserve"> </w:t>
      </w:r>
    </w:p>
    <w:p w14:paraId="3C292883" w14:textId="2785948F" w:rsidR="00C316AC" w:rsidRDefault="00C316AC" w:rsidP="00C316AC">
      <w:pPr>
        <w:pStyle w:val="Caption"/>
      </w:pPr>
      <w:r>
        <w:lastRenderedPageBreak/>
        <w:t xml:space="preserve">Figure </w:t>
      </w:r>
      <w:r>
        <w:fldChar w:fldCharType="begin"/>
      </w:r>
      <w:r>
        <w:instrText xml:space="preserve"> SEQ Figure \* ARABIC </w:instrText>
      </w:r>
      <w:r>
        <w:fldChar w:fldCharType="separate"/>
      </w:r>
      <w:r w:rsidR="001918C3">
        <w:rPr>
          <w:noProof/>
        </w:rPr>
        <w:t>4</w:t>
      </w:r>
      <w:r>
        <w:fldChar w:fldCharType="end"/>
      </w:r>
      <w:r>
        <w:t xml:space="preserve">: Percentage of schools that have a designated library area on-site by percent of pupils with free school </w:t>
      </w:r>
      <w:proofErr w:type="gramStart"/>
      <w:r>
        <w:t>meals</w:t>
      </w:r>
      <w:proofErr w:type="gramEnd"/>
    </w:p>
    <w:p w14:paraId="7B225711" w14:textId="167EF742" w:rsidR="00ED4609" w:rsidRPr="00247CD3" w:rsidRDefault="00505BA8" w:rsidP="00234A23">
      <w:pPr>
        <w:pStyle w:val="F11Figure"/>
        <w:rPr>
          <w:color w:val="808080" w:themeColor="background1" w:themeShade="80"/>
        </w:rPr>
      </w:pPr>
      <w:r>
        <w:rPr>
          <w:noProof/>
        </w:rPr>
        <mc:AlternateContent>
          <mc:Choice Requires="wps">
            <w:drawing>
              <wp:anchor distT="0" distB="0" distL="114300" distR="114300" simplePos="0" relativeHeight="252146688" behindDoc="0" locked="0" layoutInCell="1" allowOverlap="1" wp14:anchorId="278EAA80" wp14:editId="3FE62941">
                <wp:simplePos x="0" y="0"/>
                <wp:positionH relativeFrom="margin">
                  <wp:posOffset>4941570</wp:posOffset>
                </wp:positionH>
                <wp:positionV relativeFrom="paragraph">
                  <wp:posOffset>254371</wp:posOffset>
                </wp:positionV>
                <wp:extent cx="113030" cy="124460"/>
                <wp:effectExtent l="19050" t="0" r="39370" b="46990"/>
                <wp:wrapNone/>
                <wp:docPr id="2218" name="Arrow: Down 2218"/>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FE3A3" id="Arrow: Down 2218" o:spid="_x0000_s1026" type="#_x0000_t67" style="position:absolute;margin-left:389.1pt;margin-top:20.05pt;width:8.9pt;height:9.8pt;z-index:25214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" adj="11792" fillcolor="white [3212]" strokecolor="#515151 [3213]">
                <w10:wrap anchorx="margin"/>
              </v:shape>
            </w:pict>
          </mc:Fallback>
        </mc:AlternateContent>
      </w:r>
      <w:r>
        <w:rPr>
          <w:noProof/>
        </w:rPr>
        <mc:AlternateContent>
          <mc:Choice Requires="wps">
            <w:drawing>
              <wp:anchor distT="0" distB="0" distL="114300" distR="114300" simplePos="0" relativeHeight="252144640" behindDoc="0" locked="0" layoutInCell="1" allowOverlap="1" wp14:anchorId="4FAC9618" wp14:editId="2DDE8E93">
                <wp:simplePos x="0" y="0"/>
                <wp:positionH relativeFrom="margin">
                  <wp:posOffset>2887980</wp:posOffset>
                </wp:positionH>
                <wp:positionV relativeFrom="paragraph">
                  <wp:posOffset>249291</wp:posOffset>
                </wp:positionV>
                <wp:extent cx="113030" cy="124460"/>
                <wp:effectExtent l="19050" t="19050" r="39370" b="27940"/>
                <wp:wrapNone/>
                <wp:docPr id="2217" name="Arrow: Down 2217"/>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E0D7C" id="Arrow: Down 2217" o:spid="_x0000_s1026" type="#_x0000_t67" style="position:absolute;margin-left:227.4pt;margin-top:19.65pt;width:8.9pt;height:9.8pt;flip:y;z-index:25214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" adj="11792" fillcolor="white [3212]" strokecolor="#515151 [3213]">
                <w10:wrap anchorx="margin"/>
              </v:shape>
            </w:pict>
          </mc:Fallback>
        </mc:AlternateContent>
      </w:r>
      <w:r>
        <w:rPr>
          <w:noProof/>
        </w:rPr>
        <mc:AlternateContent>
          <mc:Choice Requires="wps">
            <w:drawing>
              <wp:anchor distT="0" distB="0" distL="114300" distR="114300" simplePos="0" relativeHeight="252142592" behindDoc="0" locked="0" layoutInCell="1" allowOverlap="1" wp14:anchorId="0975F954" wp14:editId="34CDC03A">
                <wp:simplePos x="0" y="0"/>
                <wp:positionH relativeFrom="margin">
                  <wp:posOffset>2913380</wp:posOffset>
                </wp:positionH>
                <wp:positionV relativeFrom="paragraph">
                  <wp:posOffset>1289421</wp:posOffset>
                </wp:positionV>
                <wp:extent cx="113030" cy="124460"/>
                <wp:effectExtent l="19050" t="19050" r="39370" b="27940"/>
                <wp:wrapNone/>
                <wp:docPr id="2216" name="Arrow: Down 2216"/>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0766F" id="Arrow: Down 2216" o:spid="_x0000_s1026" type="#_x0000_t67" style="position:absolute;margin-left:229.4pt;margin-top:101.55pt;width:8.9pt;height:9.8pt;flip:y;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2140544" behindDoc="0" locked="0" layoutInCell="1" allowOverlap="1" wp14:anchorId="0F0B55D1" wp14:editId="3EFB8837">
                <wp:simplePos x="0" y="0"/>
                <wp:positionH relativeFrom="margin">
                  <wp:posOffset>4984379</wp:posOffset>
                </wp:positionH>
                <wp:positionV relativeFrom="paragraph">
                  <wp:posOffset>1312545</wp:posOffset>
                </wp:positionV>
                <wp:extent cx="113030" cy="124460"/>
                <wp:effectExtent l="19050" t="0" r="39370" b="46990"/>
                <wp:wrapNone/>
                <wp:docPr id="2215" name="Arrow: Down 2215"/>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99AC6" id="Arrow: Down 2215" o:spid="_x0000_s1026" type="#_x0000_t67" style="position:absolute;margin-left:392.45pt;margin-top:103.35pt;width:8.9pt;height:9.8pt;z-index:25214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" adj="11792" fillcolor="white [3212]" strokecolor="#515151 [3213]">
                <w10:wrap anchorx="margin"/>
              </v:shape>
            </w:pict>
          </mc:Fallback>
        </mc:AlternateContent>
      </w:r>
      <w:r>
        <w:rPr>
          <w:noProof/>
        </w:rPr>
        <mc:AlternateContent>
          <mc:Choice Requires="wps">
            <w:drawing>
              <wp:anchor distT="0" distB="0" distL="114300" distR="114300" simplePos="0" relativeHeight="252138496" behindDoc="0" locked="0" layoutInCell="1" allowOverlap="1" wp14:anchorId="00CF32DE" wp14:editId="71758523">
                <wp:simplePos x="0" y="0"/>
                <wp:positionH relativeFrom="margin">
                  <wp:posOffset>4982677</wp:posOffset>
                </wp:positionH>
                <wp:positionV relativeFrom="paragraph">
                  <wp:posOffset>935715</wp:posOffset>
                </wp:positionV>
                <wp:extent cx="113030" cy="124460"/>
                <wp:effectExtent l="19050" t="0" r="39370" b="46990"/>
                <wp:wrapNone/>
                <wp:docPr id="2213" name="Arrow: Down 2213"/>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F7951" id="Arrow: Down 2213" o:spid="_x0000_s1026" type="#_x0000_t67" style="position:absolute;margin-left:392.35pt;margin-top:73.7pt;width:8.9pt;height:9.8pt;z-index:25213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" adj="11792" fillcolor="white [3212]" strokecolor="#515151 [3213]">
                <w10:wrap anchorx="margin"/>
              </v:shape>
            </w:pict>
          </mc:Fallback>
        </mc:AlternateContent>
      </w:r>
      <w:r>
        <w:rPr>
          <w:noProof/>
        </w:rPr>
        <mc:AlternateContent>
          <mc:Choice Requires="wps">
            <w:drawing>
              <wp:anchor distT="0" distB="0" distL="114300" distR="114300" simplePos="0" relativeHeight="252137472" behindDoc="0" locked="0" layoutInCell="1" allowOverlap="1" wp14:anchorId="1AF60BE5" wp14:editId="2B86B215">
                <wp:simplePos x="0" y="0"/>
                <wp:positionH relativeFrom="margin">
                  <wp:posOffset>2949923</wp:posOffset>
                </wp:positionH>
                <wp:positionV relativeFrom="paragraph">
                  <wp:posOffset>934074</wp:posOffset>
                </wp:positionV>
                <wp:extent cx="113030" cy="124460"/>
                <wp:effectExtent l="19050" t="19050" r="39370" b="27940"/>
                <wp:wrapNone/>
                <wp:docPr id="2212" name="Arrow: Down 2212"/>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CF477" id="Arrow: Down 2212" o:spid="_x0000_s1026" type="#_x0000_t67" style="position:absolute;margin-left:232.3pt;margin-top:73.55pt;width:8.9pt;height:9.8pt;flip:y;z-index:25213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" adj="11792" fillcolor="white [3212]" strokecolor="#515151 [3213]">
                <w10:wrap anchorx="margin"/>
              </v:shape>
            </w:pict>
          </mc:Fallback>
        </mc:AlternateContent>
      </w:r>
      <w:r w:rsidRPr="00E7365A">
        <w:rPr>
          <w:rStyle w:val="SubtleEmphasis"/>
          <w:noProof/>
        </w:rPr>
        <mc:AlternateContent>
          <mc:Choice Requires="wps">
            <w:drawing>
              <wp:anchor distT="0" distB="0" distL="114300" distR="114300" simplePos="0" relativeHeight="252136448" behindDoc="1" locked="0" layoutInCell="1" allowOverlap="1" wp14:anchorId="6B9ADC23" wp14:editId="7C252864">
                <wp:simplePos x="0" y="0"/>
                <wp:positionH relativeFrom="margin">
                  <wp:posOffset>4945380</wp:posOffset>
                </wp:positionH>
                <wp:positionV relativeFrom="paragraph">
                  <wp:posOffset>2667635</wp:posOffset>
                </wp:positionV>
                <wp:extent cx="1828800" cy="523875"/>
                <wp:effectExtent l="0" t="0" r="0" b="9525"/>
                <wp:wrapTight wrapText="bothSides">
                  <wp:wrapPolygon edited="0">
                    <wp:start x="450" y="0"/>
                    <wp:lineTo x="450" y="21207"/>
                    <wp:lineTo x="20925" y="21207"/>
                    <wp:lineTo x="20925" y="0"/>
                    <wp:lineTo x="450" y="0"/>
                  </wp:wrapPolygon>
                </wp:wrapTight>
                <wp:docPr id="2211" name="Text Box 2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1"/>
                              <w:tblW w:w="2751" w:type="dxa"/>
                              <w:tblLayout w:type="fixed"/>
                              <w:tblLook w:val="04A0" w:firstRow="1" w:lastRow="0" w:firstColumn="1" w:lastColumn="0" w:noHBand="0" w:noVBand="1"/>
                            </w:tblPr>
                            <w:tblGrid>
                              <w:gridCol w:w="284"/>
                              <w:gridCol w:w="2467"/>
                            </w:tblGrid>
                            <w:tr w:rsidR="00505BA8" w:rsidRPr="003329A5" w14:paraId="066CAA96" w14:textId="77777777" w:rsidTr="008A7A14">
                              <w:trPr>
                                <w:trHeight w:val="474"/>
                              </w:trPr>
                              <w:tc>
                                <w:tcPr>
                                  <w:tcW w:w="284" w:type="dxa"/>
                                  <w:tcBorders>
                                    <w:top w:val="nil"/>
                                    <w:left w:val="nil"/>
                                    <w:bottom w:val="nil"/>
                                    <w:right w:val="nil"/>
                                  </w:tcBorders>
                                  <w:tcMar>
                                    <w:left w:w="0" w:type="dxa"/>
                                    <w:right w:w="0" w:type="dxa"/>
                                  </w:tcMar>
                                </w:tcPr>
                                <w:p w14:paraId="2FBA5C78" w14:textId="77777777" w:rsidR="00505BA8" w:rsidRDefault="00505BA8" w:rsidP="008A7A14">
                                  <w:r>
                                    <w:rPr>
                                      <w:noProof/>
                                    </w:rPr>
                                    <w:drawing>
                                      <wp:inline distT="0" distB="0" distL="0" distR="0" wp14:anchorId="7A089776" wp14:editId="36A77CF5">
                                        <wp:extent cx="138703" cy="245660"/>
                                        <wp:effectExtent l="0" t="0" r="0" b="2540"/>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1B7A4748" w14:textId="77777777" w:rsidR="00505BA8" w:rsidRDefault="00505BA8" w:rsidP="008A7A14">
                                  <w:pPr>
                                    <w:rPr>
                                      <w:sz w:val="16"/>
                                      <w:szCs w:val="16"/>
                                    </w:rPr>
                                  </w:pPr>
                                </w:p>
                                <w:p w14:paraId="3D0D46E9" w14:textId="77777777" w:rsidR="00505BA8" w:rsidRPr="003329A5" w:rsidRDefault="00505BA8" w:rsidP="008A7A14">
                                  <w:pPr>
                                    <w:rPr>
                                      <w:sz w:val="16"/>
                                      <w:szCs w:val="16"/>
                                    </w:rPr>
                                  </w:pPr>
                                </w:p>
                              </w:tc>
                              <w:tc>
                                <w:tcPr>
                                  <w:tcW w:w="2467" w:type="dxa"/>
                                  <w:tcBorders>
                                    <w:top w:val="nil"/>
                                    <w:left w:val="nil"/>
                                    <w:bottom w:val="nil"/>
                                    <w:right w:val="nil"/>
                                  </w:tcBorders>
                                  <w:tcMar>
                                    <w:left w:w="0" w:type="dxa"/>
                                    <w:right w:w="0" w:type="dxa"/>
                                  </w:tcMar>
                                </w:tcPr>
                                <w:p w14:paraId="41662380" w14:textId="77777777" w:rsidR="00505BA8" w:rsidRPr="003329A5" w:rsidRDefault="00505BA8"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505BA8" w:rsidRPr="003329A5" w14:paraId="22EB2823" w14:textId="77777777" w:rsidTr="008A7A14">
                              <w:trPr>
                                <w:trHeight w:val="277"/>
                              </w:trPr>
                              <w:tc>
                                <w:tcPr>
                                  <w:tcW w:w="284" w:type="dxa"/>
                                  <w:tcBorders>
                                    <w:top w:val="nil"/>
                                    <w:left w:val="nil"/>
                                    <w:bottom w:val="nil"/>
                                    <w:right w:val="nil"/>
                                  </w:tcBorders>
                                  <w:tcMar>
                                    <w:left w:w="0" w:type="dxa"/>
                                    <w:right w:w="0" w:type="dxa"/>
                                  </w:tcMar>
                                </w:tcPr>
                                <w:p w14:paraId="11D9021B" w14:textId="77777777" w:rsidR="00505BA8" w:rsidRPr="003329A5" w:rsidRDefault="00505BA8">
                                  <w:pPr>
                                    <w:rPr>
                                      <w:noProof/>
                                      <w:sz w:val="16"/>
                                      <w:szCs w:val="16"/>
                                      <w:lang w:eastAsia="en-GB"/>
                                    </w:rPr>
                                  </w:pPr>
                                </w:p>
                              </w:tc>
                              <w:tc>
                                <w:tcPr>
                                  <w:tcW w:w="2467" w:type="dxa"/>
                                  <w:tcBorders>
                                    <w:top w:val="nil"/>
                                    <w:left w:val="nil"/>
                                    <w:bottom w:val="nil"/>
                                    <w:right w:val="nil"/>
                                  </w:tcBorders>
                                  <w:tcMar>
                                    <w:left w:w="0" w:type="dxa"/>
                                    <w:right w:w="0" w:type="dxa"/>
                                  </w:tcMar>
                                </w:tcPr>
                                <w:p w14:paraId="4D326F78" w14:textId="77777777" w:rsidR="00505BA8" w:rsidRPr="003329A5" w:rsidRDefault="00505BA8">
                                  <w:pPr>
                                    <w:rPr>
                                      <w:sz w:val="16"/>
                                      <w:szCs w:val="16"/>
                                    </w:rPr>
                                  </w:pPr>
                                </w:p>
                              </w:tc>
                            </w:tr>
                          </w:tbl>
                          <w:p w14:paraId="326F7C84" w14:textId="77777777" w:rsidR="00505BA8" w:rsidRPr="003329A5" w:rsidRDefault="00505BA8" w:rsidP="00505BA8">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9ADC23" id="Text Box 2211" o:spid="_x0000_s1042" type="#_x0000_t202" style="position:absolute;margin-left:389.4pt;margin-top:210.05pt;width:2in;height:41.25pt;z-index:-25118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" filled="f" stroked="f">
                <v:textbox>
                  <w:txbxContent>
                    <w:tbl>
                      <w:tblPr>
                        <w:tblStyle w:val="TableGrid1"/>
                        <w:tblW w:w="2751" w:type="dxa"/>
                        <w:tblLayout w:type="fixed"/>
                        <w:tblLook w:val="04A0" w:firstRow="1" w:lastRow="0" w:firstColumn="1" w:lastColumn="0" w:noHBand="0" w:noVBand="1"/>
                      </w:tblPr>
                      <w:tblGrid>
                        <w:gridCol w:w="284"/>
                        <w:gridCol w:w="2467"/>
                      </w:tblGrid>
                      <w:tr w:rsidR="00505BA8" w:rsidRPr="003329A5" w14:paraId="066CAA96" w14:textId="77777777" w:rsidTr="008A7A14">
                        <w:trPr>
                          <w:trHeight w:val="474"/>
                        </w:trPr>
                        <w:tc>
                          <w:tcPr>
                            <w:tcW w:w="284" w:type="dxa"/>
                            <w:tcBorders>
                              <w:top w:val="nil"/>
                              <w:left w:val="nil"/>
                              <w:bottom w:val="nil"/>
                              <w:right w:val="nil"/>
                            </w:tcBorders>
                            <w:tcMar>
                              <w:left w:w="0" w:type="dxa"/>
                              <w:right w:w="0" w:type="dxa"/>
                            </w:tcMar>
                          </w:tcPr>
                          <w:p w14:paraId="2FBA5C78" w14:textId="77777777" w:rsidR="00505BA8" w:rsidRDefault="00505BA8" w:rsidP="008A7A14">
                            <w:r>
                              <w:rPr>
                                <w:noProof/>
                              </w:rPr>
                              <w:drawing>
                                <wp:inline distT="0" distB="0" distL="0" distR="0" wp14:anchorId="7A089776" wp14:editId="36A77CF5">
                                  <wp:extent cx="138703" cy="245660"/>
                                  <wp:effectExtent l="0" t="0" r="0" b="2540"/>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1B7A4748" w14:textId="77777777" w:rsidR="00505BA8" w:rsidRDefault="00505BA8" w:rsidP="008A7A14">
                            <w:pPr>
                              <w:rPr>
                                <w:sz w:val="16"/>
                                <w:szCs w:val="16"/>
                              </w:rPr>
                            </w:pPr>
                          </w:p>
                          <w:p w14:paraId="3D0D46E9" w14:textId="77777777" w:rsidR="00505BA8" w:rsidRPr="003329A5" w:rsidRDefault="00505BA8" w:rsidP="008A7A14">
                            <w:pPr>
                              <w:rPr>
                                <w:sz w:val="16"/>
                                <w:szCs w:val="16"/>
                              </w:rPr>
                            </w:pPr>
                          </w:p>
                        </w:tc>
                        <w:tc>
                          <w:tcPr>
                            <w:tcW w:w="2467" w:type="dxa"/>
                            <w:tcBorders>
                              <w:top w:val="nil"/>
                              <w:left w:val="nil"/>
                              <w:bottom w:val="nil"/>
                              <w:right w:val="nil"/>
                            </w:tcBorders>
                            <w:tcMar>
                              <w:left w:w="0" w:type="dxa"/>
                              <w:right w:w="0" w:type="dxa"/>
                            </w:tcMar>
                          </w:tcPr>
                          <w:p w14:paraId="41662380" w14:textId="77777777" w:rsidR="00505BA8" w:rsidRPr="003329A5" w:rsidRDefault="00505BA8"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505BA8" w:rsidRPr="003329A5" w14:paraId="22EB2823" w14:textId="77777777" w:rsidTr="008A7A14">
                        <w:trPr>
                          <w:trHeight w:val="277"/>
                        </w:trPr>
                        <w:tc>
                          <w:tcPr>
                            <w:tcW w:w="284" w:type="dxa"/>
                            <w:tcBorders>
                              <w:top w:val="nil"/>
                              <w:left w:val="nil"/>
                              <w:bottom w:val="nil"/>
                              <w:right w:val="nil"/>
                            </w:tcBorders>
                            <w:tcMar>
                              <w:left w:w="0" w:type="dxa"/>
                              <w:right w:w="0" w:type="dxa"/>
                            </w:tcMar>
                          </w:tcPr>
                          <w:p w14:paraId="11D9021B" w14:textId="77777777" w:rsidR="00505BA8" w:rsidRPr="003329A5" w:rsidRDefault="00505BA8">
                            <w:pPr>
                              <w:rPr>
                                <w:noProof/>
                                <w:sz w:val="16"/>
                                <w:szCs w:val="16"/>
                                <w:lang w:eastAsia="en-GB"/>
                              </w:rPr>
                            </w:pPr>
                          </w:p>
                        </w:tc>
                        <w:tc>
                          <w:tcPr>
                            <w:tcW w:w="2467" w:type="dxa"/>
                            <w:tcBorders>
                              <w:top w:val="nil"/>
                              <w:left w:val="nil"/>
                              <w:bottom w:val="nil"/>
                              <w:right w:val="nil"/>
                            </w:tcBorders>
                            <w:tcMar>
                              <w:left w:w="0" w:type="dxa"/>
                              <w:right w:w="0" w:type="dxa"/>
                            </w:tcMar>
                          </w:tcPr>
                          <w:p w14:paraId="4D326F78" w14:textId="77777777" w:rsidR="00505BA8" w:rsidRPr="003329A5" w:rsidRDefault="00505BA8">
                            <w:pPr>
                              <w:rPr>
                                <w:sz w:val="16"/>
                                <w:szCs w:val="16"/>
                              </w:rPr>
                            </w:pPr>
                          </w:p>
                        </w:tc>
                      </w:tr>
                    </w:tbl>
                    <w:p w14:paraId="326F7C84" w14:textId="77777777" w:rsidR="00505BA8" w:rsidRPr="003329A5" w:rsidRDefault="00505BA8" w:rsidP="00505BA8">
                      <w:pPr>
                        <w:rPr>
                          <w:sz w:val="16"/>
                          <w:szCs w:val="16"/>
                        </w:rPr>
                      </w:pPr>
                    </w:p>
                  </w:txbxContent>
                </v:textbox>
                <w10:wrap type="tight" anchorx="margin"/>
              </v:shape>
            </w:pict>
          </mc:Fallback>
        </mc:AlternateContent>
      </w:r>
      <w:r w:rsidR="00ED4609">
        <w:rPr>
          <w:noProof/>
        </w:rPr>
        <w:drawing>
          <wp:inline distT="0" distB="0" distL="0" distR="0" wp14:anchorId="636351FB" wp14:editId="5933D800">
            <wp:extent cx="5213267" cy="2647950"/>
            <wp:effectExtent l="0" t="0" r="6985"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F731A6A" w14:textId="72697E8B" w:rsidR="00ED4609" w:rsidRPr="00C316AC" w:rsidRDefault="00ED4609" w:rsidP="00234A23">
      <w:pPr>
        <w:pStyle w:val="Caption"/>
        <w:rPr>
          <w:rStyle w:val="SubtleEmphasis"/>
        </w:rPr>
      </w:pPr>
      <w:r w:rsidRPr="00C316AC">
        <w:rPr>
          <w:rStyle w:val="SubtleEmphasis"/>
        </w:rPr>
        <w:t>Q4/Q1. Does your school have a designated school library area on-site? By designated school library area, we mean an area separate to a classroom or other shared space that provides access to a curated collection of resources to benefit pupils' learning and development.</w:t>
      </w:r>
      <w:r w:rsidR="00505BA8" w:rsidRPr="00505BA8">
        <w:rPr>
          <w:rStyle w:val="SubtleEmphasis"/>
          <w:noProof/>
        </w:rPr>
        <w:t xml:space="preserve"> </w:t>
      </w:r>
    </w:p>
    <w:p w14:paraId="2DC93C6F" w14:textId="77777777" w:rsidR="00ED4609" w:rsidRPr="00C316AC" w:rsidRDefault="00ED4609" w:rsidP="00234A23">
      <w:pPr>
        <w:pStyle w:val="Caption"/>
        <w:rPr>
          <w:rStyle w:val="SubtleEmphasis"/>
        </w:rPr>
      </w:pPr>
      <w:r w:rsidRPr="00C316AC">
        <w:rPr>
          <w:rStyle w:val="SubtleEmphasis"/>
        </w:rPr>
        <w:t>Base: all respondents (unweighted base sizes in parenthesis)</w:t>
      </w:r>
    </w:p>
    <w:p w14:paraId="1D214912" w14:textId="552E0FC5" w:rsidR="00ED4609" w:rsidRDefault="00ED4609" w:rsidP="00ED4609">
      <w:pPr>
        <w:pStyle w:val="Heading1"/>
        <w:rPr>
          <w:noProof/>
        </w:rPr>
      </w:pPr>
      <w:bookmarkStart w:id="34" w:name="_Toc117536671"/>
      <w:bookmarkStart w:id="35" w:name="_Toc120001020"/>
      <w:r>
        <w:rPr>
          <w:noProof/>
        </w:rPr>
        <w:t>Schools with designated library provision</w:t>
      </w:r>
      <w:bookmarkEnd w:id="34"/>
      <w:bookmarkEnd w:id="35"/>
    </w:p>
    <w:p w14:paraId="20FCFB5A" w14:textId="77777777" w:rsidR="00ED4609" w:rsidRDefault="00ED4609" w:rsidP="00ED4609">
      <w:pPr>
        <w:pStyle w:val="Heading2"/>
        <w:rPr>
          <w:noProof/>
        </w:rPr>
      </w:pPr>
      <w:bookmarkStart w:id="36" w:name="_Toc117536672"/>
      <w:bookmarkStart w:id="37" w:name="_Toc120001021"/>
      <w:r>
        <w:rPr>
          <w:noProof/>
        </w:rPr>
        <w:t>The Library</w:t>
      </w:r>
      <w:bookmarkEnd w:id="36"/>
      <w:bookmarkEnd w:id="37"/>
      <w:r>
        <w:rPr>
          <w:noProof/>
        </w:rPr>
        <w:t xml:space="preserve"> </w:t>
      </w:r>
    </w:p>
    <w:p w14:paraId="24436DEF" w14:textId="77777777" w:rsidR="00ED4609" w:rsidRPr="00502460" w:rsidRDefault="00ED4609" w:rsidP="00ED4609">
      <w:pPr>
        <w:pStyle w:val="Heading3"/>
      </w:pPr>
      <w:bookmarkStart w:id="38" w:name="_Toc117536673"/>
      <w:bookmarkStart w:id="39" w:name="_Toc120001022"/>
      <w:r>
        <w:t>Library space within the school</w:t>
      </w:r>
      <w:bookmarkEnd w:id="38"/>
      <w:bookmarkEnd w:id="39"/>
    </w:p>
    <w:p w14:paraId="49DD332E" w14:textId="06AFA262" w:rsidR="00ED4609" w:rsidRDefault="00ED4609" w:rsidP="00ED4609">
      <w:r>
        <w:t xml:space="preserve">Looking at responses received to the full-length survey in greater detail, schools who said they do have a designated on-site library (1,552 in total) were asked to describe the </w:t>
      </w:r>
      <w:r w:rsidR="00A42AC8">
        <w:t>type of space they have</w:t>
      </w:r>
      <w:r>
        <w:t xml:space="preserve">. Three-in-five (62%) have a designated library in a separate room or building within the school. 37% have a designated library space within an open plan space. This distinction falls broadly in line with that seen in 2019 where 65% of schools had a library in a separate space while 35% where in open plan spaces. </w:t>
      </w:r>
    </w:p>
    <w:p w14:paraId="46013EE2" w14:textId="0BDB768A" w:rsidR="00ED4609" w:rsidRDefault="00ED4609" w:rsidP="00ED4609">
      <w:r>
        <w:t xml:space="preserve">For the 2022 survey, an additional response was added to assess how many schools shared their library space with a public library, though fewer than 0.5% of respondents have such an arrangement. </w:t>
      </w:r>
    </w:p>
    <w:p w14:paraId="0D49395F" w14:textId="566255F3" w:rsidR="00ED4609" w:rsidRDefault="00ED4609" w:rsidP="00234A23">
      <w:pPr>
        <w:pStyle w:val="F11Figure"/>
      </w:pPr>
      <w:r w:rsidRPr="00A61896">
        <w:t xml:space="preserve"> </w:t>
      </w:r>
    </w:p>
    <w:p w14:paraId="7B69D307" w14:textId="050E433B" w:rsidR="00C316AC" w:rsidRDefault="00C316AC" w:rsidP="00C316AC">
      <w:pPr>
        <w:pStyle w:val="Caption"/>
      </w:pPr>
      <w:r>
        <w:t xml:space="preserve">Figure </w:t>
      </w:r>
      <w:r>
        <w:fldChar w:fldCharType="begin"/>
      </w:r>
      <w:r>
        <w:instrText xml:space="preserve"> SEQ Figure \* ARABIC </w:instrText>
      </w:r>
      <w:r>
        <w:fldChar w:fldCharType="separate"/>
      </w:r>
      <w:r w:rsidR="001918C3">
        <w:rPr>
          <w:noProof/>
        </w:rPr>
        <w:t>5</w:t>
      </w:r>
      <w:r>
        <w:fldChar w:fldCharType="end"/>
      </w:r>
      <w:r>
        <w:t>: Types of designated library area</w:t>
      </w:r>
    </w:p>
    <w:p w14:paraId="4D2AB10D" w14:textId="1AF54C37" w:rsidR="00ED4609" w:rsidRPr="00247CD3" w:rsidRDefault="00ED4609" w:rsidP="00234A23">
      <w:pPr>
        <w:pStyle w:val="F11Figure"/>
        <w:rPr>
          <w:color w:val="808080" w:themeColor="background1" w:themeShade="80"/>
        </w:rPr>
      </w:pPr>
      <w:r>
        <w:rPr>
          <w:noProof/>
        </w:rPr>
        <w:drawing>
          <wp:inline distT="0" distB="0" distL="0" distR="0" wp14:anchorId="2754BB09" wp14:editId="4F799FD0">
            <wp:extent cx="4692770" cy="2054225"/>
            <wp:effectExtent l="0" t="0" r="0" b="3175"/>
            <wp:docPr id="208" name="Chart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9D71AC2" w14:textId="77777777" w:rsidR="00ED4609" w:rsidRPr="00C316AC" w:rsidRDefault="00ED4609" w:rsidP="00234A23">
      <w:pPr>
        <w:pStyle w:val="Caption"/>
        <w:rPr>
          <w:rStyle w:val="SubtleEmphasis"/>
        </w:rPr>
      </w:pPr>
      <w:r w:rsidRPr="00C316AC">
        <w:rPr>
          <w:rStyle w:val="SubtleEmphasis"/>
        </w:rPr>
        <w:t>Q5. What does your main designated school library area look like?</w:t>
      </w:r>
    </w:p>
    <w:p w14:paraId="4C2A78EA" w14:textId="77777777" w:rsidR="00ED4609" w:rsidRPr="00C316AC" w:rsidRDefault="00ED4609" w:rsidP="00234A23">
      <w:pPr>
        <w:pStyle w:val="Caption"/>
        <w:rPr>
          <w:rStyle w:val="SubtleEmphasis"/>
        </w:rPr>
      </w:pPr>
      <w:r w:rsidRPr="00C316AC">
        <w:rPr>
          <w:rStyle w:val="SubtleEmphasis"/>
        </w:rPr>
        <w:t>Base: 1,152 (where have designated library area on site)</w:t>
      </w:r>
    </w:p>
    <w:p w14:paraId="146D8D57" w14:textId="77777777" w:rsidR="00ED4609" w:rsidRDefault="00ED4609" w:rsidP="00ED4609">
      <w:pPr>
        <w:rPr>
          <w:noProof/>
        </w:rPr>
      </w:pPr>
    </w:p>
    <w:p w14:paraId="49D3FE66" w14:textId="081129EC" w:rsidR="00ED4609" w:rsidRDefault="00ED4609" w:rsidP="00ED4609">
      <w:r>
        <w:lastRenderedPageBreak/>
        <w:t>Primary schools are significantly less likely to have a designated library in a separate space</w:t>
      </w:r>
      <w:r w:rsidR="00505BA8">
        <w:t xml:space="preserve"> (60%)</w:t>
      </w:r>
      <w:r>
        <w:t xml:space="preserve"> compared to secondary schools (70%)</w:t>
      </w:r>
      <w:r w:rsidR="00505BA8">
        <w:t xml:space="preserve"> and all-through schools (72%)</w:t>
      </w:r>
      <w:r>
        <w:t>.</w:t>
      </w:r>
      <w:r w:rsidR="00FE2983">
        <w:t xml:space="preserve"> </w:t>
      </w:r>
      <w:r>
        <w:t xml:space="preserve">The proportion of secondary schools who say they have a library in a separate space has dropped since 2019 (81%), while the proportion of primary schools with libraries in distinct spaces has remained stable (61% in 2019). </w:t>
      </w:r>
    </w:p>
    <w:p w14:paraId="1CF73885" w14:textId="6EB982FE" w:rsidR="00ED4609" w:rsidRDefault="00ED4609" w:rsidP="001918C3">
      <w:r>
        <w:t>In England, there is clear disparity between different types of schools</w:t>
      </w:r>
      <w:r w:rsidR="00953949">
        <w:t>,</w:t>
      </w:r>
      <w:r>
        <w:t xml:space="preserve"> with independent schools significantly more likely to have their library housed in a separate space (82%) while LA maintained schools are notably lower at 61%. </w:t>
      </w:r>
    </w:p>
    <w:p w14:paraId="20B88D6E" w14:textId="12753882" w:rsidR="00C316AC" w:rsidRDefault="00C316AC" w:rsidP="00C316AC">
      <w:pPr>
        <w:pStyle w:val="Caption"/>
      </w:pPr>
      <w:r>
        <w:t xml:space="preserve">Figure </w:t>
      </w:r>
      <w:r>
        <w:fldChar w:fldCharType="begin"/>
      </w:r>
      <w:r>
        <w:instrText xml:space="preserve"> SEQ Figure \* ARABIC </w:instrText>
      </w:r>
      <w:r>
        <w:fldChar w:fldCharType="separate"/>
      </w:r>
      <w:r w:rsidR="001918C3">
        <w:rPr>
          <w:noProof/>
        </w:rPr>
        <w:t>6</w:t>
      </w:r>
      <w:r>
        <w:fldChar w:fldCharType="end"/>
      </w:r>
      <w:r>
        <w:t>: Type of designated library area, by education type in England</w:t>
      </w:r>
    </w:p>
    <w:p w14:paraId="53400ACD" w14:textId="6C1745B0" w:rsidR="00ED4609" w:rsidRPr="00247CD3" w:rsidRDefault="00BA6661" w:rsidP="00234A23">
      <w:pPr>
        <w:pStyle w:val="F11Figure"/>
        <w:rPr>
          <w:color w:val="808080" w:themeColor="background1" w:themeShade="80"/>
        </w:rPr>
      </w:pPr>
      <w:r>
        <w:rPr>
          <w:noProof/>
        </w:rPr>
        <mc:AlternateContent>
          <mc:Choice Requires="wps">
            <w:drawing>
              <wp:anchor distT="0" distB="0" distL="114300" distR="114300" simplePos="0" relativeHeight="252155904" behindDoc="0" locked="0" layoutInCell="1" allowOverlap="1" wp14:anchorId="43B00BC6" wp14:editId="7DFFD100">
                <wp:simplePos x="0" y="0"/>
                <wp:positionH relativeFrom="margin">
                  <wp:posOffset>3742954</wp:posOffset>
                </wp:positionH>
                <wp:positionV relativeFrom="paragraph">
                  <wp:posOffset>1279525</wp:posOffset>
                </wp:positionV>
                <wp:extent cx="113030" cy="124460"/>
                <wp:effectExtent l="19050" t="19050" r="39370" b="27940"/>
                <wp:wrapNone/>
                <wp:docPr id="2230" name="Arrow: Down 2230"/>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D3401" id="Arrow: Down 2230" o:spid="_x0000_s1026" type="#_x0000_t67" style="position:absolute;margin-left:294.7pt;margin-top:100.75pt;width:8.9pt;height:9.8pt;flip:y;z-index:25215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2153856" behindDoc="0" locked="0" layoutInCell="1" allowOverlap="1" wp14:anchorId="0BD5B701" wp14:editId="70FC9C3D">
                <wp:simplePos x="0" y="0"/>
                <wp:positionH relativeFrom="margin">
                  <wp:posOffset>1625229</wp:posOffset>
                </wp:positionH>
                <wp:positionV relativeFrom="paragraph">
                  <wp:posOffset>1297305</wp:posOffset>
                </wp:positionV>
                <wp:extent cx="113030" cy="124460"/>
                <wp:effectExtent l="19050" t="0" r="39370" b="46990"/>
                <wp:wrapNone/>
                <wp:docPr id="2229" name="Arrow: Down 2229"/>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16B27" id="Arrow: Down 2229" o:spid="_x0000_s1026" type="#_x0000_t67" style="position:absolute;margin-left:127.95pt;margin-top:102.15pt;width:8.9pt;height:9.8pt;z-index:25215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" adj="11792" fillcolor="white [3212]" strokecolor="#515151 [3213]">
                <w10:wrap anchorx="margin"/>
              </v:shape>
            </w:pict>
          </mc:Fallback>
        </mc:AlternateContent>
      </w:r>
      <w:r>
        <w:rPr>
          <w:noProof/>
        </w:rPr>
        <mc:AlternateContent>
          <mc:Choice Requires="wps">
            <w:drawing>
              <wp:anchor distT="0" distB="0" distL="114300" distR="114300" simplePos="0" relativeHeight="252151808" behindDoc="0" locked="0" layoutInCell="1" allowOverlap="1" wp14:anchorId="75D301EF" wp14:editId="636A3B7C">
                <wp:simplePos x="0" y="0"/>
                <wp:positionH relativeFrom="margin">
                  <wp:posOffset>4695190</wp:posOffset>
                </wp:positionH>
                <wp:positionV relativeFrom="paragraph">
                  <wp:posOffset>1044946</wp:posOffset>
                </wp:positionV>
                <wp:extent cx="113030" cy="124460"/>
                <wp:effectExtent l="19050" t="0" r="39370" b="46990"/>
                <wp:wrapNone/>
                <wp:docPr id="2228" name="Arrow: Down 2228"/>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5F157" id="Arrow: Down 2228" o:spid="_x0000_s1026" type="#_x0000_t67" style="position:absolute;margin-left:369.7pt;margin-top:82.3pt;width:8.9pt;height:9.8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" adj="11792" fillcolor="white [3212]" strokecolor="#515151 [3213]">
                <w10:wrap anchorx="margin"/>
              </v:shape>
            </w:pict>
          </mc:Fallback>
        </mc:AlternateContent>
      </w:r>
      <w:r>
        <w:rPr>
          <w:noProof/>
        </w:rPr>
        <mc:AlternateContent>
          <mc:Choice Requires="wps">
            <w:drawing>
              <wp:anchor distT="0" distB="0" distL="114300" distR="114300" simplePos="0" relativeHeight="252150784" behindDoc="0" locked="0" layoutInCell="1" allowOverlap="1" wp14:anchorId="502557A5" wp14:editId="3E43A564">
                <wp:simplePos x="0" y="0"/>
                <wp:positionH relativeFrom="margin">
                  <wp:posOffset>2594874</wp:posOffset>
                </wp:positionH>
                <wp:positionV relativeFrom="paragraph">
                  <wp:posOffset>1000760</wp:posOffset>
                </wp:positionV>
                <wp:extent cx="113030" cy="124460"/>
                <wp:effectExtent l="19050" t="19050" r="39370" b="27940"/>
                <wp:wrapNone/>
                <wp:docPr id="2227" name="Arrow: Down 2227"/>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24B0E" id="Arrow: Down 2227" o:spid="_x0000_s1026" type="#_x0000_t67" style="position:absolute;margin-left:204.3pt;margin-top:78.8pt;width:8.9pt;height:9.8pt;flip:y;z-index:25215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" adj="11792" fillcolor="white [3212]" strokecolor="#515151 [3213]">
                <w10:wrap anchorx="margin"/>
              </v:shape>
            </w:pict>
          </mc:Fallback>
        </mc:AlternateContent>
      </w:r>
      <w:r w:rsidRPr="00E7365A">
        <w:rPr>
          <w:rStyle w:val="SubtleEmphasis"/>
          <w:noProof/>
        </w:rPr>
        <mc:AlternateContent>
          <mc:Choice Requires="wps">
            <w:drawing>
              <wp:anchor distT="0" distB="0" distL="114300" distR="114300" simplePos="0" relativeHeight="252148736" behindDoc="0" locked="0" layoutInCell="1" allowOverlap="1" wp14:anchorId="1A1578CF" wp14:editId="602B7D46">
                <wp:simplePos x="0" y="0"/>
                <wp:positionH relativeFrom="margin">
                  <wp:posOffset>4384675</wp:posOffset>
                </wp:positionH>
                <wp:positionV relativeFrom="paragraph">
                  <wp:posOffset>2610856</wp:posOffset>
                </wp:positionV>
                <wp:extent cx="1828800" cy="523875"/>
                <wp:effectExtent l="0" t="0" r="0" b="9525"/>
                <wp:wrapNone/>
                <wp:docPr id="2223" name="Text Box 2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1"/>
                              <w:tblW w:w="2751" w:type="dxa"/>
                              <w:tblLayout w:type="fixed"/>
                              <w:tblLook w:val="04A0" w:firstRow="1" w:lastRow="0" w:firstColumn="1" w:lastColumn="0" w:noHBand="0" w:noVBand="1"/>
                            </w:tblPr>
                            <w:tblGrid>
                              <w:gridCol w:w="284"/>
                              <w:gridCol w:w="2467"/>
                            </w:tblGrid>
                            <w:tr w:rsidR="00505BA8" w:rsidRPr="003329A5" w14:paraId="67440FD7" w14:textId="77777777" w:rsidTr="008A7A14">
                              <w:trPr>
                                <w:trHeight w:val="474"/>
                              </w:trPr>
                              <w:tc>
                                <w:tcPr>
                                  <w:tcW w:w="284" w:type="dxa"/>
                                  <w:tcBorders>
                                    <w:top w:val="nil"/>
                                    <w:left w:val="nil"/>
                                    <w:bottom w:val="nil"/>
                                    <w:right w:val="nil"/>
                                  </w:tcBorders>
                                  <w:tcMar>
                                    <w:left w:w="0" w:type="dxa"/>
                                    <w:right w:w="0" w:type="dxa"/>
                                  </w:tcMar>
                                </w:tcPr>
                                <w:p w14:paraId="148C09F7" w14:textId="77777777" w:rsidR="00505BA8" w:rsidRDefault="00505BA8" w:rsidP="008A7A14">
                                  <w:r>
                                    <w:rPr>
                                      <w:noProof/>
                                    </w:rPr>
                                    <w:drawing>
                                      <wp:inline distT="0" distB="0" distL="0" distR="0" wp14:anchorId="0B406C99" wp14:editId="4192DA36">
                                        <wp:extent cx="138703" cy="245660"/>
                                        <wp:effectExtent l="0" t="0" r="0" b="2540"/>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5B6701D3" w14:textId="77777777" w:rsidR="00505BA8" w:rsidRDefault="00505BA8" w:rsidP="008A7A14">
                                  <w:pPr>
                                    <w:rPr>
                                      <w:sz w:val="16"/>
                                      <w:szCs w:val="16"/>
                                    </w:rPr>
                                  </w:pPr>
                                </w:p>
                                <w:p w14:paraId="19BDE53B" w14:textId="77777777" w:rsidR="00505BA8" w:rsidRPr="003329A5" w:rsidRDefault="00505BA8" w:rsidP="008A7A14">
                                  <w:pPr>
                                    <w:rPr>
                                      <w:sz w:val="16"/>
                                      <w:szCs w:val="16"/>
                                    </w:rPr>
                                  </w:pPr>
                                </w:p>
                              </w:tc>
                              <w:tc>
                                <w:tcPr>
                                  <w:tcW w:w="2467" w:type="dxa"/>
                                  <w:tcBorders>
                                    <w:top w:val="nil"/>
                                    <w:left w:val="nil"/>
                                    <w:bottom w:val="nil"/>
                                    <w:right w:val="nil"/>
                                  </w:tcBorders>
                                  <w:tcMar>
                                    <w:left w:w="0" w:type="dxa"/>
                                    <w:right w:w="0" w:type="dxa"/>
                                  </w:tcMar>
                                </w:tcPr>
                                <w:p w14:paraId="250FB94A" w14:textId="77777777" w:rsidR="00505BA8" w:rsidRPr="003329A5" w:rsidRDefault="00505BA8"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505BA8" w:rsidRPr="003329A5" w14:paraId="186A0502" w14:textId="77777777" w:rsidTr="008A7A14">
                              <w:trPr>
                                <w:trHeight w:val="277"/>
                              </w:trPr>
                              <w:tc>
                                <w:tcPr>
                                  <w:tcW w:w="284" w:type="dxa"/>
                                  <w:tcBorders>
                                    <w:top w:val="nil"/>
                                    <w:left w:val="nil"/>
                                    <w:bottom w:val="nil"/>
                                    <w:right w:val="nil"/>
                                  </w:tcBorders>
                                  <w:tcMar>
                                    <w:left w:w="0" w:type="dxa"/>
                                    <w:right w:w="0" w:type="dxa"/>
                                  </w:tcMar>
                                </w:tcPr>
                                <w:p w14:paraId="3920A1A5" w14:textId="77777777" w:rsidR="00505BA8" w:rsidRPr="003329A5" w:rsidRDefault="00505BA8">
                                  <w:pPr>
                                    <w:rPr>
                                      <w:noProof/>
                                      <w:sz w:val="16"/>
                                      <w:szCs w:val="16"/>
                                      <w:lang w:eastAsia="en-GB"/>
                                    </w:rPr>
                                  </w:pPr>
                                </w:p>
                              </w:tc>
                              <w:tc>
                                <w:tcPr>
                                  <w:tcW w:w="2467" w:type="dxa"/>
                                  <w:tcBorders>
                                    <w:top w:val="nil"/>
                                    <w:left w:val="nil"/>
                                    <w:bottom w:val="nil"/>
                                    <w:right w:val="nil"/>
                                  </w:tcBorders>
                                  <w:tcMar>
                                    <w:left w:w="0" w:type="dxa"/>
                                    <w:right w:w="0" w:type="dxa"/>
                                  </w:tcMar>
                                </w:tcPr>
                                <w:p w14:paraId="33E5F80E" w14:textId="77777777" w:rsidR="00505BA8" w:rsidRPr="003329A5" w:rsidRDefault="00505BA8">
                                  <w:pPr>
                                    <w:rPr>
                                      <w:sz w:val="16"/>
                                      <w:szCs w:val="16"/>
                                    </w:rPr>
                                  </w:pPr>
                                </w:p>
                              </w:tc>
                            </w:tr>
                          </w:tbl>
                          <w:p w14:paraId="364EE1FD" w14:textId="77777777" w:rsidR="00505BA8" w:rsidRPr="003329A5" w:rsidRDefault="00505BA8" w:rsidP="00505BA8">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1578CF" id="Text Box 2223" o:spid="_x0000_s1043" type="#_x0000_t202" style="position:absolute;margin-left:345.25pt;margin-top:205.6pt;width:2in;height:41.25pt;z-index:25214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" filled="f" stroked="f">
                <v:textbox>
                  <w:txbxContent>
                    <w:tbl>
                      <w:tblPr>
                        <w:tblStyle w:val="TableGrid1"/>
                        <w:tblW w:w="2751" w:type="dxa"/>
                        <w:tblLayout w:type="fixed"/>
                        <w:tblLook w:val="04A0" w:firstRow="1" w:lastRow="0" w:firstColumn="1" w:lastColumn="0" w:noHBand="0" w:noVBand="1"/>
                      </w:tblPr>
                      <w:tblGrid>
                        <w:gridCol w:w="284"/>
                        <w:gridCol w:w="2467"/>
                      </w:tblGrid>
                      <w:tr w:rsidR="00505BA8" w:rsidRPr="003329A5" w14:paraId="67440FD7" w14:textId="77777777" w:rsidTr="008A7A14">
                        <w:trPr>
                          <w:trHeight w:val="474"/>
                        </w:trPr>
                        <w:tc>
                          <w:tcPr>
                            <w:tcW w:w="284" w:type="dxa"/>
                            <w:tcBorders>
                              <w:top w:val="nil"/>
                              <w:left w:val="nil"/>
                              <w:bottom w:val="nil"/>
                              <w:right w:val="nil"/>
                            </w:tcBorders>
                            <w:tcMar>
                              <w:left w:w="0" w:type="dxa"/>
                              <w:right w:w="0" w:type="dxa"/>
                            </w:tcMar>
                          </w:tcPr>
                          <w:p w14:paraId="148C09F7" w14:textId="77777777" w:rsidR="00505BA8" w:rsidRDefault="00505BA8" w:rsidP="008A7A14">
                            <w:r>
                              <w:rPr>
                                <w:noProof/>
                              </w:rPr>
                              <w:drawing>
                                <wp:inline distT="0" distB="0" distL="0" distR="0" wp14:anchorId="0B406C99" wp14:editId="4192DA36">
                                  <wp:extent cx="138703" cy="245660"/>
                                  <wp:effectExtent l="0" t="0" r="0" b="2540"/>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5B6701D3" w14:textId="77777777" w:rsidR="00505BA8" w:rsidRDefault="00505BA8" w:rsidP="008A7A14">
                            <w:pPr>
                              <w:rPr>
                                <w:sz w:val="16"/>
                                <w:szCs w:val="16"/>
                              </w:rPr>
                            </w:pPr>
                          </w:p>
                          <w:p w14:paraId="19BDE53B" w14:textId="77777777" w:rsidR="00505BA8" w:rsidRPr="003329A5" w:rsidRDefault="00505BA8" w:rsidP="008A7A14">
                            <w:pPr>
                              <w:rPr>
                                <w:sz w:val="16"/>
                                <w:szCs w:val="16"/>
                              </w:rPr>
                            </w:pPr>
                          </w:p>
                        </w:tc>
                        <w:tc>
                          <w:tcPr>
                            <w:tcW w:w="2467" w:type="dxa"/>
                            <w:tcBorders>
                              <w:top w:val="nil"/>
                              <w:left w:val="nil"/>
                              <w:bottom w:val="nil"/>
                              <w:right w:val="nil"/>
                            </w:tcBorders>
                            <w:tcMar>
                              <w:left w:w="0" w:type="dxa"/>
                              <w:right w:w="0" w:type="dxa"/>
                            </w:tcMar>
                          </w:tcPr>
                          <w:p w14:paraId="250FB94A" w14:textId="77777777" w:rsidR="00505BA8" w:rsidRPr="003329A5" w:rsidRDefault="00505BA8"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505BA8" w:rsidRPr="003329A5" w14:paraId="186A0502" w14:textId="77777777" w:rsidTr="008A7A14">
                        <w:trPr>
                          <w:trHeight w:val="277"/>
                        </w:trPr>
                        <w:tc>
                          <w:tcPr>
                            <w:tcW w:w="284" w:type="dxa"/>
                            <w:tcBorders>
                              <w:top w:val="nil"/>
                              <w:left w:val="nil"/>
                              <w:bottom w:val="nil"/>
                              <w:right w:val="nil"/>
                            </w:tcBorders>
                            <w:tcMar>
                              <w:left w:w="0" w:type="dxa"/>
                              <w:right w:w="0" w:type="dxa"/>
                            </w:tcMar>
                          </w:tcPr>
                          <w:p w14:paraId="3920A1A5" w14:textId="77777777" w:rsidR="00505BA8" w:rsidRPr="003329A5" w:rsidRDefault="00505BA8">
                            <w:pPr>
                              <w:rPr>
                                <w:noProof/>
                                <w:sz w:val="16"/>
                                <w:szCs w:val="16"/>
                                <w:lang w:eastAsia="en-GB"/>
                              </w:rPr>
                            </w:pPr>
                          </w:p>
                        </w:tc>
                        <w:tc>
                          <w:tcPr>
                            <w:tcW w:w="2467" w:type="dxa"/>
                            <w:tcBorders>
                              <w:top w:val="nil"/>
                              <w:left w:val="nil"/>
                              <w:bottom w:val="nil"/>
                              <w:right w:val="nil"/>
                            </w:tcBorders>
                            <w:tcMar>
                              <w:left w:w="0" w:type="dxa"/>
                              <w:right w:w="0" w:type="dxa"/>
                            </w:tcMar>
                          </w:tcPr>
                          <w:p w14:paraId="33E5F80E" w14:textId="77777777" w:rsidR="00505BA8" w:rsidRPr="003329A5" w:rsidRDefault="00505BA8">
                            <w:pPr>
                              <w:rPr>
                                <w:sz w:val="16"/>
                                <w:szCs w:val="16"/>
                              </w:rPr>
                            </w:pPr>
                          </w:p>
                        </w:tc>
                      </w:tr>
                    </w:tbl>
                    <w:p w14:paraId="364EE1FD" w14:textId="77777777" w:rsidR="00505BA8" w:rsidRPr="003329A5" w:rsidRDefault="00505BA8" w:rsidP="00505BA8">
                      <w:pPr>
                        <w:rPr>
                          <w:sz w:val="16"/>
                          <w:szCs w:val="16"/>
                        </w:rPr>
                      </w:pPr>
                    </w:p>
                  </w:txbxContent>
                </v:textbox>
                <w10:wrap anchorx="margin"/>
              </v:shape>
            </w:pict>
          </mc:Fallback>
        </mc:AlternateContent>
      </w:r>
      <w:r w:rsidR="00ED4609">
        <w:rPr>
          <w:noProof/>
        </w:rPr>
        <w:drawing>
          <wp:inline distT="0" distB="0" distL="0" distR="0" wp14:anchorId="08BD1F55" wp14:editId="611A9732">
            <wp:extent cx="5486400" cy="2649600"/>
            <wp:effectExtent l="0" t="0" r="0" b="0"/>
            <wp:docPr id="209" name="Chart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AEB350F" w14:textId="6B455784" w:rsidR="00ED4609" w:rsidRPr="00ED5DE2" w:rsidRDefault="00ED4609" w:rsidP="00234A23">
      <w:pPr>
        <w:pStyle w:val="Caption"/>
        <w:rPr>
          <w:rStyle w:val="SubtleEmphasis"/>
        </w:rPr>
      </w:pPr>
      <w:r w:rsidRPr="00ED5DE2">
        <w:rPr>
          <w:rStyle w:val="SubtleEmphasis"/>
        </w:rPr>
        <w:t>Q5. What does your main designated school library area look like?</w:t>
      </w:r>
    </w:p>
    <w:p w14:paraId="0C5F7172" w14:textId="51E29E9F" w:rsidR="00ED4609" w:rsidRPr="00ED5DE2" w:rsidRDefault="00ED4609" w:rsidP="00234A23">
      <w:pPr>
        <w:pStyle w:val="Caption"/>
        <w:rPr>
          <w:rStyle w:val="SubtleEmphasis"/>
        </w:rPr>
      </w:pPr>
      <w:r w:rsidRPr="00ED5DE2">
        <w:rPr>
          <w:rStyle w:val="SubtleEmphasis"/>
        </w:rPr>
        <w:t>Base: where have designated library area on site (unweighted base sizes in parenthesis)</w:t>
      </w:r>
    </w:p>
    <w:p w14:paraId="4167DCA3" w14:textId="494487AC" w:rsidR="00736A9C" w:rsidRDefault="00736A9C" w:rsidP="00736A9C"/>
    <w:p w14:paraId="6515A3AE" w14:textId="7881BD5C" w:rsidR="00505BA8" w:rsidRPr="00736A9C" w:rsidRDefault="00505BA8" w:rsidP="00736A9C"/>
    <w:p w14:paraId="448FD298" w14:textId="77777777" w:rsidR="00ED4609" w:rsidRDefault="00ED4609" w:rsidP="00ED4609">
      <w:pPr>
        <w:pStyle w:val="Heading3"/>
      </w:pPr>
      <w:bookmarkStart w:id="40" w:name="_Toc117536674"/>
      <w:bookmarkStart w:id="41" w:name="_Toc120001023"/>
      <w:r>
        <w:t>Opening hours</w:t>
      </w:r>
      <w:bookmarkEnd w:id="40"/>
      <w:bookmarkEnd w:id="41"/>
    </w:p>
    <w:p w14:paraId="75E4C021" w14:textId="34024808" w:rsidR="00ED4609" w:rsidRPr="00ED5DE2" w:rsidRDefault="00ED4609" w:rsidP="00ED5DE2">
      <w:pPr>
        <w:rPr>
          <w:i/>
          <w:iCs/>
        </w:rPr>
      </w:pPr>
      <w:r>
        <w:t>The figure below</w:t>
      </w:r>
      <w:r w:rsidRPr="00C215F2">
        <w:t xml:space="preserve"> shows that the typical school week (Monday-Friday) opening hours of library areas appear to be heavily dependent on educational phase. Across all schools, over half (5</w:t>
      </w:r>
      <w:r>
        <w:t>6</w:t>
      </w:r>
      <w:r w:rsidRPr="00C215F2">
        <w:t>%) typically have their library open for six hours or less daily, but this increases to 6</w:t>
      </w:r>
      <w:r>
        <w:t>5</w:t>
      </w:r>
      <w:r w:rsidRPr="00C215F2">
        <w:t xml:space="preserve">% among primaries and drops to </w:t>
      </w:r>
      <w:r>
        <w:t>21</w:t>
      </w:r>
      <w:r w:rsidRPr="00C215F2">
        <w:t>% among secondaries.</w:t>
      </w:r>
      <w:r>
        <w:t xml:space="preserve"> This is likely to reflect the different lengths in the school day between these different phases of education, though the number of secondary libraries open fewer than 6 hours a day has increased since 2019 from 11% to 21%.</w:t>
      </w:r>
      <w:r w:rsidR="00FE2983">
        <w:t xml:space="preserve"> </w:t>
      </w:r>
      <w:r w:rsidRPr="00C215F2">
        <w:t xml:space="preserve">Secondaries are </w:t>
      </w:r>
      <w:r>
        <w:t>significantly</w:t>
      </w:r>
      <w:r w:rsidRPr="00C215F2">
        <w:t xml:space="preserve"> more likely to be open for between six and eight hours daily (</w:t>
      </w:r>
      <w:r>
        <w:t>55</w:t>
      </w:r>
      <w:r w:rsidRPr="00C215F2">
        <w:t>%) or more than eight hours daily (</w:t>
      </w:r>
      <w:r>
        <w:t>25%</w:t>
      </w:r>
      <w:r w:rsidRPr="00C215F2">
        <w:t xml:space="preserve">), compared with primary schools (31% and </w:t>
      </w:r>
      <w:r>
        <w:t>3</w:t>
      </w:r>
      <w:r w:rsidRPr="00C215F2">
        <w:t xml:space="preserve">% respectively). On average, libraries are typically open for six hours daily across all schools, five </w:t>
      </w:r>
      <w:r w:rsidR="00BA6661">
        <w:t>and a half</w:t>
      </w:r>
      <w:r>
        <w:t xml:space="preserve"> </w:t>
      </w:r>
      <w:r w:rsidRPr="00C215F2">
        <w:t>hours in primary schools</w:t>
      </w:r>
      <w:r>
        <w:t>,</w:t>
      </w:r>
      <w:r w:rsidRPr="00C215F2">
        <w:t xml:space="preserve"> and </w:t>
      </w:r>
      <w:r>
        <w:t>seven and a half</w:t>
      </w:r>
      <w:r w:rsidRPr="00C215F2">
        <w:t xml:space="preserve"> hours in secondary schools.</w:t>
      </w:r>
      <w:r w:rsidRPr="00A61896">
        <w:t xml:space="preserve"> </w:t>
      </w:r>
    </w:p>
    <w:p w14:paraId="2E8AB971" w14:textId="6B007036" w:rsidR="00ED5DE2" w:rsidRDefault="00ED5DE2" w:rsidP="00ED5DE2">
      <w:pPr>
        <w:pStyle w:val="Caption"/>
      </w:pPr>
      <w:r>
        <w:lastRenderedPageBreak/>
        <w:t xml:space="preserve">Figure </w:t>
      </w:r>
      <w:r>
        <w:fldChar w:fldCharType="begin"/>
      </w:r>
      <w:r>
        <w:instrText xml:space="preserve"> SEQ Figure \* ARABIC </w:instrText>
      </w:r>
      <w:r>
        <w:fldChar w:fldCharType="separate"/>
      </w:r>
      <w:r w:rsidR="001918C3">
        <w:rPr>
          <w:noProof/>
        </w:rPr>
        <w:t>7</w:t>
      </w:r>
      <w:r>
        <w:fldChar w:fldCharType="end"/>
      </w:r>
      <w:r>
        <w:t>: Total number of hours library is open (Monday-Friday)</w:t>
      </w:r>
    </w:p>
    <w:p w14:paraId="63ABA59A" w14:textId="040FB514" w:rsidR="00ED4609" w:rsidRPr="00247CD3" w:rsidRDefault="00F52465" w:rsidP="00234A23">
      <w:pPr>
        <w:pStyle w:val="F11Figure"/>
        <w:rPr>
          <w:color w:val="808080" w:themeColor="background1" w:themeShade="80"/>
        </w:rPr>
      </w:pPr>
      <w:r>
        <w:rPr>
          <w:noProof/>
        </w:rPr>
        <mc:AlternateContent>
          <mc:Choice Requires="wps">
            <w:drawing>
              <wp:anchor distT="0" distB="0" distL="114300" distR="114300" simplePos="0" relativeHeight="252169216" behindDoc="0" locked="0" layoutInCell="1" allowOverlap="1" wp14:anchorId="33D016FD" wp14:editId="013430D9">
                <wp:simplePos x="0" y="0"/>
                <wp:positionH relativeFrom="margin">
                  <wp:posOffset>4115064</wp:posOffset>
                </wp:positionH>
                <wp:positionV relativeFrom="paragraph">
                  <wp:posOffset>1958508</wp:posOffset>
                </wp:positionV>
                <wp:extent cx="113030" cy="124460"/>
                <wp:effectExtent l="19050" t="19050" r="39370" b="27940"/>
                <wp:wrapNone/>
                <wp:docPr id="2238" name="Arrow: Down 2238"/>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5A583" id="Arrow: Down 2238" o:spid="_x0000_s1026" type="#_x0000_t67" style="position:absolute;margin-left:324pt;margin-top:154.2pt;width:8.9pt;height:9.8pt;flip:y;z-index:25216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" adj="11792" fillcolor="white [3212]" strokecolor="#515151 [3213]">
                <w10:wrap anchorx="margin"/>
              </v:shape>
            </w:pict>
          </mc:Fallback>
        </mc:AlternateContent>
      </w:r>
      <w:r>
        <w:rPr>
          <w:noProof/>
        </w:rPr>
        <mc:AlternateContent>
          <mc:Choice Requires="wps">
            <w:drawing>
              <wp:anchor distT="0" distB="0" distL="114300" distR="114300" simplePos="0" relativeHeight="252167168" behindDoc="0" locked="0" layoutInCell="1" allowOverlap="1" wp14:anchorId="066E0061" wp14:editId="2AFA7247">
                <wp:simplePos x="0" y="0"/>
                <wp:positionH relativeFrom="margin">
                  <wp:posOffset>2764000</wp:posOffset>
                </wp:positionH>
                <wp:positionV relativeFrom="paragraph">
                  <wp:posOffset>1940884</wp:posOffset>
                </wp:positionV>
                <wp:extent cx="113030" cy="124460"/>
                <wp:effectExtent l="19050" t="19050" r="39370" b="27940"/>
                <wp:wrapNone/>
                <wp:docPr id="2237" name="Arrow: Down 2237"/>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6AB58" id="Arrow: Down 2237" o:spid="_x0000_s1026" type="#_x0000_t67" style="position:absolute;margin-left:217.65pt;margin-top:152.85pt;width:8.9pt;height:9.8pt;flip:y;z-index:25216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" adj="11792" fillcolor="white [3212]" strokecolor="#515151 [3213]">
                <w10:wrap anchorx="margin"/>
              </v:shape>
            </w:pict>
          </mc:Fallback>
        </mc:AlternateContent>
      </w:r>
      <w:r>
        <w:rPr>
          <w:noProof/>
        </w:rPr>
        <mc:AlternateContent>
          <mc:Choice Requires="wps">
            <w:drawing>
              <wp:anchor distT="0" distB="0" distL="114300" distR="114300" simplePos="0" relativeHeight="252165120" behindDoc="0" locked="0" layoutInCell="1" allowOverlap="1" wp14:anchorId="659F225B" wp14:editId="37517CC4">
                <wp:simplePos x="0" y="0"/>
                <wp:positionH relativeFrom="margin">
                  <wp:posOffset>1479981</wp:posOffset>
                </wp:positionH>
                <wp:positionV relativeFrom="paragraph">
                  <wp:posOffset>1954853</wp:posOffset>
                </wp:positionV>
                <wp:extent cx="113030" cy="124460"/>
                <wp:effectExtent l="19050" t="0" r="39370" b="46990"/>
                <wp:wrapNone/>
                <wp:docPr id="2236" name="Arrow: Down 2236"/>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53085" id="Arrow: Down 2236" o:spid="_x0000_s1026" type="#_x0000_t67" style="position:absolute;margin-left:116.55pt;margin-top:153.95pt;width:8.9pt;height:9.8pt;z-index:25216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" adj="11792" fillcolor="white [3212]" strokecolor="#515151 [3213]">
                <w10:wrap anchorx="margin"/>
              </v:shape>
            </w:pict>
          </mc:Fallback>
        </mc:AlternateContent>
      </w:r>
      <w:r>
        <w:rPr>
          <w:noProof/>
        </w:rPr>
        <mc:AlternateContent>
          <mc:Choice Requires="wps">
            <w:drawing>
              <wp:anchor distT="0" distB="0" distL="114300" distR="114300" simplePos="0" relativeHeight="252160000" behindDoc="0" locked="0" layoutInCell="1" allowOverlap="1" wp14:anchorId="1F66CDA5" wp14:editId="46CFA93C">
                <wp:simplePos x="0" y="0"/>
                <wp:positionH relativeFrom="margin">
                  <wp:posOffset>2235787</wp:posOffset>
                </wp:positionH>
                <wp:positionV relativeFrom="paragraph">
                  <wp:posOffset>1532698</wp:posOffset>
                </wp:positionV>
                <wp:extent cx="113030" cy="124460"/>
                <wp:effectExtent l="19050" t="19050" r="39370" b="27940"/>
                <wp:wrapNone/>
                <wp:docPr id="2233" name="Arrow: Down 2233"/>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D881E" id="Arrow: Down 2233" o:spid="_x0000_s1026" type="#_x0000_t67" style="position:absolute;margin-left:176.05pt;margin-top:120.7pt;width:8.9pt;height:9.8pt;flip:y;z-index:25216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" adj="11792" fillcolor="white [3212]" strokecolor="#515151 [3213]">
                <w10:wrap anchorx="margin"/>
              </v:shape>
            </w:pict>
          </mc:Fallback>
        </mc:AlternateContent>
      </w:r>
      <w:r>
        <w:rPr>
          <w:noProof/>
        </w:rPr>
        <mc:AlternateContent>
          <mc:Choice Requires="wps">
            <w:drawing>
              <wp:anchor distT="0" distB="0" distL="114300" distR="114300" simplePos="0" relativeHeight="252161024" behindDoc="0" locked="0" layoutInCell="1" allowOverlap="1" wp14:anchorId="080CF05D" wp14:editId="3BD2818D">
                <wp:simplePos x="0" y="0"/>
                <wp:positionH relativeFrom="margin">
                  <wp:posOffset>3863927</wp:posOffset>
                </wp:positionH>
                <wp:positionV relativeFrom="paragraph">
                  <wp:posOffset>1532482</wp:posOffset>
                </wp:positionV>
                <wp:extent cx="113030" cy="124460"/>
                <wp:effectExtent l="19050" t="0" r="39370" b="46990"/>
                <wp:wrapNone/>
                <wp:docPr id="2234" name="Arrow: Down 2234"/>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7D9D3" id="Arrow: Down 2234" o:spid="_x0000_s1026" type="#_x0000_t67" style="position:absolute;margin-left:304.25pt;margin-top:120.65pt;width:8.9pt;height:9.8pt;z-index:25216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" adj="11792" fillcolor="white [3212]" strokecolor="#515151 [3213]">
                <w10:wrap anchorx="margin"/>
              </v:shape>
            </w:pict>
          </mc:Fallback>
        </mc:AlternateContent>
      </w:r>
      <w:r>
        <w:rPr>
          <w:noProof/>
        </w:rPr>
        <mc:AlternateContent>
          <mc:Choice Requires="wps">
            <w:drawing>
              <wp:anchor distT="0" distB="0" distL="114300" distR="114300" simplePos="0" relativeHeight="252163072" behindDoc="0" locked="0" layoutInCell="1" allowOverlap="1" wp14:anchorId="259F5E81" wp14:editId="5FBDE301">
                <wp:simplePos x="0" y="0"/>
                <wp:positionH relativeFrom="margin">
                  <wp:posOffset>4385310</wp:posOffset>
                </wp:positionH>
                <wp:positionV relativeFrom="paragraph">
                  <wp:posOffset>1531991</wp:posOffset>
                </wp:positionV>
                <wp:extent cx="113030" cy="124460"/>
                <wp:effectExtent l="19050" t="0" r="39370" b="46990"/>
                <wp:wrapNone/>
                <wp:docPr id="2235" name="Arrow: Down 2235"/>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3AF57" id="Arrow: Down 2235" o:spid="_x0000_s1026" type="#_x0000_t67" style="position:absolute;margin-left:345.3pt;margin-top:120.65pt;width:8.9pt;height:9.8pt;z-index:25216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" adj="11792" fillcolor="white [3212]" strokecolor="#515151 [3213]">
                <w10:wrap anchorx="margin"/>
              </v:shape>
            </w:pict>
          </mc:Fallback>
        </mc:AlternateContent>
      </w:r>
      <w:r w:rsidR="00BA6661" w:rsidRPr="00E7365A">
        <w:rPr>
          <w:rStyle w:val="SubtleEmphasis"/>
          <w:noProof/>
        </w:rPr>
        <mc:AlternateContent>
          <mc:Choice Requires="wps">
            <w:drawing>
              <wp:anchor distT="0" distB="0" distL="114300" distR="114300" simplePos="0" relativeHeight="252157952" behindDoc="0" locked="0" layoutInCell="1" allowOverlap="1" wp14:anchorId="557E84B8" wp14:editId="0059CB4C">
                <wp:simplePos x="0" y="0"/>
                <wp:positionH relativeFrom="margin">
                  <wp:posOffset>4312093</wp:posOffset>
                </wp:positionH>
                <wp:positionV relativeFrom="paragraph">
                  <wp:posOffset>2548051</wp:posOffset>
                </wp:positionV>
                <wp:extent cx="1828800" cy="523875"/>
                <wp:effectExtent l="0" t="0" r="0" b="9525"/>
                <wp:wrapNone/>
                <wp:docPr id="2231" name="Text Box 2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1"/>
                              <w:tblW w:w="2751" w:type="dxa"/>
                              <w:tblLayout w:type="fixed"/>
                              <w:tblLook w:val="04A0" w:firstRow="1" w:lastRow="0" w:firstColumn="1" w:lastColumn="0" w:noHBand="0" w:noVBand="1"/>
                            </w:tblPr>
                            <w:tblGrid>
                              <w:gridCol w:w="284"/>
                              <w:gridCol w:w="2467"/>
                            </w:tblGrid>
                            <w:tr w:rsidR="00BA6661" w:rsidRPr="003329A5" w14:paraId="35B73F51" w14:textId="77777777" w:rsidTr="008A7A14">
                              <w:trPr>
                                <w:trHeight w:val="474"/>
                              </w:trPr>
                              <w:tc>
                                <w:tcPr>
                                  <w:tcW w:w="284" w:type="dxa"/>
                                  <w:tcBorders>
                                    <w:top w:val="nil"/>
                                    <w:left w:val="nil"/>
                                    <w:bottom w:val="nil"/>
                                    <w:right w:val="nil"/>
                                  </w:tcBorders>
                                  <w:tcMar>
                                    <w:left w:w="0" w:type="dxa"/>
                                    <w:right w:w="0" w:type="dxa"/>
                                  </w:tcMar>
                                </w:tcPr>
                                <w:p w14:paraId="14C2843E" w14:textId="77777777" w:rsidR="00BA6661" w:rsidRDefault="00BA6661" w:rsidP="008A7A14">
                                  <w:r>
                                    <w:rPr>
                                      <w:noProof/>
                                    </w:rPr>
                                    <w:drawing>
                                      <wp:inline distT="0" distB="0" distL="0" distR="0" wp14:anchorId="2D4A22C5" wp14:editId="10249BD0">
                                        <wp:extent cx="138703" cy="245660"/>
                                        <wp:effectExtent l="0" t="0" r="0" b="2540"/>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0557EFAE" w14:textId="77777777" w:rsidR="00BA6661" w:rsidRDefault="00BA6661" w:rsidP="008A7A14">
                                  <w:pPr>
                                    <w:rPr>
                                      <w:sz w:val="16"/>
                                      <w:szCs w:val="16"/>
                                    </w:rPr>
                                  </w:pPr>
                                </w:p>
                                <w:p w14:paraId="19929FAF" w14:textId="77777777" w:rsidR="00BA6661" w:rsidRPr="003329A5" w:rsidRDefault="00BA6661" w:rsidP="008A7A14">
                                  <w:pPr>
                                    <w:rPr>
                                      <w:sz w:val="16"/>
                                      <w:szCs w:val="16"/>
                                    </w:rPr>
                                  </w:pPr>
                                </w:p>
                              </w:tc>
                              <w:tc>
                                <w:tcPr>
                                  <w:tcW w:w="2467" w:type="dxa"/>
                                  <w:tcBorders>
                                    <w:top w:val="nil"/>
                                    <w:left w:val="nil"/>
                                    <w:bottom w:val="nil"/>
                                    <w:right w:val="nil"/>
                                  </w:tcBorders>
                                  <w:tcMar>
                                    <w:left w:w="0" w:type="dxa"/>
                                    <w:right w:w="0" w:type="dxa"/>
                                  </w:tcMar>
                                </w:tcPr>
                                <w:p w14:paraId="2904BC44" w14:textId="77777777" w:rsidR="00BA6661" w:rsidRPr="003329A5" w:rsidRDefault="00BA6661"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BA6661" w:rsidRPr="003329A5" w14:paraId="78866574" w14:textId="77777777" w:rsidTr="008A7A14">
                              <w:trPr>
                                <w:trHeight w:val="277"/>
                              </w:trPr>
                              <w:tc>
                                <w:tcPr>
                                  <w:tcW w:w="284" w:type="dxa"/>
                                  <w:tcBorders>
                                    <w:top w:val="nil"/>
                                    <w:left w:val="nil"/>
                                    <w:bottom w:val="nil"/>
                                    <w:right w:val="nil"/>
                                  </w:tcBorders>
                                  <w:tcMar>
                                    <w:left w:w="0" w:type="dxa"/>
                                    <w:right w:w="0" w:type="dxa"/>
                                  </w:tcMar>
                                </w:tcPr>
                                <w:p w14:paraId="5204CC42" w14:textId="77777777" w:rsidR="00BA6661" w:rsidRPr="003329A5" w:rsidRDefault="00BA6661">
                                  <w:pPr>
                                    <w:rPr>
                                      <w:noProof/>
                                      <w:sz w:val="16"/>
                                      <w:szCs w:val="16"/>
                                      <w:lang w:eastAsia="en-GB"/>
                                    </w:rPr>
                                  </w:pPr>
                                </w:p>
                              </w:tc>
                              <w:tc>
                                <w:tcPr>
                                  <w:tcW w:w="2467" w:type="dxa"/>
                                  <w:tcBorders>
                                    <w:top w:val="nil"/>
                                    <w:left w:val="nil"/>
                                    <w:bottom w:val="nil"/>
                                    <w:right w:val="nil"/>
                                  </w:tcBorders>
                                  <w:tcMar>
                                    <w:left w:w="0" w:type="dxa"/>
                                    <w:right w:w="0" w:type="dxa"/>
                                  </w:tcMar>
                                </w:tcPr>
                                <w:p w14:paraId="1D1CE4E8" w14:textId="77777777" w:rsidR="00BA6661" w:rsidRPr="003329A5" w:rsidRDefault="00BA6661">
                                  <w:pPr>
                                    <w:rPr>
                                      <w:sz w:val="16"/>
                                      <w:szCs w:val="16"/>
                                    </w:rPr>
                                  </w:pPr>
                                </w:p>
                              </w:tc>
                            </w:tr>
                          </w:tbl>
                          <w:p w14:paraId="56EF16CA" w14:textId="77777777" w:rsidR="00BA6661" w:rsidRPr="003329A5" w:rsidRDefault="00BA6661" w:rsidP="00BA6661">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7E84B8" id="Text Box 2231" o:spid="_x0000_s1044" type="#_x0000_t202" style="position:absolute;margin-left:339.55pt;margin-top:200.65pt;width:2in;height:41.25pt;z-index:25215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" filled="f" stroked="f">
                <v:textbox>
                  <w:txbxContent>
                    <w:tbl>
                      <w:tblPr>
                        <w:tblStyle w:val="TableGrid1"/>
                        <w:tblW w:w="2751" w:type="dxa"/>
                        <w:tblLayout w:type="fixed"/>
                        <w:tblLook w:val="04A0" w:firstRow="1" w:lastRow="0" w:firstColumn="1" w:lastColumn="0" w:noHBand="0" w:noVBand="1"/>
                      </w:tblPr>
                      <w:tblGrid>
                        <w:gridCol w:w="284"/>
                        <w:gridCol w:w="2467"/>
                      </w:tblGrid>
                      <w:tr w:rsidR="00BA6661" w:rsidRPr="003329A5" w14:paraId="35B73F51" w14:textId="77777777" w:rsidTr="008A7A14">
                        <w:trPr>
                          <w:trHeight w:val="474"/>
                        </w:trPr>
                        <w:tc>
                          <w:tcPr>
                            <w:tcW w:w="284" w:type="dxa"/>
                            <w:tcBorders>
                              <w:top w:val="nil"/>
                              <w:left w:val="nil"/>
                              <w:bottom w:val="nil"/>
                              <w:right w:val="nil"/>
                            </w:tcBorders>
                            <w:tcMar>
                              <w:left w:w="0" w:type="dxa"/>
                              <w:right w:w="0" w:type="dxa"/>
                            </w:tcMar>
                          </w:tcPr>
                          <w:p w14:paraId="14C2843E" w14:textId="77777777" w:rsidR="00BA6661" w:rsidRDefault="00BA6661" w:rsidP="008A7A14">
                            <w:r>
                              <w:rPr>
                                <w:noProof/>
                              </w:rPr>
                              <w:drawing>
                                <wp:inline distT="0" distB="0" distL="0" distR="0" wp14:anchorId="2D4A22C5" wp14:editId="10249BD0">
                                  <wp:extent cx="138703" cy="245660"/>
                                  <wp:effectExtent l="0" t="0" r="0" b="2540"/>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0557EFAE" w14:textId="77777777" w:rsidR="00BA6661" w:rsidRDefault="00BA6661" w:rsidP="008A7A14">
                            <w:pPr>
                              <w:rPr>
                                <w:sz w:val="16"/>
                                <w:szCs w:val="16"/>
                              </w:rPr>
                            </w:pPr>
                          </w:p>
                          <w:p w14:paraId="19929FAF" w14:textId="77777777" w:rsidR="00BA6661" w:rsidRPr="003329A5" w:rsidRDefault="00BA6661" w:rsidP="008A7A14">
                            <w:pPr>
                              <w:rPr>
                                <w:sz w:val="16"/>
                                <w:szCs w:val="16"/>
                              </w:rPr>
                            </w:pPr>
                          </w:p>
                        </w:tc>
                        <w:tc>
                          <w:tcPr>
                            <w:tcW w:w="2467" w:type="dxa"/>
                            <w:tcBorders>
                              <w:top w:val="nil"/>
                              <w:left w:val="nil"/>
                              <w:bottom w:val="nil"/>
                              <w:right w:val="nil"/>
                            </w:tcBorders>
                            <w:tcMar>
                              <w:left w:w="0" w:type="dxa"/>
                              <w:right w:w="0" w:type="dxa"/>
                            </w:tcMar>
                          </w:tcPr>
                          <w:p w14:paraId="2904BC44" w14:textId="77777777" w:rsidR="00BA6661" w:rsidRPr="003329A5" w:rsidRDefault="00BA6661"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BA6661" w:rsidRPr="003329A5" w14:paraId="78866574" w14:textId="77777777" w:rsidTr="008A7A14">
                        <w:trPr>
                          <w:trHeight w:val="277"/>
                        </w:trPr>
                        <w:tc>
                          <w:tcPr>
                            <w:tcW w:w="284" w:type="dxa"/>
                            <w:tcBorders>
                              <w:top w:val="nil"/>
                              <w:left w:val="nil"/>
                              <w:bottom w:val="nil"/>
                              <w:right w:val="nil"/>
                            </w:tcBorders>
                            <w:tcMar>
                              <w:left w:w="0" w:type="dxa"/>
                              <w:right w:w="0" w:type="dxa"/>
                            </w:tcMar>
                          </w:tcPr>
                          <w:p w14:paraId="5204CC42" w14:textId="77777777" w:rsidR="00BA6661" w:rsidRPr="003329A5" w:rsidRDefault="00BA6661">
                            <w:pPr>
                              <w:rPr>
                                <w:noProof/>
                                <w:sz w:val="16"/>
                                <w:szCs w:val="16"/>
                                <w:lang w:eastAsia="en-GB"/>
                              </w:rPr>
                            </w:pPr>
                          </w:p>
                        </w:tc>
                        <w:tc>
                          <w:tcPr>
                            <w:tcW w:w="2467" w:type="dxa"/>
                            <w:tcBorders>
                              <w:top w:val="nil"/>
                              <w:left w:val="nil"/>
                              <w:bottom w:val="nil"/>
                              <w:right w:val="nil"/>
                            </w:tcBorders>
                            <w:tcMar>
                              <w:left w:w="0" w:type="dxa"/>
                              <w:right w:w="0" w:type="dxa"/>
                            </w:tcMar>
                          </w:tcPr>
                          <w:p w14:paraId="1D1CE4E8" w14:textId="77777777" w:rsidR="00BA6661" w:rsidRPr="003329A5" w:rsidRDefault="00BA6661">
                            <w:pPr>
                              <w:rPr>
                                <w:sz w:val="16"/>
                                <w:szCs w:val="16"/>
                              </w:rPr>
                            </w:pPr>
                          </w:p>
                        </w:tc>
                      </w:tr>
                    </w:tbl>
                    <w:p w14:paraId="56EF16CA" w14:textId="77777777" w:rsidR="00BA6661" w:rsidRPr="003329A5" w:rsidRDefault="00BA6661" w:rsidP="00BA6661">
                      <w:pPr>
                        <w:rPr>
                          <w:sz w:val="16"/>
                          <w:szCs w:val="16"/>
                        </w:rPr>
                      </w:pPr>
                    </w:p>
                  </w:txbxContent>
                </v:textbox>
                <w10:wrap anchorx="margin"/>
              </v:shape>
            </w:pict>
          </mc:Fallback>
        </mc:AlternateContent>
      </w:r>
      <w:r w:rsidR="00ED4609">
        <w:rPr>
          <w:noProof/>
        </w:rPr>
        <w:drawing>
          <wp:inline distT="0" distB="0" distL="0" distR="0" wp14:anchorId="497D7DB0" wp14:editId="4F1032FB">
            <wp:extent cx="5212800" cy="2649600"/>
            <wp:effectExtent l="0" t="0" r="6985" b="0"/>
            <wp:docPr id="210" name="Chart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AFCE946" w14:textId="0FEBB284" w:rsidR="00ED4609" w:rsidRPr="00ED5DE2" w:rsidRDefault="00ED4609" w:rsidP="00234A23">
      <w:pPr>
        <w:pStyle w:val="Caption"/>
        <w:rPr>
          <w:rStyle w:val="SubtleEmphasis"/>
        </w:rPr>
      </w:pPr>
      <w:r w:rsidRPr="00ED5DE2">
        <w:rPr>
          <w:rStyle w:val="SubtleEmphasis"/>
        </w:rPr>
        <w:t>Q6. For how many hours each day is the library...Open on Monday to Friday</w:t>
      </w:r>
    </w:p>
    <w:p w14:paraId="638E0495" w14:textId="4FECBA75" w:rsidR="00ED4609" w:rsidRPr="00ED5DE2" w:rsidRDefault="00ED4609" w:rsidP="00234A23">
      <w:pPr>
        <w:pStyle w:val="Caption"/>
        <w:rPr>
          <w:rStyle w:val="SubtleEmphasis"/>
        </w:rPr>
      </w:pPr>
      <w:r w:rsidRPr="00ED5DE2">
        <w:rPr>
          <w:rStyle w:val="SubtleEmphasis"/>
        </w:rPr>
        <w:t>Base: where have designated library area on site (unweighted base sizes in parenthesis)</w:t>
      </w:r>
    </w:p>
    <w:p w14:paraId="5A52C662" w14:textId="77777777" w:rsidR="00ED4609" w:rsidRDefault="00ED4609" w:rsidP="00234A23">
      <w:pPr>
        <w:pStyle w:val="Caption"/>
        <w:rPr>
          <w:rStyle w:val="SubtleEmphasis"/>
          <w:i w:val="0"/>
          <w:iCs w:val="0"/>
          <w:color w:val="E80094" w:themeColor="text2"/>
        </w:rPr>
      </w:pPr>
    </w:p>
    <w:p w14:paraId="349179EA" w14:textId="7A9542D8" w:rsidR="00ED4609" w:rsidRDefault="00ED4609" w:rsidP="00ED4609">
      <w:r w:rsidRPr="00D762D0">
        <w:t>Schools with</w:t>
      </w:r>
      <w:r w:rsidR="00953949">
        <w:t xml:space="preserve"> more</w:t>
      </w:r>
      <w:r w:rsidRPr="00D762D0">
        <w:t xml:space="preserve"> pupils eligible to claim free school meals are more likely to be open </w:t>
      </w:r>
      <w:r w:rsidR="00953949">
        <w:t xml:space="preserve">for </w:t>
      </w:r>
      <w:r w:rsidRPr="00D762D0">
        <w:t>six hours</w:t>
      </w:r>
      <w:r w:rsidR="00953949">
        <w:t xml:space="preserve"> or less</w:t>
      </w:r>
      <w:r w:rsidRPr="00D762D0">
        <w:t xml:space="preserve"> (</w:t>
      </w:r>
      <w:r w:rsidR="00953949" w:rsidRPr="00D762D0">
        <w:t xml:space="preserve">72% of schools with 50%+ eligibility </w:t>
      </w:r>
      <w:r w:rsidR="00953949">
        <w:t xml:space="preserve">cf. </w:t>
      </w:r>
      <w:r w:rsidRPr="00D762D0">
        <w:t xml:space="preserve">52% for schools with 0-9% eligibility). </w:t>
      </w:r>
    </w:p>
    <w:p w14:paraId="4BFED774" w14:textId="73B55D6E" w:rsidR="00ED4609" w:rsidRDefault="00ED4609" w:rsidP="00ED4609">
      <w:r>
        <w:t>By country, English schools are significantly more likely than schools in other nations, particularly Northern Ireland, to be open between six and eight hours a day (37% cf</w:t>
      </w:r>
      <w:r w:rsidR="00FF7B4E">
        <w:t>.</w:t>
      </w:r>
      <w:r>
        <w:t xml:space="preserve"> 24% in Northern Ireland), with most NI schools typically </w:t>
      </w:r>
      <w:proofErr w:type="gramStart"/>
      <w:r>
        <w:t>open up</w:t>
      </w:r>
      <w:proofErr w:type="gramEnd"/>
      <w:r>
        <w:t xml:space="preserve"> to six hours a day (74% cf. 54% in England). </w:t>
      </w:r>
    </w:p>
    <w:p w14:paraId="35F4CD69" w14:textId="77777777" w:rsidR="009730B9" w:rsidRDefault="009730B9" w:rsidP="00ED4609"/>
    <w:p w14:paraId="0A9C67FE" w14:textId="77777777" w:rsidR="00ED4609" w:rsidRDefault="00ED4609" w:rsidP="00ED4609">
      <w:pPr>
        <w:pStyle w:val="Heading3"/>
      </w:pPr>
      <w:bookmarkStart w:id="42" w:name="_Toc117536675"/>
      <w:bookmarkStart w:id="43" w:name="_Toc120001024"/>
      <w:r>
        <w:t>Staffing</w:t>
      </w:r>
      <w:bookmarkEnd w:id="42"/>
      <w:bookmarkEnd w:id="43"/>
    </w:p>
    <w:p w14:paraId="2D4E2F80" w14:textId="2F2FFA7B" w:rsidR="00ED4609" w:rsidRPr="00DE3E06" w:rsidRDefault="00ED4609" w:rsidP="00ED4609">
      <w:r w:rsidRPr="00DE3E06">
        <w:t>On average, school libraries are typically attended by library staff for just under two hours daily, falling to less than one hour among primary schools but increasing to six among secondaries.</w:t>
      </w:r>
      <w:r w:rsidR="00FE2983">
        <w:t xml:space="preserve"> </w:t>
      </w:r>
      <w:r w:rsidRPr="00DE3E06">
        <w:t>These averages all reflect slight decreases of around 30 min</w:t>
      </w:r>
      <w:r w:rsidR="00927616">
        <w:t>ute</w:t>
      </w:r>
      <w:r w:rsidRPr="00DE3E06">
        <w:t>s to the amount of time libraries were staffed in 2019.</w:t>
      </w:r>
      <w:r w:rsidR="00FE2983">
        <w:t xml:space="preserve"> </w:t>
      </w:r>
    </w:p>
    <w:p w14:paraId="0C402324" w14:textId="3C3B7508" w:rsidR="00ED4609" w:rsidRDefault="00ED4609" w:rsidP="00ED5DE2">
      <w:r w:rsidRPr="001822F6">
        <w:t xml:space="preserve">Over 4 in 5 </w:t>
      </w:r>
      <w:r w:rsidR="007F0CA3">
        <w:t xml:space="preserve">(83%) </w:t>
      </w:r>
      <w:r w:rsidRPr="001822F6">
        <w:t xml:space="preserve">libraries are typically attended by library staff for up to six hours each day, in line with the proportion recorded in 2019 (82%). </w:t>
      </w:r>
      <w:r w:rsidR="00BA6661">
        <w:t>Nearly all primary schools</w:t>
      </w:r>
      <w:r w:rsidR="00DB47B6">
        <w:t xml:space="preserve"> report the library being staffed by library staff for up to 6 hours (96%).</w:t>
      </w:r>
      <w:r w:rsidRPr="001822F6">
        <w:t xml:space="preserve"> 32% of secondary schools have libraries staffed for up to six hours, an increase from 22% in 2019 which may reflect a reduction in staff available to attend the library for longer. While it is more common for secondary school libraries to be attended by library staff for between six and eight hours (50%), this too is a reduced number of staffed hours for secondary schools compared to 2019 (61%).</w:t>
      </w:r>
      <w:r w:rsidR="00FE2983">
        <w:t xml:space="preserve"> </w:t>
      </w:r>
    </w:p>
    <w:p w14:paraId="23435F42" w14:textId="7CAA68D5" w:rsidR="00ED5DE2" w:rsidRDefault="00ED5DE2" w:rsidP="00ED5DE2">
      <w:pPr>
        <w:pStyle w:val="Caption"/>
      </w:pPr>
      <w:r>
        <w:lastRenderedPageBreak/>
        <w:t xml:space="preserve">Figure </w:t>
      </w:r>
      <w:r>
        <w:fldChar w:fldCharType="begin"/>
      </w:r>
      <w:r>
        <w:instrText xml:space="preserve"> SEQ Figure \* ARABIC </w:instrText>
      </w:r>
      <w:r>
        <w:fldChar w:fldCharType="separate"/>
      </w:r>
      <w:r w:rsidR="001918C3">
        <w:rPr>
          <w:noProof/>
        </w:rPr>
        <w:t>8</w:t>
      </w:r>
      <w:r>
        <w:fldChar w:fldCharType="end"/>
      </w:r>
      <w:r>
        <w:t>: Total number of hours library is staffed by library staff by day (Monday-Friday)</w:t>
      </w:r>
    </w:p>
    <w:p w14:paraId="1390D9E6" w14:textId="7532235B" w:rsidR="00ED4609" w:rsidRPr="00247CD3" w:rsidRDefault="00F52465" w:rsidP="00234A23">
      <w:pPr>
        <w:pStyle w:val="F11Figure"/>
        <w:rPr>
          <w:color w:val="808080" w:themeColor="background1" w:themeShade="80"/>
        </w:rPr>
      </w:pPr>
      <w:r>
        <w:rPr>
          <w:noProof/>
        </w:rPr>
        <mc:AlternateContent>
          <mc:Choice Requires="wps">
            <w:drawing>
              <wp:anchor distT="0" distB="0" distL="114300" distR="114300" simplePos="0" relativeHeight="252176384" behindDoc="0" locked="0" layoutInCell="1" allowOverlap="1" wp14:anchorId="1A9738CF" wp14:editId="4B72E00B">
                <wp:simplePos x="0" y="0"/>
                <wp:positionH relativeFrom="margin">
                  <wp:posOffset>1754876</wp:posOffset>
                </wp:positionH>
                <wp:positionV relativeFrom="paragraph">
                  <wp:posOffset>1945640</wp:posOffset>
                </wp:positionV>
                <wp:extent cx="113030" cy="124460"/>
                <wp:effectExtent l="19050" t="0" r="39370" b="46990"/>
                <wp:wrapNone/>
                <wp:docPr id="2245" name="Arrow: Down 2245"/>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B09C3" id="Arrow: Down 2245" o:spid="_x0000_s1026" type="#_x0000_t67" style="position:absolute;margin-left:138.2pt;margin-top:153.2pt;width:8.9pt;height:9.8pt;z-index:25217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" adj="11792" fillcolor="white [3212]" strokecolor="#515151 [3213]">
                <w10:wrap anchorx="margin"/>
              </v:shape>
            </w:pict>
          </mc:Fallback>
        </mc:AlternateContent>
      </w:r>
      <w:r>
        <w:rPr>
          <w:noProof/>
        </w:rPr>
        <mc:AlternateContent>
          <mc:Choice Requires="wps">
            <w:drawing>
              <wp:anchor distT="0" distB="0" distL="114300" distR="114300" simplePos="0" relativeHeight="252178432" behindDoc="0" locked="0" layoutInCell="1" allowOverlap="1" wp14:anchorId="681B7157" wp14:editId="66F45D8E">
                <wp:simplePos x="0" y="0"/>
                <wp:positionH relativeFrom="margin">
                  <wp:posOffset>3414766</wp:posOffset>
                </wp:positionH>
                <wp:positionV relativeFrom="paragraph">
                  <wp:posOffset>1936750</wp:posOffset>
                </wp:positionV>
                <wp:extent cx="113030" cy="124460"/>
                <wp:effectExtent l="19050" t="19050" r="39370" b="27940"/>
                <wp:wrapNone/>
                <wp:docPr id="2246" name="Arrow: Down 2246"/>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4C77A" id="Arrow: Down 2246" o:spid="_x0000_s1026" type="#_x0000_t67" style="position:absolute;margin-left:268.9pt;margin-top:152.5pt;width:8.9pt;height:9.8pt;flip:y;z-index:25217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" adj="11792" fillcolor="white [3212]" strokecolor="#515151 [3213]">
                <w10:wrap anchorx="margin"/>
              </v:shape>
            </w:pict>
          </mc:Fallback>
        </mc:AlternateContent>
      </w:r>
      <w:r>
        <w:rPr>
          <w:noProof/>
        </w:rPr>
        <mc:AlternateContent>
          <mc:Choice Requires="wps">
            <w:drawing>
              <wp:anchor distT="0" distB="0" distL="114300" distR="114300" simplePos="0" relativeHeight="252180480" behindDoc="0" locked="0" layoutInCell="1" allowOverlap="1" wp14:anchorId="2E60AE4B" wp14:editId="1F833E04">
                <wp:simplePos x="0" y="0"/>
                <wp:positionH relativeFrom="margin">
                  <wp:posOffset>4820920</wp:posOffset>
                </wp:positionH>
                <wp:positionV relativeFrom="paragraph">
                  <wp:posOffset>1959083</wp:posOffset>
                </wp:positionV>
                <wp:extent cx="113030" cy="124460"/>
                <wp:effectExtent l="19050" t="19050" r="39370" b="27940"/>
                <wp:wrapNone/>
                <wp:docPr id="2247" name="Arrow: Down 2247"/>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80FB8" id="Arrow: Down 2247" o:spid="_x0000_s1026" type="#_x0000_t67" style="position:absolute;margin-left:379.6pt;margin-top:154.25pt;width:8.9pt;height:9.8pt;flip:y;z-index:25218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2173312" behindDoc="0" locked="0" layoutInCell="1" allowOverlap="1" wp14:anchorId="1AA174B6" wp14:editId="4C0D2731">
                <wp:simplePos x="0" y="0"/>
                <wp:positionH relativeFrom="margin">
                  <wp:posOffset>3091180</wp:posOffset>
                </wp:positionH>
                <wp:positionV relativeFrom="paragraph">
                  <wp:posOffset>1514211</wp:posOffset>
                </wp:positionV>
                <wp:extent cx="113030" cy="124460"/>
                <wp:effectExtent l="19050" t="19050" r="39370" b="27940"/>
                <wp:wrapNone/>
                <wp:docPr id="2241" name="Arrow: Down 224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2BE79" id="Arrow: Down 2241" o:spid="_x0000_s1026" type="#_x0000_t67" style="position:absolute;margin-left:243.4pt;margin-top:119.25pt;width:8.9pt;height:9.8pt;flip:y;z-index:25217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2174336" behindDoc="0" locked="0" layoutInCell="1" allowOverlap="1" wp14:anchorId="12C736B3" wp14:editId="32BE7C8C">
                <wp:simplePos x="0" y="0"/>
                <wp:positionH relativeFrom="margin">
                  <wp:posOffset>5104130</wp:posOffset>
                </wp:positionH>
                <wp:positionV relativeFrom="paragraph">
                  <wp:posOffset>1544691</wp:posOffset>
                </wp:positionV>
                <wp:extent cx="113030" cy="124460"/>
                <wp:effectExtent l="19050" t="0" r="39370" b="46990"/>
                <wp:wrapNone/>
                <wp:docPr id="2242" name="Arrow: Down 2242"/>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6A316" id="Arrow: Down 2242" o:spid="_x0000_s1026" type="#_x0000_t67" style="position:absolute;margin-left:401.9pt;margin-top:121.65pt;width:8.9pt;height:9.8pt;z-index:25217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" adj="11792" fillcolor="white [3212]" strokecolor="#515151 [3213]">
                <w10:wrap anchorx="margin"/>
              </v:shape>
            </w:pict>
          </mc:Fallback>
        </mc:AlternateContent>
      </w:r>
      <w:r w:rsidR="00DB47B6" w:rsidRPr="00E7365A">
        <w:rPr>
          <w:rStyle w:val="SubtleEmphasis"/>
          <w:noProof/>
        </w:rPr>
        <mc:AlternateContent>
          <mc:Choice Requires="wps">
            <w:drawing>
              <wp:anchor distT="0" distB="0" distL="114300" distR="114300" simplePos="0" relativeHeight="252171264" behindDoc="0" locked="0" layoutInCell="1" allowOverlap="1" wp14:anchorId="51155970" wp14:editId="767E5F3A">
                <wp:simplePos x="0" y="0"/>
                <wp:positionH relativeFrom="margin">
                  <wp:posOffset>4416724</wp:posOffset>
                </wp:positionH>
                <wp:positionV relativeFrom="paragraph">
                  <wp:posOffset>2570948</wp:posOffset>
                </wp:positionV>
                <wp:extent cx="1828800" cy="523875"/>
                <wp:effectExtent l="0" t="0" r="0" b="9525"/>
                <wp:wrapNone/>
                <wp:docPr id="2239" name="Text Box 2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1"/>
                              <w:tblW w:w="2751" w:type="dxa"/>
                              <w:tblLayout w:type="fixed"/>
                              <w:tblLook w:val="04A0" w:firstRow="1" w:lastRow="0" w:firstColumn="1" w:lastColumn="0" w:noHBand="0" w:noVBand="1"/>
                            </w:tblPr>
                            <w:tblGrid>
                              <w:gridCol w:w="284"/>
                              <w:gridCol w:w="2467"/>
                            </w:tblGrid>
                            <w:tr w:rsidR="00DB47B6" w:rsidRPr="003329A5" w14:paraId="0F21CEC9" w14:textId="77777777" w:rsidTr="008A7A14">
                              <w:trPr>
                                <w:trHeight w:val="474"/>
                              </w:trPr>
                              <w:tc>
                                <w:tcPr>
                                  <w:tcW w:w="284" w:type="dxa"/>
                                  <w:tcBorders>
                                    <w:top w:val="nil"/>
                                    <w:left w:val="nil"/>
                                    <w:bottom w:val="nil"/>
                                    <w:right w:val="nil"/>
                                  </w:tcBorders>
                                  <w:tcMar>
                                    <w:left w:w="0" w:type="dxa"/>
                                    <w:right w:w="0" w:type="dxa"/>
                                  </w:tcMar>
                                </w:tcPr>
                                <w:p w14:paraId="5A01F9B5" w14:textId="77777777" w:rsidR="00DB47B6" w:rsidRDefault="00DB47B6" w:rsidP="008A7A14">
                                  <w:r>
                                    <w:rPr>
                                      <w:noProof/>
                                    </w:rPr>
                                    <w:drawing>
                                      <wp:inline distT="0" distB="0" distL="0" distR="0" wp14:anchorId="513E1C06" wp14:editId="56C5EAE5">
                                        <wp:extent cx="138703" cy="245660"/>
                                        <wp:effectExtent l="0" t="0" r="0" b="2540"/>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18D58A05" w14:textId="77777777" w:rsidR="00DB47B6" w:rsidRDefault="00DB47B6" w:rsidP="008A7A14">
                                  <w:pPr>
                                    <w:rPr>
                                      <w:sz w:val="16"/>
                                      <w:szCs w:val="16"/>
                                    </w:rPr>
                                  </w:pPr>
                                </w:p>
                                <w:p w14:paraId="531C9F8E" w14:textId="77777777" w:rsidR="00DB47B6" w:rsidRPr="003329A5" w:rsidRDefault="00DB47B6" w:rsidP="008A7A14">
                                  <w:pPr>
                                    <w:rPr>
                                      <w:sz w:val="16"/>
                                      <w:szCs w:val="16"/>
                                    </w:rPr>
                                  </w:pPr>
                                </w:p>
                              </w:tc>
                              <w:tc>
                                <w:tcPr>
                                  <w:tcW w:w="2467" w:type="dxa"/>
                                  <w:tcBorders>
                                    <w:top w:val="nil"/>
                                    <w:left w:val="nil"/>
                                    <w:bottom w:val="nil"/>
                                    <w:right w:val="nil"/>
                                  </w:tcBorders>
                                  <w:tcMar>
                                    <w:left w:w="0" w:type="dxa"/>
                                    <w:right w:w="0" w:type="dxa"/>
                                  </w:tcMar>
                                </w:tcPr>
                                <w:p w14:paraId="0C21FE34" w14:textId="77777777" w:rsidR="00DB47B6" w:rsidRPr="003329A5" w:rsidRDefault="00DB47B6"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DB47B6" w:rsidRPr="003329A5" w14:paraId="0F290DA0" w14:textId="77777777" w:rsidTr="008A7A14">
                              <w:trPr>
                                <w:trHeight w:val="277"/>
                              </w:trPr>
                              <w:tc>
                                <w:tcPr>
                                  <w:tcW w:w="284" w:type="dxa"/>
                                  <w:tcBorders>
                                    <w:top w:val="nil"/>
                                    <w:left w:val="nil"/>
                                    <w:bottom w:val="nil"/>
                                    <w:right w:val="nil"/>
                                  </w:tcBorders>
                                  <w:tcMar>
                                    <w:left w:w="0" w:type="dxa"/>
                                    <w:right w:w="0" w:type="dxa"/>
                                  </w:tcMar>
                                </w:tcPr>
                                <w:p w14:paraId="1F06A9D9" w14:textId="77777777" w:rsidR="00DB47B6" w:rsidRPr="003329A5" w:rsidRDefault="00DB47B6">
                                  <w:pPr>
                                    <w:rPr>
                                      <w:noProof/>
                                      <w:sz w:val="16"/>
                                      <w:szCs w:val="16"/>
                                      <w:lang w:eastAsia="en-GB"/>
                                    </w:rPr>
                                  </w:pPr>
                                </w:p>
                              </w:tc>
                              <w:tc>
                                <w:tcPr>
                                  <w:tcW w:w="2467" w:type="dxa"/>
                                  <w:tcBorders>
                                    <w:top w:val="nil"/>
                                    <w:left w:val="nil"/>
                                    <w:bottom w:val="nil"/>
                                    <w:right w:val="nil"/>
                                  </w:tcBorders>
                                  <w:tcMar>
                                    <w:left w:w="0" w:type="dxa"/>
                                    <w:right w:w="0" w:type="dxa"/>
                                  </w:tcMar>
                                </w:tcPr>
                                <w:p w14:paraId="5DAE9F7B" w14:textId="77777777" w:rsidR="00DB47B6" w:rsidRPr="003329A5" w:rsidRDefault="00DB47B6">
                                  <w:pPr>
                                    <w:rPr>
                                      <w:sz w:val="16"/>
                                      <w:szCs w:val="16"/>
                                    </w:rPr>
                                  </w:pPr>
                                </w:p>
                              </w:tc>
                            </w:tr>
                          </w:tbl>
                          <w:p w14:paraId="34FC61BB" w14:textId="77777777" w:rsidR="00DB47B6" w:rsidRPr="003329A5" w:rsidRDefault="00DB47B6" w:rsidP="00DB47B6">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155970" id="Text Box 2239" o:spid="_x0000_s1045" type="#_x0000_t202" style="position:absolute;margin-left:347.75pt;margin-top:202.45pt;width:2in;height:41.25pt;z-index:25217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" filled="f" stroked="f">
                <v:textbox>
                  <w:txbxContent>
                    <w:tbl>
                      <w:tblPr>
                        <w:tblStyle w:val="TableGrid1"/>
                        <w:tblW w:w="2751" w:type="dxa"/>
                        <w:tblLayout w:type="fixed"/>
                        <w:tblLook w:val="04A0" w:firstRow="1" w:lastRow="0" w:firstColumn="1" w:lastColumn="0" w:noHBand="0" w:noVBand="1"/>
                      </w:tblPr>
                      <w:tblGrid>
                        <w:gridCol w:w="284"/>
                        <w:gridCol w:w="2467"/>
                      </w:tblGrid>
                      <w:tr w:rsidR="00DB47B6" w:rsidRPr="003329A5" w14:paraId="0F21CEC9" w14:textId="77777777" w:rsidTr="008A7A14">
                        <w:trPr>
                          <w:trHeight w:val="474"/>
                        </w:trPr>
                        <w:tc>
                          <w:tcPr>
                            <w:tcW w:w="284" w:type="dxa"/>
                            <w:tcBorders>
                              <w:top w:val="nil"/>
                              <w:left w:val="nil"/>
                              <w:bottom w:val="nil"/>
                              <w:right w:val="nil"/>
                            </w:tcBorders>
                            <w:tcMar>
                              <w:left w:w="0" w:type="dxa"/>
                              <w:right w:w="0" w:type="dxa"/>
                            </w:tcMar>
                          </w:tcPr>
                          <w:p w14:paraId="5A01F9B5" w14:textId="77777777" w:rsidR="00DB47B6" w:rsidRDefault="00DB47B6" w:rsidP="008A7A14">
                            <w:r>
                              <w:rPr>
                                <w:noProof/>
                              </w:rPr>
                              <w:drawing>
                                <wp:inline distT="0" distB="0" distL="0" distR="0" wp14:anchorId="513E1C06" wp14:editId="56C5EAE5">
                                  <wp:extent cx="138703" cy="245660"/>
                                  <wp:effectExtent l="0" t="0" r="0" b="2540"/>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18D58A05" w14:textId="77777777" w:rsidR="00DB47B6" w:rsidRDefault="00DB47B6" w:rsidP="008A7A14">
                            <w:pPr>
                              <w:rPr>
                                <w:sz w:val="16"/>
                                <w:szCs w:val="16"/>
                              </w:rPr>
                            </w:pPr>
                          </w:p>
                          <w:p w14:paraId="531C9F8E" w14:textId="77777777" w:rsidR="00DB47B6" w:rsidRPr="003329A5" w:rsidRDefault="00DB47B6" w:rsidP="008A7A14">
                            <w:pPr>
                              <w:rPr>
                                <w:sz w:val="16"/>
                                <w:szCs w:val="16"/>
                              </w:rPr>
                            </w:pPr>
                          </w:p>
                        </w:tc>
                        <w:tc>
                          <w:tcPr>
                            <w:tcW w:w="2467" w:type="dxa"/>
                            <w:tcBorders>
                              <w:top w:val="nil"/>
                              <w:left w:val="nil"/>
                              <w:bottom w:val="nil"/>
                              <w:right w:val="nil"/>
                            </w:tcBorders>
                            <w:tcMar>
                              <w:left w:w="0" w:type="dxa"/>
                              <w:right w:w="0" w:type="dxa"/>
                            </w:tcMar>
                          </w:tcPr>
                          <w:p w14:paraId="0C21FE34" w14:textId="77777777" w:rsidR="00DB47B6" w:rsidRPr="003329A5" w:rsidRDefault="00DB47B6"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DB47B6" w:rsidRPr="003329A5" w14:paraId="0F290DA0" w14:textId="77777777" w:rsidTr="008A7A14">
                        <w:trPr>
                          <w:trHeight w:val="277"/>
                        </w:trPr>
                        <w:tc>
                          <w:tcPr>
                            <w:tcW w:w="284" w:type="dxa"/>
                            <w:tcBorders>
                              <w:top w:val="nil"/>
                              <w:left w:val="nil"/>
                              <w:bottom w:val="nil"/>
                              <w:right w:val="nil"/>
                            </w:tcBorders>
                            <w:tcMar>
                              <w:left w:w="0" w:type="dxa"/>
                              <w:right w:w="0" w:type="dxa"/>
                            </w:tcMar>
                          </w:tcPr>
                          <w:p w14:paraId="1F06A9D9" w14:textId="77777777" w:rsidR="00DB47B6" w:rsidRPr="003329A5" w:rsidRDefault="00DB47B6">
                            <w:pPr>
                              <w:rPr>
                                <w:noProof/>
                                <w:sz w:val="16"/>
                                <w:szCs w:val="16"/>
                                <w:lang w:eastAsia="en-GB"/>
                              </w:rPr>
                            </w:pPr>
                          </w:p>
                        </w:tc>
                        <w:tc>
                          <w:tcPr>
                            <w:tcW w:w="2467" w:type="dxa"/>
                            <w:tcBorders>
                              <w:top w:val="nil"/>
                              <w:left w:val="nil"/>
                              <w:bottom w:val="nil"/>
                              <w:right w:val="nil"/>
                            </w:tcBorders>
                            <w:tcMar>
                              <w:left w:w="0" w:type="dxa"/>
                              <w:right w:w="0" w:type="dxa"/>
                            </w:tcMar>
                          </w:tcPr>
                          <w:p w14:paraId="5DAE9F7B" w14:textId="77777777" w:rsidR="00DB47B6" w:rsidRPr="003329A5" w:rsidRDefault="00DB47B6">
                            <w:pPr>
                              <w:rPr>
                                <w:sz w:val="16"/>
                                <w:szCs w:val="16"/>
                              </w:rPr>
                            </w:pPr>
                          </w:p>
                        </w:tc>
                      </w:tr>
                    </w:tbl>
                    <w:p w14:paraId="34FC61BB" w14:textId="77777777" w:rsidR="00DB47B6" w:rsidRPr="003329A5" w:rsidRDefault="00DB47B6" w:rsidP="00DB47B6">
                      <w:pPr>
                        <w:rPr>
                          <w:sz w:val="16"/>
                          <w:szCs w:val="16"/>
                        </w:rPr>
                      </w:pPr>
                    </w:p>
                  </w:txbxContent>
                </v:textbox>
                <w10:wrap anchorx="margin"/>
              </v:shape>
            </w:pict>
          </mc:Fallback>
        </mc:AlternateContent>
      </w:r>
      <w:r w:rsidR="00ED4609">
        <w:rPr>
          <w:noProof/>
        </w:rPr>
        <w:drawing>
          <wp:inline distT="0" distB="0" distL="0" distR="0" wp14:anchorId="58488E47" wp14:editId="1CB71BEF">
            <wp:extent cx="5212800" cy="2649600"/>
            <wp:effectExtent l="0" t="0" r="6985" b="0"/>
            <wp:docPr id="1924" name="Chart 19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703FA69" w14:textId="7FC9D3F2" w:rsidR="00ED4609" w:rsidRPr="00ED5DE2" w:rsidRDefault="00ED4609" w:rsidP="00234A23">
      <w:pPr>
        <w:pStyle w:val="Caption"/>
        <w:rPr>
          <w:rStyle w:val="SubtleEmphasis"/>
        </w:rPr>
      </w:pPr>
      <w:r w:rsidRPr="00ED5DE2">
        <w:rPr>
          <w:rStyle w:val="SubtleEmphasis"/>
        </w:rPr>
        <w:t>Q6. For how many hours each day is the library...Staffed by library staff on Monday to Friday</w:t>
      </w:r>
    </w:p>
    <w:p w14:paraId="2EAA6E47" w14:textId="77777777" w:rsidR="00ED4609" w:rsidRPr="00ED5DE2" w:rsidRDefault="00ED4609" w:rsidP="00234A23">
      <w:pPr>
        <w:pStyle w:val="Caption"/>
        <w:rPr>
          <w:rStyle w:val="SubtleEmphasis"/>
        </w:rPr>
      </w:pPr>
      <w:r w:rsidRPr="00ED5DE2">
        <w:rPr>
          <w:rStyle w:val="SubtleEmphasis"/>
        </w:rPr>
        <w:t>Base: where have designated library area on site (unweighted base sizes in parenthesis)</w:t>
      </w:r>
    </w:p>
    <w:p w14:paraId="5B55755B" w14:textId="77777777" w:rsidR="00ED4609" w:rsidRDefault="00ED4609" w:rsidP="00234A23">
      <w:pPr>
        <w:pStyle w:val="Caption"/>
        <w:rPr>
          <w:rStyle w:val="SubtleEmphasis"/>
          <w:i w:val="0"/>
          <w:iCs w:val="0"/>
          <w:color w:val="E80094" w:themeColor="text2"/>
        </w:rPr>
      </w:pPr>
    </w:p>
    <w:p w14:paraId="7883FC8C" w14:textId="6A707EF3" w:rsidR="00ED4609" w:rsidRDefault="00ED4609" w:rsidP="00ED4609">
      <w:r>
        <w:t>There is little variation by country in the number of hours a library is staffed</w:t>
      </w:r>
      <w:r w:rsidR="00DB47B6">
        <w:t xml:space="preserve"> by library staff</w:t>
      </w:r>
      <w:r>
        <w:t>.</w:t>
      </w:r>
      <w:r w:rsidR="00FE2983">
        <w:t xml:space="preserve"> </w:t>
      </w:r>
      <w:r>
        <w:t xml:space="preserve">As with opening hours above, English schools with 50%+ pupils eligible for FSM are significantly more likely to have their library staffed </w:t>
      </w:r>
      <w:r w:rsidR="00AA2C9E">
        <w:t xml:space="preserve">for </w:t>
      </w:r>
      <w:r>
        <w:t xml:space="preserve">six hours a day </w:t>
      </w:r>
      <w:r w:rsidR="00AA2C9E">
        <w:t xml:space="preserve">or less </w:t>
      </w:r>
      <w:r>
        <w:t>(95%).</w:t>
      </w:r>
      <w:r w:rsidR="00FE2983">
        <w:t xml:space="preserve"> </w:t>
      </w:r>
      <w:r>
        <w:t xml:space="preserve">At the opposite end, 7% of schools with the lowest </w:t>
      </w:r>
      <w:r w:rsidR="00DB47B6">
        <w:t>proportion</w:t>
      </w:r>
      <w:r>
        <w:t xml:space="preserve"> of pupils eligible for FSM have a library staffed for more than eight hours compared to no schools with over half of pupils on FSM, a reflection perhaps of the greater resource available at the former type of school. </w:t>
      </w:r>
    </w:p>
    <w:p w14:paraId="7A7C748D" w14:textId="6F310978" w:rsidR="00ED4609" w:rsidRDefault="00ED4609" w:rsidP="00ED4609">
      <w:r>
        <w:t>For this year’s survey, an additional response was added to this question to understand just how many schools had a library space run by pupils with limited/no adult supervision.</w:t>
      </w:r>
      <w:r w:rsidR="00FE2983">
        <w:t xml:space="preserve"> </w:t>
      </w:r>
      <w:proofErr w:type="gramStart"/>
      <w:r>
        <w:t>The majority of</w:t>
      </w:r>
      <w:proofErr w:type="gramEnd"/>
      <w:r>
        <w:t xml:space="preserve"> schools (78%) do not have any hours allocated for pupils running the library, though slightly more schools in Wales have time allowed for pupils to run the library (39% with any time at all cf. 22% total). </w:t>
      </w:r>
    </w:p>
    <w:p w14:paraId="3E68E969" w14:textId="77777777" w:rsidR="009730B9" w:rsidRDefault="009730B9" w:rsidP="00ED4609"/>
    <w:p w14:paraId="1390426E" w14:textId="77777777" w:rsidR="00ED4609" w:rsidRDefault="00ED4609" w:rsidP="00ED4609">
      <w:pPr>
        <w:pStyle w:val="Heading3"/>
      </w:pPr>
      <w:bookmarkStart w:id="44" w:name="_Toc117536676"/>
      <w:bookmarkStart w:id="45" w:name="_Toc120001025"/>
      <w:r>
        <w:t>Open access</w:t>
      </w:r>
      <w:bookmarkEnd w:id="44"/>
      <w:bookmarkEnd w:id="45"/>
    </w:p>
    <w:p w14:paraId="20513D85" w14:textId="77777777" w:rsidR="00ED4609" w:rsidRDefault="00ED4609" w:rsidP="00ED4609">
      <w:r>
        <w:t xml:space="preserve">All schools were asked which periods of the school day their library is openly accessible for. Open access in this context is defined as the library being open for all students to use (with the requisite permission, if required) and not just those who are timetabled to do so. </w:t>
      </w:r>
    </w:p>
    <w:p w14:paraId="67B1DCB3" w14:textId="451EB784" w:rsidR="00ED4609" w:rsidRPr="001545C8" w:rsidRDefault="00ED4609" w:rsidP="00ED4609">
      <w:r w:rsidRPr="001545C8">
        <w:t>Overall, the most common time of the day for open access is during class time (76%) and the least likely is after school (31%). In 2019, the proportion of schools with a library open before school was 36% and this has declined slightly to 32%.</w:t>
      </w:r>
      <w:r w:rsidR="00FE2983">
        <w:t xml:space="preserve"> </w:t>
      </w:r>
    </w:p>
    <w:p w14:paraId="2D6CA083" w14:textId="47889969" w:rsidR="00ED4609" w:rsidRPr="001545C8" w:rsidRDefault="00ED4609" w:rsidP="00ED4609">
      <w:r w:rsidRPr="001545C8">
        <w:t xml:space="preserve">Educational phase drives the disparity in opening times, with secondary schools significantly more likely than primary to be open </w:t>
      </w:r>
      <w:r w:rsidR="00A32010">
        <w:t xml:space="preserve">at </w:t>
      </w:r>
      <w:proofErr w:type="gramStart"/>
      <w:r w:rsidR="00A32010">
        <w:t>all of</w:t>
      </w:r>
      <w:proofErr w:type="gramEnd"/>
      <w:r w:rsidR="00A32010">
        <w:t xml:space="preserve"> the times measured, most notably </w:t>
      </w:r>
      <w:r w:rsidRPr="001545C8">
        <w:t>before school (73% cf. 22%) and after school (74% cf. 20%). Nearly all secondary schools have open access to their library during lunchtimes (90%) and breaktimes (88%).</w:t>
      </w:r>
      <w:r w:rsidR="00FE2983">
        <w:t xml:space="preserve"> </w:t>
      </w:r>
      <w:r w:rsidRPr="001545C8">
        <w:t>21% of schools have an open access policy at all times of the day. Again, there is a notable disparity between primary (13%) and secondary (49%)</w:t>
      </w:r>
      <w:r w:rsidR="00A32010">
        <w:t xml:space="preserve"> </w:t>
      </w:r>
      <w:r w:rsidR="003811A2">
        <w:t xml:space="preserve">schools </w:t>
      </w:r>
      <w:r w:rsidR="00A32010">
        <w:t>with full open access</w:t>
      </w:r>
      <w:r w:rsidRPr="001545C8">
        <w:t>, but more notable is the decrease in secondary schools with full open access since 2019 (</w:t>
      </w:r>
      <w:r w:rsidR="00275ADA">
        <w:t>49</w:t>
      </w:r>
      <w:r w:rsidRPr="001545C8">
        <w:t xml:space="preserve">% cf. </w:t>
      </w:r>
      <w:r w:rsidR="00275ADA">
        <w:t>63</w:t>
      </w:r>
      <w:r w:rsidRPr="001545C8">
        <w:t>%)</w:t>
      </w:r>
      <w:r w:rsidR="00275ADA">
        <w:t>.</w:t>
      </w:r>
      <w:r w:rsidRPr="001545C8">
        <w:t xml:space="preserve"> </w:t>
      </w:r>
    </w:p>
    <w:p w14:paraId="20D40A5E" w14:textId="77777777" w:rsidR="00ED4609" w:rsidRDefault="00ED4609" w:rsidP="00234A23">
      <w:pPr>
        <w:pStyle w:val="Caption"/>
      </w:pPr>
    </w:p>
    <w:p w14:paraId="0812887B" w14:textId="0F01B625" w:rsidR="00ED5DE2" w:rsidRDefault="00ED4609" w:rsidP="00ED5DE2">
      <w:pPr>
        <w:pStyle w:val="F11Figure"/>
      </w:pPr>
      <w:r w:rsidRPr="00AD194E">
        <w:rPr>
          <w:noProof/>
        </w:rPr>
        <mc:AlternateContent>
          <mc:Choice Requires="wps">
            <w:drawing>
              <wp:anchor distT="45720" distB="45720" distL="114300" distR="114300" simplePos="0" relativeHeight="251764736" behindDoc="1" locked="0" layoutInCell="1" allowOverlap="1" wp14:anchorId="455EE4A0" wp14:editId="64759A7A">
                <wp:simplePos x="0" y="0"/>
                <wp:positionH relativeFrom="column">
                  <wp:posOffset>2249805</wp:posOffset>
                </wp:positionH>
                <wp:positionV relativeFrom="paragraph">
                  <wp:posOffset>102456</wp:posOffset>
                </wp:positionV>
                <wp:extent cx="2360930" cy="140462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904498B" w14:textId="77777777" w:rsidR="00ED4609" w:rsidRPr="000D7A64" w:rsidRDefault="00ED4609" w:rsidP="00ED4609">
                            <w:pPr>
                              <w:rPr>
                                <w:b/>
                                <w:bCs/>
                                <w:sz w:val="18"/>
                                <w:szCs w:val="18"/>
                              </w:rPr>
                            </w:pPr>
                            <w:r w:rsidRPr="000D7A64">
                              <w:rPr>
                                <w:b/>
                                <w:bCs/>
                                <w:sz w:val="18"/>
                                <w:szCs w:val="18"/>
                              </w:rPr>
                              <w:t>2022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5EE4A0" id="_x0000_s1046" type="#_x0000_t202" style="position:absolute;margin-left:177.15pt;margin-top:8.05pt;width:185.9pt;height:110.6pt;z-index:-251551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QLQ/gEAANY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" filled="f" stroked="f">
                <v:textbox style="mso-fit-shape-to-text:t">
                  <w:txbxContent>
                    <w:p w14:paraId="7904498B" w14:textId="77777777" w:rsidR="00ED4609" w:rsidRPr="000D7A64" w:rsidRDefault="00ED4609" w:rsidP="00ED4609">
                      <w:pPr>
                        <w:rPr>
                          <w:b/>
                          <w:bCs/>
                          <w:sz w:val="18"/>
                          <w:szCs w:val="18"/>
                        </w:rPr>
                      </w:pPr>
                      <w:r w:rsidRPr="000D7A64">
                        <w:rPr>
                          <w:b/>
                          <w:bCs/>
                          <w:sz w:val="18"/>
                          <w:szCs w:val="18"/>
                        </w:rPr>
                        <w:t>2022</w:t>
                      </w:r>
                    </w:p>
                  </w:txbxContent>
                </v:textbox>
              </v:shape>
            </w:pict>
          </mc:Fallback>
        </mc:AlternateContent>
      </w:r>
      <w:r w:rsidR="00ED5DE2">
        <w:t xml:space="preserve">Figure </w:t>
      </w:r>
      <w:r w:rsidR="00ED5DE2">
        <w:fldChar w:fldCharType="begin"/>
      </w:r>
      <w:r w:rsidR="00ED5DE2">
        <w:instrText xml:space="preserve"> SEQ Figure \* ARABIC </w:instrText>
      </w:r>
      <w:r w:rsidR="00ED5DE2">
        <w:fldChar w:fldCharType="separate"/>
      </w:r>
      <w:r w:rsidR="001918C3">
        <w:rPr>
          <w:noProof/>
        </w:rPr>
        <w:t>9</w:t>
      </w:r>
      <w:r w:rsidR="00ED5DE2">
        <w:fldChar w:fldCharType="end"/>
      </w:r>
      <w:r w:rsidR="00ED5DE2">
        <w:t>: Open access</w:t>
      </w:r>
      <w:r w:rsidR="00275ADA">
        <w:t xml:space="preserve"> to the library</w:t>
      </w:r>
      <w:r w:rsidR="00ED5DE2">
        <w:t xml:space="preserve"> (Monday-Friday)</w:t>
      </w:r>
    </w:p>
    <w:p w14:paraId="6459690B" w14:textId="0D252696" w:rsidR="00ED4609" w:rsidRPr="00247CD3" w:rsidRDefault="00303B8C" w:rsidP="00234A23">
      <w:pPr>
        <w:pStyle w:val="F11Figure"/>
        <w:rPr>
          <w:color w:val="808080" w:themeColor="background1" w:themeShade="80"/>
        </w:rPr>
      </w:pPr>
      <w:r>
        <w:rPr>
          <w:noProof/>
        </w:rPr>
        <mc:AlternateContent>
          <mc:Choice Requires="wps">
            <w:drawing>
              <wp:anchor distT="0" distB="0" distL="114300" distR="114300" simplePos="0" relativeHeight="252185600" behindDoc="0" locked="0" layoutInCell="1" allowOverlap="1" wp14:anchorId="34A50935" wp14:editId="3C5CB78D">
                <wp:simplePos x="0" y="0"/>
                <wp:positionH relativeFrom="margin">
                  <wp:posOffset>1857375</wp:posOffset>
                </wp:positionH>
                <wp:positionV relativeFrom="paragraph">
                  <wp:posOffset>766816</wp:posOffset>
                </wp:positionV>
                <wp:extent cx="113030" cy="124460"/>
                <wp:effectExtent l="19050" t="0" r="39370" b="46990"/>
                <wp:wrapNone/>
                <wp:docPr id="2251" name="Arrow: Down 225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2266F" id="Arrow: Down 2251" o:spid="_x0000_s1026" type="#_x0000_t67" style="position:absolute;margin-left:146.25pt;margin-top:60.4pt;width:8.9pt;height:9.8pt;z-index:25218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" adj="11792" fillcolor="white [3212]" strokecolor="#515151 [3213]">
                <w10:wrap anchorx="margin"/>
              </v:shape>
            </w:pict>
          </mc:Fallback>
        </mc:AlternateContent>
      </w:r>
      <w:r>
        <w:rPr>
          <w:noProof/>
        </w:rPr>
        <mc:AlternateContent>
          <mc:Choice Requires="wps">
            <w:drawing>
              <wp:anchor distT="0" distB="0" distL="114300" distR="114300" simplePos="0" relativeHeight="252199936" behindDoc="0" locked="0" layoutInCell="1" allowOverlap="1" wp14:anchorId="3F6C18F1" wp14:editId="43E79B72">
                <wp:simplePos x="0" y="0"/>
                <wp:positionH relativeFrom="margin">
                  <wp:posOffset>2800985</wp:posOffset>
                </wp:positionH>
                <wp:positionV relativeFrom="paragraph">
                  <wp:posOffset>887466</wp:posOffset>
                </wp:positionV>
                <wp:extent cx="113030" cy="124460"/>
                <wp:effectExtent l="19050" t="19050" r="39370" b="27940"/>
                <wp:wrapNone/>
                <wp:docPr id="2258" name="Arrow: Down 2258"/>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302F2" id="Arrow: Down 2258" o:spid="_x0000_s1026" type="#_x0000_t67" style="position:absolute;margin-left:220.55pt;margin-top:69.9pt;width:8.9pt;height:9.8pt;flip:y;z-index:25219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" adj="11792" fillcolor="white [3212]" strokecolor="#515151 [3213]">
                <w10:wrap anchorx="margin"/>
              </v:shape>
            </w:pict>
          </mc:Fallback>
        </mc:AlternateContent>
      </w:r>
      <w:r>
        <w:rPr>
          <w:noProof/>
        </w:rPr>
        <mc:AlternateContent>
          <mc:Choice Requires="wps">
            <w:drawing>
              <wp:anchor distT="0" distB="0" distL="114300" distR="114300" simplePos="0" relativeHeight="252184576" behindDoc="0" locked="0" layoutInCell="1" allowOverlap="1" wp14:anchorId="55678507" wp14:editId="1D1EC9B5">
                <wp:simplePos x="0" y="0"/>
                <wp:positionH relativeFrom="margin">
                  <wp:posOffset>1625600</wp:posOffset>
                </wp:positionH>
                <wp:positionV relativeFrom="paragraph">
                  <wp:posOffset>5316591</wp:posOffset>
                </wp:positionV>
                <wp:extent cx="113030" cy="124460"/>
                <wp:effectExtent l="19050" t="19050" r="39370" b="27940"/>
                <wp:wrapNone/>
                <wp:docPr id="2250" name="Arrow: Down 2250"/>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D2230" id="Arrow: Down 2250" o:spid="_x0000_s1026" type="#_x0000_t67" style="position:absolute;margin-left:128pt;margin-top:418.65pt;width:8.9pt;height:9.8pt;flip:y;z-index:25218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" adj="11792" fillcolor="white [3212]" strokecolor="#515151 [3213]">
                <w10:wrap anchorx="margin"/>
              </v:shape>
            </w:pict>
          </mc:Fallback>
        </mc:AlternateContent>
      </w:r>
      <w:r>
        <w:rPr>
          <w:noProof/>
        </w:rPr>
        <mc:AlternateContent>
          <mc:Choice Requires="wps">
            <w:drawing>
              <wp:anchor distT="0" distB="0" distL="114300" distR="114300" simplePos="0" relativeHeight="252212224" behindDoc="0" locked="0" layoutInCell="1" allowOverlap="1" wp14:anchorId="4A717A98" wp14:editId="7D31C3F3">
                <wp:simplePos x="0" y="0"/>
                <wp:positionH relativeFrom="margin">
                  <wp:posOffset>2339975</wp:posOffset>
                </wp:positionH>
                <wp:positionV relativeFrom="paragraph">
                  <wp:posOffset>4813036</wp:posOffset>
                </wp:positionV>
                <wp:extent cx="113030" cy="124460"/>
                <wp:effectExtent l="19050" t="19050" r="39370" b="27940"/>
                <wp:wrapNone/>
                <wp:docPr id="2264" name="Arrow: Down 2264"/>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ED198" id="Arrow: Down 2264" o:spid="_x0000_s1026" type="#_x0000_t67" style="position:absolute;margin-left:184.25pt;margin-top:379pt;width:8.9pt;height:9.8pt;flip:y;z-index:25221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" adj="11792" fillcolor="white [3212]" strokecolor="#515151 [3213]">
                <w10:wrap anchorx="margin"/>
              </v:shape>
            </w:pict>
          </mc:Fallback>
        </mc:AlternateContent>
      </w:r>
      <w:r>
        <w:rPr>
          <w:noProof/>
        </w:rPr>
        <mc:AlternateContent>
          <mc:Choice Requires="wps">
            <w:drawing>
              <wp:anchor distT="0" distB="0" distL="114300" distR="114300" simplePos="0" relativeHeight="252197888" behindDoc="0" locked="0" layoutInCell="1" allowOverlap="1" wp14:anchorId="23AE578C" wp14:editId="63C1D25C">
                <wp:simplePos x="0" y="0"/>
                <wp:positionH relativeFrom="margin">
                  <wp:posOffset>1669415</wp:posOffset>
                </wp:positionH>
                <wp:positionV relativeFrom="paragraph">
                  <wp:posOffset>4680956</wp:posOffset>
                </wp:positionV>
                <wp:extent cx="113030" cy="124460"/>
                <wp:effectExtent l="19050" t="0" r="39370" b="46990"/>
                <wp:wrapNone/>
                <wp:docPr id="2257" name="Arrow: Down 2257"/>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A6B30" id="Arrow: Down 2257" o:spid="_x0000_s1026" type="#_x0000_t67" style="position:absolute;margin-left:131.45pt;margin-top:368.6pt;width:8.9pt;height:9.8pt;z-index:25219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" adj="11792" fillcolor="white [3212]" strokecolor="#515151 [3213]">
                <w10:wrap anchorx="margin"/>
              </v:shape>
            </w:pict>
          </mc:Fallback>
        </mc:AlternateContent>
      </w:r>
      <w:r>
        <w:rPr>
          <w:noProof/>
        </w:rPr>
        <mc:AlternateContent>
          <mc:Choice Requires="wps">
            <w:drawing>
              <wp:anchor distT="0" distB="0" distL="114300" distR="114300" simplePos="0" relativeHeight="252210176" behindDoc="0" locked="0" layoutInCell="1" allowOverlap="1" wp14:anchorId="77775203" wp14:editId="1503A0BC">
                <wp:simplePos x="0" y="0"/>
                <wp:positionH relativeFrom="margin">
                  <wp:posOffset>2821940</wp:posOffset>
                </wp:positionH>
                <wp:positionV relativeFrom="paragraph">
                  <wp:posOffset>4148826</wp:posOffset>
                </wp:positionV>
                <wp:extent cx="113030" cy="124460"/>
                <wp:effectExtent l="19050" t="19050" r="39370" b="27940"/>
                <wp:wrapNone/>
                <wp:docPr id="2263" name="Arrow: Down 2263"/>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241B4" id="Arrow: Down 2263" o:spid="_x0000_s1026" type="#_x0000_t67" style="position:absolute;margin-left:222.2pt;margin-top:326.7pt;width:8.9pt;height:9.8pt;flip:y;z-index:25221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" adj="11792" fillcolor="white [3212]" strokecolor="#515151 [3213]">
                <w10:wrap anchorx="margin"/>
              </v:shape>
            </w:pict>
          </mc:Fallback>
        </mc:AlternateContent>
      </w:r>
      <w:r>
        <w:rPr>
          <w:noProof/>
        </w:rPr>
        <mc:AlternateContent>
          <mc:Choice Requires="wps">
            <w:drawing>
              <wp:anchor distT="0" distB="0" distL="114300" distR="114300" simplePos="0" relativeHeight="252195840" behindDoc="0" locked="0" layoutInCell="1" allowOverlap="1" wp14:anchorId="23050074" wp14:editId="529EA97E">
                <wp:simplePos x="0" y="0"/>
                <wp:positionH relativeFrom="margin">
                  <wp:posOffset>1786255</wp:posOffset>
                </wp:positionH>
                <wp:positionV relativeFrom="paragraph">
                  <wp:posOffset>4016746</wp:posOffset>
                </wp:positionV>
                <wp:extent cx="113030" cy="124460"/>
                <wp:effectExtent l="19050" t="0" r="39370" b="46990"/>
                <wp:wrapNone/>
                <wp:docPr id="2256" name="Arrow: Down 2256"/>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5659C" id="Arrow: Down 2256" o:spid="_x0000_s1026" type="#_x0000_t67" style="position:absolute;margin-left:140.65pt;margin-top:316.3pt;width:8.9pt;height:9.8pt;z-index:25219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" adj="11792" fillcolor="white [3212]" strokecolor="#515151 [3213]">
                <w10:wrap anchorx="margin"/>
              </v:shape>
            </w:pict>
          </mc:Fallback>
        </mc:AlternateContent>
      </w:r>
      <w:r>
        <w:rPr>
          <w:noProof/>
        </w:rPr>
        <mc:AlternateContent>
          <mc:Choice Requires="wps">
            <w:drawing>
              <wp:anchor distT="0" distB="0" distL="114300" distR="114300" simplePos="0" relativeHeight="252208128" behindDoc="0" locked="0" layoutInCell="1" allowOverlap="1" wp14:anchorId="74DB429E" wp14:editId="03066CBC">
                <wp:simplePos x="0" y="0"/>
                <wp:positionH relativeFrom="margin">
                  <wp:posOffset>3121025</wp:posOffset>
                </wp:positionH>
                <wp:positionV relativeFrom="paragraph">
                  <wp:posOffset>3501761</wp:posOffset>
                </wp:positionV>
                <wp:extent cx="113030" cy="124460"/>
                <wp:effectExtent l="19050" t="19050" r="39370" b="27940"/>
                <wp:wrapNone/>
                <wp:docPr id="2262" name="Arrow: Down 2262"/>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5DBFD" id="Arrow: Down 2262" o:spid="_x0000_s1026" type="#_x0000_t67" style="position:absolute;margin-left:245.75pt;margin-top:275.75pt;width:8.9pt;height:9.8pt;flip:y;z-index:25220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" adj="11792" fillcolor="white [3212]" strokecolor="#515151 [3213]">
                <w10:wrap anchorx="margin"/>
              </v:shape>
            </w:pict>
          </mc:Fallback>
        </mc:AlternateContent>
      </w:r>
      <w:r>
        <w:rPr>
          <w:noProof/>
        </w:rPr>
        <mc:AlternateContent>
          <mc:Choice Requires="wps">
            <w:drawing>
              <wp:anchor distT="0" distB="0" distL="114300" distR="114300" simplePos="0" relativeHeight="252193792" behindDoc="0" locked="0" layoutInCell="1" allowOverlap="1" wp14:anchorId="164317A3" wp14:editId="76A503AF">
                <wp:simplePos x="0" y="0"/>
                <wp:positionH relativeFrom="margin">
                  <wp:posOffset>2459355</wp:posOffset>
                </wp:positionH>
                <wp:positionV relativeFrom="paragraph">
                  <wp:posOffset>3376031</wp:posOffset>
                </wp:positionV>
                <wp:extent cx="113030" cy="124460"/>
                <wp:effectExtent l="19050" t="0" r="39370" b="46990"/>
                <wp:wrapNone/>
                <wp:docPr id="2255" name="Arrow: Down 2255"/>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766C0" id="Arrow: Down 2255" o:spid="_x0000_s1026" type="#_x0000_t67" style="position:absolute;margin-left:193.65pt;margin-top:265.85pt;width:8.9pt;height:9.8pt;z-index:25219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" adj="11792" fillcolor="white [3212]" strokecolor="#515151 [3213]">
                <w10:wrap anchorx="margin"/>
              </v:shape>
            </w:pict>
          </mc:Fallback>
        </mc:AlternateContent>
      </w:r>
      <w:r>
        <w:rPr>
          <w:noProof/>
        </w:rPr>
        <mc:AlternateContent>
          <mc:Choice Requires="wps">
            <w:drawing>
              <wp:anchor distT="0" distB="0" distL="114300" distR="114300" simplePos="0" relativeHeight="252206080" behindDoc="0" locked="0" layoutInCell="1" allowOverlap="1" wp14:anchorId="1D8CB39C" wp14:editId="694169A1">
                <wp:simplePos x="0" y="0"/>
                <wp:positionH relativeFrom="margin">
                  <wp:posOffset>3081020</wp:posOffset>
                </wp:positionH>
                <wp:positionV relativeFrom="paragraph">
                  <wp:posOffset>2871206</wp:posOffset>
                </wp:positionV>
                <wp:extent cx="113030" cy="124460"/>
                <wp:effectExtent l="19050" t="19050" r="39370" b="27940"/>
                <wp:wrapNone/>
                <wp:docPr id="2261" name="Arrow: Down 226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930F7" id="Arrow: Down 2261" o:spid="_x0000_s1026" type="#_x0000_t67" style="position:absolute;margin-left:242.6pt;margin-top:226.1pt;width:8.9pt;height:9.8pt;flip:y;z-index:25220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" adj="11792" fillcolor="white [3212]" strokecolor="#515151 [3213]">
                <w10:wrap anchorx="margin"/>
              </v:shape>
            </w:pict>
          </mc:Fallback>
        </mc:AlternateContent>
      </w:r>
      <w:r>
        <w:rPr>
          <w:noProof/>
        </w:rPr>
        <mc:AlternateContent>
          <mc:Choice Requires="wps">
            <w:drawing>
              <wp:anchor distT="0" distB="0" distL="114300" distR="114300" simplePos="0" relativeHeight="252191744" behindDoc="0" locked="0" layoutInCell="1" allowOverlap="1" wp14:anchorId="56F53CF4" wp14:editId="06F2084F">
                <wp:simplePos x="0" y="0"/>
                <wp:positionH relativeFrom="margin">
                  <wp:posOffset>2278380</wp:posOffset>
                </wp:positionH>
                <wp:positionV relativeFrom="paragraph">
                  <wp:posOffset>2730236</wp:posOffset>
                </wp:positionV>
                <wp:extent cx="113030" cy="124460"/>
                <wp:effectExtent l="19050" t="0" r="39370" b="46990"/>
                <wp:wrapNone/>
                <wp:docPr id="2254" name="Arrow: Down 2254"/>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FE500" id="Arrow: Down 2254" o:spid="_x0000_s1026" type="#_x0000_t67" style="position:absolute;margin-left:179.4pt;margin-top:215pt;width:8.9pt;height:9.8pt;z-index:25219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" adj="11792" fillcolor="white [3212]" strokecolor="#515151 [3213]">
                <w10:wrap anchorx="margin"/>
              </v:shape>
            </w:pict>
          </mc:Fallback>
        </mc:AlternateContent>
      </w:r>
      <w:r>
        <w:rPr>
          <w:noProof/>
        </w:rPr>
        <mc:AlternateContent>
          <mc:Choice Requires="wps">
            <w:drawing>
              <wp:anchor distT="0" distB="0" distL="114300" distR="114300" simplePos="0" relativeHeight="252204032" behindDoc="0" locked="0" layoutInCell="1" allowOverlap="1" wp14:anchorId="6E0F8676" wp14:editId="7EA65C22">
                <wp:simplePos x="0" y="0"/>
                <wp:positionH relativeFrom="margin">
                  <wp:posOffset>2933065</wp:posOffset>
                </wp:positionH>
                <wp:positionV relativeFrom="paragraph">
                  <wp:posOffset>2223135</wp:posOffset>
                </wp:positionV>
                <wp:extent cx="113030" cy="124460"/>
                <wp:effectExtent l="19050" t="19050" r="39370" b="27940"/>
                <wp:wrapNone/>
                <wp:docPr id="2260" name="Arrow: Down 2260"/>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4DA0A" id="Arrow: Down 2260" o:spid="_x0000_s1026" type="#_x0000_t67" style="position:absolute;margin-left:230.95pt;margin-top:175.05pt;width:8.9pt;height:9.8pt;flip:y;z-index:25220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2189696" behindDoc="0" locked="0" layoutInCell="1" allowOverlap="1" wp14:anchorId="3CC0221D" wp14:editId="350A241E">
                <wp:simplePos x="0" y="0"/>
                <wp:positionH relativeFrom="margin">
                  <wp:posOffset>2841625</wp:posOffset>
                </wp:positionH>
                <wp:positionV relativeFrom="paragraph">
                  <wp:posOffset>2067296</wp:posOffset>
                </wp:positionV>
                <wp:extent cx="113030" cy="124460"/>
                <wp:effectExtent l="19050" t="0" r="39370" b="46990"/>
                <wp:wrapNone/>
                <wp:docPr id="2253" name="Arrow: Down 2253"/>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C6AA6" id="Arrow: Down 2253" o:spid="_x0000_s1026" type="#_x0000_t67" style="position:absolute;margin-left:223.75pt;margin-top:162.8pt;width:8.9pt;height:9.8pt;z-index:25218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" adj="11792" fillcolor="white [3212]" strokecolor="#515151 [3213]">
                <w10:wrap anchorx="margin"/>
              </v:shape>
            </w:pict>
          </mc:Fallback>
        </mc:AlternateContent>
      </w:r>
      <w:r>
        <w:rPr>
          <w:noProof/>
        </w:rPr>
        <mc:AlternateContent>
          <mc:Choice Requires="wps">
            <w:drawing>
              <wp:anchor distT="0" distB="0" distL="114300" distR="114300" simplePos="0" relativeHeight="252201984" behindDoc="0" locked="0" layoutInCell="1" allowOverlap="1" wp14:anchorId="108FE4FB" wp14:editId="1B95A443">
                <wp:simplePos x="0" y="0"/>
                <wp:positionH relativeFrom="margin">
                  <wp:posOffset>2846070</wp:posOffset>
                </wp:positionH>
                <wp:positionV relativeFrom="paragraph">
                  <wp:posOffset>1567551</wp:posOffset>
                </wp:positionV>
                <wp:extent cx="113030" cy="124460"/>
                <wp:effectExtent l="19050" t="19050" r="39370" b="27940"/>
                <wp:wrapNone/>
                <wp:docPr id="2259" name="Arrow: Down 2259"/>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FD407" id="Arrow: Down 2259" o:spid="_x0000_s1026" type="#_x0000_t67" style="position:absolute;margin-left:224.1pt;margin-top:123.45pt;width:8.9pt;height:9.8pt;flip:y;z-index:25220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" adj="11792" fillcolor="white [3212]" strokecolor="#515151 [3213]">
                <w10:wrap anchorx="margin"/>
              </v:shape>
            </w:pict>
          </mc:Fallback>
        </mc:AlternateContent>
      </w:r>
      <w:r>
        <w:rPr>
          <w:noProof/>
        </w:rPr>
        <mc:AlternateContent>
          <mc:Choice Requires="wps">
            <w:drawing>
              <wp:anchor distT="0" distB="0" distL="114300" distR="114300" simplePos="0" relativeHeight="252187648" behindDoc="0" locked="0" layoutInCell="1" allowOverlap="1" wp14:anchorId="20F3D0EB" wp14:editId="65460003">
                <wp:simplePos x="0" y="0"/>
                <wp:positionH relativeFrom="margin">
                  <wp:posOffset>2265680</wp:posOffset>
                </wp:positionH>
                <wp:positionV relativeFrom="paragraph">
                  <wp:posOffset>1410071</wp:posOffset>
                </wp:positionV>
                <wp:extent cx="113030" cy="124460"/>
                <wp:effectExtent l="19050" t="0" r="39370" b="46990"/>
                <wp:wrapNone/>
                <wp:docPr id="2252" name="Arrow: Down 2252"/>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4B14A" id="Arrow: Down 2252" o:spid="_x0000_s1026" type="#_x0000_t67" style="position:absolute;margin-left:178.4pt;margin-top:111.05pt;width:8.9pt;height:9.8pt;z-index:25218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" adj="11792" fillcolor="white [3212]" strokecolor="#515151 [3213]">
                <w10:wrap anchorx="margin"/>
              </v:shape>
            </w:pict>
          </mc:Fallback>
        </mc:AlternateContent>
      </w:r>
      <w:r w:rsidR="00A32010" w:rsidRPr="00E7365A">
        <w:rPr>
          <w:rStyle w:val="SubtleEmphasis"/>
          <w:noProof/>
        </w:rPr>
        <mc:AlternateContent>
          <mc:Choice Requires="wps">
            <w:drawing>
              <wp:anchor distT="0" distB="0" distL="114300" distR="114300" simplePos="0" relativeHeight="252182528" behindDoc="0" locked="0" layoutInCell="1" allowOverlap="1" wp14:anchorId="4B8B9A06" wp14:editId="6F93785B">
                <wp:simplePos x="0" y="0"/>
                <wp:positionH relativeFrom="margin">
                  <wp:posOffset>4580626</wp:posOffset>
                </wp:positionH>
                <wp:positionV relativeFrom="paragraph">
                  <wp:posOffset>5561006</wp:posOffset>
                </wp:positionV>
                <wp:extent cx="1828800" cy="523875"/>
                <wp:effectExtent l="0" t="0" r="0" b="9525"/>
                <wp:wrapNone/>
                <wp:docPr id="2248" name="Text Box 2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1"/>
                              <w:tblW w:w="2751" w:type="dxa"/>
                              <w:tblLayout w:type="fixed"/>
                              <w:tblLook w:val="04A0" w:firstRow="1" w:lastRow="0" w:firstColumn="1" w:lastColumn="0" w:noHBand="0" w:noVBand="1"/>
                            </w:tblPr>
                            <w:tblGrid>
                              <w:gridCol w:w="284"/>
                              <w:gridCol w:w="2467"/>
                            </w:tblGrid>
                            <w:tr w:rsidR="00A32010" w:rsidRPr="003329A5" w14:paraId="697C91CB" w14:textId="77777777" w:rsidTr="008A7A14">
                              <w:trPr>
                                <w:trHeight w:val="474"/>
                              </w:trPr>
                              <w:tc>
                                <w:tcPr>
                                  <w:tcW w:w="284" w:type="dxa"/>
                                  <w:tcBorders>
                                    <w:top w:val="nil"/>
                                    <w:left w:val="nil"/>
                                    <w:bottom w:val="nil"/>
                                    <w:right w:val="nil"/>
                                  </w:tcBorders>
                                  <w:tcMar>
                                    <w:left w:w="0" w:type="dxa"/>
                                    <w:right w:w="0" w:type="dxa"/>
                                  </w:tcMar>
                                </w:tcPr>
                                <w:p w14:paraId="48A82EBC" w14:textId="77777777" w:rsidR="00A32010" w:rsidRDefault="00A32010" w:rsidP="008A7A14">
                                  <w:r>
                                    <w:rPr>
                                      <w:noProof/>
                                    </w:rPr>
                                    <w:drawing>
                                      <wp:inline distT="0" distB="0" distL="0" distR="0" wp14:anchorId="120B74D8" wp14:editId="5C8E3738">
                                        <wp:extent cx="138703" cy="245660"/>
                                        <wp:effectExtent l="0" t="0" r="0" b="2540"/>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7715AB0D" w14:textId="77777777" w:rsidR="00A32010" w:rsidRDefault="00A32010" w:rsidP="008A7A14">
                                  <w:pPr>
                                    <w:rPr>
                                      <w:sz w:val="16"/>
                                      <w:szCs w:val="16"/>
                                    </w:rPr>
                                  </w:pPr>
                                </w:p>
                                <w:p w14:paraId="154FF9E0" w14:textId="77777777" w:rsidR="00A32010" w:rsidRPr="003329A5" w:rsidRDefault="00A32010" w:rsidP="008A7A14">
                                  <w:pPr>
                                    <w:rPr>
                                      <w:sz w:val="16"/>
                                      <w:szCs w:val="16"/>
                                    </w:rPr>
                                  </w:pPr>
                                </w:p>
                              </w:tc>
                              <w:tc>
                                <w:tcPr>
                                  <w:tcW w:w="2467" w:type="dxa"/>
                                  <w:tcBorders>
                                    <w:top w:val="nil"/>
                                    <w:left w:val="nil"/>
                                    <w:bottom w:val="nil"/>
                                    <w:right w:val="nil"/>
                                  </w:tcBorders>
                                  <w:tcMar>
                                    <w:left w:w="0" w:type="dxa"/>
                                    <w:right w:w="0" w:type="dxa"/>
                                  </w:tcMar>
                                </w:tcPr>
                                <w:p w14:paraId="3831CC6F" w14:textId="77777777" w:rsidR="00A32010" w:rsidRPr="003329A5" w:rsidRDefault="00A32010"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A32010" w:rsidRPr="003329A5" w14:paraId="06C46330" w14:textId="77777777" w:rsidTr="008A7A14">
                              <w:trPr>
                                <w:trHeight w:val="277"/>
                              </w:trPr>
                              <w:tc>
                                <w:tcPr>
                                  <w:tcW w:w="284" w:type="dxa"/>
                                  <w:tcBorders>
                                    <w:top w:val="nil"/>
                                    <w:left w:val="nil"/>
                                    <w:bottom w:val="nil"/>
                                    <w:right w:val="nil"/>
                                  </w:tcBorders>
                                  <w:tcMar>
                                    <w:left w:w="0" w:type="dxa"/>
                                    <w:right w:w="0" w:type="dxa"/>
                                  </w:tcMar>
                                </w:tcPr>
                                <w:p w14:paraId="6AF1FFEC" w14:textId="77777777" w:rsidR="00A32010" w:rsidRPr="003329A5" w:rsidRDefault="00A32010">
                                  <w:pPr>
                                    <w:rPr>
                                      <w:noProof/>
                                      <w:sz w:val="16"/>
                                      <w:szCs w:val="16"/>
                                      <w:lang w:eastAsia="en-GB"/>
                                    </w:rPr>
                                  </w:pPr>
                                </w:p>
                              </w:tc>
                              <w:tc>
                                <w:tcPr>
                                  <w:tcW w:w="2467" w:type="dxa"/>
                                  <w:tcBorders>
                                    <w:top w:val="nil"/>
                                    <w:left w:val="nil"/>
                                    <w:bottom w:val="nil"/>
                                    <w:right w:val="nil"/>
                                  </w:tcBorders>
                                  <w:tcMar>
                                    <w:left w:w="0" w:type="dxa"/>
                                    <w:right w:w="0" w:type="dxa"/>
                                  </w:tcMar>
                                </w:tcPr>
                                <w:p w14:paraId="60F3DF24" w14:textId="77777777" w:rsidR="00A32010" w:rsidRPr="003329A5" w:rsidRDefault="00A32010">
                                  <w:pPr>
                                    <w:rPr>
                                      <w:sz w:val="16"/>
                                      <w:szCs w:val="16"/>
                                    </w:rPr>
                                  </w:pPr>
                                </w:p>
                              </w:tc>
                            </w:tr>
                          </w:tbl>
                          <w:p w14:paraId="371DECA0" w14:textId="77777777" w:rsidR="00A32010" w:rsidRPr="003329A5" w:rsidRDefault="00A32010" w:rsidP="00A32010">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8B9A06" id="Text Box 2248" o:spid="_x0000_s1047" type="#_x0000_t202" style="position:absolute;margin-left:360.7pt;margin-top:437.85pt;width:2in;height:41.25pt;z-index:25218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" filled="f" stroked="f">
                <v:textbox>
                  <w:txbxContent>
                    <w:tbl>
                      <w:tblPr>
                        <w:tblStyle w:val="TableGrid1"/>
                        <w:tblW w:w="2751" w:type="dxa"/>
                        <w:tblLayout w:type="fixed"/>
                        <w:tblLook w:val="04A0" w:firstRow="1" w:lastRow="0" w:firstColumn="1" w:lastColumn="0" w:noHBand="0" w:noVBand="1"/>
                      </w:tblPr>
                      <w:tblGrid>
                        <w:gridCol w:w="284"/>
                        <w:gridCol w:w="2467"/>
                      </w:tblGrid>
                      <w:tr w:rsidR="00A32010" w:rsidRPr="003329A5" w14:paraId="697C91CB" w14:textId="77777777" w:rsidTr="008A7A14">
                        <w:trPr>
                          <w:trHeight w:val="474"/>
                        </w:trPr>
                        <w:tc>
                          <w:tcPr>
                            <w:tcW w:w="284" w:type="dxa"/>
                            <w:tcBorders>
                              <w:top w:val="nil"/>
                              <w:left w:val="nil"/>
                              <w:bottom w:val="nil"/>
                              <w:right w:val="nil"/>
                            </w:tcBorders>
                            <w:tcMar>
                              <w:left w:w="0" w:type="dxa"/>
                              <w:right w:w="0" w:type="dxa"/>
                            </w:tcMar>
                          </w:tcPr>
                          <w:p w14:paraId="48A82EBC" w14:textId="77777777" w:rsidR="00A32010" w:rsidRDefault="00A32010" w:rsidP="008A7A14">
                            <w:r>
                              <w:rPr>
                                <w:noProof/>
                              </w:rPr>
                              <w:drawing>
                                <wp:inline distT="0" distB="0" distL="0" distR="0" wp14:anchorId="120B74D8" wp14:editId="5C8E3738">
                                  <wp:extent cx="138703" cy="245660"/>
                                  <wp:effectExtent l="0" t="0" r="0" b="2540"/>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7715AB0D" w14:textId="77777777" w:rsidR="00A32010" w:rsidRDefault="00A32010" w:rsidP="008A7A14">
                            <w:pPr>
                              <w:rPr>
                                <w:sz w:val="16"/>
                                <w:szCs w:val="16"/>
                              </w:rPr>
                            </w:pPr>
                          </w:p>
                          <w:p w14:paraId="154FF9E0" w14:textId="77777777" w:rsidR="00A32010" w:rsidRPr="003329A5" w:rsidRDefault="00A32010" w:rsidP="008A7A14">
                            <w:pPr>
                              <w:rPr>
                                <w:sz w:val="16"/>
                                <w:szCs w:val="16"/>
                              </w:rPr>
                            </w:pPr>
                          </w:p>
                        </w:tc>
                        <w:tc>
                          <w:tcPr>
                            <w:tcW w:w="2467" w:type="dxa"/>
                            <w:tcBorders>
                              <w:top w:val="nil"/>
                              <w:left w:val="nil"/>
                              <w:bottom w:val="nil"/>
                              <w:right w:val="nil"/>
                            </w:tcBorders>
                            <w:tcMar>
                              <w:left w:w="0" w:type="dxa"/>
                              <w:right w:w="0" w:type="dxa"/>
                            </w:tcMar>
                          </w:tcPr>
                          <w:p w14:paraId="3831CC6F" w14:textId="77777777" w:rsidR="00A32010" w:rsidRPr="003329A5" w:rsidRDefault="00A32010"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A32010" w:rsidRPr="003329A5" w14:paraId="06C46330" w14:textId="77777777" w:rsidTr="008A7A14">
                        <w:trPr>
                          <w:trHeight w:val="277"/>
                        </w:trPr>
                        <w:tc>
                          <w:tcPr>
                            <w:tcW w:w="284" w:type="dxa"/>
                            <w:tcBorders>
                              <w:top w:val="nil"/>
                              <w:left w:val="nil"/>
                              <w:bottom w:val="nil"/>
                              <w:right w:val="nil"/>
                            </w:tcBorders>
                            <w:tcMar>
                              <w:left w:w="0" w:type="dxa"/>
                              <w:right w:w="0" w:type="dxa"/>
                            </w:tcMar>
                          </w:tcPr>
                          <w:p w14:paraId="6AF1FFEC" w14:textId="77777777" w:rsidR="00A32010" w:rsidRPr="003329A5" w:rsidRDefault="00A32010">
                            <w:pPr>
                              <w:rPr>
                                <w:noProof/>
                                <w:sz w:val="16"/>
                                <w:szCs w:val="16"/>
                                <w:lang w:eastAsia="en-GB"/>
                              </w:rPr>
                            </w:pPr>
                          </w:p>
                        </w:tc>
                        <w:tc>
                          <w:tcPr>
                            <w:tcW w:w="2467" w:type="dxa"/>
                            <w:tcBorders>
                              <w:top w:val="nil"/>
                              <w:left w:val="nil"/>
                              <w:bottom w:val="nil"/>
                              <w:right w:val="nil"/>
                            </w:tcBorders>
                            <w:tcMar>
                              <w:left w:w="0" w:type="dxa"/>
                              <w:right w:w="0" w:type="dxa"/>
                            </w:tcMar>
                          </w:tcPr>
                          <w:p w14:paraId="60F3DF24" w14:textId="77777777" w:rsidR="00A32010" w:rsidRPr="003329A5" w:rsidRDefault="00A32010">
                            <w:pPr>
                              <w:rPr>
                                <w:sz w:val="16"/>
                                <w:szCs w:val="16"/>
                              </w:rPr>
                            </w:pPr>
                          </w:p>
                        </w:tc>
                      </w:tr>
                    </w:tbl>
                    <w:p w14:paraId="371DECA0" w14:textId="77777777" w:rsidR="00A32010" w:rsidRPr="003329A5" w:rsidRDefault="00A32010" w:rsidP="00A32010">
                      <w:pPr>
                        <w:rPr>
                          <w:sz w:val="16"/>
                          <w:szCs w:val="16"/>
                        </w:rPr>
                      </w:pPr>
                    </w:p>
                  </w:txbxContent>
                </v:textbox>
                <w10:wrap anchorx="margin"/>
              </v:shape>
            </w:pict>
          </mc:Fallback>
        </mc:AlternateContent>
      </w:r>
      <w:r w:rsidR="00ED4609">
        <w:rPr>
          <w:noProof/>
        </w:rPr>
        <w:drawing>
          <wp:inline distT="0" distB="0" distL="0" distR="0" wp14:anchorId="0EB417AF" wp14:editId="18477DD7">
            <wp:extent cx="5212800" cy="5783283"/>
            <wp:effectExtent l="0" t="0" r="6985" b="8255"/>
            <wp:docPr id="211" name="Chart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51FB671" w14:textId="62E6D010" w:rsidR="00ED4609" w:rsidRPr="00ED5DE2" w:rsidRDefault="00ED4609" w:rsidP="00234A23">
      <w:pPr>
        <w:pStyle w:val="Caption"/>
        <w:rPr>
          <w:rStyle w:val="SubtleEmphasis"/>
        </w:rPr>
      </w:pPr>
      <w:r w:rsidRPr="00ED5DE2">
        <w:rPr>
          <w:rStyle w:val="SubtleEmphasis"/>
        </w:rPr>
        <w:t>Q7. Is there open access to the library…</w:t>
      </w:r>
    </w:p>
    <w:p w14:paraId="3CA6F906" w14:textId="78C32522" w:rsidR="00ED4609" w:rsidRPr="00077651" w:rsidRDefault="00ED4609" w:rsidP="00234A23">
      <w:pPr>
        <w:pStyle w:val="Caption"/>
        <w:rPr>
          <w:rStyle w:val="SubtleEmphasis"/>
          <w:color w:val="808080" w:themeColor="background1" w:themeShade="80"/>
        </w:rPr>
      </w:pPr>
      <w:r w:rsidRPr="00077651">
        <w:rPr>
          <w:rStyle w:val="SubtleEmphasis"/>
          <w:color w:val="808080" w:themeColor="background1" w:themeShade="80"/>
        </w:rPr>
        <w:t>Base: where library open Monday-Friday</w:t>
      </w:r>
    </w:p>
    <w:p w14:paraId="0292CB61" w14:textId="643E1766" w:rsidR="00077651" w:rsidRDefault="00077651" w:rsidP="00C2756F">
      <w:pPr>
        <w:spacing w:after="0"/>
        <w:rPr>
          <w:i/>
          <w:iCs/>
          <w:color w:val="808080" w:themeColor="background1" w:themeShade="80"/>
          <w:sz w:val="18"/>
          <w:szCs w:val="18"/>
        </w:rPr>
      </w:pPr>
      <w:r>
        <w:rPr>
          <w:i/>
          <w:iCs/>
          <w:color w:val="808080" w:themeColor="background1" w:themeShade="80"/>
          <w:sz w:val="18"/>
          <w:szCs w:val="18"/>
        </w:rPr>
        <w:t xml:space="preserve">2022 - </w:t>
      </w:r>
      <w:r w:rsidRPr="00077651">
        <w:rPr>
          <w:i/>
          <w:iCs/>
          <w:color w:val="808080" w:themeColor="background1" w:themeShade="80"/>
          <w:sz w:val="18"/>
          <w:szCs w:val="18"/>
        </w:rPr>
        <w:t>(Total</w:t>
      </w:r>
      <w:r w:rsidR="00C2756F">
        <w:rPr>
          <w:i/>
          <w:iCs/>
          <w:color w:val="808080" w:themeColor="background1" w:themeShade="80"/>
          <w:sz w:val="18"/>
          <w:szCs w:val="18"/>
        </w:rPr>
        <w:t>)</w:t>
      </w:r>
      <w:r w:rsidRPr="00077651">
        <w:rPr>
          <w:i/>
          <w:iCs/>
          <w:color w:val="808080" w:themeColor="background1" w:themeShade="80"/>
          <w:sz w:val="18"/>
          <w:szCs w:val="18"/>
        </w:rPr>
        <w:t>): Monday (</w:t>
      </w:r>
      <w:r w:rsidR="002B053D">
        <w:rPr>
          <w:i/>
          <w:iCs/>
          <w:color w:val="808080" w:themeColor="background1" w:themeShade="80"/>
          <w:sz w:val="18"/>
          <w:szCs w:val="18"/>
        </w:rPr>
        <w:t>1511</w:t>
      </w:r>
      <w:r w:rsidRPr="00077651">
        <w:rPr>
          <w:i/>
          <w:iCs/>
          <w:color w:val="808080" w:themeColor="background1" w:themeShade="80"/>
          <w:sz w:val="18"/>
          <w:szCs w:val="18"/>
        </w:rPr>
        <w:t>), Tuesday (15</w:t>
      </w:r>
      <w:r w:rsidR="00C2756F">
        <w:rPr>
          <w:i/>
          <w:iCs/>
          <w:color w:val="808080" w:themeColor="background1" w:themeShade="80"/>
          <w:sz w:val="18"/>
          <w:szCs w:val="18"/>
        </w:rPr>
        <w:t>22</w:t>
      </w:r>
      <w:r w:rsidRPr="00077651">
        <w:rPr>
          <w:i/>
          <w:iCs/>
          <w:color w:val="808080" w:themeColor="background1" w:themeShade="80"/>
          <w:sz w:val="18"/>
          <w:szCs w:val="18"/>
        </w:rPr>
        <w:t>), Wednesday (</w:t>
      </w:r>
      <w:r w:rsidR="00C2756F">
        <w:rPr>
          <w:i/>
          <w:iCs/>
          <w:color w:val="808080" w:themeColor="background1" w:themeShade="80"/>
          <w:sz w:val="18"/>
          <w:szCs w:val="18"/>
        </w:rPr>
        <w:t>1515</w:t>
      </w:r>
      <w:r w:rsidRPr="00077651">
        <w:rPr>
          <w:i/>
          <w:iCs/>
          <w:color w:val="808080" w:themeColor="background1" w:themeShade="80"/>
          <w:sz w:val="18"/>
          <w:szCs w:val="18"/>
        </w:rPr>
        <w:t>), Thursday (</w:t>
      </w:r>
      <w:r w:rsidR="00C2756F">
        <w:rPr>
          <w:i/>
          <w:iCs/>
          <w:color w:val="808080" w:themeColor="background1" w:themeShade="80"/>
          <w:sz w:val="18"/>
          <w:szCs w:val="18"/>
        </w:rPr>
        <w:t>1509</w:t>
      </w:r>
      <w:r w:rsidRPr="00077651">
        <w:rPr>
          <w:i/>
          <w:iCs/>
          <w:color w:val="808080" w:themeColor="background1" w:themeShade="80"/>
          <w:sz w:val="18"/>
          <w:szCs w:val="18"/>
        </w:rPr>
        <w:t>), Friday (</w:t>
      </w:r>
      <w:r w:rsidR="00C2756F">
        <w:rPr>
          <w:i/>
          <w:iCs/>
          <w:color w:val="808080" w:themeColor="background1" w:themeShade="80"/>
          <w:sz w:val="18"/>
          <w:szCs w:val="18"/>
        </w:rPr>
        <w:t>1487</w:t>
      </w:r>
      <w:proofErr w:type="gramStart"/>
      <w:r w:rsidRPr="00077651">
        <w:rPr>
          <w:i/>
          <w:iCs/>
          <w:color w:val="808080" w:themeColor="background1" w:themeShade="80"/>
          <w:sz w:val="18"/>
          <w:szCs w:val="18"/>
        </w:rPr>
        <w:t>)</w:t>
      </w:r>
      <w:r>
        <w:rPr>
          <w:i/>
          <w:iCs/>
          <w:color w:val="808080" w:themeColor="background1" w:themeShade="80"/>
          <w:sz w:val="18"/>
          <w:szCs w:val="18"/>
        </w:rPr>
        <w:t>;</w:t>
      </w:r>
      <w:proofErr w:type="gramEnd"/>
      <w:r>
        <w:rPr>
          <w:i/>
          <w:iCs/>
          <w:color w:val="808080" w:themeColor="background1" w:themeShade="80"/>
          <w:sz w:val="18"/>
          <w:szCs w:val="18"/>
        </w:rPr>
        <w:t xml:space="preserve"> </w:t>
      </w:r>
    </w:p>
    <w:p w14:paraId="2D221C1F" w14:textId="2BA496E8" w:rsidR="00C2756F" w:rsidRDefault="00C2756F" w:rsidP="00C2756F">
      <w:pPr>
        <w:spacing w:after="0"/>
        <w:rPr>
          <w:i/>
          <w:iCs/>
          <w:color w:val="808080" w:themeColor="background1" w:themeShade="80"/>
          <w:sz w:val="18"/>
          <w:szCs w:val="18"/>
        </w:rPr>
      </w:pPr>
      <w:r>
        <w:rPr>
          <w:i/>
          <w:iCs/>
          <w:color w:val="808080" w:themeColor="background1" w:themeShade="80"/>
          <w:sz w:val="18"/>
          <w:szCs w:val="18"/>
        </w:rPr>
        <w:t xml:space="preserve">2019 – Total - </w:t>
      </w:r>
      <w:r w:rsidRPr="00C2756F">
        <w:rPr>
          <w:i/>
          <w:iCs/>
          <w:color w:val="808080" w:themeColor="background1" w:themeShade="80"/>
          <w:sz w:val="18"/>
          <w:szCs w:val="18"/>
        </w:rPr>
        <w:t>Monday (1557), Tuesday (1565), Wednesday (1557), Thursday (1562), Friday (1542)</w:t>
      </w:r>
    </w:p>
    <w:p w14:paraId="6CAC2B33" w14:textId="4F1BDC2C" w:rsidR="00ED4609" w:rsidRPr="00787ABE" w:rsidRDefault="00ED4609" w:rsidP="00234A23">
      <w:pPr>
        <w:pStyle w:val="Caption"/>
      </w:pPr>
    </w:p>
    <w:p w14:paraId="2402436F" w14:textId="0D6385FD" w:rsidR="00ED4609" w:rsidRPr="003455BC" w:rsidRDefault="00ED4609" w:rsidP="00ED4609">
      <w:r w:rsidRPr="003455BC">
        <w:t>Within England, there are observable differences by education type, with independent schools significantly more likely</w:t>
      </w:r>
      <w:r w:rsidR="00AA2C9E">
        <w:t xml:space="preserve"> than average</w:t>
      </w:r>
      <w:r w:rsidRPr="003455BC">
        <w:t xml:space="preserve"> to have </w:t>
      </w:r>
      <w:r w:rsidR="00AA2C9E">
        <w:t>a</w:t>
      </w:r>
      <w:r w:rsidRPr="003455BC">
        <w:t xml:space="preserve"> library open before school (57%) and after school (55%).</w:t>
      </w:r>
      <w:r w:rsidR="00FE2983">
        <w:t xml:space="preserve"> </w:t>
      </w:r>
      <w:r w:rsidRPr="003455BC">
        <w:t>Among LA maintained schools, just 26% of libraries are open before school and 24% after school. Open access throughout the day is similarly muted, with just 16% of LA maintained schools open all day compared to 39% of independents.</w:t>
      </w:r>
      <w:r w:rsidR="00FE2983">
        <w:t xml:space="preserve"> </w:t>
      </w:r>
      <w:r w:rsidR="00A32010">
        <w:t>Academies are also more likely to have a library open before school (38</w:t>
      </w:r>
      <w:r w:rsidR="00AA2C9E">
        <w:t>%</w:t>
      </w:r>
      <w:r w:rsidR="00A32010">
        <w:t>) and after school (39%) than average.</w:t>
      </w:r>
    </w:p>
    <w:p w14:paraId="05E1AF34" w14:textId="350795D2" w:rsidR="00ED4609" w:rsidRDefault="00ED4609" w:rsidP="00ED4609">
      <w:r w:rsidRPr="003455BC">
        <w:t>Further analysis for English schools reveals that schools with the lowest percentage of pupils eligible</w:t>
      </w:r>
      <w:r w:rsidR="00A32010">
        <w:t xml:space="preserve"> for FSM</w:t>
      </w:r>
      <w:r w:rsidRPr="003455BC">
        <w:t xml:space="preserve"> (0%-9% FSM) are nearly 10 percentage points more likely to report having open access at all times throughout the day compared to schools with the highest eligibility rate (23% cf. 14%</w:t>
      </w:r>
      <w:r w:rsidR="00A32010">
        <w:t xml:space="preserve"> for </w:t>
      </w:r>
      <w:r w:rsidR="00A32010" w:rsidRPr="003455BC">
        <w:t>50%+ FSM</w:t>
      </w:r>
      <w:r w:rsidRPr="003455BC">
        <w:t>).</w:t>
      </w:r>
      <w:r w:rsidR="00FE2983">
        <w:t xml:space="preserve"> </w:t>
      </w:r>
    </w:p>
    <w:p w14:paraId="044F8D12" w14:textId="77777777" w:rsidR="009730B9" w:rsidRPr="003455BC" w:rsidRDefault="009730B9" w:rsidP="00ED4609"/>
    <w:p w14:paraId="3E0B0202" w14:textId="77777777" w:rsidR="00ED4609" w:rsidRDefault="00ED4609" w:rsidP="00ED4609">
      <w:pPr>
        <w:pStyle w:val="Heading3"/>
      </w:pPr>
      <w:bookmarkStart w:id="46" w:name="_Toc117536677"/>
      <w:bookmarkStart w:id="47" w:name="_Toc120001026"/>
      <w:r>
        <w:t>Capacity</w:t>
      </w:r>
      <w:bookmarkEnd w:id="46"/>
      <w:bookmarkEnd w:id="47"/>
    </w:p>
    <w:p w14:paraId="4758CF55" w14:textId="342E5B19" w:rsidR="00ED4609" w:rsidRPr="00F706B6" w:rsidRDefault="00ED4609" w:rsidP="00ED4609">
      <w:r w:rsidRPr="00F706B6">
        <w:t>Schools were then asked to provide their library’s seating capacity</w:t>
      </w:r>
      <w:r w:rsidR="00AA2C9E">
        <w:t>.</w:t>
      </w:r>
      <w:r w:rsidR="00FE2983">
        <w:t xml:space="preserve"> </w:t>
      </w:r>
      <w:r w:rsidRPr="00F706B6">
        <w:t xml:space="preserve">As noted in the 2019 study, the number of pupils a library can seat increases as the number of pupils increases. The mean capacity for schools with 1-100 </w:t>
      </w:r>
      <w:r w:rsidRPr="00F706B6">
        <w:lastRenderedPageBreak/>
        <w:t>pupils is 10, and this steadily increases with pupil numbers: 101-200 (18), 201-300 (21), 301-500 (23) and 501+ (50), all measures broadly in line with those from 2019.</w:t>
      </w:r>
      <w:r w:rsidR="00FE2983">
        <w:t xml:space="preserve"> </w:t>
      </w:r>
    </w:p>
    <w:p w14:paraId="174DD7CC" w14:textId="7E16B1FF" w:rsidR="00ED4609" w:rsidRDefault="00ED4609" w:rsidP="00ED5DE2">
      <w:r w:rsidRPr="00F706B6">
        <w:t>For schools with 1-100 pupils, 87% report a seating capacity of 0-20 (</w:t>
      </w:r>
      <w:r w:rsidR="00BB3D39">
        <w:t>up</w:t>
      </w:r>
      <w:r w:rsidRPr="00F706B6">
        <w:t xml:space="preserve"> 8</w:t>
      </w:r>
      <w:r w:rsidR="00BB3D39">
        <w:t xml:space="preserve"> </w:t>
      </w:r>
      <w:r w:rsidRPr="00F706B6">
        <w:t>percentage</w:t>
      </w:r>
      <w:r w:rsidR="00BB3D39">
        <w:t xml:space="preserve"> </w:t>
      </w:r>
      <w:r w:rsidRPr="00F706B6">
        <w:t>points since 2019), while 8% indicate a seating capacity of 21-40 (down 9</w:t>
      </w:r>
      <w:r w:rsidR="00BB3D39">
        <w:t xml:space="preserve"> </w:t>
      </w:r>
      <w:r w:rsidRPr="00F706B6">
        <w:t>perce</w:t>
      </w:r>
      <w:r w:rsidR="00ED5DE2">
        <w:t>n</w:t>
      </w:r>
      <w:r w:rsidRPr="00F706B6">
        <w:t>tage points since 2019). Over half of schools with more than 500 pupils report a seating capacity of fewer than 40 pupils (1</w:t>
      </w:r>
      <w:r w:rsidR="00BB3D39">
        <w:t>6</w:t>
      </w:r>
      <w:r w:rsidRPr="00F706B6">
        <w:t xml:space="preserve">% 0-20; 38% 21-40), </w:t>
      </w:r>
      <w:proofErr w:type="gramStart"/>
      <w:r w:rsidR="00BB3D39">
        <w:t>similar to</w:t>
      </w:r>
      <w:proofErr w:type="gramEnd"/>
      <w:r w:rsidR="00BB3D39">
        <w:t xml:space="preserve"> proportions seen in 2019</w:t>
      </w:r>
      <w:r w:rsidRPr="00F706B6">
        <w:t>.</w:t>
      </w:r>
      <w:r w:rsidR="00FE2983">
        <w:t xml:space="preserve"> </w:t>
      </w:r>
    </w:p>
    <w:p w14:paraId="289D6389" w14:textId="44AB2D21" w:rsidR="007B1EB3" w:rsidRPr="007B1EB3" w:rsidRDefault="007B1EB3" w:rsidP="007B1EB3">
      <w:pPr>
        <w:pStyle w:val="Caption"/>
      </w:pPr>
      <w:r>
        <w:t xml:space="preserve">Figure </w:t>
      </w:r>
      <w:r>
        <w:fldChar w:fldCharType="begin"/>
      </w:r>
      <w:r>
        <w:instrText xml:space="preserve"> SEQ Figure \* ARABIC </w:instrText>
      </w:r>
      <w:r>
        <w:fldChar w:fldCharType="separate"/>
      </w:r>
      <w:r w:rsidR="001918C3">
        <w:rPr>
          <w:noProof/>
        </w:rPr>
        <w:t>10</w:t>
      </w:r>
      <w:r>
        <w:fldChar w:fldCharType="end"/>
      </w:r>
      <w:r>
        <w:t>:</w:t>
      </w:r>
      <w:r w:rsidRPr="00514CD3">
        <w:t xml:space="preserve"> Library seating by number of pupils in the school and type</w:t>
      </w:r>
    </w:p>
    <w:p w14:paraId="205C7D36" w14:textId="09722399" w:rsidR="00ED4609" w:rsidRPr="00247CD3" w:rsidRDefault="00C2756F" w:rsidP="00234A23">
      <w:pPr>
        <w:pStyle w:val="F11Figure"/>
        <w:rPr>
          <w:color w:val="808080" w:themeColor="background1" w:themeShade="80"/>
        </w:rPr>
      </w:pPr>
      <w:r>
        <w:rPr>
          <w:noProof/>
        </w:rPr>
        <mc:AlternateContent>
          <mc:Choice Requires="wps">
            <w:drawing>
              <wp:anchor distT="0" distB="0" distL="114300" distR="114300" simplePos="0" relativeHeight="252223488" behindDoc="0" locked="0" layoutInCell="1" allowOverlap="1" wp14:anchorId="4FCDB90E" wp14:editId="5EE7E768">
                <wp:simplePos x="0" y="0"/>
                <wp:positionH relativeFrom="margin">
                  <wp:posOffset>5089262</wp:posOffset>
                </wp:positionH>
                <wp:positionV relativeFrom="paragraph">
                  <wp:posOffset>1851660</wp:posOffset>
                </wp:positionV>
                <wp:extent cx="113030" cy="124460"/>
                <wp:effectExtent l="19050" t="0" r="39370" b="46990"/>
                <wp:wrapNone/>
                <wp:docPr id="2271" name="Arrow: Down 227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58047" id="Arrow: Down 2271" o:spid="_x0000_s1026" type="#_x0000_t67" style="position:absolute;margin-left:400.75pt;margin-top:145.8pt;width:8.9pt;height:9.8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" adj="11792" fillcolor="white [3212]" strokecolor="#515151 [3213]">
                <w10:wrap anchorx="margin"/>
              </v:shape>
            </w:pict>
          </mc:Fallback>
        </mc:AlternateContent>
      </w:r>
      <w:r>
        <w:rPr>
          <w:noProof/>
        </w:rPr>
        <mc:AlternateContent>
          <mc:Choice Requires="wps">
            <w:drawing>
              <wp:anchor distT="0" distB="0" distL="114300" distR="114300" simplePos="0" relativeHeight="252221440" behindDoc="0" locked="0" layoutInCell="1" allowOverlap="1" wp14:anchorId="199137FE" wp14:editId="655B18D4">
                <wp:simplePos x="0" y="0"/>
                <wp:positionH relativeFrom="margin">
                  <wp:posOffset>2654300</wp:posOffset>
                </wp:positionH>
                <wp:positionV relativeFrom="paragraph">
                  <wp:posOffset>1483731</wp:posOffset>
                </wp:positionV>
                <wp:extent cx="103505" cy="114300"/>
                <wp:effectExtent l="19050" t="19050" r="29845" b="19050"/>
                <wp:wrapNone/>
                <wp:docPr id="2270" name="Arrow: Down 2270"/>
                <wp:cNvGraphicFramePr/>
                <a:graphic xmlns:a="http://schemas.openxmlformats.org/drawingml/2006/main">
                  <a:graphicData uri="http://schemas.microsoft.com/office/word/2010/wordprocessingShape">
                    <wps:wsp>
                      <wps:cNvSpPr/>
                      <wps:spPr>
                        <a:xfrm flipV="1">
                          <a:off x="0" y="0"/>
                          <a:ext cx="103505" cy="11430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87709" id="Arrow: Down 2270" o:spid="_x0000_s1026" type="#_x0000_t67" style="position:absolute;margin-left:209pt;margin-top:116.85pt;width:8.15pt;height:9pt;flip:y;z-index:25222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" adj="11820" fillcolor="white [3212]" strokecolor="#515151 [3213]">
                <w10:wrap anchorx="margin"/>
              </v:shape>
            </w:pict>
          </mc:Fallback>
        </mc:AlternateContent>
      </w:r>
      <w:r>
        <w:rPr>
          <w:noProof/>
        </w:rPr>
        <mc:AlternateContent>
          <mc:Choice Requires="wps">
            <w:drawing>
              <wp:anchor distT="0" distB="0" distL="114300" distR="114300" simplePos="0" relativeHeight="252217344" behindDoc="0" locked="0" layoutInCell="1" allowOverlap="1" wp14:anchorId="7B8A72E6" wp14:editId="5D3F7CE5">
                <wp:simplePos x="0" y="0"/>
                <wp:positionH relativeFrom="margin">
                  <wp:posOffset>4116705</wp:posOffset>
                </wp:positionH>
                <wp:positionV relativeFrom="paragraph">
                  <wp:posOffset>1288151</wp:posOffset>
                </wp:positionV>
                <wp:extent cx="103505" cy="114300"/>
                <wp:effectExtent l="19050" t="19050" r="29845" b="19050"/>
                <wp:wrapNone/>
                <wp:docPr id="2268" name="Arrow: Down 2268"/>
                <wp:cNvGraphicFramePr/>
                <a:graphic xmlns:a="http://schemas.openxmlformats.org/drawingml/2006/main">
                  <a:graphicData uri="http://schemas.microsoft.com/office/word/2010/wordprocessingShape">
                    <wps:wsp>
                      <wps:cNvSpPr/>
                      <wps:spPr>
                        <a:xfrm flipV="1">
                          <a:off x="0" y="0"/>
                          <a:ext cx="103505" cy="11430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ADDCD" id="Arrow: Down 2268" o:spid="_x0000_s1026" type="#_x0000_t67" style="position:absolute;margin-left:324.15pt;margin-top:101.45pt;width:8.15pt;height:9pt;flip:y;z-index:25221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" adj="11820" fillcolor="white [3212]" strokecolor="#515151 [3213]">
                <w10:wrap anchorx="margin"/>
              </v:shape>
            </w:pict>
          </mc:Fallback>
        </mc:AlternateContent>
      </w:r>
      <w:r>
        <w:rPr>
          <w:noProof/>
        </w:rPr>
        <mc:AlternateContent>
          <mc:Choice Requires="wps">
            <w:drawing>
              <wp:anchor distT="0" distB="0" distL="114300" distR="114300" simplePos="0" relativeHeight="252379136" behindDoc="0" locked="0" layoutInCell="1" allowOverlap="1" wp14:anchorId="7216101C" wp14:editId="1168F7E9">
                <wp:simplePos x="0" y="0"/>
                <wp:positionH relativeFrom="margin">
                  <wp:posOffset>4998720</wp:posOffset>
                </wp:positionH>
                <wp:positionV relativeFrom="paragraph">
                  <wp:posOffset>1101461</wp:posOffset>
                </wp:positionV>
                <wp:extent cx="113030" cy="124460"/>
                <wp:effectExtent l="19050" t="19050" r="39370" b="27940"/>
                <wp:wrapNone/>
                <wp:docPr id="2311" name="Arrow: Down 231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F8D53" id="Arrow: Down 2311" o:spid="_x0000_s1026" type="#_x0000_t67" style="position:absolute;margin-left:393.6pt;margin-top:86.75pt;width:8.9pt;height:9.8pt;flip:y;z-index:25237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2225536" behindDoc="0" locked="0" layoutInCell="1" allowOverlap="1" wp14:anchorId="22E40621" wp14:editId="504BF735">
                <wp:simplePos x="0" y="0"/>
                <wp:positionH relativeFrom="margin">
                  <wp:posOffset>4122420</wp:posOffset>
                </wp:positionH>
                <wp:positionV relativeFrom="paragraph">
                  <wp:posOffset>2414006</wp:posOffset>
                </wp:positionV>
                <wp:extent cx="113030" cy="124460"/>
                <wp:effectExtent l="19050" t="19050" r="39370" b="27940"/>
                <wp:wrapNone/>
                <wp:docPr id="2272" name="Arrow: Down 2272"/>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9E4ED" id="Arrow: Down 2272" o:spid="_x0000_s1026" type="#_x0000_t67" style="position:absolute;margin-left:324.6pt;margin-top:190.1pt;width:8.9pt;height:9.8pt;flip:y;z-index:25222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" adj="11792" fillcolor="white [3212]" strokecolor="#515151 [3213]">
                <w10:wrap anchorx="margin"/>
              </v:shape>
            </w:pict>
          </mc:Fallback>
        </mc:AlternateContent>
      </w:r>
      <w:r>
        <w:rPr>
          <w:noProof/>
        </w:rPr>
        <mc:AlternateContent>
          <mc:Choice Requires="wps">
            <w:drawing>
              <wp:anchor distT="0" distB="0" distL="114300" distR="114300" simplePos="0" relativeHeight="252229632" behindDoc="0" locked="0" layoutInCell="1" allowOverlap="1" wp14:anchorId="422F6B3E" wp14:editId="5125C537">
                <wp:simplePos x="0" y="0"/>
                <wp:positionH relativeFrom="margin">
                  <wp:posOffset>2459990</wp:posOffset>
                </wp:positionH>
                <wp:positionV relativeFrom="paragraph">
                  <wp:posOffset>2224776</wp:posOffset>
                </wp:positionV>
                <wp:extent cx="113030" cy="124460"/>
                <wp:effectExtent l="19050" t="19050" r="39370" b="27940"/>
                <wp:wrapNone/>
                <wp:docPr id="2274" name="Arrow: Down 2274"/>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1BA96" id="Arrow: Down 2274" o:spid="_x0000_s1026" type="#_x0000_t67" style="position:absolute;margin-left:193.7pt;margin-top:175.2pt;width:8.9pt;height:9.8pt;flip:y;z-index:25222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" adj="11792" fillcolor="white [3212]" strokecolor="#515151 [3213]">
                <w10:wrap anchorx="margin"/>
              </v:shape>
            </w:pict>
          </mc:Fallback>
        </mc:AlternateContent>
      </w:r>
      <w:r>
        <w:rPr>
          <w:noProof/>
        </w:rPr>
        <mc:AlternateContent>
          <mc:Choice Requires="wps">
            <w:drawing>
              <wp:anchor distT="0" distB="0" distL="114300" distR="114300" simplePos="0" relativeHeight="252227584" behindDoc="0" locked="0" layoutInCell="1" allowOverlap="1" wp14:anchorId="24CBF098" wp14:editId="3C7DB6A6">
                <wp:simplePos x="0" y="0"/>
                <wp:positionH relativeFrom="margin">
                  <wp:posOffset>2592705</wp:posOffset>
                </wp:positionH>
                <wp:positionV relativeFrom="paragraph">
                  <wp:posOffset>2027926</wp:posOffset>
                </wp:positionV>
                <wp:extent cx="113030" cy="124460"/>
                <wp:effectExtent l="19050" t="19050" r="39370" b="27940"/>
                <wp:wrapNone/>
                <wp:docPr id="2273" name="Arrow: Down 2273"/>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31F3" id="Arrow: Down 2273" o:spid="_x0000_s1026" type="#_x0000_t67" style="position:absolute;margin-left:204.15pt;margin-top:159.7pt;width:8.9pt;height:9.8pt;flip:y;z-index:25222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2372992" behindDoc="0" locked="0" layoutInCell="1" allowOverlap="1" wp14:anchorId="50073232" wp14:editId="0FD22B87">
                <wp:simplePos x="0" y="0"/>
                <wp:positionH relativeFrom="margin">
                  <wp:posOffset>3106420</wp:posOffset>
                </wp:positionH>
                <wp:positionV relativeFrom="paragraph">
                  <wp:posOffset>1845046</wp:posOffset>
                </wp:positionV>
                <wp:extent cx="113030" cy="124460"/>
                <wp:effectExtent l="19050" t="19050" r="39370" b="27940"/>
                <wp:wrapNone/>
                <wp:docPr id="2308" name="Arrow: Down 2308"/>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D0B4D" id="Arrow: Down 2308" o:spid="_x0000_s1026" type="#_x0000_t67" style="position:absolute;margin-left:244.6pt;margin-top:145.3pt;width:8.9pt;height:9.8pt;flip:y;z-index:25237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" adj="11792" fillcolor="white [3212]" strokecolor="#515151 [3213]">
                <w10:wrap anchorx="margin"/>
              </v:shape>
            </w:pict>
          </mc:Fallback>
        </mc:AlternateContent>
      </w:r>
      <w:r w:rsidR="002D2A1D">
        <w:rPr>
          <w:noProof/>
        </w:rPr>
        <mc:AlternateContent>
          <mc:Choice Requires="wps">
            <w:drawing>
              <wp:anchor distT="0" distB="0" distL="114300" distR="114300" simplePos="0" relativeHeight="252375040" behindDoc="0" locked="0" layoutInCell="1" allowOverlap="1" wp14:anchorId="53BA17FF" wp14:editId="3FA73799">
                <wp:simplePos x="0" y="0"/>
                <wp:positionH relativeFrom="margin">
                  <wp:posOffset>5360035</wp:posOffset>
                </wp:positionH>
                <wp:positionV relativeFrom="paragraph">
                  <wp:posOffset>2605723</wp:posOffset>
                </wp:positionV>
                <wp:extent cx="113030" cy="124460"/>
                <wp:effectExtent l="19050" t="0" r="39370" b="46990"/>
                <wp:wrapNone/>
                <wp:docPr id="2309" name="Arrow: Down 2309"/>
                <wp:cNvGraphicFramePr/>
                <a:graphic xmlns:a="http://schemas.openxmlformats.org/drawingml/2006/main">
                  <a:graphicData uri="http://schemas.microsoft.com/office/word/2010/wordprocessingShape">
                    <wps:wsp>
                      <wps:cNvSpPr/>
                      <wps:spPr>
                        <a:xfrm rot="10800000"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BBCA4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309" o:spid="_x0000_s1026" type="#_x0000_t67" style="position:absolute;margin-left:422.05pt;margin-top:205.2pt;width:8.9pt;height:9.8pt;rotation:180;flip:y;z-index:25237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" adj="11792" fillcolor="white [3212]" strokecolor="#515151 [3213]">
                <w10:wrap anchorx="margin"/>
              </v:shape>
            </w:pict>
          </mc:Fallback>
        </mc:AlternateContent>
      </w:r>
      <w:r w:rsidR="002D2A1D">
        <w:rPr>
          <w:noProof/>
        </w:rPr>
        <mc:AlternateContent>
          <mc:Choice Requires="wps">
            <w:drawing>
              <wp:anchor distT="0" distB="0" distL="114300" distR="114300" simplePos="0" relativeHeight="252231680" behindDoc="0" locked="0" layoutInCell="1" allowOverlap="1" wp14:anchorId="3152B533" wp14:editId="74960D30">
                <wp:simplePos x="0" y="0"/>
                <wp:positionH relativeFrom="margin">
                  <wp:posOffset>4859655</wp:posOffset>
                </wp:positionH>
                <wp:positionV relativeFrom="paragraph">
                  <wp:posOffset>2595880</wp:posOffset>
                </wp:positionV>
                <wp:extent cx="113030" cy="124460"/>
                <wp:effectExtent l="19050" t="19050" r="39370" b="27940"/>
                <wp:wrapNone/>
                <wp:docPr id="2275" name="Arrow: Down 2275"/>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1AE52" id="Arrow: Down 2275" o:spid="_x0000_s1026" type="#_x0000_t67" style="position:absolute;margin-left:382.65pt;margin-top:204.4pt;width:8.9pt;height:9.8pt;flip:y;z-index:25223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" adj="11792" fillcolor="white [3212]" strokecolor="#515151 [3213]">
                <w10:wrap anchorx="margin"/>
              </v:shape>
            </w:pict>
          </mc:Fallback>
        </mc:AlternateContent>
      </w:r>
      <w:r w:rsidR="0076152C">
        <w:rPr>
          <w:noProof/>
        </w:rPr>
        <mc:AlternateContent>
          <mc:Choice Requires="wps">
            <w:drawing>
              <wp:anchor distT="0" distB="0" distL="114300" distR="114300" simplePos="0" relativeHeight="252377088" behindDoc="0" locked="0" layoutInCell="1" allowOverlap="1" wp14:anchorId="2921AD27" wp14:editId="039859FF">
                <wp:simplePos x="0" y="0"/>
                <wp:positionH relativeFrom="margin">
                  <wp:posOffset>3917315</wp:posOffset>
                </wp:positionH>
                <wp:positionV relativeFrom="paragraph">
                  <wp:posOffset>2606040</wp:posOffset>
                </wp:positionV>
                <wp:extent cx="113030" cy="124460"/>
                <wp:effectExtent l="19050" t="19050" r="39370" b="27940"/>
                <wp:wrapNone/>
                <wp:docPr id="2310" name="Arrow: Down 2310"/>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C5D32" id="Arrow: Down 2310" o:spid="_x0000_s1026" type="#_x0000_t67" style="position:absolute;margin-left:308.45pt;margin-top:205.2pt;width:8.9pt;height:9.8pt;flip:y;z-index:25237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" adj="11792" fillcolor="white [3212]" strokecolor="#515151 [3213]">
                <w10:wrap anchorx="margin"/>
              </v:shape>
            </w:pict>
          </mc:Fallback>
        </mc:AlternateContent>
      </w:r>
      <w:r w:rsidR="0076152C">
        <w:rPr>
          <w:noProof/>
        </w:rPr>
        <mc:AlternateContent>
          <mc:Choice Requires="wps">
            <w:drawing>
              <wp:anchor distT="0" distB="0" distL="114300" distR="114300" simplePos="0" relativeHeight="252219392" behindDoc="0" locked="0" layoutInCell="1" allowOverlap="1" wp14:anchorId="2355E7DA" wp14:editId="584CC244">
                <wp:simplePos x="0" y="0"/>
                <wp:positionH relativeFrom="margin">
                  <wp:posOffset>2693670</wp:posOffset>
                </wp:positionH>
                <wp:positionV relativeFrom="paragraph">
                  <wp:posOffset>2607310</wp:posOffset>
                </wp:positionV>
                <wp:extent cx="113030" cy="124460"/>
                <wp:effectExtent l="19050" t="19050" r="39370" b="27940"/>
                <wp:wrapNone/>
                <wp:docPr id="2269" name="Arrow: Down 2269"/>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F8CC3" id="Arrow: Down 2269" o:spid="_x0000_s1026" type="#_x0000_t67" style="position:absolute;margin-left:212.1pt;margin-top:205.3pt;width:8.9pt;height:9.8pt;flip:y;z-index:25221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" adj="11792" fillcolor="white [3212]" strokecolor="#515151 [3213]">
                <w10:wrap anchorx="margin"/>
              </v:shape>
            </w:pict>
          </mc:Fallback>
        </mc:AlternateContent>
      </w:r>
      <w:r w:rsidR="0076152C">
        <w:rPr>
          <w:noProof/>
        </w:rPr>
        <mc:AlternateContent>
          <mc:Choice Requires="wps">
            <w:drawing>
              <wp:anchor distT="0" distB="0" distL="114300" distR="114300" simplePos="0" relativeHeight="252216320" behindDoc="0" locked="0" layoutInCell="1" allowOverlap="1" wp14:anchorId="43777908" wp14:editId="621C334C">
                <wp:simplePos x="0" y="0"/>
                <wp:positionH relativeFrom="margin">
                  <wp:posOffset>1584960</wp:posOffset>
                </wp:positionH>
                <wp:positionV relativeFrom="paragraph">
                  <wp:posOffset>2606040</wp:posOffset>
                </wp:positionV>
                <wp:extent cx="113030" cy="124460"/>
                <wp:effectExtent l="19050" t="0" r="39370" b="46990"/>
                <wp:wrapNone/>
                <wp:docPr id="2267" name="Arrow: Down 2267"/>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84762" id="Arrow: Down 2267" o:spid="_x0000_s1026" type="#_x0000_t67" style="position:absolute;margin-left:124.8pt;margin-top:205.2pt;width:8.9pt;height:9.8pt;z-index:25221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" adj="11792" fillcolor="white [3212]" strokecolor="#515151 [3213]">
                <w10:wrap anchorx="margin"/>
              </v:shape>
            </w:pict>
          </mc:Fallback>
        </mc:AlternateContent>
      </w:r>
      <w:r w:rsidR="0076152C" w:rsidRPr="00E7365A">
        <w:rPr>
          <w:rStyle w:val="SubtleEmphasis"/>
          <w:noProof/>
        </w:rPr>
        <mc:AlternateContent>
          <mc:Choice Requires="wps">
            <w:drawing>
              <wp:anchor distT="0" distB="0" distL="114300" distR="114300" simplePos="0" relativeHeight="252214272" behindDoc="0" locked="0" layoutInCell="1" allowOverlap="1" wp14:anchorId="098F2CE8" wp14:editId="27856641">
                <wp:simplePos x="0" y="0"/>
                <wp:positionH relativeFrom="margin">
                  <wp:posOffset>4459605</wp:posOffset>
                </wp:positionH>
                <wp:positionV relativeFrom="paragraph">
                  <wp:posOffset>2834760</wp:posOffset>
                </wp:positionV>
                <wp:extent cx="1828800" cy="523875"/>
                <wp:effectExtent l="0" t="0" r="0" b="9525"/>
                <wp:wrapNone/>
                <wp:docPr id="2265" name="Text Box 2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1"/>
                              <w:tblW w:w="2751" w:type="dxa"/>
                              <w:tblLayout w:type="fixed"/>
                              <w:tblLook w:val="04A0" w:firstRow="1" w:lastRow="0" w:firstColumn="1" w:lastColumn="0" w:noHBand="0" w:noVBand="1"/>
                            </w:tblPr>
                            <w:tblGrid>
                              <w:gridCol w:w="284"/>
                              <w:gridCol w:w="2467"/>
                            </w:tblGrid>
                            <w:tr w:rsidR="009818F6" w:rsidRPr="003329A5" w14:paraId="03EA740D" w14:textId="77777777" w:rsidTr="008A7A14">
                              <w:trPr>
                                <w:trHeight w:val="474"/>
                              </w:trPr>
                              <w:tc>
                                <w:tcPr>
                                  <w:tcW w:w="284" w:type="dxa"/>
                                  <w:tcBorders>
                                    <w:top w:val="nil"/>
                                    <w:left w:val="nil"/>
                                    <w:bottom w:val="nil"/>
                                    <w:right w:val="nil"/>
                                  </w:tcBorders>
                                  <w:tcMar>
                                    <w:left w:w="0" w:type="dxa"/>
                                    <w:right w:w="0" w:type="dxa"/>
                                  </w:tcMar>
                                </w:tcPr>
                                <w:p w14:paraId="56C2FAA8" w14:textId="77777777" w:rsidR="009818F6" w:rsidRDefault="009818F6" w:rsidP="008A7A14">
                                  <w:r>
                                    <w:rPr>
                                      <w:noProof/>
                                    </w:rPr>
                                    <w:drawing>
                                      <wp:inline distT="0" distB="0" distL="0" distR="0" wp14:anchorId="58C5C76C" wp14:editId="36805400">
                                        <wp:extent cx="138703" cy="245660"/>
                                        <wp:effectExtent l="0" t="0" r="0" b="2540"/>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1116E636" w14:textId="77777777" w:rsidR="009818F6" w:rsidRDefault="009818F6" w:rsidP="008A7A14">
                                  <w:pPr>
                                    <w:rPr>
                                      <w:sz w:val="16"/>
                                      <w:szCs w:val="16"/>
                                    </w:rPr>
                                  </w:pPr>
                                </w:p>
                                <w:p w14:paraId="368A5DAA" w14:textId="77777777" w:rsidR="009818F6" w:rsidRPr="003329A5" w:rsidRDefault="009818F6" w:rsidP="008A7A14">
                                  <w:pPr>
                                    <w:rPr>
                                      <w:sz w:val="16"/>
                                      <w:szCs w:val="16"/>
                                    </w:rPr>
                                  </w:pPr>
                                </w:p>
                              </w:tc>
                              <w:tc>
                                <w:tcPr>
                                  <w:tcW w:w="2467" w:type="dxa"/>
                                  <w:tcBorders>
                                    <w:top w:val="nil"/>
                                    <w:left w:val="nil"/>
                                    <w:bottom w:val="nil"/>
                                    <w:right w:val="nil"/>
                                  </w:tcBorders>
                                  <w:tcMar>
                                    <w:left w:w="0" w:type="dxa"/>
                                    <w:right w:w="0" w:type="dxa"/>
                                  </w:tcMar>
                                </w:tcPr>
                                <w:p w14:paraId="75381780" w14:textId="77777777" w:rsidR="009818F6" w:rsidRPr="003329A5" w:rsidRDefault="009818F6"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9818F6" w:rsidRPr="003329A5" w14:paraId="3818D54C" w14:textId="77777777" w:rsidTr="008A7A14">
                              <w:trPr>
                                <w:trHeight w:val="277"/>
                              </w:trPr>
                              <w:tc>
                                <w:tcPr>
                                  <w:tcW w:w="284" w:type="dxa"/>
                                  <w:tcBorders>
                                    <w:top w:val="nil"/>
                                    <w:left w:val="nil"/>
                                    <w:bottom w:val="nil"/>
                                    <w:right w:val="nil"/>
                                  </w:tcBorders>
                                  <w:tcMar>
                                    <w:left w:w="0" w:type="dxa"/>
                                    <w:right w:w="0" w:type="dxa"/>
                                  </w:tcMar>
                                </w:tcPr>
                                <w:p w14:paraId="5472D596" w14:textId="77777777" w:rsidR="009818F6" w:rsidRPr="003329A5" w:rsidRDefault="009818F6">
                                  <w:pPr>
                                    <w:rPr>
                                      <w:noProof/>
                                      <w:sz w:val="16"/>
                                      <w:szCs w:val="16"/>
                                      <w:lang w:eastAsia="en-GB"/>
                                    </w:rPr>
                                  </w:pPr>
                                </w:p>
                              </w:tc>
                              <w:tc>
                                <w:tcPr>
                                  <w:tcW w:w="2467" w:type="dxa"/>
                                  <w:tcBorders>
                                    <w:top w:val="nil"/>
                                    <w:left w:val="nil"/>
                                    <w:bottom w:val="nil"/>
                                    <w:right w:val="nil"/>
                                  </w:tcBorders>
                                  <w:tcMar>
                                    <w:left w:w="0" w:type="dxa"/>
                                    <w:right w:w="0" w:type="dxa"/>
                                  </w:tcMar>
                                </w:tcPr>
                                <w:p w14:paraId="5478C48A" w14:textId="77777777" w:rsidR="009818F6" w:rsidRPr="003329A5" w:rsidRDefault="009818F6">
                                  <w:pPr>
                                    <w:rPr>
                                      <w:sz w:val="16"/>
                                      <w:szCs w:val="16"/>
                                    </w:rPr>
                                  </w:pPr>
                                </w:p>
                              </w:tc>
                            </w:tr>
                          </w:tbl>
                          <w:p w14:paraId="2BBBA56B" w14:textId="77777777" w:rsidR="009818F6" w:rsidRPr="003329A5" w:rsidRDefault="009818F6" w:rsidP="009818F6">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8F2CE8" id="Text Box 2265" o:spid="_x0000_s1048" type="#_x0000_t202" style="position:absolute;margin-left:351.15pt;margin-top:223.2pt;width:2in;height:41.25pt;z-index:25221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" filled="f" stroked="f">
                <v:textbox>
                  <w:txbxContent>
                    <w:tbl>
                      <w:tblPr>
                        <w:tblStyle w:val="TableGrid1"/>
                        <w:tblW w:w="2751" w:type="dxa"/>
                        <w:tblLayout w:type="fixed"/>
                        <w:tblLook w:val="04A0" w:firstRow="1" w:lastRow="0" w:firstColumn="1" w:lastColumn="0" w:noHBand="0" w:noVBand="1"/>
                      </w:tblPr>
                      <w:tblGrid>
                        <w:gridCol w:w="284"/>
                        <w:gridCol w:w="2467"/>
                      </w:tblGrid>
                      <w:tr w:rsidR="009818F6" w:rsidRPr="003329A5" w14:paraId="03EA740D" w14:textId="77777777" w:rsidTr="008A7A14">
                        <w:trPr>
                          <w:trHeight w:val="474"/>
                        </w:trPr>
                        <w:tc>
                          <w:tcPr>
                            <w:tcW w:w="284" w:type="dxa"/>
                            <w:tcBorders>
                              <w:top w:val="nil"/>
                              <w:left w:val="nil"/>
                              <w:bottom w:val="nil"/>
                              <w:right w:val="nil"/>
                            </w:tcBorders>
                            <w:tcMar>
                              <w:left w:w="0" w:type="dxa"/>
                              <w:right w:w="0" w:type="dxa"/>
                            </w:tcMar>
                          </w:tcPr>
                          <w:p w14:paraId="56C2FAA8" w14:textId="77777777" w:rsidR="009818F6" w:rsidRDefault="009818F6" w:rsidP="008A7A14">
                            <w:r>
                              <w:rPr>
                                <w:noProof/>
                              </w:rPr>
                              <w:drawing>
                                <wp:inline distT="0" distB="0" distL="0" distR="0" wp14:anchorId="58C5C76C" wp14:editId="36805400">
                                  <wp:extent cx="138703" cy="245660"/>
                                  <wp:effectExtent l="0" t="0" r="0" b="2540"/>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1116E636" w14:textId="77777777" w:rsidR="009818F6" w:rsidRDefault="009818F6" w:rsidP="008A7A14">
                            <w:pPr>
                              <w:rPr>
                                <w:sz w:val="16"/>
                                <w:szCs w:val="16"/>
                              </w:rPr>
                            </w:pPr>
                          </w:p>
                          <w:p w14:paraId="368A5DAA" w14:textId="77777777" w:rsidR="009818F6" w:rsidRPr="003329A5" w:rsidRDefault="009818F6" w:rsidP="008A7A14">
                            <w:pPr>
                              <w:rPr>
                                <w:sz w:val="16"/>
                                <w:szCs w:val="16"/>
                              </w:rPr>
                            </w:pPr>
                          </w:p>
                        </w:tc>
                        <w:tc>
                          <w:tcPr>
                            <w:tcW w:w="2467" w:type="dxa"/>
                            <w:tcBorders>
                              <w:top w:val="nil"/>
                              <w:left w:val="nil"/>
                              <w:bottom w:val="nil"/>
                              <w:right w:val="nil"/>
                            </w:tcBorders>
                            <w:tcMar>
                              <w:left w:w="0" w:type="dxa"/>
                              <w:right w:w="0" w:type="dxa"/>
                            </w:tcMar>
                          </w:tcPr>
                          <w:p w14:paraId="75381780" w14:textId="77777777" w:rsidR="009818F6" w:rsidRPr="003329A5" w:rsidRDefault="009818F6"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9818F6" w:rsidRPr="003329A5" w14:paraId="3818D54C" w14:textId="77777777" w:rsidTr="008A7A14">
                        <w:trPr>
                          <w:trHeight w:val="277"/>
                        </w:trPr>
                        <w:tc>
                          <w:tcPr>
                            <w:tcW w:w="284" w:type="dxa"/>
                            <w:tcBorders>
                              <w:top w:val="nil"/>
                              <w:left w:val="nil"/>
                              <w:bottom w:val="nil"/>
                              <w:right w:val="nil"/>
                            </w:tcBorders>
                            <w:tcMar>
                              <w:left w:w="0" w:type="dxa"/>
                              <w:right w:w="0" w:type="dxa"/>
                            </w:tcMar>
                          </w:tcPr>
                          <w:p w14:paraId="5472D596" w14:textId="77777777" w:rsidR="009818F6" w:rsidRPr="003329A5" w:rsidRDefault="009818F6">
                            <w:pPr>
                              <w:rPr>
                                <w:noProof/>
                                <w:sz w:val="16"/>
                                <w:szCs w:val="16"/>
                                <w:lang w:eastAsia="en-GB"/>
                              </w:rPr>
                            </w:pPr>
                          </w:p>
                        </w:tc>
                        <w:tc>
                          <w:tcPr>
                            <w:tcW w:w="2467" w:type="dxa"/>
                            <w:tcBorders>
                              <w:top w:val="nil"/>
                              <w:left w:val="nil"/>
                              <w:bottom w:val="nil"/>
                              <w:right w:val="nil"/>
                            </w:tcBorders>
                            <w:tcMar>
                              <w:left w:w="0" w:type="dxa"/>
                              <w:right w:w="0" w:type="dxa"/>
                            </w:tcMar>
                          </w:tcPr>
                          <w:p w14:paraId="5478C48A" w14:textId="77777777" w:rsidR="009818F6" w:rsidRPr="003329A5" w:rsidRDefault="009818F6">
                            <w:pPr>
                              <w:rPr>
                                <w:sz w:val="16"/>
                                <w:szCs w:val="16"/>
                              </w:rPr>
                            </w:pPr>
                          </w:p>
                        </w:tc>
                      </w:tr>
                    </w:tbl>
                    <w:p w14:paraId="2BBBA56B" w14:textId="77777777" w:rsidR="009818F6" w:rsidRPr="003329A5" w:rsidRDefault="009818F6" w:rsidP="009818F6">
                      <w:pPr>
                        <w:rPr>
                          <w:sz w:val="16"/>
                          <w:szCs w:val="16"/>
                        </w:rPr>
                      </w:pPr>
                    </w:p>
                  </w:txbxContent>
                </v:textbox>
                <w10:wrap anchorx="margin"/>
              </v:shape>
            </w:pict>
          </mc:Fallback>
        </mc:AlternateContent>
      </w:r>
      <w:r w:rsidR="00ED4609">
        <w:rPr>
          <w:noProof/>
        </w:rPr>
        <w:drawing>
          <wp:inline distT="0" distB="0" distL="0" distR="0" wp14:anchorId="3E9CCD84" wp14:editId="5578542F">
            <wp:extent cx="5486400" cy="3200400"/>
            <wp:effectExtent l="0" t="0" r="0" b="0"/>
            <wp:docPr id="212" name="Chart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73C3AC4" w14:textId="77777777" w:rsidR="00ED4609" w:rsidRPr="00ED5DE2" w:rsidRDefault="00ED4609" w:rsidP="00234A23">
      <w:pPr>
        <w:pStyle w:val="Caption"/>
        <w:rPr>
          <w:rStyle w:val="SubtleEmphasis"/>
        </w:rPr>
      </w:pPr>
      <w:r w:rsidRPr="00ED5DE2">
        <w:rPr>
          <w:rStyle w:val="SubtleEmphasis"/>
        </w:rPr>
        <w:t>Q8. Approximately how many students can the library seat?</w:t>
      </w:r>
    </w:p>
    <w:p w14:paraId="7CA722E1" w14:textId="47186C9E" w:rsidR="00ED4609" w:rsidRPr="00ED5DE2" w:rsidRDefault="00ED4609" w:rsidP="00234A23">
      <w:pPr>
        <w:pStyle w:val="Caption"/>
        <w:rPr>
          <w:rStyle w:val="SubtleEmphasis"/>
        </w:rPr>
      </w:pPr>
      <w:r w:rsidRPr="00ED5DE2">
        <w:rPr>
          <w:rStyle w:val="SubtleEmphasis"/>
        </w:rPr>
        <w:t>Base: where have designated library area on site (unweighted base sizes in parenthesis)</w:t>
      </w:r>
    </w:p>
    <w:p w14:paraId="32F1FBFD" w14:textId="77777777" w:rsidR="00ED4609" w:rsidRDefault="00ED4609" w:rsidP="00234A23">
      <w:pPr>
        <w:pStyle w:val="Caption"/>
        <w:rPr>
          <w:rStyle w:val="SubtleEmphasis"/>
          <w:i w:val="0"/>
          <w:iCs w:val="0"/>
          <w:color w:val="E80094" w:themeColor="text2"/>
        </w:rPr>
      </w:pPr>
    </w:p>
    <w:p w14:paraId="085CE245" w14:textId="77777777" w:rsidR="00ED4609" w:rsidRDefault="00ED4609" w:rsidP="00ED4609">
      <w:pPr>
        <w:pStyle w:val="Heading3"/>
      </w:pPr>
      <w:bookmarkStart w:id="48" w:name="_Toc117536678"/>
      <w:bookmarkStart w:id="49" w:name="_Toc120001027"/>
      <w:r>
        <w:t>Use of library for other purposes</w:t>
      </w:r>
      <w:bookmarkEnd w:id="48"/>
      <w:bookmarkEnd w:id="49"/>
    </w:p>
    <w:p w14:paraId="2AB47D46" w14:textId="5A7B40AF" w:rsidR="00D87E8B" w:rsidRDefault="00ED4609" w:rsidP="00ED4609">
      <w:r>
        <w:t>For most schools</w:t>
      </w:r>
      <w:r w:rsidR="00D87E8B">
        <w:t xml:space="preserve"> with a designated library space</w:t>
      </w:r>
      <w:r>
        <w:t xml:space="preserve"> the library space is used for </w:t>
      </w:r>
      <w:r w:rsidR="008A3588">
        <w:t>an</w:t>
      </w:r>
      <w:r>
        <w:t>other purpose, such as a classroom or meeting space. In 47% of cases</w:t>
      </w:r>
      <w:r w:rsidR="008A3588">
        <w:t>,</w:t>
      </w:r>
      <w:r>
        <w:t xml:space="preserve"> schools use the library space frequently for other purposes and 37% do so occasionally, both proportions in line with those reported in 2019 indicating little change in how library spaces are used over time. </w:t>
      </w:r>
    </w:p>
    <w:p w14:paraId="6E611DDF" w14:textId="556F7180" w:rsidR="00ED4609" w:rsidRDefault="00D87E8B" w:rsidP="00ED4609">
      <w:r>
        <w:t>Primary schools are a little more likely to use their library space for other purposes than secondary schools (84%, cf. 80%).</w:t>
      </w:r>
      <w:r w:rsidR="00FE2983">
        <w:t xml:space="preserve"> </w:t>
      </w:r>
      <w:proofErr w:type="gramStart"/>
      <w:r>
        <w:t>In particular</w:t>
      </w:r>
      <w:r w:rsidR="008A3588">
        <w:t>,</w:t>
      </w:r>
      <w:r>
        <w:t xml:space="preserve"> they</w:t>
      </w:r>
      <w:proofErr w:type="gramEnd"/>
      <w:r>
        <w:t xml:space="preserve"> are more likely to use the space for other purposes frequently (49% cf. 39%).</w:t>
      </w:r>
      <w:r w:rsidR="00FE2983">
        <w:t xml:space="preserve"> </w:t>
      </w:r>
      <w:r>
        <w:t>There are no significant differences between independent and local authority schools</w:t>
      </w:r>
      <w:r w:rsidR="00ED4609">
        <w:t xml:space="preserve">, but school libraries in Wales are less likely to be used for other purposes (75%) when compared to England (84%). </w:t>
      </w:r>
    </w:p>
    <w:p w14:paraId="1EC3E5AE" w14:textId="3A8FB88F" w:rsidR="00ED4609" w:rsidRDefault="00045F40" w:rsidP="00ED4609">
      <w:r>
        <w:t>T</w:t>
      </w:r>
      <w:r w:rsidR="00ED4609" w:rsidRPr="00147750">
        <w:t>he proportion of schools using their library for other purposes is identical for schools with 0-9% of pupils entitled to FSM and those where 25% or more pupils are eligible (</w:t>
      </w:r>
      <w:r>
        <w:t xml:space="preserve">both </w:t>
      </w:r>
      <w:r w:rsidR="00ED4609" w:rsidRPr="00147750">
        <w:t>8</w:t>
      </w:r>
      <w:r w:rsidR="00D87E8B">
        <w:t>6</w:t>
      </w:r>
      <w:r w:rsidR="00ED4609" w:rsidRPr="00147750">
        <w:t>%).</w:t>
      </w:r>
      <w:r w:rsidR="00ED4609">
        <w:t xml:space="preserve"> </w:t>
      </w:r>
    </w:p>
    <w:p w14:paraId="3798A468" w14:textId="0488472D" w:rsidR="00ED5DE2" w:rsidRDefault="00C30F80" w:rsidP="00ED5DE2">
      <w:pPr>
        <w:pStyle w:val="Caption"/>
      </w:pPr>
      <w:r w:rsidRPr="00AD194E">
        <w:rPr>
          <w:noProof/>
        </w:rPr>
        <w:lastRenderedPageBreak/>
        <mc:AlternateContent>
          <mc:Choice Requires="wps">
            <w:drawing>
              <wp:anchor distT="45720" distB="45720" distL="114300" distR="114300" simplePos="0" relativeHeight="252409856" behindDoc="0" locked="0" layoutInCell="1" allowOverlap="1" wp14:anchorId="16368204" wp14:editId="03AC8713">
                <wp:simplePos x="0" y="0"/>
                <wp:positionH relativeFrom="column">
                  <wp:posOffset>2441276</wp:posOffset>
                </wp:positionH>
                <wp:positionV relativeFrom="paragraph">
                  <wp:posOffset>148602</wp:posOffset>
                </wp:positionV>
                <wp:extent cx="485775" cy="1404620"/>
                <wp:effectExtent l="0" t="0" r="0" b="0"/>
                <wp:wrapNone/>
                <wp:docPr id="2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4620"/>
                        </a:xfrm>
                        <a:prstGeom prst="rect">
                          <a:avLst/>
                        </a:prstGeom>
                        <a:noFill/>
                        <a:ln w="9525">
                          <a:noFill/>
                          <a:miter lim="800000"/>
                          <a:headEnd/>
                          <a:tailEnd/>
                        </a:ln>
                      </wps:spPr>
                      <wps:txbx>
                        <w:txbxContent>
                          <w:p w14:paraId="4B01B6A2" w14:textId="77777777" w:rsidR="00C30F80" w:rsidRPr="000D7A64" w:rsidRDefault="00C30F80" w:rsidP="00C30F80">
                            <w:pPr>
                              <w:rPr>
                                <w:b/>
                                <w:bCs/>
                                <w:sz w:val="18"/>
                                <w:szCs w:val="18"/>
                              </w:rPr>
                            </w:pPr>
                            <w:r w:rsidRPr="000D7A64">
                              <w:rPr>
                                <w:b/>
                                <w:bCs/>
                                <w:sz w:val="18"/>
                                <w:szCs w:val="18"/>
                              </w:rPr>
                              <w:t>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368204" id="_x0000_s1049" type="#_x0000_t202" style="position:absolute;margin-left:192.25pt;margin-top:11.7pt;width:38.25pt;height:110.6pt;z-index:252409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" filled="f" stroked="f">
                <v:textbox style="mso-fit-shape-to-text:t">
                  <w:txbxContent>
                    <w:p w14:paraId="4B01B6A2" w14:textId="77777777" w:rsidR="00C30F80" w:rsidRPr="000D7A64" w:rsidRDefault="00C30F80" w:rsidP="00C30F80">
                      <w:pPr>
                        <w:rPr>
                          <w:b/>
                          <w:bCs/>
                          <w:sz w:val="18"/>
                          <w:szCs w:val="18"/>
                        </w:rPr>
                      </w:pPr>
                      <w:r w:rsidRPr="000D7A64">
                        <w:rPr>
                          <w:b/>
                          <w:bCs/>
                          <w:sz w:val="18"/>
                          <w:szCs w:val="18"/>
                        </w:rPr>
                        <w:t>2022</w:t>
                      </w:r>
                    </w:p>
                  </w:txbxContent>
                </v:textbox>
              </v:shape>
            </w:pict>
          </mc:Fallback>
        </mc:AlternateContent>
      </w:r>
      <w:r w:rsidR="00ED5DE2">
        <w:t xml:space="preserve">Figure </w:t>
      </w:r>
      <w:r w:rsidR="00ED5DE2">
        <w:fldChar w:fldCharType="begin"/>
      </w:r>
      <w:r w:rsidR="00ED5DE2">
        <w:instrText xml:space="preserve"> SEQ Figure \* ARABIC </w:instrText>
      </w:r>
      <w:r w:rsidR="00ED5DE2">
        <w:fldChar w:fldCharType="separate"/>
      </w:r>
      <w:r w:rsidR="001918C3">
        <w:rPr>
          <w:noProof/>
        </w:rPr>
        <w:t>11</w:t>
      </w:r>
      <w:r w:rsidR="00ED5DE2">
        <w:fldChar w:fldCharType="end"/>
      </w:r>
      <w:r w:rsidR="00ED5DE2">
        <w:t>: Use of library space for other purposes</w:t>
      </w:r>
    </w:p>
    <w:p w14:paraId="5C13E3FD" w14:textId="3CABF761" w:rsidR="00ED4609" w:rsidRPr="007469F3" w:rsidRDefault="00ED4609" w:rsidP="00234A23">
      <w:pPr>
        <w:pStyle w:val="F11Figure"/>
        <w:rPr>
          <w:color w:val="808080" w:themeColor="background1" w:themeShade="80"/>
        </w:rPr>
      </w:pPr>
      <w:r>
        <w:rPr>
          <w:noProof/>
        </w:rPr>
        <w:drawing>
          <wp:inline distT="0" distB="0" distL="0" distR="0" wp14:anchorId="1735DB1E" wp14:editId="3A11B141">
            <wp:extent cx="5486400" cy="2078967"/>
            <wp:effectExtent l="0" t="0" r="0" b="0"/>
            <wp:docPr id="213" name="Chart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21E4B2A" w14:textId="77777777" w:rsidR="00ED4609" w:rsidRPr="00ED5DE2" w:rsidRDefault="00ED4609" w:rsidP="00957E71">
      <w:pPr>
        <w:pStyle w:val="Caption"/>
        <w:rPr>
          <w:rStyle w:val="SubtleEmphasis"/>
        </w:rPr>
      </w:pPr>
      <w:r w:rsidRPr="00ED5DE2">
        <w:rPr>
          <w:rStyle w:val="SubtleEmphasis"/>
        </w:rPr>
        <w:t>Q12. Is the main designated library space used for any other purpose? (For example, as a classroom, for tutor time, for meetings etc.)</w:t>
      </w:r>
    </w:p>
    <w:p w14:paraId="5F362D19" w14:textId="7852F314" w:rsidR="00ED4609" w:rsidRDefault="00ED4609" w:rsidP="00957E71">
      <w:pPr>
        <w:pStyle w:val="Caption"/>
        <w:rPr>
          <w:rStyle w:val="SubtleEmphasis"/>
        </w:rPr>
      </w:pPr>
      <w:r w:rsidRPr="00ED5DE2">
        <w:rPr>
          <w:rStyle w:val="SubtleEmphasis"/>
        </w:rPr>
        <w:t>Base: where have designated library area on site (unweighted base</w:t>
      </w:r>
      <w:r w:rsidR="00E47608">
        <w:rPr>
          <w:rStyle w:val="SubtleEmphasis"/>
        </w:rPr>
        <w:t>; 2022:</w:t>
      </w:r>
      <w:r w:rsidRPr="00ED5DE2">
        <w:rPr>
          <w:rStyle w:val="SubtleEmphasis"/>
        </w:rPr>
        <w:t xml:space="preserve"> 1552</w:t>
      </w:r>
      <w:r w:rsidR="00E47608">
        <w:rPr>
          <w:rStyle w:val="SubtleEmphasis"/>
        </w:rPr>
        <w:t>, 2019: 1595</w:t>
      </w:r>
      <w:r w:rsidRPr="00ED5DE2">
        <w:rPr>
          <w:rStyle w:val="SubtleEmphasis"/>
        </w:rPr>
        <w:t>)</w:t>
      </w:r>
    </w:p>
    <w:p w14:paraId="15C086A2" w14:textId="77777777" w:rsidR="00E2606E" w:rsidRPr="00E2606E" w:rsidRDefault="00E2606E" w:rsidP="00E2606E"/>
    <w:p w14:paraId="3D3314C2" w14:textId="006B54AA" w:rsidR="00ED4609" w:rsidRPr="000D0341" w:rsidRDefault="00ED4609" w:rsidP="000D0341">
      <w:bookmarkStart w:id="50" w:name="_Toc117536679"/>
      <w:r w:rsidRPr="000D0341">
        <w:t xml:space="preserve">Where schools do use their designated library space for </w:t>
      </w:r>
      <w:r w:rsidR="00D87E8B">
        <w:t xml:space="preserve">other </w:t>
      </w:r>
      <w:r w:rsidRPr="000D0341">
        <w:t>purposes, these schools were asked what other purpose(s) the library is used for.</w:t>
      </w:r>
      <w:bookmarkEnd w:id="50"/>
      <w:r w:rsidRPr="000D0341">
        <w:t xml:space="preserve"> </w:t>
      </w:r>
    </w:p>
    <w:p w14:paraId="50FF0294" w14:textId="5DE33006" w:rsidR="00ED5DE2" w:rsidRDefault="00ED4609" w:rsidP="00ED5DE2">
      <w:r w:rsidRPr="00A77616">
        <w:t>The two most popular uses are as a classroom for non-library lessons (5</w:t>
      </w:r>
      <w:r>
        <w:t>3</w:t>
      </w:r>
      <w:r w:rsidRPr="00A77616">
        <w:t>%</w:t>
      </w:r>
      <w:r>
        <w:t xml:space="preserve"> cf. 59% in 2019</w:t>
      </w:r>
      <w:r w:rsidRPr="00A77616">
        <w:t>) and for meetings (</w:t>
      </w:r>
      <w:r>
        <w:t xml:space="preserve">46% cf. </w:t>
      </w:r>
      <w:r w:rsidRPr="00A77616">
        <w:t>5</w:t>
      </w:r>
      <w:r w:rsidR="00D87E8B">
        <w:t>1</w:t>
      </w:r>
      <w:r w:rsidRPr="00A77616">
        <w:t>%</w:t>
      </w:r>
      <w:r>
        <w:t xml:space="preserve"> in 2019</w:t>
      </w:r>
      <w:r w:rsidRPr="00A77616">
        <w:t>).</w:t>
      </w:r>
      <w:r w:rsidR="00FE2983">
        <w:t xml:space="preserve"> </w:t>
      </w:r>
      <w:r>
        <w:t>The figure below indicates the wide array of different uses schools find for their library, with the</w:t>
      </w:r>
      <w:r w:rsidRPr="00A77616">
        <w:t xml:space="preserve"> </w:t>
      </w:r>
      <w:r>
        <w:t>l</w:t>
      </w:r>
      <w:r w:rsidRPr="00A77616">
        <w:t xml:space="preserve">ess common </w:t>
      </w:r>
      <w:r>
        <w:t xml:space="preserve">uses </w:t>
      </w:r>
      <w:r w:rsidRPr="00A77616">
        <w:t>includ</w:t>
      </w:r>
      <w:r>
        <w:t>ing</w:t>
      </w:r>
      <w:r w:rsidRPr="00A77616">
        <w:t xml:space="preserve"> as a space for assemblies (</w:t>
      </w:r>
      <w:r>
        <w:t>2</w:t>
      </w:r>
      <w:r w:rsidRPr="00A77616">
        <w:t>%), as an exam room (</w:t>
      </w:r>
      <w:r>
        <w:t>2</w:t>
      </w:r>
      <w:r w:rsidRPr="00A77616">
        <w:t xml:space="preserve">%), and </w:t>
      </w:r>
      <w:r>
        <w:t>events hosting</w:t>
      </w:r>
      <w:r w:rsidRPr="00A77616">
        <w:t xml:space="preserve"> (</w:t>
      </w:r>
      <w:r>
        <w:t>2</w:t>
      </w:r>
      <w:r w:rsidRPr="00A77616">
        <w:t>%).</w:t>
      </w:r>
    </w:p>
    <w:p w14:paraId="050AB97D" w14:textId="52F63EE4" w:rsidR="00ED5DE2" w:rsidRDefault="001439FD" w:rsidP="00ED5DE2">
      <w:pPr>
        <w:pStyle w:val="Caption"/>
      </w:pPr>
      <w:r w:rsidRPr="00AD194E">
        <w:rPr>
          <w:noProof/>
        </w:rPr>
        <mc:AlternateContent>
          <mc:Choice Requires="wps">
            <w:drawing>
              <wp:anchor distT="45720" distB="45720" distL="114300" distR="114300" simplePos="0" relativeHeight="252407808" behindDoc="0" locked="0" layoutInCell="1" allowOverlap="1" wp14:anchorId="5F98EDE4" wp14:editId="1A44B295">
                <wp:simplePos x="0" y="0"/>
                <wp:positionH relativeFrom="column">
                  <wp:posOffset>3295291</wp:posOffset>
                </wp:positionH>
                <wp:positionV relativeFrom="paragraph">
                  <wp:posOffset>114096</wp:posOffset>
                </wp:positionV>
                <wp:extent cx="485775" cy="1404620"/>
                <wp:effectExtent l="0" t="0" r="0" b="0"/>
                <wp:wrapNone/>
                <wp:docPr id="2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4620"/>
                        </a:xfrm>
                        <a:prstGeom prst="rect">
                          <a:avLst/>
                        </a:prstGeom>
                        <a:noFill/>
                        <a:ln w="9525">
                          <a:noFill/>
                          <a:miter lim="800000"/>
                          <a:headEnd/>
                          <a:tailEnd/>
                        </a:ln>
                      </wps:spPr>
                      <wps:txbx>
                        <w:txbxContent>
                          <w:p w14:paraId="26D16C5B" w14:textId="77777777" w:rsidR="001439FD" w:rsidRPr="000D7A64" w:rsidRDefault="001439FD" w:rsidP="001439FD">
                            <w:pPr>
                              <w:rPr>
                                <w:b/>
                                <w:bCs/>
                                <w:sz w:val="18"/>
                                <w:szCs w:val="18"/>
                              </w:rPr>
                            </w:pPr>
                            <w:r w:rsidRPr="000D7A64">
                              <w:rPr>
                                <w:b/>
                                <w:bCs/>
                                <w:sz w:val="18"/>
                                <w:szCs w:val="18"/>
                              </w:rPr>
                              <w:t>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98EDE4" id="_x0000_s1050" type="#_x0000_t202" style="position:absolute;margin-left:259.45pt;margin-top:9pt;width:38.25pt;height:110.6pt;z-index:252407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" filled="f" stroked="f">
                <v:textbox style="mso-fit-shape-to-text:t">
                  <w:txbxContent>
                    <w:p w14:paraId="26D16C5B" w14:textId="77777777" w:rsidR="001439FD" w:rsidRPr="000D7A64" w:rsidRDefault="001439FD" w:rsidP="001439FD">
                      <w:pPr>
                        <w:rPr>
                          <w:b/>
                          <w:bCs/>
                          <w:sz w:val="18"/>
                          <w:szCs w:val="18"/>
                        </w:rPr>
                      </w:pPr>
                      <w:r w:rsidRPr="000D7A64">
                        <w:rPr>
                          <w:b/>
                          <w:bCs/>
                          <w:sz w:val="18"/>
                          <w:szCs w:val="18"/>
                        </w:rPr>
                        <w:t>2022</w:t>
                      </w:r>
                    </w:p>
                  </w:txbxContent>
                </v:textbox>
              </v:shape>
            </w:pict>
          </mc:Fallback>
        </mc:AlternateContent>
      </w:r>
      <w:r w:rsidR="00ED5DE2">
        <w:t xml:space="preserve">Figure </w:t>
      </w:r>
      <w:r w:rsidR="00ED5DE2">
        <w:fldChar w:fldCharType="begin"/>
      </w:r>
      <w:r w:rsidR="00ED5DE2">
        <w:instrText xml:space="preserve"> SEQ Figure \* ARABIC </w:instrText>
      </w:r>
      <w:r w:rsidR="00ED5DE2">
        <w:fldChar w:fldCharType="separate"/>
      </w:r>
      <w:r w:rsidR="001918C3">
        <w:rPr>
          <w:noProof/>
        </w:rPr>
        <w:t>12</w:t>
      </w:r>
      <w:r w:rsidR="00ED5DE2">
        <w:fldChar w:fldCharType="end"/>
      </w:r>
      <w:r w:rsidR="00ED5DE2">
        <w:t>: Alternative uses for library space</w:t>
      </w:r>
      <w:r w:rsidR="007B1EB3">
        <w:rPr>
          <w:noProof/>
        </w:rPr>
        <w:drawing>
          <wp:inline distT="0" distB="0" distL="0" distR="0" wp14:anchorId="59B0FB0F" wp14:editId="7A5E3303">
            <wp:extent cx="5486400" cy="3735238"/>
            <wp:effectExtent l="0" t="0" r="0" b="0"/>
            <wp:docPr id="214" name="Chart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3D77399" w14:textId="2E5C264B" w:rsidR="00ED4609" w:rsidRPr="00247CD3" w:rsidRDefault="00ED4609" w:rsidP="00234A23">
      <w:pPr>
        <w:pStyle w:val="F11Figure"/>
        <w:rPr>
          <w:color w:val="808080" w:themeColor="background1" w:themeShade="80"/>
        </w:rPr>
      </w:pPr>
    </w:p>
    <w:p w14:paraId="1B7A892E" w14:textId="24F88035" w:rsidR="00ED4609" w:rsidRPr="00ED5DE2" w:rsidRDefault="00ED4609" w:rsidP="00234A23">
      <w:pPr>
        <w:pStyle w:val="Caption"/>
        <w:rPr>
          <w:rStyle w:val="SubtleEmphasis"/>
        </w:rPr>
      </w:pPr>
      <w:r w:rsidRPr="00ED5DE2">
        <w:rPr>
          <w:rStyle w:val="SubtleEmphasis"/>
        </w:rPr>
        <w:t>Q12a. What other purpose(s) is the main designated library space used for?</w:t>
      </w:r>
      <w:r w:rsidRPr="00ED5DE2">
        <w:rPr>
          <w:rStyle w:val="SubtleEmphasis"/>
        </w:rPr>
        <w:br/>
        <w:t>Base: Where designated library space is used for other purposes (Base: where have designated library area on site</w:t>
      </w:r>
      <w:r w:rsidR="00E47608">
        <w:rPr>
          <w:rStyle w:val="SubtleEmphasis"/>
        </w:rPr>
        <w:t>, 2022: 1289, 2019: 1343)</w:t>
      </w:r>
    </w:p>
    <w:p w14:paraId="46ED5FF5" w14:textId="77777777" w:rsidR="00ED4609" w:rsidRDefault="00ED4609" w:rsidP="00ED4609"/>
    <w:p w14:paraId="1B872754" w14:textId="3E1A43C1" w:rsidR="00ED4609" w:rsidRDefault="00ED4609" w:rsidP="00ED4609">
      <w:r>
        <w:t>In keeping with results seen in 2019,</w:t>
      </w:r>
      <w:r w:rsidR="00D87E8B">
        <w:t xml:space="preserve"> just under</w:t>
      </w:r>
      <w:r>
        <w:t xml:space="preserve"> one in three </w:t>
      </w:r>
      <w:r w:rsidR="00045F40">
        <w:t xml:space="preserve">(31%) </w:t>
      </w:r>
      <w:r>
        <w:t xml:space="preserve">schools report that the library is not openly accessible to all pupils while used for a different purpose, while 35% say that the library is only sometimes openly accessible when not used for its main purpose. One in three schools (33%) say that the library is always open to pupils even while the space is in alternative use. </w:t>
      </w:r>
    </w:p>
    <w:p w14:paraId="2AFC7584" w14:textId="37DF9B8F" w:rsidR="00ED4609" w:rsidRDefault="00ED4609" w:rsidP="00ED4609">
      <w:r>
        <w:lastRenderedPageBreak/>
        <w:t>While the extent to which schools may use their libraries for different purpose(s) doesn’t vary much by subgroup, open access for pupils while the library space is used for a different purpose does change by educational phase. As was noted in 2019, and seen again this year, secondary schools (75%) are significantly more likely than primary schools (66%) to report having open access at least sometimes when the library space is being used for an alternative purpose.</w:t>
      </w:r>
    </w:p>
    <w:p w14:paraId="1541D2E7" w14:textId="75412F13" w:rsidR="00ED5DE2" w:rsidRDefault="004D68E5" w:rsidP="00ED5DE2">
      <w:pPr>
        <w:pStyle w:val="Caption"/>
      </w:pPr>
      <w:r w:rsidRPr="00AD194E">
        <w:rPr>
          <w:noProof/>
        </w:rPr>
        <mc:AlternateContent>
          <mc:Choice Requires="wps">
            <w:drawing>
              <wp:anchor distT="45720" distB="45720" distL="114300" distR="114300" simplePos="0" relativeHeight="252405760" behindDoc="0" locked="0" layoutInCell="1" allowOverlap="1" wp14:anchorId="46AE5F41" wp14:editId="4561E019">
                <wp:simplePos x="0" y="0"/>
                <wp:positionH relativeFrom="column">
                  <wp:posOffset>5609638</wp:posOffset>
                </wp:positionH>
                <wp:positionV relativeFrom="paragraph">
                  <wp:posOffset>82334</wp:posOffset>
                </wp:positionV>
                <wp:extent cx="485775" cy="1404620"/>
                <wp:effectExtent l="0" t="0" r="0" b="0"/>
                <wp:wrapNone/>
                <wp:docPr id="2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4620"/>
                        </a:xfrm>
                        <a:prstGeom prst="rect">
                          <a:avLst/>
                        </a:prstGeom>
                        <a:noFill/>
                        <a:ln w="9525">
                          <a:noFill/>
                          <a:miter lim="800000"/>
                          <a:headEnd/>
                          <a:tailEnd/>
                        </a:ln>
                      </wps:spPr>
                      <wps:txbx>
                        <w:txbxContent>
                          <w:p w14:paraId="676C2826" w14:textId="32EDFC3F" w:rsidR="004D68E5" w:rsidRPr="000D7A64" w:rsidRDefault="004D68E5" w:rsidP="004D68E5">
                            <w:pPr>
                              <w:rPr>
                                <w:b/>
                                <w:bCs/>
                                <w:sz w:val="18"/>
                                <w:szCs w:val="18"/>
                              </w:rPr>
                            </w:pPr>
                            <w:r w:rsidRPr="000D7A64">
                              <w:rPr>
                                <w:b/>
                                <w:bCs/>
                                <w:sz w:val="18"/>
                                <w:szCs w:val="18"/>
                              </w:rPr>
                              <w:t>20</w:t>
                            </w:r>
                            <w:r>
                              <w:rPr>
                                <w:b/>
                                <w:bCs/>
                                <w:sz w:val="18"/>
                                <w:szCs w:val="18"/>
                              </w:rPr>
                              <w:t>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AE5F41" id="_x0000_s1051" type="#_x0000_t202" style="position:absolute;margin-left:441.7pt;margin-top:6.5pt;width:38.25pt;height:110.6pt;z-index:252405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" filled="f" stroked="f">
                <v:textbox style="mso-fit-shape-to-text:t">
                  <w:txbxContent>
                    <w:p w14:paraId="676C2826" w14:textId="32EDFC3F" w:rsidR="004D68E5" w:rsidRPr="000D7A64" w:rsidRDefault="004D68E5" w:rsidP="004D68E5">
                      <w:pPr>
                        <w:rPr>
                          <w:b/>
                          <w:bCs/>
                          <w:sz w:val="18"/>
                          <w:szCs w:val="18"/>
                        </w:rPr>
                      </w:pPr>
                      <w:r w:rsidRPr="000D7A64">
                        <w:rPr>
                          <w:b/>
                          <w:bCs/>
                          <w:sz w:val="18"/>
                          <w:szCs w:val="18"/>
                        </w:rPr>
                        <w:t>20</w:t>
                      </w:r>
                      <w:r>
                        <w:rPr>
                          <w:b/>
                          <w:bCs/>
                          <w:sz w:val="18"/>
                          <w:szCs w:val="18"/>
                        </w:rPr>
                        <w:t>19</w:t>
                      </w:r>
                    </w:p>
                  </w:txbxContent>
                </v:textbox>
              </v:shape>
            </w:pict>
          </mc:Fallback>
        </mc:AlternateContent>
      </w:r>
      <w:r w:rsidRPr="00AD194E">
        <w:rPr>
          <w:noProof/>
        </w:rPr>
        <mc:AlternateContent>
          <mc:Choice Requires="wps">
            <w:drawing>
              <wp:anchor distT="45720" distB="45720" distL="114300" distR="114300" simplePos="0" relativeHeight="252403712" behindDoc="0" locked="0" layoutInCell="1" allowOverlap="1" wp14:anchorId="244D9303" wp14:editId="196F5369">
                <wp:simplePos x="0" y="0"/>
                <wp:positionH relativeFrom="column">
                  <wp:posOffset>2452981</wp:posOffset>
                </wp:positionH>
                <wp:positionV relativeFrom="paragraph">
                  <wp:posOffset>117008</wp:posOffset>
                </wp:positionV>
                <wp:extent cx="485775" cy="1404620"/>
                <wp:effectExtent l="0" t="0" r="0" b="0"/>
                <wp:wrapNone/>
                <wp:docPr id="2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4620"/>
                        </a:xfrm>
                        <a:prstGeom prst="rect">
                          <a:avLst/>
                        </a:prstGeom>
                        <a:noFill/>
                        <a:ln w="9525">
                          <a:noFill/>
                          <a:miter lim="800000"/>
                          <a:headEnd/>
                          <a:tailEnd/>
                        </a:ln>
                      </wps:spPr>
                      <wps:txbx>
                        <w:txbxContent>
                          <w:p w14:paraId="09316E87" w14:textId="77777777" w:rsidR="004D68E5" w:rsidRPr="000D7A64" w:rsidRDefault="004D68E5" w:rsidP="004D68E5">
                            <w:pPr>
                              <w:rPr>
                                <w:b/>
                                <w:bCs/>
                                <w:sz w:val="18"/>
                                <w:szCs w:val="18"/>
                              </w:rPr>
                            </w:pPr>
                            <w:r w:rsidRPr="000D7A64">
                              <w:rPr>
                                <w:b/>
                                <w:bCs/>
                                <w:sz w:val="18"/>
                                <w:szCs w:val="18"/>
                              </w:rPr>
                              <w:t>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4D9303" id="_x0000_s1052" type="#_x0000_t202" style="position:absolute;margin-left:193.15pt;margin-top:9.2pt;width:38.25pt;height:110.6pt;z-index:252403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" filled="f" stroked="f">
                <v:textbox style="mso-fit-shape-to-text:t">
                  <w:txbxContent>
                    <w:p w14:paraId="09316E87" w14:textId="77777777" w:rsidR="004D68E5" w:rsidRPr="000D7A64" w:rsidRDefault="004D68E5" w:rsidP="004D68E5">
                      <w:pPr>
                        <w:rPr>
                          <w:b/>
                          <w:bCs/>
                          <w:sz w:val="18"/>
                          <w:szCs w:val="18"/>
                        </w:rPr>
                      </w:pPr>
                      <w:r w:rsidRPr="000D7A64">
                        <w:rPr>
                          <w:b/>
                          <w:bCs/>
                          <w:sz w:val="18"/>
                          <w:szCs w:val="18"/>
                        </w:rPr>
                        <w:t>2022</w:t>
                      </w:r>
                    </w:p>
                  </w:txbxContent>
                </v:textbox>
              </v:shape>
            </w:pict>
          </mc:Fallback>
        </mc:AlternateContent>
      </w:r>
      <w:r w:rsidR="00ED5DE2">
        <w:t xml:space="preserve">Figure </w:t>
      </w:r>
      <w:r w:rsidR="00ED5DE2">
        <w:fldChar w:fldCharType="begin"/>
      </w:r>
      <w:r w:rsidR="00ED5DE2">
        <w:instrText xml:space="preserve"> SEQ Figure \* ARABIC </w:instrText>
      </w:r>
      <w:r w:rsidR="00ED5DE2">
        <w:fldChar w:fldCharType="separate"/>
      </w:r>
      <w:r w:rsidR="001918C3">
        <w:rPr>
          <w:noProof/>
        </w:rPr>
        <w:t>13</w:t>
      </w:r>
      <w:r w:rsidR="00ED5DE2">
        <w:fldChar w:fldCharType="end"/>
      </w:r>
      <w:r w:rsidR="00ED5DE2">
        <w:t>: Open access during alternative library space use</w:t>
      </w:r>
    </w:p>
    <w:tbl>
      <w:tblPr>
        <w:tblStyle w:val="TableGrid"/>
        <w:tblpPr w:leftFromText="180" w:rightFromText="180" w:vertAnchor="text" w:horzAnchor="margin" w:tblpXSpec="right" w:tblpY="1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
      </w:tblGrid>
      <w:tr w:rsidR="004D68E5" w:rsidRPr="000D7A64" w14:paraId="3A07B3ED" w14:textId="77777777" w:rsidTr="00FC6D65">
        <w:trPr>
          <w:trHeight w:val="579"/>
        </w:trPr>
        <w:tc>
          <w:tcPr>
            <w:tcW w:w="1317" w:type="dxa"/>
            <w:vAlign w:val="center"/>
          </w:tcPr>
          <w:p w14:paraId="76BFE02A" w14:textId="18CDFB51" w:rsidR="004D68E5" w:rsidRPr="000D7A64" w:rsidRDefault="004D68E5" w:rsidP="004D68E5">
            <w:pPr>
              <w:rPr>
                <w:color w:val="808080" w:themeColor="background1" w:themeShade="80"/>
                <w:sz w:val="18"/>
                <w:szCs w:val="18"/>
              </w:rPr>
            </w:pPr>
            <w:r>
              <w:rPr>
                <w:color w:val="808080" w:themeColor="background1" w:themeShade="80"/>
                <w:sz w:val="18"/>
                <w:szCs w:val="18"/>
              </w:rPr>
              <w:t>33</w:t>
            </w:r>
            <w:r w:rsidRPr="000D7A64">
              <w:rPr>
                <w:color w:val="808080" w:themeColor="background1" w:themeShade="80"/>
                <w:sz w:val="18"/>
                <w:szCs w:val="18"/>
              </w:rPr>
              <w:t>%</w:t>
            </w:r>
          </w:p>
        </w:tc>
      </w:tr>
      <w:tr w:rsidR="004D68E5" w:rsidRPr="000D7A64" w14:paraId="778F082A" w14:textId="77777777" w:rsidTr="00FC6D65">
        <w:trPr>
          <w:trHeight w:val="579"/>
        </w:trPr>
        <w:tc>
          <w:tcPr>
            <w:tcW w:w="1317" w:type="dxa"/>
            <w:vAlign w:val="center"/>
          </w:tcPr>
          <w:p w14:paraId="548E70ED" w14:textId="0A58AF43" w:rsidR="004D68E5" w:rsidRPr="000D7A64" w:rsidRDefault="004D68E5" w:rsidP="004D68E5">
            <w:pPr>
              <w:rPr>
                <w:color w:val="808080" w:themeColor="background1" w:themeShade="80"/>
                <w:sz w:val="18"/>
                <w:szCs w:val="18"/>
              </w:rPr>
            </w:pPr>
            <w:r>
              <w:rPr>
                <w:color w:val="808080" w:themeColor="background1" w:themeShade="80"/>
                <w:sz w:val="18"/>
                <w:szCs w:val="18"/>
              </w:rPr>
              <w:t>36</w:t>
            </w:r>
            <w:r w:rsidRPr="000D7A64">
              <w:rPr>
                <w:color w:val="808080" w:themeColor="background1" w:themeShade="80"/>
                <w:sz w:val="18"/>
                <w:szCs w:val="18"/>
              </w:rPr>
              <w:t>%</w:t>
            </w:r>
          </w:p>
        </w:tc>
      </w:tr>
      <w:tr w:rsidR="004D68E5" w:rsidRPr="000D7A64" w14:paraId="3D52D4CE" w14:textId="77777777" w:rsidTr="00FC6D65">
        <w:trPr>
          <w:trHeight w:val="561"/>
        </w:trPr>
        <w:tc>
          <w:tcPr>
            <w:tcW w:w="1317" w:type="dxa"/>
            <w:vAlign w:val="center"/>
          </w:tcPr>
          <w:p w14:paraId="45392BD1" w14:textId="175C9B26" w:rsidR="004D68E5" w:rsidRPr="000D7A64" w:rsidRDefault="004D68E5" w:rsidP="004D68E5">
            <w:pPr>
              <w:rPr>
                <w:color w:val="808080" w:themeColor="background1" w:themeShade="80"/>
                <w:sz w:val="18"/>
                <w:szCs w:val="18"/>
              </w:rPr>
            </w:pPr>
            <w:r>
              <w:rPr>
                <w:color w:val="808080" w:themeColor="background1" w:themeShade="80"/>
                <w:sz w:val="18"/>
                <w:szCs w:val="18"/>
              </w:rPr>
              <w:t>31%</w:t>
            </w:r>
          </w:p>
        </w:tc>
      </w:tr>
      <w:tr w:rsidR="004D68E5" w:rsidRPr="000D7A64" w14:paraId="709FE21C" w14:textId="77777777" w:rsidTr="00FC6D65">
        <w:trPr>
          <w:trHeight w:val="579"/>
        </w:trPr>
        <w:tc>
          <w:tcPr>
            <w:tcW w:w="1317" w:type="dxa"/>
            <w:vAlign w:val="center"/>
          </w:tcPr>
          <w:p w14:paraId="2DBAC18C" w14:textId="5A95622E" w:rsidR="004D68E5" w:rsidRPr="000D7A64" w:rsidRDefault="004D68E5" w:rsidP="004D68E5">
            <w:pPr>
              <w:rPr>
                <w:color w:val="808080" w:themeColor="background1" w:themeShade="80"/>
                <w:sz w:val="18"/>
                <w:szCs w:val="18"/>
              </w:rPr>
            </w:pPr>
          </w:p>
        </w:tc>
      </w:tr>
      <w:tr w:rsidR="004D68E5" w:rsidRPr="000D7A64" w14:paraId="13317050" w14:textId="77777777" w:rsidTr="00FC6D65">
        <w:trPr>
          <w:trHeight w:val="579"/>
        </w:trPr>
        <w:tc>
          <w:tcPr>
            <w:tcW w:w="1317" w:type="dxa"/>
            <w:vAlign w:val="center"/>
          </w:tcPr>
          <w:p w14:paraId="40B24C99" w14:textId="582FF33C" w:rsidR="004D68E5" w:rsidRPr="000D7A64" w:rsidRDefault="004D68E5" w:rsidP="004D68E5">
            <w:pPr>
              <w:rPr>
                <w:color w:val="808080" w:themeColor="background1" w:themeShade="80"/>
                <w:sz w:val="18"/>
                <w:szCs w:val="18"/>
              </w:rPr>
            </w:pPr>
            <w:r>
              <w:rPr>
                <w:color w:val="808080" w:themeColor="background1" w:themeShade="80"/>
                <w:sz w:val="18"/>
                <w:szCs w:val="18"/>
              </w:rPr>
              <w:t>69%</w:t>
            </w:r>
          </w:p>
        </w:tc>
      </w:tr>
    </w:tbl>
    <w:p w14:paraId="1CDF01AB" w14:textId="77777777" w:rsidR="004D68E5" w:rsidRPr="00247CD3" w:rsidRDefault="00ED4609" w:rsidP="00234A23">
      <w:pPr>
        <w:pStyle w:val="F11Figure"/>
        <w:rPr>
          <w:color w:val="808080" w:themeColor="background1" w:themeShade="80"/>
        </w:rPr>
      </w:pPr>
      <w:r>
        <w:rPr>
          <w:noProof/>
        </w:rPr>
        <w:drawing>
          <wp:inline distT="0" distB="0" distL="0" distR="0" wp14:anchorId="0A9B3DFA" wp14:editId="203C2E33">
            <wp:extent cx="5486400" cy="1984076"/>
            <wp:effectExtent l="0" t="0" r="0" b="0"/>
            <wp:docPr id="215" name="Chart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4F225FB" w14:textId="5F6E1315" w:rsidR="00ED4609" w:rsidRPr="00247CD3" w:rsidRDefault="00ED4609" w:rsidP="00234A23">
      <w:pPr>
        <w:pStyle w:val="F11Figure"/>
        <w:rPr>
          <w:color w:val="808080" w:themeColor="background1" w:themeShade="80"/>
        </w:rPr>
      </w:pPr>
    </w:p>
    <w:p w14:paraId="68A7E7A5" w14:textId="77777777" w:rsidR="00ED4609" w:rsidRPr="00ED5DE2" w:rsidRDefault="00ED4609" w:rsidP="00234A23">
      <w:pPr>
        <w:pStyle w:val="Caption"/>
        <w:rPr>
          <w:rStyle w:val="SubtleEmphasis"/>
        </w:rPr>
      </w:pPr>
      <w:r w:rsidRPr="00ED5DE2">
        <w:rPr>
          <w:rStyle w:val="SubtleEmphasis"/>
        </w:rPr>
        <w:t>Q12b. Is the main library resource openly accessible to all pupils during this time?</w:t>
      </w:r>
    </w:p>
    <w:p w14:paraId="0C6EA080" w14:textId="28B97D27" w:rsidR="00ED4609" w:rsidRPr="00ED5DE2" w:rsidRDefault="00ED4609" w:rsidP="00957E71">
      <w:pPr>
        <w:pStyle w:val="Caption"/>
        <w:spacing w:after="120"/>
        <w:rPr>
          <w:rStyle w:val="SubtleEmphasis"/>
        </w:rPr>
      </w:pPr>
      <w:r w:rsidRPr="00ED5DE2">
        <w:rPr>
          <w:rStyle w:val="SubtleEmphasis"/>
        </w:rPr>
        <w:t xml:space="preserve">Base: Where designated library space is used for other known purpose(s) </w:t>
      </w:r>
      <w:r w:rsidR="00FC6D65">
        <w:rPr>
          <w:rStyle w:val="SubtleEmphasis"/>
        </w:rPr>
        <w:t xml:space="preserve">– 2022 </w:t>
      </w:r>
      <w:r w:rsidRPr="00ED5DE2">
        <w:rPr>
          <w:rStyle w:val="SubtleEmphasis"/>
        </w:rPr>
        <w:t>(1277)</w:t>
      </w:r>
      <w:r w:rsidR="00FC6D65">
        <w:rPr>
          <w:rStyle w:val="SubtleEmphasis"/>
        </w:rPr>
        <w:t>, 2019 (1341)</w:t>
      </w:r>
    </w:p>
    <w:p w14:paraId="032DE2B5" w14:textId="77777777" w:rsidR="00ED4609" w:rsidRDefault="00ED4609" w:rsidP="00A7047C">
      <w:pPr>
        <w:pStyle w:val="Heading3"/>
        <w:spacing w:after="120"/>
        <w:ind w:firstLine="720"/>
      </w:pPr>
      <w:bookmarkStart w:id="51" w:name="_Toc117536680"/>
      <w:bookmarkStart w:id="52" w:name="_Toc120001028"/>
      <w:r>
        <w:t>Resources</w:t>
      </w:r>
      <w:bookmarkEnd w:id="51"/>
      <w:bookmarkEnd w:id="52"/>
    </w:p>
    <w:p w14:paraId="125EF0C1" w14:textId="62CD1B17" w:rsidR="00ED4609" w:rsidRPr="00EA0C08" w:rsidRDefault="00ED4609" w:rsidP="00957E71">
      <w:r w:rsidRPr="00EA0C08">
        <w:t>To better understand levels of learning resource provision available in schools, respondents were asked to quantify the number of resources in their library’s stock.</w:t>
      </w:r>
      <w:r w:rsidR="00FE2983">
        <w:t xml:space="preserve"> </w:t>
      </w:r>
      <w:r w:rsidRPr="00EA0C08">
        <w:t xml:space="preserve">The figure below displays a breakdown of the number of physical items (books, magazines, comics, newspapers etc.) by education phase. </w:t>
      </w:r>
    </w:p>
    <w:p w14:paraId="5F46DC07" w14:textId="498D4451" w:rsidR="00ED4609" w:rsidRPr="00EA0C08" w:rsidRDefault="00ED4609" w:rsidP="00ED4609">
      <w:r w:rsidRPr="00EA0C08">
        <w:t>Overall, just over a third (</w:t>
      </w:r>
      <w:r>
        <w:t>35</w:t>
      </w:r>
      <w:r w:rsidRPr="00EA0C08">
        <w:t xml:space="preserve">%) of schools say they have 5,000 or fewer physical resources in their library stock. While this is in keeping </w:t>
      </w:r>
      <w:r w:rsidR="00906A48">
        <w:t xml:space="preserve">with </w:t>
      </w:r>
      <w:r w:rsidRPr="00EA0C08">
        <w:t xml:space="preserve">2019, the proportion of schools who do not know how many physical items they have has increased from 36% to 45%. 37% of primary schools have 5,000 or fewer physical resources in their library compared to 25% of secondary schools. Secondary schools are much more likely than primary schools to have 10,001 or more physical resources in the library stock (28% cf. 3%), though this </w:t>
      </w:r>
      <w:r>
        <w:t xml:space="preserve">proportion of secondary schools </w:t>
      </w:r>
      <w:r w:rsidRPr="00EA0C08">
        <w:t>has fallen from 40</w:t>
      </w:r>
      <w:r>
        <w:t>%</w:t>
      </w:r>
      <w:r w:rsidRPr="00EA0C08">
        <w:t xml:space="preserve"> in 2019. </w:t>
      </w:r>
    </w:p>
    <w:p w14:paraId="0DD95F7B" w14:textId="58198025" w:rsidR="00ED4609" w:rsidRPr="00ED5DE2" w:rsidRDefault="00ED4609" w:rsidP="00ED5DE2">
      <w:pPr>
        <w:rPr>
          <w:i/>
          <w:iCs/>
          <w:sz w:val="18"/>
          <w:szCs w:val="18"/>
        </w:rPr>
      </w:pPr>
      <w:r w:rsidRPr="00EA0C08">
        <w:t>As was the case in 2019, a high percentage of primary schools (52%, up 10</w:t>
      </w:r>
      <w:r w:rsidR="00906A48">
        <w:t xml:space="preserve"> </w:t>
      </w:r>
      <w:r w:rsidRPr="00EA0C08">
        <w:t>percentage</w:t>
      </w:r>
      <w:r w:rsidR="00906A48">
        <w:t xml:space="preserve"> </w:t>
      </w:r>
      <w:r w:rsidRPr="00EA0C08">
        <w:t>points) are unable to quantify their number of physical resources compared with 20% of secondary schools (up 8</w:t>
      </w:r>
      <w:r w:rsidR="00906A48">
        <w:t xml:space="preserve"> </w:t>
      </w:r>
      <w:r w:rsidRPr="00EA0C08">
        <w:t>percentage</w:t>
      </w:r>
      <w:r w:rsidR="00906A48">
        <w:t xml:space="preserve"> </w:t>
      </w:r>
      <w:r w:rsidRPr="00EA0C08">
        <w:t xml:space="preserve">points). </w:t>
      </w:r>
    </w:p>
    <w:p w14:paraId="47BE6E35" w14:textId="74CF80AE" w:rsidR="00ED5DE2" w:rsidRDefault="00ED5DE2" w:rsidP="00ED5DE2">
      <w:pPr>
        <w:pStyle w:val="Caption"/>
      </w:pPr>
      <w:r>
        <w:lastRenderedPageBreak/>
        <w:t xml:space="preserve">Figure </w:t>
      </w:r>
      <w:r>
        <w:fldChar w:fldCharType="begin"/>
      </w:r>
      <w:r>
        <w:instrText xml:space="preserve"> SEQ Figure \* ARABIC </w:instrText>
      </w:r>
      <w:r>
        <w:fldChar w:fldCharType="separate"/>
      </w:r>
      <w:r w:rsidR="001918C3">
        <w:rPr>
          <w:noProof/>
        </w:rPr>
        <w:t>14</w:t>
      </w:r>
      <w:r>
        <w:fldChar w:fldCharType="end"/>
      </w:r>
      <w:r>
        <w:t>: Number of physical resources by education phase</w:t>
      </w:r>
    </w:p>
    <w:p w14:paraId="6730B08C" w14:textId="1715A7A2" w:rsidR="00ED4609" w:rsidRPr="00247CD3" w:rsidRDefault="00B51C78" w:rsidP="00234A23">
      <w:pPr>
        <w:pStyle w:val="F11Figure"/>
        <w:rPr>
          <w:color w:val="808080" w:themeColor="background1" w:themeShade="80"/>
        </w:rPr>
      </w:pPr>
      <w:r>
        <w:rPr>
          <w:noProof/>
        </w:rPr>
        <mc:AlternateContent>
          <mc:Choice Requires="wps">
            <w:drawing>
              <wp:anchor distT="0" distB="0" distL="114300" distR="114300" simplePos="0" relativeHeight="252237824" behindDoc="0" locked="0" layoutInCell="1" allowOverlap="1" wp14:anchorId="6F5E6E50" wp14:editId="597AAC4B">
                <wp:simplePos x="0" y="0"/>
                <wp:positionH relativeFrom="margin">
                  <wp:posOffset>2965450</wp:posOffset>
                </wp:positionH>
                <wp:positionV relativeFrom="paragraph">
                  <wp:posOffset>978535</wp:posOffset>
                </wp:positionV>
                <wp:extent cx="113030" cy="124460"/>
                <wp:effectExtent l="19050" t="0" r="39370" b="46990"/>
                <wp:wrapNone/>
                <wp:docPr id="2280" name="Arrow: Down 2280"/>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5B37B" id="Arrow: Down 2280" o:spid="_x0000_s1026" type="#_x0000_t67" style="position:absolute;margin-left:233.5pt;margin-top:77.05pt;width:8.9pt;height:9.8pt;z-index:25223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" adj="11792" fillcolor="white [3212]" strokecolor="#515151 [3213]">
                <w10:wrap anchorx="margin"/>
              </v:shape>
            </w:pict>
          </mc:Fallback>
        </mc:AlternateContent>
      </w:r>
      <w:r>
        <w:rPr>
          <w:noProof/>
        </w:rPr>
        <mc:AlternateContent>
          <mc:Choice Requires="wps">
            <w:drawing>
              <wp:anchor distT="0" distB="0" distL="114300" distR="114300" simplePos="0" relativeHeight="252239872" behindDoc="0" locked="0" layoutInCell="1" allowOverlap="1" wp14:anchorId="460FA353" wp14:editId="7C3CA8D2">
                <wp:simplePos x="0" y="0"/>
                <wp:positionH relativeFrom="margin">
                  <wp:posOffset>3206115</wp:posOffset>
                </wp:positionH>
                <wp:positionV relativeFrom="paragraph">
                  <wp:posOffset>991235</wp:posOffset>
                </wp:positionV>
                <wp:extent cx="113030" cy="124460"/>
                <wp:effectExtent l="19050" t="0" r="39370" b="46990"/>
                <wp:wrapNone/>
                <wp:docPr id="2281" name="Arrow: Down 228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DCBDA" id="Arrow: Down 2281" o:spid="_x0000_s1026" type="#_x0000_t67" style="position:absolute;margin-left:252.45pt;margin-top:78.05pt;width:8.9pt;height:9.8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" adj="11792" fillcolor="white [3212]" strokecolor="#515151 [3213]">
                <w10:wrap anchorx="margin"/>
              </v:shape>
            </w:pict>
          </mc:Fallback>
        </mc:AlternateContent>
      </w:r>
      <w:r>
        <w:rPr>
          <w:noProof/>
        </w:rPr>
        <mc:AlternateContent>
          <mc:Choice Requires="wps">
            <w:drawing>
              <wp:anchor distT="0" distB="0" distL="114300" distR="114300" simplePos="0" relativeHeight="252243968" behindDoc="0" locked="0" layoutInCell="1" allowOverlap="1" wp14:anchorId="50587BB5" wp14:editId="15CDB20F">
                <wp:simplePos x="0" y="0"/>
                <wp:positionH relativeFrom="margin">
                  <wp:posOffset>2914015</wp:posOffset>
                </wp:positionH>
                <wp:positionV relativeFrom="paragraph">
                  <wp:posOffset>1240790</wp:posOffset>
                </wp:positionV>
                <wp:extent cx="113030" cy="124460"/>
                <wp:effectExtent l="19050" t="19050" r="39370" b="27940"/>
                <wp:wrapNone/>
                <wp:docPr id="2283" name="Arrow: Down 2283"/>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D61C4" id="Arrow: Down 2283" o:spid="_x0000_s1026" type="#_x0000_t67" style="position:absolute;margin-left:229.45pt;margin-top:97.7pt;width:8.9pt;height:9.8pt;flip:y;z-index:25224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2235776" behindDoc="0" locked="0" layoutInCell="1" allowOverlap="1" wp14:anchorId="222A63FC" wp14:editId="6E16EBA9">
                <wp:simplePos x="0" y="0"/>
                <wp:positionH relativeFrom="margin">
                  <wp:posOffset>1848485</wp:posOffset>
                </wp:positionH>
                <wp:positionV relativeFrom="paragraph">
                  <wp:posOffset>1235075</wp:posOffset>
                </wp:positionV>
                <wp:extent cx="113030" cy="124460"/>
                <wp:effectExtent l="19050" t="0" r="39370" b="46990"/>
                <wp:wrapNone/>
                <wp:docPr id="2278" name="Arrow: Down 2278"/>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23DD5" id="Arrow: Down 2278" o:spid="_x0000_s1026" type="#_x0000_t67" style="position:absolute;margin-left:145.55pt;margin-top:97.25pt;width:8.9pt;height:9.8pt;z-index:25223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" adj="11792" fillcolor="white [3212]" strokecolor="#515151 [3213]">
                <w10:wrap anchorx="margin"/>
              </v:shape>
            </w:pict>
          </mc:Fallback>
        </mc:AlternateContent>
      </w:r>
      <w:r>
        <w:rPr>
          <w:noProof/>
        </w:rPr>
        <mc:AlternateContent>
          <mc:Choice Requires="wps">
            <w:drawing>
              <wp:anchor distT="0" distB="0" distL="114300" distR="114300" simplePos="0" relativeHeight="252234752" behindDoc="0" locked="0" layoutInCell="1" allowOverlap="1" wp14:anchorId="177F52BA" wp14:editId="100FBB47">
                <wp:simplePos x="0" y="0"/>
                <wp:positionH relativeFrom="margin">
                  <wp:posOffset>2131695</wp:posOffset>
                </wp:positionH>
                <wp:positionV relativeFrom="paragraph">
                  <wp:posOffset>989965</wp:posOffset>
                </wp:positionV>
                <wp:extent cx="113030" cy="124460"/>
                <wp:effectExtent l="19050" t="19050" r="39370" b="27940"/>
                <wp:wrapNone/>
                <wp:docPr id="2277" name="Arrow: Down 2277"/>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193F7" id="Arrow: Down 2277" o:spid="_x0000_s1026" type="#_x0000_t67" style="position:absolute;margin-left:167.85pt;margin-top:77.95pt;width:8.9pt;height:9.8pt;flip:y;z-index:25223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" adj="11792" fillcolor="white [3212]" strokecolor="#515151 [3213]">
                <w10:wrap anchorx="margin"/>
              </v:shape>
            </w:pict>
          </mc:Fallback>
        </mc:AlternateContent>
      </w:r>
      <w:r>
        <w:rPr>
          <w:noProof/>
        </w:rPr>
        <mc:AlternateContent>
          <mc:Choice Requires="wps">
            <w:drawing>
              <wp:anchor distT="0" distB="0" distL="114300" distR="114300" simplePos="0" relativeHeight="252256256" behindDoc="0" locked="0" layoutInCell="1" allowOverlap="1" wp14:anchorId="172BAC1D" wp14:editId="1484440A">
                <wp:simplePos x="0" y="0"/>
                <wp:positionH relativeFrom="margin">
                  <wp:posOffset>1862455</wp:posOffset>
                </wp:positionH>
                <wp:positionV relativeFrom="paragraph">
                  <wp:posOffset>2299335</wp:posOffset>
                </wp:positionV>
                <wp:extent cx="113030" cy="124460"/>
                <wp:effectExtent l="19050" t="0" r="39370" b="46990"/>
                <wp:wrapNone/>
                <wp:docPr id="2289" name="Arrow: Down 2289"/>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A487B" id="Arrow: Down 2289" o:spid="_x0000_s1026" type="#_x0000_t67" style="position:absolute;margin-left:146.65pt;margin-top:181.05pt;width:8.9pt;height:9.8pt;z-index:25225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" adj="11792" fillcolor="white [3212]" strokecolor="#515151 [3213]">
                <w10:wrap anchorx="margin"/>
              </v:shape>
            </w:pict>
          </mc:Fallback>
        </mc:AlternateContent>
      </w:r>
      <w:r>
        <w:rPr>
          <w:noProof/>
        </w:rPr>
        <mc:AlternateContent>
          <mc:Choice Requires="wps">
            <w:drawing>
              <wp:anchor distT="0" distB="0" distL="114300" distR="114300" simplePos="0" relativeHeight="252262400" behindDoc="0" locked="0" layoutInCell="1" allowOverlap="1" wp14:anchorId="6BCC2286" wp14:editId="629AA5E1">
                <wp:simplePos x="0" y="0"/>
                <wp:positionH relativeFrom="margin">
                  <wp:posOffset>3054350</wp:posOffset>
                </wp:positionH>
                <wp:positionV relativeFrom="paragraph">
                  <wp:posOffset>2306955</wp:posOffset>
                </wp:positionV>
                <wp:extent cx="113030" cy="124460"/>
                <wp:effectExtent l="19050" t="0" r="39370" b="46990"/>
                <wp:wrapNone/>
                <wp:docPr id="2292" name="Arrow: Down 2292"/>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7D66F" id="Arrow: Down 2292" o:spid="_x0000_s1026" type="#_x0000_t67" style="position:absolute;margin-left:240.5pt;margin-top:181.65pt;width:8.9pt;height:9.8pt;z-index:25226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" adj="11792" fillcolor="white [3212]" strokecolor="#515151 [3213]">
                <w10:wrap anchorx="margin"/>
              </v:shape>
            </w:pict>
          </mc:Fallback>
        </mc:AlternateContent>
      </w:r>
      <w:r>
        <w:rPr>
          <w:noProof/>
        </w:rPr>
        <mc:AlternateContent>
          <mc:Choice Requires="wps">
            <w:drawing>
              <wp:anchor distT="0" distB="0" distL="114300" distR="114300" simplePos="0" relativeHeight="252264448" behindDoc="0" locked="0" layoutInCell="1" allowOverlap="1" wp14:anchorId="6E00C7F5" wp14:editId="6D89A8AB">
                <wp:simplePos x="0" y="0"/>
                <wp:positionH relativeFrom="margin">
                  <wp:posOffset>3413760</wp:posOffset>
                </wp:positionH>
                <wp:positionV relativeFrom="paragraph">
                  <wp:posOffset>1774825</wp:posOffset>
                </wp:positionV>
                <wp:extent cx="113030" cy="124460"/>
                <wp:effectExtent l="19050" t="19050" r="39370" b="27940"/>
                <wp:wrapNone/>
                <wp:docPr id="2293" name="Arrow: Down 2293"/>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81C5E" id="Arrow: Down 2293" o:spid="_x0000_s1026" type="#_x0000_t67" style="position:absolute;margin-left:268.8pt;margin-top:139.75pt;width:8.9pt;height:9.8pt;flip:y;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2260352" behindDoc="0" locked="0" layoutInCell="1" allowOverlap="1" wp14:anchorId="3270DEAF" wp14:editId="2C8468FE">
                <wp:simplePos x="0" y="0"/>
                <wp:positionH relativeFrom="margin">
                  <wp:posOffset>3543300</wp:posOffset>
                </wp:positionH>
                <wp:positionV relativeFrom="paragraph">
                  <wp:posOffset>2051685</wp:posOffset>
                </wp:positionV>
                <wp:extent cx="113030" cy="124460"/>
                <wp:effectExtent l="19050" t="0" r="39370" b="46990"/>
                <wp:wrapNone/>
                <wp:docPr id="2291" name="Arrow: Down 229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87036" id="Arrow: Down 2291" o:spid="_x0000_s1026" type="#_x0000_t67" style="position:absolute;margin-left:279pt;margin-top:161.55pt;width:8.9pt;height:9.8pt;z-index:25226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" adj="11792" fillcolor="white [3212]" strokecolor="#515151 [3213]">
                <w10:wrap anchorx="margin"/>
              </v:shape>
            </w:pict>
          </mc:Fallback>
        </mc:AlternateContent>
      </w:r>
      <w:r>
        <w:rPr>
          <w:noProof/>
        </w:rPr>
        <mc:AlternateContent>
          <mc:Choice Requires="wps">
            <w:drawing>
              <wp:anchor distT="0" distB="0" distL="114300" distR="114300" simplePos="0" relativeHeight="252252160" behindDoc="0" locked="0" layoutInCell="1" allowOverlap="1" wp14:anchorId="2769F9C4" wp14:editId="61E12656">
                <wp:simplePos x="0" y="0"/>
                <wp:positionH relativeFrom="margin">
                  <wp:posOffset>4347210</wp:posOffset>
                </wp:positionH>
                <wp:positionV relativeFrom="paragraph">
                  <wp:posOffset>2324100</wp:posOffset>
                </wp:positionV>
                <wp:extent cx="113030" cy="124460"/>
                <wp:effectExtent l="19050" t="19050" r="39370" b="27940"/>
                <wp:wrapNone/>
                <wp:docPr id="2287" name="Arrow: Down 2287"/>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68072" id="Arrow: Down 2287" o:spid="_x0000_s1026" type="#_x0000_t67" style="position:absolute;margin-left:342.3pt;margin-top:183pt;width:8.9pt;height:9.8pt;flip:y;z-index:25225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" adj="11792" fillcolor="white [3212]" strokecolor="#515151 [3213]">
                <w10:wrap anchorx="margin"/>
              </v:shape>
            </w:pict>
          </mc:Fallback>
        </mc:AlternateContent>
      </w:r>
      <w:r>
        <w:rPr>
          <w:noProof/>
        </w:rPr>
        <mc:AlternateContent>
          <mc:Choice Requires="wps">
            <w:drawing>
              <wp:anchor distT="0" distB="0" distL="114300" distR="114300" simplePos="0" relativeHeight="252250112" behindDoc="0" locked="0" layoutInCell="1" allowOverlap="1" wp14:anchorId="4C20EAD1" wp14:editId="7CF3E708">
                <wp:simplePos x="0" y="0"/>
                <wp:positionH relativeFrom="margin">
                  <wp:posOffset>4545965</wp:posOffset>
                </wp:positionH>
                <wp:positionV relativeFrom="paragraph">
                  <wp:posOffset>1773555</wp:posOffset>
                </wp:positionV>
                <wp:extent cx="113030" cy="124460"/>
                <wp:effectExtent l="19050" t="0" r="39370" b="46990"/>
                <wp:wrapNone/>
                <wp:docPr id="2286" name="Arrow: Down 2286"/>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F6D1E" id="Arrow: Down 2286" o:spid="_x0000_s1026" type="#_x0000_t67" style="position:absolute;margin-left:357.95pt;margin-top:139.65pt;width:8.9pt;height:9.8pt;z-index:25225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" adj="11792" fillcolor="white [3212]" strokecolor="#515151 [3213]">
                <w10:wrap anchorx="margin"/>
              </v:shape>
            </w:pict>
          </mc:Fallback>
        </mc:AlternateContent>
      </w:r>
      <w:r>
        <w:rPr>
          <w:noProof/>
        </w:rPr>
        <mc:AlternateContent>
          <mc:Choice Requires="wps">
            <w:drawing>
              <wp:anchor distT="0" distB="0" distL="114300" distR="114300" simplePos="0" relativeHeight="252246016" behindDoc="0" locked="0" layoutInCell="1" allowOverlap="1" wp14:anchorId="1208C8FE" wp14:editId="072BFFA0">
                <wp:simplePos x="0" y="0"/>
                <wp:positionH relativeFrom="margin">
                  <wp:posOffset>4062095</wp:posOffset>
                </wp:positionH>
                <wp:positionV relativeFrom="paragraph">
                  <wp:posOffset>1250950</wp:posOffset>
                </wp:positionV>
                <wp:extent cx="113030" cy="124460"/>
                <wp:effectExtent l="19050" t="19050" r="39370" b="27940"/>
                <wp:wrapNone/>
                <wp:docPr id="2284" name="Arrow: Down 2284"/>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D1866" id="Arrow: Down 2284" o:spid="_x0000_s1026" type="#_x0000_t67" style="position:absolute;margin-left:319.85pt;margin-top:98.5pt;width:8.9pt;height:9.8pt;flip:y;z-index:25224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" adj="11792" fillcolor="white [3212]" strokecolor="#515151 [3213]">
                <w10:wrap anchorx="margin"/>
              </v:shape>
            </w:pict>
          </mc:Fallback>
        </mc:AlternateContent>
      </w:r>
      <w:r>
        <w:rPr>
          <w:noProof/>
        </w:rPr>
        <mc:AlternateContent>
          <mc:Choice Requires="wps">
            <w:drawing>
              <wp:anchor distT="0" distB="0" distL="114300" distR="114300" simplePos="0" relativeHeight="252248064" behindDoc="0" locked="0" layoutInCell="1" allowOverlap="1" wp14:anchorId="42662BF0" wp14:editId="181F6FE4">
                <wp:simplePos x="0" y="0"/>
                <wp:positionH relativeFrom="margin">
                  <wp:posOffset>5036185</wp:posOffset>
                </wp:positionH>
                <wp:positionV relativeFrom="paragraph">
                  <wp:posOffset>1257300</wp:posOffset>
                </wp:positionV>
                <wp:extent cx="113030" cy="124460"/>
                <wp:effectExtent l="19050" t="0" r="39370" b="46990"/>
                <wp:wrapNone/>
                <wp:docPr id="2285" name="Arrow: Down 2285"/>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77279" id="Arrow: Down 2285" o:spid="_x0000_s1026" type="#_x0000_t67" style="position:absolute;margin-left:396.55pt;margin-top:99pt;width:8.9pt;height:9.8pt;z-index:25224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" adj="11792" fillcolor="white [3212]" strokecolor="#515151 [3213]">
                <w10:wrap anchorx="margin"/>
              </v:shape>
            </w:pict>
          </mc:Fallback>
        </mc:AlternateContent>
      </w:r>
      <w:r>
        <w:rPr>
          <w:noProof/>
        </w:rPr>
        <mc:AlternateContent>
          <mc:Choice Requires="wps">
            <w:drawing>
              <wp:anchor distT="0" distB="0" distL="114300" distR="114300" simplePos="0" relativeHeight="252241920" behindDoc="0" locked="0" layoutInCell="1" allowOverlap="1" wp14:anchorId="6AD96CF5" wp14:editId="5F9A9EA8">
                <wp:simplePos x="0" y="0"/>
                <wp:positionH relativeFrom="margin">
                  <wp:posOffset>4398010</wp:posOffset>
                </wp:positionH>
                <wp:positionV relativeFrom="paragraph">
                  <wp:posOffset>977265</wp:posOffset>
                </wp:positionV>
                <wp:extent cx="113030" cy="124460"/>
                <wp:effectExtent l="19050" t="19050" r="39370" b="27940"/>
                <wp:wrapNone/>
                <wp:docPr id="2282" name="Arrow: Down 2282"/>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FB4C6" id="Arrow: Down 2282" o:spid="_x0000_s1026" type="#_x0000_t67" style="position:absolute;margin-left:346.3pt;margin-top:76.95pt;width:8.9pt;height:9.8pt;flip:y;z-index:25224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" adj="11792" fillcolor="white [3212]" strokecolor="#515151 [3213]">
                <w10:wrap anchorx="margin"/>
              </v:shape>
            </w:pict>
          </mc:Fallback>
        </mc:AlternateContent>
      </w:r>
      <w:r w:rsidR="00906A48">
        <w:rPr>
          <w:noProof/>
        </w:rPr>
        <mc:AlternateContent>
          <mc:Choice Requires="wps">
            <w:drawing>
              <wp:anchor distT="0" distB="0" distL="114300" distR="114300" simplePos="0" relativeHeight="252258304" behindDoc="0" locked="0" layoutInCell="1" allowOverlap="1" wp14:anchorId="14912C8B" wp14:editId="1384ED4C">
                <wp:simplePos x="0" y="0"/>
                <wp:positionH relativeFrom="margin">
                  <wp:posOffset>2623820</wp:posOffset>
                </wp:positionH>
                <wp:positionV relativeFrom="paragraph">
                  <wp:posOffset>2690759</wp:posOffset>
                </wp:positionV>
                <wp:extent cx="113030" cy="124460"/>
                <wp:effectExtent l="19050" t="0" r="39370" b="46990"/>
                <wp:wrapNone/>
                <wp:docPr id="2290" name="Arrow: Down 2290"/>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78E92" id="Arrow: Down 2290" o:spid="_x0000_s1026" type="#_x0000_t67" style="position:absolute;margin-left:206.6pt;margin-top:211.85pt;width:8.9pt;height:9.8pt;z-index:2522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" adj="11792" fillcolor="white [3212]" strokecolor="#515151 [3213]">
                <w10:wrap anchorx="margin"/>
              </v:shape>
            </w:pict>
          </mc:Fallback>
        </mc:AlternateContent>
      </w:r>
      <w:r w:rsidR="00906A48">
        <w:rPr>
          <w:noProof/>
        </w:rPr>
        <mc:AlternateContent>
          <mc:Choice Requires="wps">
            <w:drawing>
              <wp:anchor distT="0" distB="0" distL="114300" distR="114300" simplePos="0" relativeHeight="252254208" behindDoc="0" locked="0" layoutInCell="1" allowOverlap="1" wp14:anchorId="0A54EF7F" wp14:editId="34CCBE34">
                <wp:simplePos x="0" y="0"/>
                <wp:positionH relativeFrom="margin">
                  <wp:posOffset>4187190</wp:posOffset>
                </wp:positionH>
                <wp:positionV relativeFrom="paragraph">
                  <wp:posOffset>2562596</wp:posOffset>
                </wp:positionV>
                <wp:extent cx="113030" cy="124460"/>
                <wp:effectExtent l="19050" t="19050" r="39370" b="27940"/>
                <wp:wrapNone/>
                <wp:docPr id="2288" name="Arrow: Down 2288"/>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EF5C0" id="Arrow: Down 2288" o:spid="_x0000_s1026" type="#_x0000_t67" style="position:absolute;margin-left:329.7pt;margin-top:201.8pt;width:8.9pt;height:9.8pt;flip:y;z-index:25225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" adj="11792" fillcolor="white [3212]" strokecolor="#515151 [3213]">
                <w10:wrap anchorx="margin"/>
              </v:shape>
            </w:pict>
          </mc:Fallback>
        </mc:AlternateContent>
      </w:r>
      <w:r w:rsidR="00906A48" w:rsidRPr="00E7365A">
        <w:rPr>
          <w:rStyle w:val="SubtleEmphasis"/>
          <w:noProof/>
        </w:rPr>
        <mc:AlternateContent>
          <mc:Choice Requires="wps">
            <w:drawing>
              <wp:anchor distT="0" distB="0" distL="114300" distR="114300" simplePos="0" relativeHeight="252233728" behindDoc="0" locked="0" layoutInCell="1" allowOverlap="1" wp14:anchorId="54CEF651" wp14:editId="49ED784D">
                <wp:simplePos x="0" y="0"/>
                <wp:positionH relativeFrom="margin">
                  <wp:posOffset>4364475</wp:posOffset>
                </wp:positionH>
                <wp:positionV relativeFrom="paragraph">
                  <wp:posOffset>3099231</wp:posOffset>
                </wp:positionV>
                <wp:extent cx="1828800" cy="523875"/>
                <wp:effectExtent l="0" t="0" r="0" b="9525"/>
                <wp:wrapNone/>
                <wp:docPr id="2276" name="Text Box 2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1"/>
                              <w:tblW w:w="2751" w:type="dxa"/>
                              <w:tblLayout w:type="fixed"/>
                              <w:tblLook w:val="04A0" w:firstRow="1" w:lastRow="0" w:firstColumn="1" w:lastColumn="0" w:noHBand="0" w:noVBand="1"/>
                            </w:tblPr>
                            <w:tblGrid>
                              <w:gridCol w:w="284"/>
                              <w:gridCol w:w="2467"/>
                            </w:tblGrid>
                            <w:tr w:rsidR="00906A48" w:rsidRPr="003329A5" w14:paraId="4194A84A" w14:textId="77777777" w:rsidTr="008A7A14">
                              <w:trPr>
                                <w:trHeight w:val="474"/>
                              </w:trPr>
                              <w:tc>
                                <w:tcPr>
                                  <w:tcW w:w="284" w:type="dxa"/>
                                  <w:tcBorders>
                                    <w:top w:val="nil"/>
                                    <w:left w:val="nil"/>
                                    <w:bottom w:val="nil"/>
                                    <w:right w:val="nil"/>
                                  </w:tcBorders>
                                  <w:tcMar>
                                    <w:left w:w="0" w:type="dxa"/>
                                    <w:right w:w="0" w:type="dxa"/>
                                  </w:tcMar>
                                </w:tcPr>
                                <w:p w14:paraId="262C3597" w14:textId="77777777" w:rsidR="00906A48" w:rsidRDefault="00906A48" w:rsidP="008A7A14">
                                  <w:r>
                                    <w:rPr>
                                      <w:noProof/>
                                    </w:rPr>
                                    <w:drawing>
                                      <wp:inline distT="0" distB="0" distL="0" distR="0" wp14:anchorId="72B0C8E5" wp14:editId="0317FAAC">
                                        <wp:extent cx="138703" cy="245660"/>
                                        <wp:effectExtent l="0" t="0" r="0" b="2540"/>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0910B69A" w14:textId="77777777" w:rsidR="00906A48" w:rsidRDefault="00906A48" w:rsidP="008A7A14">
                                  <w:pPr>
                                    <w:rPr>
                                      <w:sz w:val="16"/>
                                      <w:szCs w:val="16"/>
                                    </w:rPr>
                                  </w:pPr>
                                </w:p>
                                <w:p w14:paraId="6139F621" w14:textId="77777777" w:rsidR="00906A48" w:rsidRPr="003329A5" w:rsidRDefault="00906A48" w:rsidP="008A7A14">
                                  <w:pPr>
                                    <w:rPr>
                                      <w:sz w:val="16"/>
                                      <w:szCs w:val="16"/>
                                    </w:rPr>
                                  </w:pPr>
                                </w:p>
                              </w:tc>
                              <w:tc>
                                <w:tcPr>
                                  <w:tcW w:w="2467" w:type="dxa"/>
                                  <w:tcBorders>
                                    <w:top w:val="nil"/>
                                    <w:left w:val="nil"/>
                                    <w:bottom w:val="nil"/>
                                    <w:right w:val="nil"/>
                                  </w:tcBorders>
                                  <w:tcMar>
                                    <w:left w:w="0" w:type="dxa"/>
                                    <w:right w:w="0" w:type="dxa"/>
                                  </w:tcMar>
                                </w:tcPr>
                                <w:p w14:paraId="07A43512" w14:textId="77777777" w:rsidR="00906A48" w:rsidRPr="003329A5" w:rsidRDefault="00906A48"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906A48" w:rsidRPr="003329A5" w14:paraId="50ECF246" w14:textId="77777777" w:rsidTr="008A7A14">
                              <w:trPr>
                                <w:trHeight w:val="277"/>
                              </w:trPr>
                              <w:tc>
                                <w:tcPr>
                                  <w:tcW w:w="284" w:type="dxa"/>
                                  <w:tcBorders>
                                    <w:top w:val="nil"/>
                                    <w:left w:val="nil"/>
                                    <w:bottom w:val="nil"/>
                                    <w:right w:val="nil"/>
                                  </w:tcBorders>
                                  <w:tcMar>
                                    <w:left w:w="0" w:type="dxa"/>
                                    <w:right w:w="0" w:type="dxa"/>
                                  </w:tcMar>
                                </w:tcPr>
                                <w:p w14:paraId="7F08F3EC" w14:textId="77777777" w:rsidR="00906A48" w:rsidRPr="003329A5" w:rsidRDefault="00906A48">
                                  <w:pPr>
                                    <w:rPr>
                                      <w:noProof/>
                                      <w:sz w:val="16"/>
                                      <w:szCs w:val="16"/>
                                      <w:lang w:eastAsia="en-GB"/>
                                    </w:rPr>
                                  </w:pPr>
                                </w:p>
                              </w:tc>
                              <w:tc>
                                <w:tcPr>
                                  <w:tcW w:w="2467" w:type="dxa"/>
                                  <w:tcBorders>
                                    <w:top w:val="nil"/>
                                    <w:left w:val="nil"/>
                                    <w:bottom w:val="nil"/>
                                    <w:right w:val="nil"/>
                                  </w:tcBorders>
                                  <w:tcMar>
                                    <w:left w:w="0" w:type="dxa"/>
                                    <w:right w:w="0" w:type="dxa"/>
                                  </w:tcMar>
                                </w:tcPr>
                                <w:p w14:paraId="1582AB29" w14:textId="77777777" w:rsidR="00906A48" w:rsidRPr="003329A5" w:rsidRDefault="00906A48">
                                  <w:pPr>
                                    <w:rPr>
                                      <w:sz w:val="16"/>
                                      <w:szCs w:val="16"/>
                                    </w:rPr>
                                  </w:pPr>
                                </w:p>
                              </w:tc>
                            </w:tr>
                          </w:tbl>
                          <w:p w14:paraId="2D1751FB" w14:textId="77777777" w:rsidR="00906A48" w:rsidRPr="003329A5" w:rsidRDefault="00906A48" w:rsidP="00906A48">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CEF651" id="Text Box 2276" o:spid="_x0000_s1053" type="#_x0000_t202" style="position:absolute;margin-left:343.65pt;margin-top:244.05pt;width:2in;height:41.25pt;z-index:25223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" filled="f" stroked="f">
                <v:textbox>
                  <w:txbxContent>
                    <w:tbl>
                      <w:tblPr>
                        <w:tblStyle w:val="TableGrid1"/>
                        <w:tblW w:w="2751" w:type="dxa"/>
                        <w:tblLayout w:type="fixed"/>
                        <w:tblLook w:val="04A0" w:firstRow="1" w:lastRow="0" w:firstColumn="1" w:lastColumn="0" w:noHBand="0" w:noVBand="1"/>
                      </w:tblPr>
                      <w:tblGrid>
                        <w:gridCol w:w="284"/>
                        <w:gridCol w:w="2467"/>
                      </w:tblGrid>
                      <w:tr w:rsidR="00906A48" w:rsidRPr="003329A5" w14:paraId="4194A84A" w14:textId="77777777" w:rsidTr="008A7A14">
                        <w:trPr>
                          <w:trHeight w:val="474"/>
                        </w:trPr>
                        <w:tc>
                          <w:tcPr>
                            <w:tcW w:w="284" w:type="dxa"/>
                            <w:tcBorders>
                              <w:top w:val="nil"/>
                              <w:left w:val="nil"/>
                              <w:bottom w:val="nil"/>
                              <w:right w:val="nil"/>
                            </w:tcBorders>
                            <w:tcMar>
                              <w:left w:w="0" w:type="dxa"/>
                              <w:right w:w="0" w:type="dxa"/>
                            </w:tcMar>
                          </w:tcPr>
                          <w:p w14:paraId="262C3597" w14:textId="77777777" w:rsidR="00906A48" w:rsidRDefault="00906A48" w:rsidP="008A7A14">
                            <w:r>
                              <w:rPr>
                                <w:noProof/>
                              </w:rPr>
                              <w:drawing>
                                <wp:inline distT="0" distB="0" distL="0" distR="0" wp14:anchorId="72B0C8E5" wp14:editId="0317FAAC">
                                  <wp:extent cx="138703" cy="245660"/>
                                  <wp:effectExtent l="0" t="0" r="0" b="2540"/>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0910B69A" w14:textId="77777777" w:rsidR="00906A48" w:rsidRDefault="00906A48" w:rsidP="008A7A14">
                            <w:pPr>
                              <w:rPr>
                                <w:sz w:val="16"/>
                                <w:szCs w:val="16"/>
                              </w:rPr>
                            </w:pPr>
                          </w:p>
                          <w:p w14:paraId="6139F621" w14:textId="77777777" w:rsidR="00906A48" w:rsidRPr="003329A5" w:rsidRDefault="00906A48" w:rsidP="008A7A14">
                            <w:pPr>
                              <w:rPr>
                                <w:sz w:val="16"/>
                                <w:szCs w:val="16"/>
                              </w:rPr>
                            </w:pPr>
                          </w:p>
                        </w:tc>
                        <w:tc>
                          <w:tcPr>
                            <w:tcW w:w="2467" w:type="dxa"/>
                            <w:tcBorders>
                              <w:top w:val="nil"/>
                              <w:left w:val="nil"/>
                              <w:bottom w:val="nil"/>
                              <w:right w:val="nil"/>
                            </w:tcBorders>
                            <w:tcMar>
                              <w:left w:w="0" w:type="dxa"/>
                              <w:right w:w="0" w:type="dxa"/>
                            </w:tcMar>
                          </w:tcPr>
                          <w:p w14:paraId="07A43512" w14:textId="77777777" w:rsidR="00906A48" w:rsidRPr="003329A5" w:rsidRDefault="00906A48"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906A48" w:rsidRPr="003329A5" w14:paraId="50ECF246" w14:textId="77777777" w:rsidTr="008A7A14">
                        <w:trPr>
                          <w:trHeight w:val="277"/>
                        </w:trPr>
                        <w:tc>
                          <w:tcPr>
                            <w:tcW w:w="284" w:type="dxa"/>
                            <w:tcBorders>
                              <w:top w:val="nil"/>
                              <w:left w:val="nil"/>
                              <w:bottom w:val="nil"/>
                              <w:right w:val="nil"/>
                            </w:tcBorders>
                            <w:tcMar>
                              <w:left w:w="0" w:type="dxa"/>
                              <w:right w:w="0" w:type="dxa"/>
                            </w:tcMar>
                          </w:tcPr>
                          <w:p w14:paraId="7F08F3EC" w14:textId="77777777" w:rsidR="00906A48" w:rsidRPr="003329A5" w:rsidRDefault="00906A48">
                            <w:pPr>
                              <w:rPr>
                                <w:noProof/>
                                <w:sz w:val="16"/>
                                <w:szCs w:val="16"/>
                                <w:lang w:eastAsia="en-GB"/>
                              </w:rPr>
                            </w:pPr>
                          </w:p>
                        </w:tc>
                        <w:tc>
                          <w:tcPr>
                            <w:tcW w:w="2467" w:type="dxa"/>
                            <w:tcBorders>
                              <w:top w:val="nil"/>
                              <w:left w:val="nil"/>
                              <w:bottom w:val="nil"/>
                              <w:right w:val="nil"/>
                            </w:tcBorders>
                            <w:tcMar>
                              <w:left w:w="0" w:type="dxa"/>
                              <w:right w:w="0" w:type="dxa"/>
                            </w:tcMar>
                          </w:tcPr>
                          <w:p w14:paraId="1582AB29" w14:textId="77777777" w:rsidR="00906A48" w:rsidRPr="003329A5" w:rsidRDefault="00906A48">
                            <w:pPr>
                              <w:rPr>
                                <w:sz w:val="16"/>
                                <w:szCs w:val="16"/>
                              </w:rPr>
                            </w:pPr>
                          </w:p>
                        </w:tc>
                      </w:tr>
                    </w:tbl>
                    <w:p w14:paraId="2D1751FB" w14:textId="77777777" w:rsidR="00906A48" w:rsidRPr="003329A5" w:rsidRDefault="00906A48" w:rsidP="00906A48">
                      <w:pPr>
                        <w:rPr>
                          <w:sz w:val="16"/>
                          <w:szCs w:val="16"/>
                        </w:rPr>
                      </w:pPr>
                    </w:p>
                  </w:txbxContent>
                </v:textbox>
                <w10:wrap anchorx="margin"/>
              </v:shape>
            </w:pict>
          </mc:Fallback>
        </mc:AlternateContent>
      </w:r>
      <w:r w:rsidR="00ED4609">
        <w:rPr>
          <w:noProof/>
        </w:rPr>
        <w:drawing>
          <wp:inline distT="0" distB="0" distL="0" distR="0" wp14:anchorId="631EB276" wp14:editId="61DA95D5">
            <wp:extent cx="5486400" cy="3200400"/>
            <wp:effectExtent l="0" t="0" r="0" b="0"/>
            <wp:docPr id="216" name="Chart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1F1D3E8" w14:textId="77777777" w:rsidR="00ED4609" w:rsidRPr="00ED5DE2" w:rsidRDefault="00ED4609" w:rsidP="00234A23">
      <w:pPr>
        <w:pStyle w:val="Caption"/>
        <w:rPr>
          <w:rStyle w:val="SubtleEmphasis"/>
        </w:rPr>
      </w:pPr>
      <w:r w:rsidRPr="00ED5DE2">
        <w:rPr>
          <w:rStyle w:val="SubtleEmphasis"/>
        </w:rPr>
        <w:t>Q9. What is the approximate number of... Physical items in the library's stock</w:t>
      </w:r>
    </w:p>
    <w:p w14:paraId="455B5E72" w14:textId="77777777" w:rsidR="00ED4609" w:rsidRPr="00ED5DE2" w:rsidRDefault="00ED4609" w:rsidP="00234A23">
      <w:pPr>
        <w:pStyle w:val="Caption"/>
        <w:rPr>
          <w:rStyle w:val="SubtleEmphasis"/>
        </w:rPr>
      </w:pPr>
      <w:r w:rsidRPr="00ED5DE2">
        <w:rPr>
          <w:rStyle w:val="SubtleEmphasis"/>
        </w:rPr>
        <w:t>Base: All who have a designated library area on-site (unweighted base sizes in parenthesis)</w:t>
      </w:r>
    </w:p>
    <w:p w14:paraId="5D431C38" w14:textId="77777777" w:rsidR="00ED4609" w:rsidRDefault="00ED4609" w:rsidP="00234A23">
      <w:pPr>
        <w:pStyle w:val="Caption"/>
        <w:rPr>
          <w:rStyle w:val="SubtleEmphasis"/>
          <w:i w:val="0"/>
          <w:iCs w:val="0"/>
          <w:color w:val="E80094" w:themeColor="text2"/>
        </w:rPr>
      </w:pPr>
    </w:p>
    <w:p w14:paraId="729E8441" w14:textId="0B8F8107" w:rsidR="00ED4609" w:rsidRPr="00782F86" w:rsidRDefault="00ED4609" w:rsidP="00ED4609">
      <w:r w:rsidRPr="00782F86">
        <w:t>On average, primary schools report that they have 4,394 physical resources in their stock, a 7% decrease on the average number of physical resources available in 2019</w:t>
      </w:r>
      <w:r w:rsidR="00906A48">
        <w:t xml:space="preserve"> (4,707)</w:t>
      </w:r>
      <w:r w:rsidRPr="00782F86">
        <w:t>. Secondary schools report an average of 10,187 items, a drop of 1</w:t>
      </w:r>
      <w:r w:rsidR="00906A48">
        <w:t>2</w:t>
      </w:r>
      <w:r w:rsidRPr="00782F86">
        <w:t xml:space="preserve">% </w:t>
      </w:r>
      <w:r w:rsidR="00906A48">
        <w:t>compared to 2019 (11,629)</w:t>
      </w:r>
      <w:r w:rsidRPr="00782F86">
        <w:t>.</w:t>
      </w:r>
      <w:r w:rsidR="00FE2983">
        <w:t xml:space="preserve"> </w:t>
      </w:r>
      <w:r w:rsidR="003C73BF">
        <w:t>Among non-independent schools in England, 26% report an approximate stock count of 10,001 or more physical items.</w:t>
      </w:r>
    </w:p>
    <w:p w14:paraId="4644B1BE" w14:textId="58CB71D0" w:rsidR="00ED4609" w:rsidRPr="00782F86" w:rsidRDefault="00ED4609" w:rsidP="00ED4609">
      <w:r>
        <w:t xml:space="preserve">As was noted in 2019, </w:t>
      </w:r>
      <w:r w:rsidRPr="00782F86">
        <w:t>schools’ mean number of physical resources increases as the number of pupils increas</w:t>
      </w:r>
      <w:r>
        <w:t>es, driven possibly by education phase with secondary schools typically bigger than primary schools</w:t>
      </w:r>
      <w:r w:rsidRPr="00782F86">
        <w:t>. The smallest group of schools, those with 1-100 pupils, report an average of 1</w:t>
      </w:r>
      <w:r w:rsidR="00906A48">
        <w:t>,</w:t>
      </w:r>
      <w:r w:rsidRPr="00782F86">
        <w:t xml:space="preserve">413 physical resources, while the largest group, those with 501+ pupils, report an average stock of 11,033. </w:t>
      </w:r>
    </w:p>
    <w:p w14:paraId="546390E0" w14:textId="076D6D97" w:rsidR="00ED4609" w:rsidRPr="00FE28BD" w:rsidRDefault="00ED4609" w:rsidP="00ED4609">
      <w:r w:rsidRPr="00FE28BD">
        <w:t>The higher the proportion of pupils eligible for free school meals, the lower the average number of physical resources. Schools with the lowest proportion of students entitled to FSM</w:t>
      </w:r>
      <w:r w:rsidR="00906A48">
        <w:t xml:space="preserve"> (0-9%)</w:t>
      </w:r>
      <w:r w:rsidRPr="00FE28BD">
        <w:t xml:space="preserve"> have an average of 7,260 physical resources, up from 6,353 items in 2019. Schools with 50%+ FSM have on average just 2,870 physical resources available. </w:t>
      </w:r>
    </w:p>
    <w:p w14:paraId="0AB9CCD3" w14:textId="77777777" w:rsidR="00ED4609" w:rsidRDefault="00ED4609" w:rsidP="00ED4609">
      <w:r w:rsidRPr="00FE28BD">
        <w:t>In England, academy schools (7,063) and independents (12,120) are both significantly more likely to have a higher number of physical resources in their stock than LA maintained schools (5,049).</w:t>
      </w:r>
    </w:p>
    <w:p w14:paraId="605923A7" w14:textId="6AFE6AC5" w:rsidR="00ED4609" w:rsidRPr="00AB1E2F" w:rsidRDefault="00ED4609" w:rsidP="00ED4609">
      <w:r w:rsidRPr="00AB1E2F">
        <w:t>Schools were also asked to quantify the number of e-books (excluding subscription resources) in the library stock. Provision in this area is limited with around half of schools reporting that they have none (51%) while 5% report that they have between 1-100 and 7% have 101 or more. While these results are broadly similar to those reported in 2019, there is a decrease in the number of schools saying they have no e-books and</w:t>
      </w:r>
      <w:r w:rsidR="00572F34">
        <w:t xml:space="preserve"> a</w:t>
      </w:r>
      <w:r w:rsidRPr="00AB1E2F">
        <w:t xml:space="preserve"> slight increase in those who say they have some resource available (see figure below). While physical resources are the main resource for the vast majority of libraries, changes to accessing resources precipitated by the COVID-19 pandemic may explain slight changes in e-resources </w:t>
      </w:r>
      <w:r w:rsidR="000C108E">
        <w:t>when compared to 2019</w:t>
      </w:r>
      <w:r w:rsidRPr="00AB1E2F">
        <w:t xml:space="preserve">. </w:t>
      </w:r>
    </w:p>
    <w:p w14:paraId="56B9A9B7" w14:textId="37786221" w:rsidR="00ED4609" w:rsidRDefault="00ED4609" w:rsidP="00ED4609">
      <w:r w:rsidRPr="00AB1E2F">
        <w:t xml:space="preserve">There is some disparity by nation, with schools in England (52%) significantly </w:t>
      </w:r>
      <w:r w:rsidR="000C108E">
        <w:t>more</w:t>
      </w:r>
      <w:r w:rsidRPr="00AB1E2F">
        <w:t xml:space="preserve"> likely than those in both Scotland (37%) and Wales (30%) to have </w:t>
      </w:r>
      <w:r w:rsidR="000C108E">
        <w:t>no</w:t>
      </w:r>
      <w:r w:rsidRPr="00AB1E2F">
        <w:t xml:space="preserve"> level of e-book resource available. </w:t>
      </w:r>
    </w:p>
    <w:p w14:paraId="71240E71" w14:textId="5A67EF15" w:rsidR="00ED5DE2" w:rsidRDefault="001D7974" w:rsidP="00ED5DE2">
      <w:pPr>
        <w:pStyle w:val="Caption"/>
      </w:pPr>
      <w:r w:rsidRPr="00AD194E">
        <w:rPr>
          <w:noProof/>
        </w:rPr>
        <w:lastRenderedPageBreak/>
        <mc:AlternateContent>
          <mc:Choice Requires="wps">
            <w:drawing>
              <wp:anchor distT="45720" distB="45720" distL="114300" distR="114300" simplePos="0" relativeHeight="252401664" behindDoc="0" locked="0" layoutInCell="1" allowOverlap="1" wp14:anchorId="4FFAD015" wp14:editId="727B34E3">
                <wp:simplePos x="0" y="0"/>
                <wp:positionH relativeFrom="column">
                  <wp:posOffset>2313940</wp:posOffset>
                </wp:positionH>
                <wp:positionV relativeFrom="paragraph">
                  <wp:posOffset>125359</wp:posOffset>
                </wp:positionV>
                <wp:extent cx="485775" cy="140462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4620"/>
                        </a:xfrm>
                        <a:prstGeom prst="rect">
                          <a:avLst/>
                        </a:prstGeom>
                        <a:noFill/>
                        <a:ln w="9525">
                          <a:noFill/>
                          <a:miter lim="800000"/>
                          <a:headEnd/>
                          <a:tailEnd/>
                        </a:ln>
                      </wps:spPr>
                      <wps:txbx>
                        <w:txbxContent>
                          <w:p w14:paraId="18DE9E4D" w14:textId="77777777" w:rsidR="001D7974" w:rsidRPr="000D7A64" w:rsidRDefault="001D7974" w:rsidP="001D7974">
                            <w:pPr>
                              <w:rPr>
                                <w:b/>
                                <w:bCs/>
                                <w:sz w:val="18"/>
                                <w:szCs w:val="18"/>
                              </w:rPr>
                            </w:pPr>
                            <w:r w:rsidRPr="000D7A64">
                              <w:rPr>
                                <w:b/>
                                <w:bCs/>
                                <w:sz w:val="18"/>
                                <w:szCs w:val="18"/>
                              </w:rPr>
                              <w:t>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FAD015" id="_x0000_s1054" type="#_x0000_t202" style="position:absolute;margin-left:182.2pt;margin-top:9.85pt;width:38.25pt;height:110.6pt;z-index:252401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" filled="f" stroked="f">
                <v:textbox style="mso-fit-shape-to-text:t">
                  <w:txbxContent>
                    <w:p w14:paraId="18DE9E4D" w14:textId="77777777" w:rsidR="001D7974" w:rsidRPr="000D7A64" w:rsidRDefault="001D7974" w:rsidP="001D7974">
                      <w:pPr>
                        <w:rPr>
                          <w:b/>
                          <w:bCs/>
                          <w:sz w:val="18"/>
                          <w:szCs w:val="18"/>
                        </w:rPr>
                      </w:pPr>
                      <w:r w:rsidRPr="000D7A64">
                        <w:rPr>
                          <w:b/>
                          <w:bCs/>
                          <w:sz w:val="18"/>
                          <w:szCs w:val="18"/>
                        </w:rPr>
                        <w:t>2022</w:t>
                      </w:r>
                    </w:p>
                  </w:txbxContent>
                </v:textbox>
              </v:shape>
            </w:pict>
          </mc:Fallback>
        </mc:AlternateContent>
      </w:r>
      <w:r w:rsidR="00ED5DE2">
        <w:t xml:space="preserve">Figure </w:t>
      </w:r>
      <w:r w:rsidR="00ED5DE2">
        <w:fldChar w:fldCharType="begin"/>
      </w:r>
      <w:r w:rsidR="00ED5DE2">
        <w:instrText xml:space="preserve"> SEQ Figure \* ARABIC </w:instrText>
      </w:r>
      <w:r w:rsidR="00ED5DE2">
        <w:fldChar w:fldCharType="separate"/>
      </w:r>
      <w:r w:rsidR="001918C3">
        <w:rPr>
          <w:noProof/>
        </w:rPr>
        <w:t>15</w:t>
      </w:r>
      <w:r w:rsidR="00ED5DE2">
        <w:fldChar w:fldCharType="end"/>
      </w:r>
      <w:r w:rsidR="00ED5DE2">
        <w:t>: E-books in library stock</w:t>
      </w:r>
    </w:p>
    <w:p w14:paraId="7FC92F3B" w14:textId="7CA0BB73" w:rsidR="00ED4609" w:rsidRDefault="00ED4609" w:rsidP="00234A23">
      <w:pPr>
        <w:pStyle w:val="F11Figure"/>
        <w:rPr>
          <w:color w:val="808080" w:themeColor="background1" w:themeShade="80"/>
        </w:rPr>
      </w:pPr>
      <w:r w:rsidRPr="007571D2">
        <w:rPr>
          <w:noProof/>
        </w:rPr>
        <w:drawing>
          <wp:inline distT="0" distB="0" distL="0" distR="0" wp14:anchorId="1FACE6FA" wp14:editId="269120B0">
            <wp:extent cx="5207635" cy="2790908"/>
            <wp:effectExtent l="0" t="0" r="0" b="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425FA25" w14:textId="77777777" w:rsidR="00ED4609" w:rsidRDefault="00ED4609" w:rsidP="00234A23">
      <w:pPr>
        <w:pStyle w:val="F11Figure"/>
      </w:pPr>
    </w:p>
    <w:p w14:paraId="1FFA4645" w14:textId="1E0A7515" w:rsidR="00ED4609" w:rsidRPr="00ED5DE2" w:rsidRDefault="00547F79" w:rsidP="00234A23">
      <w:pPr>
        <w:pStyle w:val="Caption"/>
        <w:rPr>
          <w:rStyle w:val="SubtleEmphasis"/>
        </w:rPr>
      </w:pPr>
      <w:r>
        <w:rPr>
          <w:rStyle w:val="SubtleEmphasis"/>
        </w:rPr>
        <w:t>Q9. What is the approximate number of E-nooks in the library’ stock?</w:t>
      </w:r>
      <w:r w:rsidR="00ED4609" w:rsidRPr="00ED5DE2">
        <w:rPr>
          <w:rStyle w:val="SubtleEmphasis"/>
        </w:rPr>
        <w:t xml:space="preserve"> </w:t>
      </w:r>
    </w:p>
    <w:p w14:paraId="5F667CF6" w14:textId="016FC92C" w:rsidR="00ED4609" w:rsidRPr="00ED5DE2" w:rsidRDefault="00ED4609" w:rsidP="00234A23">
      <w:pPr>
        <w:pStyle w:val="Caption"/>
        <w:rPr>
          <w:rStyle w:val="SubtleEmphasis"/>
        </w:rPr>
      </w:pPr>
      <w:r w:rsidRPr="00ED5DE2">
        <w:rPr>
          <w:rStyle w:val="SubtleEmphasis"/>
        </w:rPr>
        <w:t xml:space="preserve">Base: </w:t>
      </w:r>
      <w:r w:rsidR="00547F79">
        <w:rPr>
          <w:rStyle w:val="SubtleEmphasis"/>
        </w:rPr>
        <w:t>Where there is a designated library area on site</w:t>
      </w:r>
      <w:r w:rsidRPr="00ED5DE2">
        <w:rPr>
          <w:rStyle w:val="SubtleEmphasis"/>
        </w:rPr>
        <w:t xml:space="preserve"> – 2022 (1</w:t>
      </w:r>
      <w:r w:rsidR="00547F79">
        <w:rPr>
          <w:rStyle w:val="SubtleEmphasis"/>
        </w:rPr>
        <w:t>540</w:t>
      </w:r>
      <w:r w:rsidRPr="00ED5DE2">
        <w:rPr>
          <w:rStyle w:val="SubtleEmphasis"/>
        </w:rPr>
        <w:t>), 2019 (</w:t>
      </w:r>
      <w:r w:rsidR="00547F79">
        <w:rPr>
          <w:rStyle w:val="SubtleEmphasis"/>
        </w:rPr>
        <w:t>1592</w:t>
      </w:r>
      <w:r w:rsidRPr="00ED5DE2">
        <w:rPr>
          <w:rStyle w:val="SubtleEmphasis"/>
        </w:rPr>
        <w:t>)</w:t>
      </w:r>
    </w:p>
    <w:p w14:paraId="79D4D689" w14:textId="77777777" w:rsidR="00ED4609" w:rsidRDefault="00ED4609" w:rsidP="00ED4609"/>
    <w:p w14:paraId="7537388F" w14:textId="3EC3B1A0" w:rsidR="00ED4609" w:rsidRPr="00364C5E" w:rsidRDefault="00ED4609" w:rsidP="00ED4609">
      <w:r w:rsidRPr="00364C5E">
        <w:t>The frequency with which new stock is added to the school library also indicates the level of resource available. Most schools have new stock added termly (2</w:t>
      </w:r>
      <w:r w:rsidR="00405669">
        <w:t>8</w:t>
      </w:r>
      <w:r w:rsidRPr="00364C5E">
        <w:t xml:space="preserve">%) or yearly (27%). Only 12% report having new stock added less frequently than yearly, while just 6% add stock weekly or more frequently, 4% fortnightly and 13% monthly. </w:t>
      </w:r>
      <w:r w:rsidR="00405669">
        <w:t>T</w:t>
      </w:r>
      <w:r w:rsidRPr="00364C5E">
        <w:t xml:space="preserve">he rate at which new stock is added </w:t>
      </w:r>
      <w:r w:rsidR="00D76B80">
        <w:t>h</w:t>
      </w:r>
      <w:r w:rsidRPr="00364C5E">
        <w:t>as not changed notably since 2019.</w:t>
      </w:r>
      <w:r w:rsidR="00FE2983">
        <w:t xml:space="preserve"> </w:t>
      </w:r>
    </w:p>
    <w:p w14:paraId="6281AA47" w14:textId="2165688D" w:rsidR="00ED4609" w:rsidRPr="00364C5E" w:rsidRDefault="00405669" w:rsidP="00ED4609">
      <w:r>
        <w:t>A</w:t>
      </w:r>
      <w:r w:rsidR="00ED4609" w:rsidRPr="00364C5E">
        <w:t>s might be expected</w:t>
      </w:r>
      <w:r>
        <w:t>,</w:t>
      </w:r>
      <w:r w:rsidR="00ED4609" w:rsidRPr="00364C5E">
        <w:t xml:space="preserve"> given the different school sizes at each phase, there is some disparity between primary and secondary schools with regards</w:t>
      </w:r>
      <w:r w:rsidR="00291A2E">
        <w:t xml:space="preserve"> to</w:t>
      </w:r>
      <w:r w:rsidR="00ED4609" w:rsidRPr="00364C5E">
        <w:t xml:space="preserve"> re-stocking. Secondary schools tend to have new stock added more frequently. 19% of secondary schools say they typically have new stock added to the library at least weekly, while 9% report that new stock is added fortnightly and 27% monthly. Meanwhile, the most common frequency for primary schools is termly (29% cf. 24% secondary), followed by yearly (31% cf. 12% secondary schools). Just over one in ten primary schools report that new stock is added less frequently than yearly (15% compared with 2% secondary). </w:t>
      </w:r>
    </w:p>
    <w:p w14:paraId="236E4807" w14:textId="20645D61" w:rsidR="00ED4609" w:rsidRDefault="00ED4609" w:rsidP="00ED4609">
      <w:r w:rsidRPr="00647AC1">
        <w:t>Schools in Northern Ireland (46%) are much more likely than schools in England (26%)</w:t>
      </w:r>
      <w:r w:rsidR="00405669">
        <w:t xml:space="preserve"> and Scotland (31%)</w:t>
      </w:r>
      <w:r w:rsidRPr="00647AC1">
        <w:t xml:space="preserve"> to have their stock added to on a yearly basis. </w:t>
      </w:r>
      <w:proofErr w:type="gramStart"/>
      <w:r w:rsidRPr="00647AC1">
        <w:t>The majority of</w:t>
      </w:r>
      <w:proofErr w:type="gramEnd"/>
      <w:r w:rsidRPr="00647AC1">
        <w:t xml:space="preserve"> schools in England have their stock added to at least termly, while stock is added to most schools in Northern Ireland (67%) and Wales (51%) yearly or more infrequently. </w:t>
      </w:r>
    </w:p>
    <w:p w14:paraId="455F1ED1" w14:textId="6A71ACC5" w:rsidR="00524B0B" w:rsidRPr="00647AC1" w:rsidRDefault="00524B0B" w:rsidP="00ED4609">
      <w:r>
        <w:t>Within Northern Ireland, a majority (72%) of controlled schools typically have their stock added to yearly or less frequently than yearly. For Roman Catholic maintained schools, 47% have their stock added to yearly, 13% termly and 4% have stock added weekly or more frequently.</w:t>
      </w:r>
    </w:p>
    <w:p w14:paraId="58CDED0A" w14:textId="7049F2E8" w:rsidR="00ED4609" w:rsidRPr="00D1699D" w:rsidRDefault="00ED4609" w:rsidP="00ED4609">
      <w:r w:rsidRPr="00D1699D">
        <w:t xml:space="preserve">In addition, independent schools </w:t>
      </w:r>
      <w:r w:rsidR="00524B0B">
        <w:t xml:space="preserve">in England </w:t>
      </w:r>
      <w:r w:rsidRPr="00D1699D">
        <w:t xml:space="preserve">are more likely to have their stock increased more frequently than other types of school. Independents are more likely to report that they get their stock added to weekly or more frequently (17%) compared to LA maintained schools (5%). Similarly, independent schools are three-times as likely to have their stock added to fortnightly (12%) compared to LA maintained schools (4%). </w:t>
      </w:r>
    </w:p>
    <w:p w14:paraId="270228EA" w14:textId="6A54C4A2" w:rsidR="009730B9" w:rsidRDefault="00ED4609" w:rsidP="00ED4609">
      <w:r w:rsidRPr="00D1699D">
        <w:t>By pupils’ free school meals eligibility, schools with the lowest rate of pupils eligible for FSM (0-9%) are more likely than average to have their stock added to weekly or more frequently (10%) than those with the highest (22.5%</w:t>
      </w:r>
      <w:r w:rsidR="003366EB">
        <w:t>+</w:t>
      </w:r>
      <w:r w:rsidRPr="00D1699D">
        <w:t xml:space="preserve"> FSM) (3%). </w:t>
      </w:r>
    </w:p>
    <w:p w14:paraId="1D3E394E" w14:textId="77777777" w:rsidR="009730B9" w:rsidRPr="00D1699D" w:rsidRDefault="009730B9" w:rsidP="00ED4609"/>
    <w:p w14:paraId="4268716B" w14:textId="3787B941" w:rsidR="00ED5DE2" w:rsidRDefault="00ED5DE2" w:rsidP="00ED5DE2">
      <w:pPr>
        <w:pStyle w:val="Caption"/>
      </w:pPr>
      <w:r>
        <w:lastRenderedPageBreak/>
        <w:t xml:space="preserve">Figure </w:t>
      </w:r>
      <w:r>
        <w:fldChar w:fldCharType="begin"/>
      </w:r>
      <w:r>
        <w:instrText xml:space="preserve"> SEQ Figure \* ARABIC </w:instrText>
      </w:r>
      <w:r>
        <w:fldChar w:fldCharType="separate"/>
      </w:r>
      <w:r w:rsidR="001918C3">
        <w:rPr>
          <w:noProof/>
        </w:rPr>
        <w:t>16</w:t>
      </w:r>
      <w:r>
        <w:fldChar w:fldCharType="end"/>
      </w:r>
      <w:r>
        <w:t xml:space="preserve">: Frequency of new stock added to </w:t>
      </w:r>
      <w:proofErr w:type="gramStart"/>
      <w:r>
        <w:t>library</w:t>
      </w:r>
      <w:proofErr w:type="gramEnd"/>
    </w:p>
    <w:p w14:paraId="01914CDD" w14:textId="43671907" w:rsidR="00ED4609" w:rsidRDefault="00BA2E11" w:rsidP="00234A23">
      <w:pPr>
        <w:pStyle w:val="F11Figure"/>
        <w:rPr>
          <w:color w:val="808080" w:themeColor="background1" w:themeShade="80"/>
        </w:rPr>
      </w:pPr>
      <w:r>
        <w:rPr>
          <w:noProof/>
        </w:rPr>
        <mc:AlternateContent>
          <mc:Choice Requires="wps">
            <w:drawing>
              <wp:anchor distT="0" distB="0" distL="114300" distR="114300" simplePos="0" relativeHeight="252438528" behindDoc="0" locked="0" layoutInCell="1" allowOverlap="1" wp14:anchorId="6537FE74" wp14:editId="7CDFDF92">
                <wp:simplePos x="0" y="0"/>
                <wp:positionH relativeFrom="margin">
                  <wp:posOffset>2042160</wp:posOffset>
                </wp:positionH>
                <wp:positionV relativeFrom="paragraph">
                  <wp:posOffset>4004945</wp:posOffset>
                </wp:positionV>
                <wp:extent cx="113030" cy="124460"/>
                <wp:effectExtent l="19050" t="0" r="39370" b="46990"/>
                <wp:wrapNone/>
                <wp:docPr id="2380" name="Arrow: Down 2380"/>
                <wp:cNvGraphicFramePr/>
                <a:graphic xmlns:a="http://schemas.openxmlformats.org/drawingml/2006/main">
                  <a:graphicData uri="http://schemas.microsoft.com/office/word/2010/wordprocessingShape">
                    <wps:wsp>
                      <wps:cNvSpPr/>
                      <wps:spPr>
                        <a:xfrm flipH="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7171A" id="Arrow: Down 2380" o:spid="_x0000_s1026" type="#_x0000_t67" style="position:absolute;margin-left:160.8pt;margin-top:315.35pt;width:8.9pt;height:9.8pt;flip:x;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2436480" behindDoc="0" locked="0" layoutInCell="1" allowOverlap="1" wp14:anchorId="0D569C2E" wp14:editId="71FEE874">
                <wp:simplePos x="0" y="0"/>
                <wp:positionH relativeFrom="margin">
                  <wp:posOffset>2212340</wp:posOffset>
                </wp:positionH>
                <wp:positionV relativeFrom="paragraph">
                  <wp:posOffset>3881755</wp:posOffset>
                </wp:positionV>
                <wp:extent cx="113030" cy="124460"/>
                <wp:effectExtent l="19050" t="19050" r="29845" b="28575"/>
                <wp:wrapNone/>
                <wp:docPr id="2379" name="Arrow: Down 2379"/>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4675E" id="Arrow: Down 2379" o:spid="_x0000_s1026" type="#_x0000_t67" style="position:absolute;margin-left:174.2pt;margin-top:305.65pt;width:8.9pt;height:9.8pt;flip:y;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2434432" behindDoc="0" locked="0" layoutInCell="1" allowOverlap="1" wp14:anchorId="1FF031D4" wp14:editId="70389A05">
                <wp:simplePos x="0" y="0"/>
                <wp:positionH relativeFrom="margin">
                  <wp:posOffset>2155190</wp:posOffset>
                </wp:positionH>
                <wp:positionV relativeFrom="paragraph">
                  <wp:posOffset>2995930</wp:posOffset>
                </wp:positionV>
                <wp:extent cx="113030" cy="124460"/>
                <wp:effectExtent l="19050" t="0" r="39370" b="46990"/>
                <wp:wrapNone/>
                <wp:docPr id="1959" name="Arrow: Down 1959"/>
                <wp:cNvGraphicFramePr/>
                <a:graphic xmlns:a="http://schemas.openxmlformats.org/drawingml/2006/main">
                  <a:graphicData uri="http://schemas.microsoft.com/office/word/2010/wordprocessingShape">
                    <wps:wsp>
                      <wps:cNvSpPr/>
                      <wps:spPr>
                        <a:xfrm flipH="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A5E04" id="Arrow: Down 1959" o:spid="_x0000_s1026" type="#_x0000_t67" style="position:absolute;margin-left:169.7pt;margin-top:235.9pt;width:8.9pt;height:9.8pt;flip:x;z-index:25243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" adj="11792" fillcolor="white [3212]" strokecolor="#515151 [3213]">
                <w10:wrap anchorx="margin"/>
              </v:shape>
            </w:pict>
          </mc:Fallback>
        </mc:AlternateContent>
      </w:r>
      <w:r>
        <w:rPr>
          <w:noProof/>
        </w:rPr>
        <mc:AlternateContent>
          <mc:Choice Requires="wps">
            <w:drawing>
              <wp:anchor distT="0" distB="0" distL="114300" distR="114300" simplePos="0" relativeHeight="252432384" behindDoc="0" locked="0" layoutInCell="1" allowOverlap="1" wp14:anchorId="521700DD" wp14:editId="634FA15D">
                <wp:simplePos x="0" y="0"/>
                <wp:positionH relativeFrom="margin">
                  <wp:posOffset>3068320</wp:posOffset>
                </wp:positionH>
                <wp:positionV relativeFrom="paragraph">
                  <wp:posOffset>2872105</wp:posOffset>
                </wp:positionV>
                <wp:extent cx="113030" cy="124460"/>
                <wp:effectExtent l="19050" t="19050" r="39370" b="27940"/>
                <wp:wrapNone/>
                <wp:docPr id="1946" name="Arrow: Down 1946"/>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80E47" id="Arrow: Down 1946" o:spid="_x0000_s1026" type="#_x0000_t67" style="position:absolute;margin-left:241.6pt;margin-top:226.15pt;width:8.9pt;height:9.8pt;flip:y;z-index:25243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2430336" behindDoc="0" locked="0" layoutInCell="1" allowOverlap="1" wp14:anchorId="4941D81D" wp14:editId="126ED87A">
                <wp:simplePos x="0" y="0"/>
                <wp:positionH relativeFrom="margin">
                  <wp:posOffset>2850515</wp:posOffset>
                </wp:positionH>
                <wp:positionV relativeFrom="paragraph">
                  <wp:posOffset>2500630</wp:posOffset>
                </wp:positionV>
                <wp:extent cx="113030" cy="124460"/>
                <wp:effectExtent l="19050" t="0" r="39370" b="46990"/>
                <wp:wrapNone/>
                <wp:docPr id="1945" name="Arrow: Down 1945"/>
                <wp:cNvGraphicFramePr/>
                <a:graphic xmlns:a="http://schemas.openxmlformats.org/drawingml/2006/main">
                  <a:graphicData uri="http://schemas.microsoft.com/office/word/2010/wordprocessingShape">
                    <wps:wsp>
                      <wps:cNvSpPr/>
                      <wps:spPr>
                        <a:xfrm flipH="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C0710" id="Arrow: Down 1945" o:spid="_x0000_s1026" type="#_x0000_t67" style="position:absolute;margin-left:224.45pt;margin-top:196.9pt;width:8.9pt;height:9.8pt;flip:x;z-index:25243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" adj="11792" fillcolor="white [3212]" strokecolor="#515151 [3213]">
                <w10:wrap anchorx="margin"/>
              </v:shape>
            </w:pict>
          </mc:Fallback>
        </mc:AlternateContent>
      </w:r>
      <w:r>
        <w:rPr>
          <w:noProof/>
        </w:rPr>
        <mc:AlternateContent>
          <mc:Choice Requires="wps">
            <w:drawing>
              <wp:anchor distT="0" distB="0" distL="114300" distR="114300" simplePos="0" relativeHeight="252428288" behindDoc="0" locked="0" layoutInCell="1" allowOverlap="1" wp14:anchorId="68501A5B" wp14:editId="38197805">
                <wp:simplePos x="0" y="0"/>
                <wp:positionH relativeFrom="margin">
                  <wp:posOffset>4106545</wp:posOffset>
                </wp:positionH>
                <wp:positionV relativeFrom="paragraph">
                  <wp:posOffset>2348230</wp:posOffset>
                </wp:positionV>
                <wp:extent cx="113030" cy="124460"/>
                <wp:effectExtent l="19050" t="19050" r="39370" b="27940"/>
                <wp:wrapNone/>
                <wp:docPr id="1944" name="Arrow: Down 1944"/>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9B985" id="Arrow: Down 1944" o:spid="_x0000_s1026" type="#_x0000_t67" style="position:absolute;margin-left:323.35pt;margin-top:184.9pt;width:8.9pt;height:9.8pt;flip:y;z-index:25242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2426240" behindDoc="0" locked="0" layoutInCell="1" allowOverlap="1" wp14:anchorId="06BCFC00" wp14:editId="65AD8499">
                <wp:simplePos x="0" y="0"/>
                <wp:positionH relativeFrom="margin">
                  <wp:posOffset>3650615</wp:posOffset>
                </wp:positionH>
                <wp:positionV relativeFrom="paragraph">
                  <wp:posOffset>2014855</wp:posOffset>
                </wp:positionV>
                <wp:extent cx="113030" cy="124460"/>
                <wp:effectExtent l="19050" t="0" r="39370" b="46990"/>
                <wp:wrapNone/>
                <wp:docPr id="1921" name="Arrow: Down 1921"/>
                <wp:cNvGraphicFramePr/>
                <a:graphic xmlns:a="http://schemas.openxmlformats.org/drawingml/2006/main">
                  <a:graphicData uri="http://schemas.microsoft.com/office/word/2010/wordprocessingShape">
                    <wps:wsp>
                      <wps:cNvSpPr/>
                      <wps:spPr>
                        <a:xfrm flipH="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A9AE1" id="Arrow: Down 1921" o:spid="_x0000_s1026" type="#_x0000_t67" style="position:absolute;margin-left:287.45pt;margin-top:158.65pt;width:8.9pt;height:9.8pt;flip:x;z-index:25242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" adj="11792" fillcolor="white [3212]" strokecolor="#515151 [3213]">
                <w10:wrap anchorx="margin"/>
              </v:shape>
            </w:pict>
          </mc:Fallback>
        </mc:AlternateContent>
      </w:r>
      <w:r>
        <w:rPr>
          <w:noProof/>
        </w:rPr>
        <mc:AlternateContent>
          <mc:Choice Requires="wps">
            <w:drawing>
              <wp:anchor distT="0" distB="0" distL="114300" distR="114300" simplePos="0" relativeHeight="252424192" behindDoc="0" locked="0" layoutInCell="1" allowOverlap="1" wp14:anchorId="44113F4A" wp14:editId="35EB0F91">
                <wp:simplePos x="0" y="0"/>
                <wp:positionH relativeFrom="margin">
                  <wp:posOffset>3841115</wp:posOffset>
                </wp:positionH>
                <wp:positionV relativeFrom="paragraph">
                  <wp:posOffset>1490980</wp:posOffset>
                </wp:positionV>
                <wp:extent cx="113030" cy="124460"/>
                <wp:effectExtent l="19050" t="19050" r="39370" b="27940"/>
                <wp:wrapNone/>
                <wp:docPr id="2367" name="Arrow: Down 2367"/>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EE688" id="Arrow: Down 2367" o:spid="_x0000_s1026" type="#_x0000_t67" style="position:absolute;margin-left:302.45pt;margin-top:117.4pt;width:8.9pt;height:9.8pt;flip:y;z-index:25242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" adj="11792" fillcolor="white [3212]" strokecolor="#515151 [3213]">
                <w10:wrap anchorx="margin"/>
              </v:shape>
            </w:pict>
          </mc:Fallback>
        </mc:AlternateContent>
      </w:r>
      <w:r>
        <w:rPr>
          <w:noProof/>
        </w:rPr>
        <mc:AlternateContent>
          <mc:Choice Requires="wps">
            <w:drawing>
              <wp:anchor distT="0" distB="0" distL="114300" distR="114300" simplePos="0" relativeHeight="252422144" behindDoc="0" locked="0" layoutInCell="1" allowOverlap="1" wp14:anchorId="6C98AD5C" wp14:editId="0E11C951">
                <wp:simplePos x="0" y="0"/>
                <wp:positionH relativeFrom="margin">
                  <wp:posOffset>2679065</wp:posOffset>
                </wp:positionH>
                <wp:positionV relativeFrom="paragraph">
                  <wp:posOffset>1386205</wp:posOffset>
                </wp:positionV>
                <wp:extent cx="113030" cy="124460"/>
                <wp:effectExtent l="19050" t="0" r="39370" b="46990"/>
                <wp:wrapNone/>
                <wp:docPr id="2366" name="Arrow: Down 2366"/>
                <wp:cNvGraphicFramePr/>
                <a:graphic xmlns:a="http://schemas.openxmlformats.org/drawingml/2006/main">
                  <a:graphicData uri="http://schemas.microsoft.com/office/word/2010/wordprocessingShape">
                    <wps:wsp>
                      <wps:cNvSpPr/>
                      <wps:spPr>
                        <a:xfrm flipH="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5BF2D" id="Arrow: Down 2366" o:spid="_x0000_s1026" type="#_x0000_t67" style="position:absolute;margin-left:210.95pt;margin-top:109.15pt;width:8.9pt;height:9.8pt;flip:x;z-index:25242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" adj="11792" fillcolor="white [3212]" strokecolor="#515151 [3213]">
                <w10:wrap anchorx="margin"/>
              </v:shape>
            </w:pict>
          </mc:Fallback>
        </mc:AlternateContent>
      </w:r>
      <w:r>
        <w:rPr>
          <w:noProof/>
        </w:rPr>
        <mc:AlternateContent>
          <mc:Choice Requires="wps">
            <w:drawing>
              <wp:anchor distT="0" distB="0" distL="114300" distR="114300" simplePos="0" relativeHeight="252420096" behindDoc="0" locked="0" layoutInCell="1" allowOverlap="1" wp14:anchorId="59AA4957" wp14:editId="23959C6D">
                <wp:simplePos x="0" y="0"/>
                <wp:positionH relativeFrom="margin">
                  <wp:posOffset>2593340</wp:posOffset>
                </wp:positionH>
                <wp:positionV relativeFrom="paragraph">
                  <wp:posOffset>986155</wp:posOffset>
                </wp:positionV>
                <wp:extent cx="113030" cy="124460"/>
                <wp:effectExtent l="19050" t="19050" r="39370" b="27940"/>
                <wp:wrapNone/>
                <wp:docPr id="2365" name="Arrow: Down 2365"/>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C24F6" id="Arrow: Down 2365" o:spid="_x0000_s1026" type="#_x0000_t67" style="position:absolute;margin-left:204.2pt;margin-top:77.65pt;width:8.9pt;height:9.8pt;flip:y;z-index:25242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2418048" behindDoc="0" locked="0" layoutInCell="1" allowOverlap="1" wp14:anchorId="184CBB81" wp14:editId="3BA4F4F2">
                <wp:simplePos x="0" y="0"/>
                <wp:positionH relativeFrom="margin">
                  <wp:posOffset>2221865</wp:posOffset>
                </wp:positionH>
                <wp:positionV relativeFrom="paragraph">
                  <wp:posOffset>881380</wp:posOffset>
                </wp:positionV>
                <wp:extent cx="113030" cy="124460"/>
                <wp:effectExtent l="19050" t="0" r="39370" b="46990"/>
                <wp:wrapNone/>
                <wp:docPr id="2364" name="Arrow: Down 2364"/>
                <wp:cNvGraphicFramePr/>
                <a:graphic xmlns:a="http://schemas.openxmlformats.org/drawingml/2006/main">
                  <a:graphicData uri="http://schemas.microsoft.com/office/word/2010/wordprocessingShape">
                    <wps:wsp>
                      <wps:cNvSpPr/>
                      <wps:spPr>
                        <a:xfrm flipH="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E70F6" id="Arrow: Down 2364" o:spid="_x0000_s1026" type="#_x0000_t67" style="position:absolute;margin-left:174.95pt;margin-top:69.4pt;width:8.9pt;height:9.8pt;flip:x;z-index:25241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2413952" behindDoc="0" locked="0" layoutInCell="1" allowOverlap="1" wp14:anchorId="65F1D326" wp14:editId="2D0818E1">
                <wp:simplePos x="0" y="0"/>
                <wp:positionH relativeFrom="margin">
                  <wp:posOffset>3333750</wp:posOffset>
                </wp:positionH>
                <wp:positionV relativeFrom="paragraph">
                  <wp:posOffset>494665</wp:posOffset>
                </wp:positionV>
                <wp:extent cx="113030" cy="124460"/>
                <wp:effectExtent l="19050" t="19050" r="39370" b="27940"/>
                <wp:wrapNone/>
                <wp:docPr id="2362" name="Arrow: Down 2362"/>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95596" id="Arrow: Down 2362" o:spid="_x0000_s1026" type="#_x0000_t67" style="position:absolute;margin-left:262.5pt;margin-top:38.95pt;width:8.9pt;height:9.8pt;flip:y;z-index:25241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" adj="11792" fillcolor="white [3212]" strokecolor="#515151 [3213]">
                <w10:wrap anchorx="margin"/>
              </v:shape>
            </w:pict>
          </mc:Fallback>
        </mc:AlternateContent>
      </w:r>
      <w:r>
        <w:rPr>
          <w:noProof/>
        </w:rPr>
        <mc:AlternateContent>
          <mc:Choice Requires="wps">
            <w:drawing>
              <wp:anchor distT="0" distB="0" distL="114300" distR="114300" simplePos="0" relativeHeight="252416000" behindDoc="0" locked="0" layoutInCell="1" allowOverlap="1" wp14:anchorId="53E15090" wp14:editId="0945A14A">
                <wp:simplePos x="0" y="0"/>
                <wp:positionH relativeFrom="margin">
                  <wp:posOffset>2231390</wp:posOffset>
                </wp:positionH>
                <wp:positionV relativeFrom="paragraph">
                  <wp:posOffset>395605</wp:posOffset>
                </wp:positionV>
                <wp:extent cx="113030" cy="124460"/>
                <wp:effectExtent l="19050" t="0" r="39370" b="46990"/>
                <wp:wrapNone/>
                <wp:docPr id="2363" name="Arrow: Down 2363"/>
                <wp:cNvGraphicFramePr/>
                <a:graphic xmlns:a="http://schemas.openxmlformats.org/drawingml/2006/main">
                  <a:graphicData uri="http://schemas.microsoft.com/office/word/2010/wordprocessingShape">
                    <wps:wsp>
                      <wps:cNvSpPr/>
                      <wps:spPr>
                        <a:xfrm flipH="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6BB90" id="Arrow: Down 2363" o:spid="_x0000_s1026" type="#_x0000_t67" style="position:absolute;margin-left:175.7pt;margin-top:31.15pt;width:8.9pt;height:9.8pt;flip:x;z-index:25241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" adj="11792" fillcolor="white [3212]" strokecolor="#515151 [3213]">
                <w10:wrap anchorx="margin"/>
              </v:shape>
            </w:pict>
          </mc:Fallback>
        </mc:AlternateContent>
      </w:r>
      <w:r w:rsidRPr="00E7365A">
        <w:rPr>
          <w:rStyle w:val="SubtleEmphasis"/>
          <w:noProof/>
        </w:rPr>
        <mc:AlternateContent>
          <mc:Choice Requires="wps">
            <w:drawing>
              <wp:anchor distT="0" distB="0" distL="114300" distR="114300" simplePos="0" relativeHeight="252411904" behindDoc="0" locked="0" layoutInCell="1" allowOverlap="1" wp14:anchorId="1599BE0E" wp14:editId="71D42D92">
                <wp:simplePos x="0" y="0"/>
                <wp:positionH relativeFrom="margin">
                  <wp:posOffset>4572000</wp:posOffset>
                </wp:positionH>
                <wp:positionV relativeFrom="paragraph">
                  <wp:posOffset>3837305</wp:posOffset>
                </wp:positionV>
                <wp:extent cx="1828800" cy="523875"/>
                <wp:effectExtent l="0" t="0" r="0" b="9525"/>
                <wp:wrapNone/>
                <wp:docPr id="2360" name="Text Box 2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1"/>
                              <w:tblW w:w="2751" w:type="dxa"/>
                              <w:tblLayout w:type="fixed"/>
                              <w:tblLook w:val="04A0" w:firstRow="1" w:lastRow="0" w:firstColumn="1" w:lastColumn="0" w:noHBand="0" w:noVBand="1"/>
                            </w:tblPr>
                            <w:tblGrid>
                              <w:gridCol w:w="284"/>
                              <w:gridCol w:w="2467"/>
                            </w:tblGrid>
                            <w:tr w:rsidR="00BA2E11" w:rsidRPr="003329A5" w14:paraId="438B21E7" w14:textId="77777777" w:rsidTr="008A7A14">
                              <w:trPr>
                                <w:trHeight w:val="474"/>
                              </w:trPr>
                              <w:tc>
                                <w:tcPr>
                                  <w:tcW w:w="284" w:type="dxa"/>
                                  <w:tcBorders>
                                    <w:top w:val="nil"/>
                                    <w:left w:val="nil"/>
                                    <w:bottom w:val="nil"/>
                                    <w:right w:val="nil"/>
                                  </w:tcBorders>
                                  <w:tcMar>
                                    <w:left w:w="0" w:type="dxa"/>
                                    <w:right w:w="0" w:type="dxa"/>
                                  </w:tcMar>
                                </w:tcPr>
                                <w:p w14:paraId="4729A4AA" w14:textId="77777777" w:rsidR="00BA2E11" w:rsidRDefault="00BA2E11" w:rsidP="008A7A14">
                                  <w:r>
                                    <w:rPr>
                                      <w:noProof/>
                                    </w:rPr>
                                    <w:drawing>
                                      <wp:inline distT="0" distB="0" distL="0" distR="0" wp14:anchorId="61BF01DF" wp14:editId="77B7C4D7">
                                        <wp:extent cx="138703" cy="245660"/>
                                        <wp:effectExtent l="0" t="0" r="0" b="2540"/>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239EEAAC" w14:textId="77777777" w:rsidR="00BA2E11" w:rsidRDefault="00BA2E11" w:rsidP="008A7A14">
                                  <w:pPr>
                                    <w:rPr>
                                      <w:sz w:val="16"/>
                                      <w:szCs w:val="16"/>
                                    </w:rPr>
                                  </w:pPr>
                                </w:p>
                                <w:p w14:paraId="229D84F4" w14:textId="77777777" w:rsidR="00BA2E11" w:rsidRPr="003329A5" w:rsidRDefault="00BA2E11" w:rsidP="008A7A14">
                                  <w:pPr>
                                    <w:rPr>
                                      <w:sz w:val="16"/>
                                      <w:szCs w:val="16"/>
                                    </w:rPr>
                                  </w:pPr>
                                </w:p>
                              </w:tc>
                              <w:tc>
                                <w:tcPr>
                                  <w:tcW w:w="2467" w:type="dxa"/>
                                  <w:tcBorders>
                                    <w:top w:val="nil"/>
                                    <w:left w:val="nil"/>
                                    <w:bottom w:val="nil"/>
                                    <w:right w:val="nil"/>
                                  </w:tcBorders>
                                  <w:tcMar>
                                    <w:left w:w="0" w:type="dxa"/>
                                    <w:right w:w="0" w:type="dxa"/>
                                  </w:tcMar>
                                </w:tcPr>
                                <w:p w14:paraId="10024E86" w14:textId="77777777" w:rsidR="00BA2E11" w:rsidRPr="003329A5" w:rsidRDefault="00BA2E11"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BA2E11" w:rsidRPr="003329A5" w14:paraId="3753BC85" w14:textId="77777777" w:rsidTr="008A7A14">
                              <w:trPr>
                                <w:trHeight w:val="277"/>
                              </w:trPr>
                              <w:tc>
                                <w:tcPr>
                                  <w:tcW w:w="284" w:type="dxa"/>
                                  <w:tcBorders>
                                    <w:top w:val="nil"/>
                                    <w:left w:val="nil"/>
                                    <w:bottom w:val="nil"/>
                                    <w:right w:val="nil"/>
                                  </w:tcBorders>
                                  <w:tcMar>
                                    <w:left w:w="0" w:type="dxa"/>
                                    <w:right w:w="0" w:type="dxa"/>
                                  </w:tcMar>
                                </w:tcPr>
                                <w:p w14:paraId="4BA06FBD" w14:textId="77777777" w:rsidR="00BA2E11" w:rsidRPr="003329A5" w:rsidRDefault="00BA2E11">
                                  <w:pPr>
                                    <w:rPr>
                                      <w:noProof/>
                                      <w:sz w:val="16"/>
                                      <w:szCs w:val="16"/>
                                      <w:lang w:eastAsia="en-GB"/>
                                    </w:rPr>
                                  </w:pPr>
                                </w:p>
                              </w:tc>
                              <w:tc>
                                <w:tcPr>
                                  <w:tcW w:w="2467" w:type="dxa"/>
                                  <w:tcBorders>
                                    <w:top w:val="nil"/>
                                    <w:left w:val="nil"/>
                                    <w:bottom w:val="nil"/>
                                    <w:right w:val="nil"/>
                                  </w:tcBorders>
                                  <w:tcMar>
                                    <w:left w:w="0" w:type="dxa"/>
                                    <w:right w:w="0" w:type="dxa"/>
                                  </w:tcMar>
                                </w:tcPr>
                                <w:p w14:paraId="64EB70D0" w14:textId="77777777" w:rsidR="00BA2E11" w:rsidRPr="003329A5" w:rsidRDefault="00BA2E11">
                                  <w:pPr>
                                    <w:rPr>
                                      <w:sz w:val="16"/>
                                      <w:szCs w:val="16"/>
                                    </w:rPr>
                                  </w:pPr>
                                </w:p>
                              </w:tc>
                            </w:tr>
                          </w:tbl>
                          <w:p w14:paraId="227415CE" w14:textId="77777777" w:rsidR="00BA2E11" w:rsidRPr="003329A5" w:rsidRDefault="00BA2E11" w:rsidP="00BA2E11">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99BE0E" id="Text Box 2360" o:spid="_x0000_s1055" type="#_x0000_t202" style="position:absolute;margin-left:5in;margin-top:302.15pt;width:2in;height:41.25pt;z-index:25241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" filled="f" stroked="f">
                <v:textbox>
                  <w:txbxContent>
                    <w:tbl>
                      <w:tblPr>
                        <w:tblStyle w:val="TableGrid1"/>
                        <w:tblW w:w="2751" w:type="dxa"/>
                        <w:tblLayout w:type="fixed"/>
                        <w:tblLook w:val="04A0" w:firstRow="1" w:lastRow="0" w:firstColumn="1" w:lastColumn="0" w:noHBand="0" w:noVBand="1"/>
                      </w:tblPr>
                      <w:tblGrid>
                        <w:gridCol w:w="284"/>
                        <w:gridCol w:w="2467"/>
                      </w:tblGrid>
                      <w:tr w:rsidR="00BA2E11" w:rsidRPr="003329A5" w14:paraId="438B21E7" w14:textId="77777777" w:rsidTr="008A7A14">
                        <w:trPr>
                          <w:trHeight w:val="474"/>
                        </w:trPr>
                        <w:tc>
                          <w:tcPr>
                            <w:tcW w:w="284" w:type="dxa"/>
                            <w:tcBorders>
                              <w:top w:val="nil"/>
                              <w:left w:val="nil"/>
                              <w:bottom w:val="nil"/>
                              <w:right w:val="nil"/>
                            </w:tcBorders>
                            <w:tcMar>
                              <w:left w:w="0" w:type="dxa"/>
                              <w:right w:w="0" w:type="dxa"/>
                            </w:tcMar>
                          </w:tcPr>
                          <w:p w14:paraId="4729A4AA" w14:textId="77777777" w:rsidR="00BA2E11" w:rsidRDefault="00BA2E11" w:rsidP="008A7A14">
                            <w:r>
                              <w:rPr>
                                <w:noProof/>
                              </w:rPr>
                              <w:drawing>
                                <wp:inline distT="0" distB="0" distL="0" distR="0" wp14:anchorId="61BF01DF" wp14:editId="77B7C4D7">
                                  <wp:extent cx="138703" cy="245660"/>
                                  <wp:effectExtent l="0" t="0" r="0" b="2540"/>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239EEAAC" w14:textId="77777777" w:rsidR="00BA2E11" w:rsidRDefault="00BA2E11" w:rsidP="008A7A14">
                            <w:pPr>
                              <w:rPr>
                                <w:sz w:val="16"/>
                                <w:szCs w:val="16"/>
                              </w:rPr>
                            </w:pPr>
                          </w:p>
                          <w:p w14:paraId="229D84F4" w14:textId="77777777" w:rsidR="00BA2E11" w:rsidRPr="003329A5" w:rsidRDefault="00BA2E11" w:rsidP="008A7A14">
                            <w:pPr>
                              <w:rPr>
                                <w:sz w:val="16"/>
                                <w:szCs w:val="16"/>
                              </w:rPr>
                            </w:pPr>
                          </w:p>
                        </w:tc>
                        <w:tc>
                          <w:tcPr>
                            <w:tcW w:w="2467" w:type="dxa"/>
                            <w:tcBorders>
                              <w:top w:val="nil"/>
                              <w:left w:val="nil"/>
                              <w:bottom w:val="nil"/>
                              <w:right w:val="nil"/>
                            </w:tcBorders>
                            <w:tcMar>
                              <w:left w:w="0" w:type="dxa"/>
                              <w:right w:w="0" w:type="dxa"/>
                            </w:tcMar>
                          </w:tcPr>
                          <w:p w14:paraId="10024E86" w14:textId="77777777" w:rsidR="00BA2E11" w:rsidRPr="003329A5" w:rsidRDefault="00BA2E11"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BA2E11" w:rsidRPr="003329A5" w14:paraId="3753BC85" w14:textId="77777777" w:rsidTr="008A7A14">
                        <w:trPr>
                          <w:trHeight w:val="277"/>
                        </w:trPr>
                        <w:tc>
                          <w:tcPr>
                            <w:tcW w:w="284" w:type="dxa"/>
                            <w:tcBorders>
                              <w:top w:val="nil"/>
                              <w:left w:val="nil"/>
                              <w:bottom w:val="nil"/>
                              <w:right w:val="nil"/>
                            </w:tcBorders>
                            <w:tcMar>
                              <w:left w:w="0" w:type="dxa"/>
                              <w:right w:w="0" w:type="dxa"/>
                            </w:tcMar>
                          </w:tcPr>
                          <w:p w14:paraId="4BA06FBD" w14:textId="77777777" w:rsidR="00BA2E11" w:rsidRPr="003329A5" w:rsidRDefault="00BA2E11">
                            <w:pPr>
                              <w:rPr>
                                <w:noProof/>
                                <w:sz w:val="16"/>
                                <w:szCs w:val="16"/>
                                <w:lang w:eastAsia="en-GB"/>
                              </w:rPr>
                            </w:pPr>
                          </w:p>
                        </w:tc>
                        <w:tc>
                          <w:tcPr>
                            <w:tcW w:w="2467" w:type="dxa"/>
                            <w:tcBorders>
                              <w:top w:val="nil"/>
                              <w:left w:val="nil"/>
                              <w:bottom w:val="nil"/>
                              <w:right w:val="nil"/>
                            </w:tcBorders>
                            <w:tcMar>
                              <w:left w:w="0" w:type="dxa"/>
                              <w:right w:w="0" w:type="dxa"/>
                            </w:tcMar>
                          </w:tcPr>
                          <w:p w14:paraId="64EB70D0" w14:textId="77777777" w:rsidR="00BA2E11" w:rsidRPr="003329A5" w:rsidRDefault="00BA2E11">
                            <w:pPr>
                              <w:rPr>
                                <w:sz w:val="16"/>
                                <w:szCs w:val="16"/>
                              </w:rPr>
                            </w:pPr>
                          </w:p>
                        </w:tc>
                      </w:tr>
                    </w:tbl>
                    <w:p w14:paraId="227415CE" w14:textId="77777777" w:rsidR="00BA2E11" w:rsidRPr="003329A5" w:rsidRDefault="00BA2E11" w:rsidP="00BA2E11">
                      <w:pPr>
                        <w:rPr>
                          <w:sz w:val="16"/>
                          <w:szCs w:val="16"/>
                        </w:rPr>
                      </w:pPr>
                    </w:p>
                  </w:txbxContent>
                </v:textbox>
                <w10:wrap anchorx="margin"/>
              </v:shape>
            </w:pict>
          </mc:Fallback>
        </mc:AlternateContent>
      </w:r>
      <w:r w:rsidR="00ED4609" w:rsidRPr="007571D2">
        <w:rPr>
          <w:noProof/>
        </w:rPr>
        <w:drawing>
          <wp:inline distT="0" distB="0" distL="0" distR="0" wp14:anchorId="528DC2C0" wp14:editId="596ECE80">
            <wp:extent cx="5207635" cy="4133850"/>
            <wp:effectExtent l="0" t="0" r="0" b="0"/>
            <wp:docPr id="219" name="Chart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E3E6A9D" w14:textId="5E6F20A4" w:rsidR="00ED4609" w:rsidRDefault="00ED4609" w:rsidP="00234A23">
      <w:pPr>
        <w:pStyle w:val="F11Figure"/>
      </w:pPr>
    </w:p>
    <w:p w14:paraId="7B8CE8F1" w14:textId="3D8C9F9B" w:rsidR="00ED4609" w:rsidRPr="00ED5DE2" w:rsidRDefault="00ED4609" w:rsidP="00234A23">
      <w:pPr>
        <w:pStyle w:val="Caption"/>
        <w:rPr>
          <w:rStyle w:val="SubtleEmphasis"/>
        </w:rPr>
      </w:pPr>
      <w:r w:rsidRPr="00ED5DE2">
        <w:rPr>
          <w:rStyle w:val="SubtleEmphasis"/>
        </w:rPr>
        <w:t>Q</w:t>
      </w:r>
      <w:r w:rsidR="008A1290">
        <w:rPr>
          <w:rStyle w:val="SubtleEmphasis"/>
        </w:rPr>
        <w:t>10</w:t>
      </w:r>
      <w:r w:rsidRPr="00ED5DE2">
        <w:rPr>
          <w:rStyle w:val="SubtleEmphasis"/>
        </w:rPr>
        <w:t xml:space="preserve">. </w:t>
      </w:r>
      <w:r w:rsidR="008A1290">
        <w:rPr>
          <w:rStyle w:val="SubtleEmphasis"/>
        </w:rPr>
        <w:t>Typically, are new resources added to the library…?</w:t>
      </w:r>
      <w:r w:rsidRPr="00ED5DE2">
        <w:rPr>
          <w:rStyle w:val="SubtleEmphasis"/>
        </w:rPr>
        <w:t xml:space="preserve"> </w:t>
      </w:r>
    </w:p>
    <w:p w14:paraId="67D15E09" w14:textId="1027CEBE" w:rsidR="00ED4609" w:rsidRPr="004736B5" w:rsidRDefault="00ED4609" w:rsidP="00234A23">
      <w:pPr>
        <w:pStyle w:val="Caption"/>
      </w:pPr>
      <w:r w:rsidRPr="00ED5DE2">
        <w:rPr>
          <w:rStyle w:val="SubtleEmphasis"/>
        </w:rPr>
        <w:t xml:space="preserve">Base: </w:t>
      </w:r>
      <w:r w:rsidR="00466D18">
        <w:rPr>
          <w:rStyle w:val="SubtleEmphasis"/>
        </w:rPr>
        <w:t>Where there is a designated library area on site</w:t>
      </w:r>
      <w:r w:rsidR="004D6675">
        <w:rPr>
          <w:rStyle w:val="SubtleEmphasis"/>
        </w:rPr>
        <w:t xml:space="preserve"> 2022</w:t>
      </w:r>
      <w:r w:rsidR="00466D18" w:rsidRPr="00ED5DE2">
        <w:rPr>
          <w:rStyle w:val="SubtleEmphasis"/>
        </w:rPr>
        <w:t xml:space="preserve"> </w:t>
      </w:r>
      <w:r w:rsidR="00466D18">
        <w:rPr>
          <w:rStyle w:val="SubtleEmphasis"/>
        </w:rPr>
        <w:t xml:space="preserve">(1552; 920 </w:t>
      </w:r>
      <w:proofErr w:type="gramStart"/>
      <w:r w:rsidR="00466D18">
        <w:rPr>
          <w:rStyle w:val="SubtleEmphasis"/>
        </w:rPr>
        <w:t>primary</w:t>
      </w:r>
      <w:proofErr w:type="gramEnd"/>
      <w:r w:rsidR="00466D18">
        <w:rPr>
          <w:rStyle w:val="SubtleEmphasis"/>
        </w:rPr>
        <w:t>, 535 secondary)</w:t>
      </w:r>
      <w:r w:rsidR="004D6675">
        <w:rPr>
          <w:rStyle w:val="SubtleEmphasis"/>
        </w:rPr>
        <w:t>, 2019 (1595)</w:t>
      </w:r>
    </w:p>
    <w:p w14:paraId="66115C1B" w14:textId="77777777" w:rsidR="00ED4609" w:rsidRDefault="00ED4609" w:rsidP="00ED4609"/>
    <w:p w14:paraId="430753AC" w14:textId="33BA3532" w:rsidR="00ED4609" w:rsidRPr="00512BE4" w:rsidRDefault="00ED4609" w:rsidP="00ED4609">
      <w:r w:rsidRPr="00512BE4">
        <w:t>Looking at library resources more broadly, schools were asked what level of digital device provision is available both in the library and the school generally. The most common form of digital device provision in libraries is desktop computers (32%) followed by laptops (23%) and tablets (17%)</w:t>
      </w:r>
      <w:r w:rsidR="00BD5D55">
        <w:t xml:space="preserve"> and smart boards (17%)</w:t>
      </w:r>
      <w:r w:rsidRPr="00512BE4">
        <w:t>. Digital device provision is higher across the wider school for all digital devices, with laptops (86%)</w:t>
      </w:r>
      <w:r w:rsidR="00BD5D55">
        <w:t>,</w:t>
      </w:r>
      <w:r w:rsidR="00BD5D55" w:rsidRPr="00BD5D55">
        <w:t xml:space="preserve"> </w:t>
      </w:r>
      <w:r w:rsidR="00BD5D55" w:rsidRPr="00512BE4">
        <w:t>smart boards (82%)</w:t>
      </w:r>
      <w:r w:rsidRPr="00512BE4">
        <w:t xml:space="preserve"> and tablets (78%) being the most common. </w:t>
      </w:r>
      <w:r>
        <w:t xml:space="preserve">The number of schools who say they have no digital device provision </w:t>
      </w:r>
      <w:r w:rsidR="00BD5D55">
        <w:t xml:space="preserve">in the library </w:t>
      </w:r>
      <w:r>
        <w:t>has increased from 37% to 41% since 2019, while t</w:t>
      </w:r>
      <w:r w:rsidRPr="00512BE4">
        <w:t>he level of</w:t>
      </w:r>
      <w:r>
        <w:t xml:space="preserve"> provision of each device where available</w:t>
      </w:r>
      <w:r w:rsidRPr="00512BE4">
        <w:t xml:space="preserve"> has not changed notably</w:t>
      </w:r>
      <w:r>
        <w:t>.</w:t>
      </w:r>
      <w:r w:rsidRPr="00512BE4">
        <w:t xml:space="preserve"> </w:t>
      </w:r>
    </w:p>
    <w:p w14:paraId="0B21BB7D" w14:textId="373B478D" w:rsidR="00ED4609" w:rsidRPr="00512BE4" w:rsidRDefault="00ED4609" w:rsidP="00ED4609">
      <w:r w:rsidRPr="00512BE4">
        <w:t>Two in five (41%) schools report that they have no digital device provision available in the library while just 1% report this to be the case in the wider school. Primary schools are significantly more likely than secondary schools to report that they have no digital device provision in their libraries (4</w:t>
      </w:r>
      <w:r w:rsidR="00BD5D55">
        <w:t>9</w:t>
      </w:r>
      <w:r w:rsidRPr="00512BE4">
        <w:t xml:space="preserve">% cf. </w:t>
      </w:r>
      <w:r w:rsidR="00BD5D55">
        <w:t>8</w:t>
      </w:r>
      <w:r w:rsidRPr="00512BE4">
        <w:t>%).</w:t>
      </w:r>
    </w:p>
    <w:p w14:paraId="28226142" w14:textId="7B562573" w:rsidR="00ED4609" w:rsidRPr="00F200D0" w:rsidRDefault="00ED4609" w:rsidP="00ED4609">
      <w:r w:rsidRPr="00F200D0">
        <w:t>In England, LA maintained schools are significantly more likely than average to have no digital device provision available in their library (45% cf. 41%). The most notable change over time is for independent schools: 20% said they did not have access to digital devices</w:t>
      </w:r>
      <w:r w:rsidR="00BD5D55">
        <w:t xml:space="preserve"> in the library</w:t>
      </w:r>
      <w:r w:rsidRPr="00F200D0">
        <w:t xml:space="preserve"> in 2019 compared to 37% in 2022. </w:t>
      </w:r>
    </w:p>
    <w:p w14:paraId="68A6529D" w14:textId="77777777" w:rsidR="00822C04" w:rsidRDefault="00822C04">
      <w:pPr>
        <w:spacing w:after="160" w:line="259" w:lineRule="auto"/>
        <w:rPr>
          <w:i/>
          <w:iCs/>
          <w:color w:val="E80094" w:themeColor="text2"/>
        </w:rPr>
      </w:pPr>
      <w:r>
        <w:br w:type="page"/>
      </w:r>
    </w:p>
    <w:p w14:paraId="713A27E9" w14:textId="193C0E6C" w:rsidR="00ED5DE2" w:rsidRDefault="00ED5DE2" w:rsidP="00ED5DE2">
      <w:pPr>
        <w:pStyle w:val="Caption"/>
      </w:pPr>
      <w:r>
        <w:lastRenderedPageBreak/>
        <w:t xml:space="preserve">Table </w:t>
      </w:r>
      <w:r>
        <w:fldChar w:fldCharType="begin"/>
      </w:r>
      <w:r>
        <w:instrText xml:space="preserve"> SEQ Table \* ARABIC </w:instrText>
      </w:r>
      <w:r>
        <w:fldChar w:fldCharType="separate"/>
      </w:r>
      <w:r w:rsidR="00A210D0">
        <w:rPr>
          <w:noProof/>
        </w:rPr>
        <w:t>1</w:t>
      </w:r>
      <w:r>
        <w:fldChar w:fldCharType="end"/>
      </w:r>
      <w:r>
        <w:t>: Digital device provision</w:t>
      </w:r>
    </w:p>
    <w:tbl>
      <w:tblPr>
        <w:tblStyle w:val="GridTable3-Accent1"/>
        <w:tblW w:w="4982" w:type="pct"/>
        <w:tblInd w:w="-5" w:type="dxa"/>
        <w:tblLook w:val="04A0" w:firstRow="1" w:lastRow="0" w:firstColumn="1" w:lastColumn="0" w:noHBand="0" w:noVBand="1"/>
      </w:tblPr>
      <w:tblGrid>
        <w:gridCol w:w="3319"/>
        <w:gridCol w:w="1086"/>
        <w:gridCol w:w="1106"/>
        <w:gridCol w:w="1104"/>
        <w:gridCol w:w="1104"/>
        <w:gridCol w:w="1342"/>
        <w:gridCol w:w="1106"/>
      </w:tblGrid>
      <w:tr w:rsidR="00ED4609" w:rsidRPr="00B744FE" w14:paraId="3DFC53B8" w14:textId="77777777" w:rsidTr="00D76B80">
        <w:trPr>
          <w:cnfStyle w:val="100000000000" w:firstRow="1" w:lastRow="0" w:firstColumn="0" w:lastColumn="0" w:oddVBand="0" w:evenVBand="0" w:oddHBand="0" w:evenHBand="0" w:firstRowFirstColumn="0" w:firstRowLastColumn="0" w:lastRowFirstColumn="0" w:lastRowLastColumn="0"/>
          <w:cantSplit/>
          <w:trHeight w:val="315"/>
        </w:trPr>
        <w:tc>
          <w:tcPr>
            <w:cnfStyle w:val="001000000100" w:firstRow="0" w:lastRow="0" w:firstColumn="1" w:lastColumn="0" w:oddVBand="0" w:evenVBand="0" w:oddHBand="0" w:evenHBand="0" w:firstRowFirstColumn="1" w:firstRowLastColumn="0" w:lastRowFirstColumn="0" w:lastRowLastColumn="0"/>
            <w:tcW w:w="1632" w:type="pct"/>
            <w:noWrap/>
          </w:tcPr>
          <w:p w14:paraId="12B58229" w14:textId="77777777" w:rsidR="00ED4609" w:rsidRDefault="00ED4609" w:rsidP="00C00811">
            <w:pPr>
              <w:rPr>
                <w:rFonts w:ascii="Arial" w:eastAsia="Times New Roman" w:hAnsi="Arial" w:cs="Arial"/>
                <w:b w:val="0"/>
                <w:bCs w:val="0"/>
                <w:color w:val="000000"/>
                <w:lang w:eastAsia="en-GB"/>
              </w:rPr>
            </w:pPr>
          </w:p>
        </w:tc>
        <w:tc>
          <w:tcPr>
            <w:tcW w:w="1078" w:type="pct"/>
            <w:gridSpan w:val="2"/>
          </w:tcPr>
          <w:p w14:paraId="584F25A0" w14:textId="77777777" w:rsidR="00ED4609" w:rsidRPr="00B744FE" w:rsidRDefault="00ED4609" w:rsidP="00C0081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Total</w:t>
            </w:r>
          </w:p>
        </w:tc>
        <w:tc>
          <w:tcPr>
            <w:tcW w:w="1086" w:type="pct"/>
            <w:gridSpan w:val="2"/>
          </w:tcPr>
          <w:p w14:paraId="6F6356F2" w14:textId="77777777" w:rsidR="00ED4609" w:rsidRPr="00B744FE" w:rsidRDefault="00ED4609" w:rsidP="00C0081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Primary</w:t>
            </w:r>
          </w:p>
        </w:tc>
        <w:tc>
          <w:tcPr>
            <w:tcW w:w="1204" w:type="pct"/>
            <w:gridSpan w:val="2"/>
          </w:tcPr>
          <w:p w14:paraId="510B6A5D" w14:textId="77777777" w:rsidR="00ED4609" w:rsidRPr="00B744FE" w:rsidRDefault="00ED4609" w:rsidP="00C0081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Secondary</w:t>
            </w:r>
          </w:p>
        </w:tc>
      </w:tr>
      <w:tr w:rsidR="00ED4609" w:rsidRPr="00B744FE" w14:paraId="3B564637" w14:textId="77777777" w:rsidTr="00D76B80">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1632" w:type="pct"/>
            <w:noWrap/>
            <w:hideMark/>
          </w:tcPr>
          <w:p w14:paraId="14247CD5" w14:textId="77777777" w:rsidR="00ED4609" w:rsidRPr="00B744FE" w:rsidRDefault="00ED4609" w:rsidP="00C00811">
            <w:pPr>
              <w:spacing w:before="0"/>
              <w:rPr>
                <w:rFonts w:ascii="Arial" w:eastAsia="Times New Roman" w:hAnsi="Arial" w:cs="Arial"/>
                <w:b/>
                <w:bCs/>
                <w:color w:val="000000"/>
                <w:lang w:eastAsia="en-GB"/>
              </w:rPr>
            </w:pPr>
            <w:r>
              <w:rPr>
                <w:rFonts w:ascii="Arial" w:eastAsia="Times New Roman" w:hAnsi="Arial" w:cs="Arial"/>
                <w:b/>
                <w:bCs/>
                <w:color w:val="000000"/>
                <w:lang w:eastAsia="en-GB"/>
              </w:rPr>
              <w:t>Digital Device</w:t>
            </w:r>
          </w:p>
        </w:tc>
        <w:tc>
          <w:tcPr>
            <w:tcW w:w="534" w:type="pct"/>
            <w:hideMark/>
          </w:tcPr>
          <w:p w14:paraId="56D5B9B0" w14:textId="77777777" w:rsidR="00ED4609" w:rsidRPr="00B744FE" w:rsidRDefault="00ED4609" w:rsidP="00C00811">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744FE">
              <w:rPr>
                <w:rFonts w:ascii="Arial" w:eastAsia="Times New Roman" w:hAnsi="Arial" w:cs="Arial"/>
                <w:color w:val="000000"/>
                <w:lang w:eastAsia="en-GB"/>
              </w:rPr>
              <w:t>Library</w:t>
            </w:r>
          </w:p>
        </w:tc>
        <w:tc>
          <w:tcPr>
            <w:tcW w:w="544" w:type="pct"/>
            <w:hideMark/>
          </w:tcPr>
          <w:p w14:paraId="60418B9F" w14:textId="77777777" w:rsidR="00ED4609" w:rsidRPr="00B744FE" w:rsidRDefault="00ED4609" w:rsidP="00C00811">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744FE">
              <w:rPr>
                <w:rFonts w:ascii="Arial" w:eastAsia="Times New Roman" w:hAnsi="Arial" w:cs="Arial"/>
                <w:color w:val="000000"/>
                <w:lang w:eastAsia="en-GB"/>
              </w:rPr>
              <w:t>School</w:t>
            </w:r>
          </w:p>
        </w:tc>
        <w:tc>
          <w:tcPr>
            <w:tcW w:w="543" w:type="pct"/>
            <w:hideMark/>
          </w:tcPr>
          <w:p w14:paraId="4D96482D" w14:textId="77777777" w:rsidR="00ED4609" w:rsidRPr="00B744FE" w:rsidRDefault="00ED4609" w:rsidP="00C00811">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744FE">
              <w:rPr>
                <w:rFonts w:ascii="Arial" w:eastAsia="Times New Roman" w:hAnsi="Arial" w:cs="Arial"/>
                <w:color w:val="000000"/>
                <w:lang w:eastAsia="en-GB"/>
              </w:rPr>
              <w:t>Library</w:t>
            </w:r>
          </w:p>
        </w:tc>
        <w:tc>
          <w:tcPr>
            <w:tcW w:w="543" w:type="pct"/>
            <w:hideMark/>
          </w:tcPr>
          <w:p w14:paraId="195BB207" w14:textId="77777777" w:rsidR="00ED4609" w:rsidRPr="00B744FE" w:rsidRDefault="00ED4609" w:rsidP="00C00811">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744FE">
              <w:rPr>
                <w:rFonts w:ascii="Arial" w:eastAsia="Times New Roman" w:hAnsi="Arial" w:cs="Arial"/>
                <w:color w:val="000000"/>
                <w:lang w:eastAsia="en-GB"/>
              </w:rPr>
              <w:t>School</w:t>
            </w:r>
          </w:p>
        </w:tc>
        <w:tc>
          <w:tcPr>
            <w:tcW w:w="660" w:type="pct"/>
            <w:hideMark/>
          </w:tcPr>
          <w:p w14:paraId="6DC97B8D" w14:textId="77777777" w:rsidR="00ED4609" w:rsidRPr="00B744FE" w:rsidRDefault="00ED4609" w:rsidP="00C00811">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744FE">
              <w:rPr>
                <w:rFonts w:ascii="Arial" w:eastAsia="Times New Roman" w:hAnsi="Arial" w:cs="Arial"/>
                <w:color w:val="000000"/>
                <w:lang w:eastAsia="en-GB"/>
              </w:rPr>
              <w:t>Library</w:t>
            </w:r>
          </w:p>
        </w:tc>
        <w:tc>
          <w:tcPr>
            <w:tcW w:w="544" w:type="pct"/>
            <w:hideMark/>
          </w:tcPr>
          <w:p w14:paraId="6595B539" w14:textId="77777777" w:rsidR="00ED4609" w:rsidRPr="00B744FE" w:rsidRDefault="00ED4609" w:rsidP="00C00811">
            <w:pPr>
              <w:spacing w:before="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744FE">
              <w:rPr>
                <w:rFonts w:ascii="Arial" w:eastAsia="Times New Roman" w:hAnsi="Arial" w:cs="Arial"/>
                <w:color w:val="000000"/>
                <w:lang w:eastAsia="en-GB"/>
              </w:rPr>
              <w:t>School</w:t>
            </w:r>
          </w:p>
        </w:tc>
      </w:tr>
      <w:tr w:rsidR="00ED4609" w:rsidRPr="00B744FE" w14:paraId="3730243B" w14:textId="77777777" w:rsidTr="00D76B80">
        <w:trPr>
          <w:cantSplit/>
          <w:trHeight w:val="315"/>
        </w:trPr>
        <w:tc>
          <w:tcPr>
            <w:cnfStyle w:val="001000000000" w:firstRow="0" w:lastRow="0" w:firstColumn="1" w:lastColumn="0" w:oddVBand="0" w:evenVBand="0" w:oddHBand="0" w:evenHBand="0" w:firstRowFirstColumn="0" w:firstRowLastColumn="0" w:lastRowFirstColumn="0" w:lastRowLastColumn="0"/>
            <w:tcW w:w="1632" w:type="pct"/>
            <w:noWrap/>
          </w:tcPr>
          <w:p w14:paraId="77D08524" w14:textId="77777777" w:rsidR="00ED4609" w:rsidRPr="00B744FE" w:rsidRDefault="00ED4609" w:rsidP="00C00811">
            <w:pPr>
              <w:spacing w:before="0"/>
              <w:rPr>
                <w:rFonts w:ascii="Arial" w:eastAsia="Times New Roman" w:hAnsi="Arial" w:cs="Arial"/>
                <w:color w:val="000000"/>
                <w:lang w:eastAsia="en-GB"/>
              </w:rPr>
            </w:pPr>
            <w:r>
              <w:rPr>
                <w:rFonts w:ascii="Arial" w:eastAsia="Times New Roman" w:hAnsi="Arial" w:cs="Arial"/>
                <w:color w:val="000000"/>
                <w:lang w:eastAsia="en-GB"/>
              </w:rPr>
              <w:t>Desktop computers</w:t>
            </w:r>
          </w:p>
        </w:tc>
        <w:tc>
          <w:tcPr>
            <w:tcW w:w="534" w:type="pct"/>
          </w:tcPr>
          <w:p w14:paraId="1590BC21" w14:textId="77777777" w:rsidR="00ED4609" w:rsidRPr="00512BE4" w:rsidRDefault="00ED4609" w:rsidP="00C00811">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32%</w:t>
            </w:r>
          </w:p>
        </w:tc>
        <w:tc>
          <w:tcPr>
            <w:tcW w:w="544" w:type="pct"/>
          </w:tcPr>
          <w:p w14:paraId="6C8DEFD0" w14:textId="77777777" w:rsidR="00ED4609" w:rsidRPr="00512BE4" w:rsidRDefault="00ED4609" w:rsidP="00C00811">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63%</w:t>
            </w:r>
          </w:p>
        </w:tc>
        <w:tc>
          <w:tcPr>
            <w:tcW w:w="543" w:type="pct"/>
          </w:tcPr>
          <w:p w14:paraId="1C35F6C0" w14:textId="77777777" w:rsidR="00ED4609" w:rsidRPr="00512BE4" w:rsidRDefault="00ED4609" w:rsidP="00C00811">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22%</w:t>
            </w:r>
          </w:p>
        </w:tc>
        <w:tc>
          <w:tcPr>
            <w:tcW w:w="543" w:type="pct"/>
          </w:tcPr>
          <w:p w14:paraId="5D47E4B6" w14:textId="77777777" w:rsidR="00ED4609" w:rsidRPr="00512BE4" w:rsidRDefault="00ED4609" w:rsidP="00C00811">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57%</w:t>
            </w:r>
          </w:p>
        </w:tc>
        <w:tc>
          <w:tcPr>
            <w:tcW w:w="660" w:type="pct"/>
          </w:tcPr>
          <w:p w14:paraId="2A1E0677" w14:textId="77777777" w:rsidR="00ED4609" w:rsidRPr="00512BE4" w:rsidRDefault="00ED4609" w:rsidP="00C00811">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69%</w:t>
            </w:r>
          </w:p>
        </w:tc>
        <w:tc>
          <w:tcPr>
            <w:tcW w:w="544" w:type="pct"/>
          </w:tcPr>
          <w:p w14:paraId="5CEACFBB" w14:textId="77777777" w:rsidR="00ED4609" w:rsidRPr="00512BE4" w:rsidRDefault="00ED4609" w:rsidP="00C00811">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84%</w:t>
            </w:r>
          </w:p>
        </w:tc>
      </w:tr>
      <w:tr w:rsidR="00ED4609" w:rsidRPr="00B744FE" w14:paraId="6080C9D7" w14:textId="77777777" w:rsidTr="00D76B80">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1632" w:type="pct"/>
            <w:noWrap/>
          </w:tcPr>
          <w:p w14:paraId="4CEAC978" w14:textId="77777777" w:rsidR="00ED4609" w:rsidRPr="00B744FE" w:rsidRDefault="00ED4609" w:rsidP="00C00811">
            <w:pPr>
              <w:spacing w:before="0"/>
              <w:rPr>
                <w:rFonts w:ascii="Arial" w:eastAsia="Times New Roman" w:hAnsi="Arial" w:cs="Arial"/>
                <w:color w:val="000000"/>
                <w:lang w:eastAsia="en-GB"/>
              </w:rPr>
            </w:pPr>
            <w:r>
              <w:rPr>
                <w:rFonts w:ascii="Arial" w:eastAsia="Times New Roman" w:hAnsi="Arial" w:cs="Arial"/>
                <w:color w:val="000000"/>
                <w:lang w:eastAsia="en-GB"/>
              </w:rPr>
              <w:t>Laptops</w:t>
            </w:r>
          </w:p>
        </w:tc>
        <w:tc>
          <w:tcPr>
            <w:tcW w:w="534" w:type="pct"/>
          </w:tcPr>
          <w:p w14:paraId="663FD8DB" w14:textId="77777777" w:rsidR="00ED4609" w:rsidRPr="00512BE4" w:rsidRDefault="00ED4609" w:rsidP="00C00811">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23%</w:t>
            </w:r>
          </w:p>
        </w:tc>
        <w:tc>
          <w:tcPr>
            <w:tcW w:w="544" w:type="pct"/>
          </w:tcPr>
          <w:p w14:paraId="3A6F48B6" w14:textId="77777777" w:rsidR="00ED4609" w:rsidRPr="00512BE4" w:rsidRDefault="00ED4609" w:rsidP="00C00811">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86%</w:t>
            </w:r>
          </w:p>
        </w:tc>
        <w:tc>
          <w:tcPr>
            <w:tcW w:w="543" w:type="pct"/>
          </w:tcPr>
          <w:p w14:paraId="5A455152" w14:textId="77777777" w:rsidR="00ED4609" w:rsidRPr="00512BE4" w:rsidRDefault="00ED4609" w:rsidP="00C00811">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18%</w:t>
            </w:r>
          </w:p>
        </w:tc>
        <w:tc>
          <w:tcPr>
            <w:tcW w:w="543" w:type="pct"/>
          </w:tcPr>
          <w:p w14:paraId="304DA383" w14:textId="77777777" w:rsidR="00ED4609" w:rsidRPr="00512BE4" w:rsidRDefault="00ED4609" w:rsidP="00C00811">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87%</w:t>
            </w:r>
          </w:p>
        </w:tc>
        <w:tc>
          <w:tcPr>
            <w:tcW w:w="660" w:type="pct"/>
          </w:tcPr>
          <w:p w14:paraId="2D86A192" w14:textId="77777777" w:rsidR="00ED4609" w:rsidRPr="00512BE4" w:rsidRDefault="00ED4609" w:rsidP="00C00811">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43%</w:t>
            </w:r>
          </w:p>
        </w:tc>
        <w:tc>
          <w:tcPr>
            <w:tcW w:w="544" w:type="pct"/>
          </w:tcPr>
          <w:p w14:paraId="20F134BC" w14:textId="77777777" w:rsidR="00ED4609" w:rsidRPr="00512BE4" w:rsidRDefault="00ED4609" w:rsidP="00C00811">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79%</w:t>
            </w:r>
          </w:p>
        </w:tc>
      </w:tr>
      <w:tr w:rsidR="00ED4609" w:rsidRPr="00B744FE" w14:paraId="7225E136" w14:textId="77777777" w:rsidTr="00D76B80">
        <w:trPr>
          <w:cantSplit/>
          <w:trHeight w:val="315"/>
        </w:trPr>
        <w:tc>
          <w:tcPr>
            <w:cnfStyle w:val="001000000000" w:firstRow="0" w:lastRow="0" w:firstColumn="1" w:lastColumn="0" w:oddVBand="0" w:evenVBand="0" w:oddHBand="0" w:evenHBand="0" w:firstRowFirstColumn="0" w:firstRowLastColumn="0" w:lastRowFirstColumn="0" w:lastRowLastColumn="0"/>
            <w:tcW w:w="1632" w:type="pct"/>
            <w:noWrap/>
          </w:tcPr>
          <w:p w14:paraId="47CC2A20" w14:textId="77777777" w:rsidR="00ED4609" w:rsidRPr="00B744FE" w:rsidRDefault="00ED4609" w:rsidP="00C00811">
            <w:pPr>
              <w:spacing w:before="0"/>
              <w:rPr>
                <w:rFonts w:ascii="Arial" w:eastAsia="Times New Roman" w:hAnsi="Arial" w:cs="Arial"/>
                <w:color w:val="000000"/>
                <w:lang w:eastAsia="en-GB"/>
              </w:rPr>
            </w:pPr>
            <w:r>
              <w:rPr>
                <w:rFonts w:ascii="Arial" w:eastAsia="Times New Roman" w:hAnsi="Arial" w:cs="Arial"/>
                <w:color w:val="000000"/>
                <w:lang w:eastAsia="en-GB"/>
              </w:rPr>
              <w:t>Tablets</w:t>
            </w:r>
          </w:p>
        </w:tc>
        <w:tc>
          <w:tcPr>
            <w:tcW w:w="534" w:type="pct"/>
          </w:tcPr>
          <w:p w14:paraId="7E78F27A" w14:textId="77777777" w:rsidR="00ED4609" w:rsidRPr="00512BE4" w:rsidRDefault="00ED4609" w:rsidP="00C00811">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17%</w:t>
            </w:r>
          </w:p>
        </w:tc>
        <w:tc>
          <w:tcPr>
            <w:tcW w:w="544" w:type="pct"/>
          </w:tcPr>
          <w:p w14:paraId="00FB1EE5" w14:textId="77777777" w:rsidR="00ED4609" w:rsidRPr="00512BE4" w:rsidRDefault="00ED4609" w:rsidP="00C00811">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78%</w:t>
            </w:r>
          </w:p>
        </w:tc>
        <w:tc>
          <w:tcPr>
            <w:tcW w:w="543" w:type="pct"/>
          </w:tcPr>
          <w:p w14:paraId="3CDCF24F" w14:textId="77777777" w:rsidR="00ED4609" w:rsidRPr="00512BE4" w:rsidRDefault="00ED4609" w:rsidP="00C00811">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16%</w:t>
            </w:r>
          </w:p>
        </w:tc>
        <w:tc>
          <w:tcPr>
            <w:tcW w:w="543" w:type="pct"/>
          </w:tcPr>
          <w:p w14:paraId="0348A69B" w14:textId="77777777" w:rsidR="00ED4609" w:rsidRPr="00512BE4" w:rsidRDefault="00ED4609" w:rsidP="00C00811">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86%</w:t>
            </w:r>
          </w:p>
        </w:tc>
        <w:tc>
          <w:tcPr>
            <w:tcW w:w="660" w:type="pct"/>
          </w:tcPr>
          <w:p w14:paraId="152C4873" w14:textId="77777777" w:rsidR="00ED4609" w:rsidRPr="00512BE4" w:rsidRDefault="00ED4609" w:rsidP="00C00811">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23%</w:t>
            </w:r>
          </w:p>
        </w:tc>
        <w:tc>
          <w:tcPr>
            <w:tcW w:w="544" w:type="pct"/>
          </w:tcPr>
          <w:p w14:paraId="5EE429D6" w14:textId="77777777" w:rsidR="00ED4609" w:rsidRPr="00512BE4" w:rsidRDefault="00ED4609" w:rsidP="00C00811">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47%</w:t>
            </w:r>
          </w:p>
        </w:tc>
      </w:tr>
      <w:tr w:rsidR="00ED4609" w:rsidRPr="00B744FE" w14:paraId="4F2CF140" w14:textId="77777777" w:rsidTr="00D76B80">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1632" w:type="pct"/>
            <w:noWrap/>
          </w:tcPr>
          <w:p w14:paraId="323DD917" w14:textId="77777777" w:rsidR="00ED4609" w:rsidRPr="00B744FE" w:rsidRDefault="00ED4609" w:rsidP="00C00811">
            <w:pPr>
              <w:spacing w:before="0"/>
              <w:rPr>
                <w:rFonts w:ascii="Arial" w:eastAsia="Times New Roman" w:hAnsi="Arial" w:cs="Arial"/>
                <w:color w:val="000000"/>
                <w:lang w:eastAsia="en-GB"/>
              </w:rPr>
            </w:pPr>
            <w:r>
              <w:rPr>
                <w:rFonts w:ascii="Arial" w:eastAsia="Times New Roman" w:hAnsi="Arial" w:cs="Arial"/>
                <w:color w:val="000000"/>
                <w:lang w:eastAsia="en-GB"/>
              </w:rPr>
              <w:t>Projectors</w:t>
            </w:r>
          </w:p>
        </w:tc>
        <w:tc>
          <w:tcPr>
            <w:tcW w:w="534" w:type="pct"/>
          </w:tcPr>
          <w:p w14:paraId="09BE2698" w14:textId="77777777" w:rsidR="00ED4609" w:rsidRPr="00512BE4" w:rsidRDefault="00ED4609" w:rsidP="00C00811">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12%</w:t>
            </w:r>
          </w:p>
        </w:tc>
        <w:tc>
          <w:tcPr>
            <w:tcW w:w="544" w:type="pct"/>
          </w:tcPr>
          <w:p w14:paraId="5EDB4386" w14:textId="77777777" w:rsidR="00ED4609" w:rsidRPr="00512BE4" w:rsidRDefault="00ED4609" w:rsidP="00C00811">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61%</w:t>
            </w:r>
          </w:p>
        </w:tc>
        <w:tc>
          <w:tcPr>
            <w:tcW w:w="543" w:type="pct"/>
          </w:tcPr>
          <w:p w14:paraId="1CBA4F43" w14:textId="77777777" w:rsidR="00ED4609" w:rsidRPr="00512BE4" w:rsidRDefault="00ED4609" w:rsidP="00C00811">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7%</w:t>
            </w:r>
          </w:p>
        </w:tc>
        <w:tc>
          <w:tcPr>
            <w:tcW w:w="543" w:type="pct"/>
          </w:tcPr>
          <w:p w14:paraId="327F802D" w14:textId="77777777" w:rsidR="00ED4609" w:rsidRPr="00512BE4" w:rsidRDefault="00ED4609" w:rsidP="00C00811">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57%</w:t>
            </w:r>
          </w:p>
        </w:tc>
        <w:tc>
          <w:tcPr>
            <w:tcW w:w="660" w:type="pct"/>
          </w:tcPr>
          <w:p w14:paraId="60651916" w14:textId="77777777" w:rsidR="00ED4609" w:rsidRPr="00512BE4" w:rsidRDefault="00ED4609" w:rsidP="00C00811">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32%</w:t>
            </w:r>
          </w:p>
        </w:tc>
        <w:tc>
          <w:tcPr>
            <w:tcW w:w="544" w:type="pct"/>
          </w:tcPr>
          <w:p w14:paraId="2180398F" w14:textId="77777777" w:rsidR="00ED4609" w:rsidRPr="00512BE4" w:rsidRDefault="00ED4609" w:rsidP="00C00811">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73%</w:t>
            </w:r>
          </w:p>
        </w:tc>
      </w:tr>
      <w:tr w:rsidR="00ED4609" w:rsidRPr="00B744FE" w14:paraId="6C39A155" w14:textId="77777777" w:rsidTr="00D76B80">
        <w:trPr>
          <w:cantSplit/>
          <w:trHeight w:val="315"/>
        </w:trPr>
        <w:tc>
          <w:tcPr>
            <w:cnfStyle w:val="001000000000" w:firstRow="0" w:lastRow="0" w:firstColumn="1" w:lastColumn="0" w:oddVBand="0" w:evenVBand="0" w:oddHBand="0" w:evenHBand="0" w:firstRowFirstColumn="0" w:firstRowLastColumn="0" w:lastRowFirstColumn="0" w:lastRowLastColumn="0"/>
            <w:tcW w:w="1632" w:type="pct"/>
            <w:noWrap/>
          </w:tcPr>
          <w:p w14:paraId="0A2FF6F9" w14:textId="77777777" w:rsidR="00ED4609" w:rsidRPr="00B744FE" w:rsidRDefault="00ED4609" w:rsidP="00C00811">
            <w:pPr>
              <w:spacing w:before="0"/>
              <w:rPr>
                <w:rFonts w:ascii="Arial" w:eastAsia="Times New Roman" w:hAnsi="Arial" w:cs="Arial"/>
                <w:color w:val="000000"/>
                <w:lang w:eastAsia="en-GB"/>
              </w:rPr>
            </w:pPr>
            <w:r>
              <w:rPr>
                <w:rFonts w:ascii="Arial" w:eastAsia="Times New Roman" w:hAnsi="Arial" w:cs="Arial"/>
                <w:color w:val="000000"/>
                <w:lang w:eastAsia="en-GB"/>
              </w:rPr>
              <w:t>Smart Boards</w:t>
            </w:r>
          </w:p>
        </w:tc>
        <w:tc>
          <w:tcPr>
            <w:tcW w:w="534" w:type="pct"/>
          </w:tcPr>
          <w:p w14:paraId="6D227650" w14:textId="77777777" w:rsidR="00ED4609" w:rsidRPr="00512BE4" w:rsidRDefault="00ED4609" w:rsidP="00C00811">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17%</w:t>
            </w:r>
          </w:p>
        </w:tc>
        <w:tc>
          <w:tcPr>
            <w:tcW w:w="544" w:type="pct"/>
          </w:tcPr>
          <w:p w14:paraId="5E21BC51" w14:textId="77777777" w:rsidR="00ED4609" w:rsidRPr="00512BE4" w:rsidRDefault="00ED4609" w:rsidP="00C00811">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82%</w:t>
            </w:r>
          </w:p>
        </w:tc>
        <w:tc>
          <w:tcPr>
            <w:tcW w:w="543" w:type="pct"/>
          </w:tcPr>
          <w:p w14:paraId="4F4266F0" w14:textId="77777777" w:rsidR="00ED4609" w:rsidRPr="00512BE4" w:rsidRDefault="00ED4609" w:rsidP="00C00811">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15%</w:t>
            </w:r>
          </w:p>
        </w:tc>
        <w:tc>
          <w:tcPr>
            <w:tcW w:w="543" w:type="pct"/>
          </w:tcPr>
          <w:p w14:paraId="4173D42A" w14:textId="77777777" w:rsidR="00ED4609" w:rsidRPr="00512BE4" w:rsidRDefault="00ED4609" w:rsidP="00C00811">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84%</w:t>
            </w:r>
          </w:p>
        </w:tc>
        <w:tc>
          <w:tcPr>
            <w:tcW w:w="660" w:type="pct"/>
          </w:tcPr>
          <w:p w14:paraId="139F13F8" w14:textId="77777777" w:rsidR="00ED4609" w:rsidRPr="00512BE4" w:rsidRDefault="00ED4609" w:rsidP="00C00811">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26%</w:t>
            </w:r>
          </w:p>
        </w:tc>
        <w:tc>
          <w:tcPr>
            <w:tcW w:w="544" w:type="pct"/>
          </w:tcPr>
          <w:p w14:paraId="58CDDA39" w14:textId="77777777" w:rsidR="00ED4609" w:rsidRPr="00512BE4" w:rsidRDefault="00ED4609" w:rsidP="00C00811">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76%</w:t>
            </w:r>
          </w:p>
        </w:tc>
      </w:tr>
      <w:tr w:rsidR="00ED4609" w:rsidRPr="00B744FE" w14:paraId="47A4A2DF" w14:textId="77777777" w:rsidTr="00D76B80">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1632" w:type="pct"/>
            <w:noWrap/>
          </w:tcPr>
          <w:p w14:paraId="79EF37E8" w14:textId="77777777" w:rsidR="00ED4609" w:rsidRPr="00B744FE" w:rsidRDefault="00ED4609" w:rsidP="00C00811">
            <w:pPr>
              <w:spacing w:before="0"/>
              <w:rPr>
                <w:rFonts w:ascii="Arial" w:eastAsia="Times New Roman" w:hAnsi="Arial" w:cs="Arial"/>
                <w:color w:val="000000"/>
                <w:lang w:eastAsia="en-GB"/>
              </w:rPr>
            </w:pPr>
            <w:r>
              <w:rPr>
                <w:rFonts w:ascii="Arial" w:eastAsia="Times New Roman" w:hAnsi="Arial" w:cs="Arial"/>
                <w:color w:val="000000"/>
                <w:lang w:eastAsia="en-GB"/>
              </w:rPr>
              <w:t>‘Bring your own device’</w:t>
            </w:r>
          </w:p>
        </w:tc>
        <w:tc>
          <w:tcPr>
            <w:tcW w:w="534" w:type="pct"/>
          </w:tcPr>
          <w:p w14:paraId="6940AD33" w14:textId="77777777" w:rsidR="00ED4609" w:rsidRPr="00512BE4" w:rsidRDefault="00ED4609" w:rsidP="00C00811">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8%</w:t>
            </w:r>
          </w:p>
        </w:tc>
        <w:tc>
          <w:tcPr>
            <w:tcW w:w="544" w:type="pct"/>
          </w:tcPr>
          <w:p w14:paraId="71416959" w14:textId="77777777" w:rsidR="00ED4609" w:rsidRPr="00512BE4" w:rsidRDefault="00ED4609" w:rsidP="00C00811">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11%</w:t>
            </w:r>
          </w:p>
        </w:tc>
        <w:tc>
          <w:tcPr>
            <w:tcW w:w="543" w:type="pct"/>
          </w:tcPr>
          <w:p w14:paraId="757363C7" w14:textId="77777777" w:rsidR="00ED4609" w:rsidRPr="00512BE4" w:rsidRDefault="00ED4609" w:rsidP="00C00811">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2%</w:t>
            </w:r>
          </w:p>
        </w:tc>
        <w:tc>
          <w:tcPr>
            <w:tcW w:w="543" w:type="pct"/>
          </w:tcPr>
          <w:p w14:paraId="66C7D196" w14:textId="77777777" w:rsidR="00ED4609" w:rsidRPr="00512BE4" w:rsidRDefault="00ED4609" w:rsidP="00C00811">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5%</w:t>
            </w:r>
          </w:p>
        </w:tc>
        <w:tc>
          <w:tcPr>
            <w:tcW w:w="660" w:type="pct"/>
          </w:tcPr>
          <w:p w14:paraId="1AC050EB" w14:textId="77777777" w:rsidR="00ED4609" w:rsidRPr="00512BE4" w:rsidRDefault="00ED4609" w:rsidP="00C00811">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31%</w:t>
            </w:r>
          </w:p>
        </w:tc>
        <w:tc>
          <w:tcPr>
            <w:tcW w:w="544" w:type="pct"/>
          </w:tcPr>
          <w:p w14:paraId="5EED10A6" w14:textId="77777777" w:rsidR="00ED4609" w:rsidRPr="00512BE4" w:rsidRDefault="00ED4609" w:rsidP="00C00811">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33%</w:t>
            </w:r>
          </w:p>
        </w:tc>
      </w:tr>
      <w:tr w:rsidR="00ED4609" w:rsidRPr="00B744FE" w14:paraId="74F42E10" w14:textId="77777777" w:rsidTr="00D76B80">
        <w:trPr>
          <w:cantSplit/>
          <w:trHeight w:val="315"/>
        </w:trPr>
        <w:tc>
          <w:tcPr>
            <w:cnfStyle w:val="001000000000" w:firstRow="0" w:lastRow="0" w:firstColumn="1" w:lastColumn="0" w:oddVBand="0" w:evenVBand="0" w:oddHBand="0" w:evenHBand="0" w:firstRowFirstColumn="0" w:firstRowLastColumn="0" w:lastRowFirstColumn="0" w:lastRowLastColumn="0"/>
            <w:tcW w:w="1632" w:type="pct"/>
            <w:noWrap/>
          </w:tcPr>
          <w:p w14:paraId="12091470" w14:textId="77777777" w:rsidR="00ED4609" w:rsidRPr="00B744FE" w:rsidRDefault="00ED4609" w:rsidP="00C00811">
            <w:pPr>
              <w:spacing w:before="0"/>
              <w:rPr>
                <w:rFonts w:ascii="Arial" w:eastAsia="Times New Roman" w:hAnsi="Arial" w:cs="Arial"/>
                <w:color w:val="000000"/>
                <w:lang w:eastAsia="en-GB"/>
              </w:rPr>
            </w:pPr>
            <w:r>
              <w:rPr>
                <w:rFonts w:ascii="Arial" w:eastAsia="Times New Roman" w:hAnsi="Arial" w:cs="Arial"/>
                <w:color w:val="000000"/>
                <w:lang w:eastAsia="en-GB"/>
              </w:rPr>
              <w:t>E-readers</w:t>
            </w:r>
          </w:p>
        </w:tc>
        <w:tc>
          <w:tcPr>
            <w:tcW w:w="534" w:type="pct"/>
          </w:tcPr>
          <w:p w14:paraId="0161D4D9" w14:textId="77777777" w:rsidR="00ED4609" w:rsidRPr="00512BE4" w:rsidRDefault="00ED4609" w:rsidP="00C00811">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4%</w:t>
            </w:r>
          </w:p>
        </w:tc>
        <w:tc>
          <w:tcPr>
            <w:tcW w:w="544" w:type="pct"/>
          </w:tcPr>
          <w:p w14:paraId="212F393D" w14:textId="77777777" w:rsidR="00ED4609" w:rsidRPr="00512BE4" w:rsidRDefault="00ED4609" w:rsidP="00C00811">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9%</w:t>
            </w:r>
          </w:p>
        </w:tc>
        <w:tc>
          <w:tcPr>
            <w:tcW w:w="543" w:type="pct"/>
          </w:tcPr>
          <w:p w14:paraId="2BB399AD" w14:textId="77777777" w:rsidR="00ED4609" w:rsidRPr="00512BE4" w:rsidRDefault="00ED4609" w:rsidP="00C00811">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4%</w:t>
            </w:r>
          </w:p>
        </w:tc>
        <w:tc>
          <w:tcPr>
            <w:tcW w:w="543" w:type="pct"/>
          </w:tcPr>
          <w:p w14:paraId="241B4FE3" w14:textId="77777777" w:rsidR="00ED4609" w:rsidRPr="00512BE4" w:rsidRDefault="00ED4609" w:rsidP="00C00811">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9%</w:t>
            </w:r>
          </w:p>
        </w:tc>
        <w:tc>
          <w:tcPr>
            <w:tcW w:w="660" w:type="pct"/>
          </w:tcPr>
          <w:p w14:paraId="46D484FA" w14:textId="77777777" w:rsidR="00ED4609" w:rsidRPr="00512BE4" w:rsidRDefault="00ED4609" w:rsidP="00C00811">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6%</w:t>
            </w:r>
          </w:p>
        </w:tc>
        <w:tc>
          <w:tcPr>
            <w:tcW w:w="544" w:type="pct"/>
          </w:tcPr>
          <w:p w14:paraId="61FE5448" w14:textId="77777777" w:rsidR="00ED4609" w:rsidRPr="00512BE4" w:rsidRDefault="00ED4609" w:rsidP="00C00811">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7%</w:t>
            </w:r>
          </w:p>
        </w:tc>
      </w:tr>
      <w:tr w:rsidR="00ED4609" w:rsidRPr="00B744FE" w14:paraId="767789B9" w14:textId="77777777" w:rsidTr="00D76B80">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1632" w:type="pct"/>
            <w:noWrap/>
          </w:tcPr>
          <w:p w14:paraId="569808D5" w14:textId="77777777" w:rsidR="00ED4609" w:rsidRDefault="00ED4609" w:rsidP="00C00811">
            <w:pPr>
              <w:spacing w:before="0"/>
              <w:rPr>
                <w:rFonts w:ascii="Arial" w:eastAsia="Times New Roman" w:hAnsi="Arial" w:cs="Arial"/>
                <w:color w:val="000000"/>
                <w:lang w:eastAsia="en-GB"/>
              </w:rPr>
            </w:pPr>
            <w:r>
              <w:rPr>
                <w:rFonts w:ascii="Arial" w:eastAsia="Times New Roman" w:hAnsi="Arial" w:cs="Arial"/>
                <w:color w:val="000000"/>
                <w:lang w:eastAsia="en-GB"/>
              </w:rPr>
              <w:t>Other</w:t>
            </w:r>
          </w:p>
        </w:tc>
        <w:tc>
          <w:tcPr>
            <w:tcW w:w="534" w:type="pct"/>
          </w:tcPr>
          <w:p w14:paraId="2197B84F" w14:textId="77777777" w:rsidR="00ED4609" w:rsidRPr="00512BE4" w:rsidRDefault="00ED4609" w:rsidP="00C00811">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1%</w:t>
            </w:r>
          </w:p>
        </w:tc>
        <w:tc>
          <w:tcPr>
            <w:tcW w:w="544" w:type="pct"/>
          </w:tcPr>
          <w:p w14:paraId="54867BE0" w14:textId="6A2B3B30" w:rsidR="00ED4609" w:rsidRPr="00512BE4" w:rsidRDefault="0022453D" w:rsidP="00C00811">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w:t>
            </w:r>
            <w:r w:rsidR="00ED4609" w:rsidRPr="00512BE4">
              <w:rPr>
                <w:rFonts w:ascii="Arial" w:hAnsi="Arial" w:cs="Arial"/>
                <w:color w:val="000000"/>
                <w:sz w:val="20"/>
                <w:szCs w:val="20"/>
              </w:rPr>
              <w:t>%</w:t>
            </w:r>
          </w:p>
        </w:tc>
        <w:tc>
          <w:tcPr>
            <w:tcW w:w="543" w:type="pct"/>
          </w:tcPr>
          <w:p w14:paraId="464B1DA9" w14:textId="731A0A17" w:rsidR="00ED4609" w:rsidRPr="00512BE4" w:rsidRDefault="0022453D" w:rsidP="00C00811">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w:t>
            </w:r>
            <w:r w:rsidR="00ED4609" w:rsidRPr="00512BE4">
              <w:rPr>
                <w:rFonts w:ascii="Arial" w:hAnsi="Arial" w:cs="Arial"/>
                <w:color w:val="000000"/>
                <w:sz w:val="20"/>
                <w:szCs w:val="20"/>
              </w:rPr>
              <w:t>%</w:t>
            </w:r>
          </w:p>
        </w:tc>
        <w:tc>
          <w:tcPr>
            <w:tcW w:w="543" w:type="pct"/>
          </w:tcPr>
          <w:p w14:paraId="4ABDBBB4" w14:textId="2980DF28" w:rsidR="00ED4609" w:rsidRPr="00512BE4" w:rsidRDefault="0022453D" w:rsidP="00C00811">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w:t>
            </w:r>
            <w:r w:rsidR="00ED4609" w:rsidRPr="00512BE4">
              <w:rPr>
                <w:rFonts w:ascii="Arial" w:hAnsi="Arial" w:cs="Arial"/>
                <w:color w:val="000000"/>
                <w:sz w:val="20"/>
                <w:szCs w:val="20"/>
              </w:rPr>
              <w:t>%</w:t>
            </w:r>
          </w:p>
        </w:tc>
        <w:tc>
          <w:tcPr>
            <w:tcW w:w="660" w:type="pct"/>
          </w:tcPr>
          <w:p w14:paraId="6BD6C407" w14:textId="77777777" w:rsidR="00ED4609" w:rsidRPr="00512BE4" w:rsidRDefault="00ED4609" w:rsidP="00C00811">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1%</w:t>
            </w:r>
          </w:p>
        </w:tc>
        <w:tc>
          <w:tcPr>
            <w:tcW w:w="544" w:type="pct"/>
          </w:tcPr>
          <w:p w14:paraId="292B2001" w14:textId="77777777" w:rsidR="00ED4609" w:rsidRPr="00512BE4" w:rsidRDefault="00ED4609" w:rsidP="00C00811">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1%</w:t>
            </w:r>
          </w:p>
        </w:tc>
      </w:tr>
      <w:tr w:rsidR="00ED4609" w:rsidRPr="00B744FE" w14:paraId="531448D3" w14:textId="77777777" w:rsidTr="00D76B80">
        <w:trPr>
          <w:cantSplit/>
          <w:trHeight w:val="315"/>
        </w:trPr>
        <w:tc>
          <w:tcPr>
            <w:cnfStyle w:val="001000000000" w:firstRow="0" w:lastRow="0" w:firstColumn="1" w:lastColumn="0" w:oddVBand="0" w:evenVBand="0" w:oddHBand="0" w:evenHBand="0" w:firstRowFirstColumn="0" w:firstRowLastColumn="0" w:lastRowFirstColumn="0" w:lastRowLastColumn="0"/>
            <w:tcW w:w="1632" w:type="pct"/>
            <w:noWrap/>
          </w:tcPr>
          <w:p w14:paraId="62EB635C" w14:textId="77777777" w:rsidR="00ED4609" w:rsidRPr="00B744FE" w:rsidRDefault="00ED4609" w:rsidP="00C00811">
            <w:pPr>
              <w:spacing w:before="0"/>
              <w:rPr>
                <w:rFonts w:ascii="Arial" w:eastAsia="Times New Roman" w:hAnsi="Arial" w:cs="Arial"/>
                <w:color w:val="000000"/>
                <w:lang w:eastAsia="en-GB"/>
              </w:rPr>
            </w:pPr>
            <w:r>
              <w:rPr>
                <w:rFonts w:ascii="Arial" w:eastAsia="Times New Roman" w:hAnsi="Arial" w:cs="Arial"/>
                <w:color w:val="000000"/>
                <w:lang w:eastAsia="en-GB"/>
              </w:rPr>
              <w:t>None</w:t>
            </w:r>
          </w:p>
        </w:tc>
        <w:tc>
          <w:tcPr>
            <w:tcW w:w="534" w:type="pct"/>
          </w:tcPr>
          <w:p w14:paraId="7B4FA2A6" w14:textId="77777777" w:rsidR="00ED4609" w:rsidRPr="00512BE4" w:rsidRDefault="00ED4609" w:rsidP="00C00811">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41%</w:t>
            </w:r>
          </w:p>
        </w:tc>
        <w:tc>
          <w:tcPr>
            <w:tcW w:w="544" w:type="pct"/>
          </w:tcPr>
          <w:p w14:paraId="391FBF87" w14:textId="77777777" w:rsidR="00ED4609" w:rsidRPr="00512BE4" w:rsidRDefault="00ED4609" w:rsidP="00C00811">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1%</w:t>
            </w:r>
          </w:p>
        </w:tc>
        <w:tc>
          <w:tcPr>
            <w:tcW w:w="543" w:type="pct"/>
          </w:tcPr>
          <w:p w14:paraId="12037663" w14:textId="77777777" w:rsidR="00ED4609" w:rsidRPr="00512BE4" w:rsidRDefault="00ED4609" w:rsidP="00C00811">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49%</w:t>
            </w:r>
          </w:p>
        </w:tc>
        <w:tc>
          <w:tcPr>
            <w:tcW w:w="543" w:type="pct"/>
          </w:tcPr>
          <w:p w14:paraId="29E16D5D" w14:textId="77777777" w:rsidR="00ED4609" w:rsidRPr="00512BE4" w:rsidRDefault="00ED4609" w:rsidP="00C00811">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1%</w:t>
            </w:r>
          </w:p>
        </w:tc>
        <w:tc>
          <w:tcPr>
            <w:tcW w:w="660" w:type="pct"/>
          </w:tcPr>
          <w:p w14:paraId="482D4181" w14:textId="77777777" w:rsidR="00ED4609" w:rsidRPr="00512BE4" w:rsidRDefault="00ED4609" w:rsidP="00C00811">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8%</w:t>
            </w:r>
          </w:p>
        </w:tc>
        <w:tc>
          <w:tcPr>
            <w:tcW w:w="544" w:type="pct"/>
          </w:tcPr>
          <w:p w14:paraId="0B36DEF6" w14:textId="77777777" w:rsidR="00ED4609" w:rsidRPr="00512BE4" w:rsidRDefault="00ED4609" w:rsidP="00C00811">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1%</w:t>
            </w:r>
          </w:p>
        </w:tc>
      </w:tr>
      <w:tr w:rsidR="00ED4609" w:rsidRPr="00B744FE" w14:paraId="40BB1FFF" w14:textId="77777777" w:rsidTr="00D76B80">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1632" w:type="pct"/>
            <w:noWrap/>
          </w:tcPr>
          <w:p w14:paraId="4C3AAF1A" w14:textId="77777777" w:rsidR="00ED4609" w:rsidRDefault="00ED4609" w:rsidP="00C00811">
            <w:pPr>
              <w:spacing w:before="0"/>
              <w:rPr>
                <w:rFonts w:ascii="Arial" w:eastAsia="Times New Roman" w:hAnsi="Arial" w:cs="Arial"/>
                <w:color w:val="000000"/>
                <w:lang w:eastAsia="en-GB"/>
              </w:rPr>
            </w:pPr>
            <w:r>
              <w:rPr>
                <w:rFonts w:ascii="Arial" w:eastAsia="Times New Roman" w:hAnsi="Arial" w:cs="Arial"/>
                <w:color w:val="000000"/>
                <w:lang w:eastAsia="en-GB"/>
              </w:rPr>
              <w:t>Don’t know</w:t>
            </w:r>
          </w:p>
        </w:tc>
        <w:tc>
          <w:tcPr>
            <w:tcW w:w="534" w:type="pct"/>
          </w:tcPr>
          <w:p w14:paraId="025C5A3B" w14:textId="77777777" w:rsidR="00ED4609" w:rsidRPr="00512BE4" w:rsidRDefault="00ED4609" w:rsidP="00C00811">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1%</w:t>
            </w:r>
          </w:p>
        </w:tc>
        <w:tc>
          <w:tcPr>
            <w:tcW w:w="544" w:type="pct"/>
          </w:tcPr>
          <w:p w14:paraId="2BFE3E7C" w14:textId="77777777" w:rsidR="00ED4609" w:rsidRPr="00512BE4" w:rsidRDefault="00ED4609" w:rsidP="00C00811">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1%</w:t>
            </w:r>
          </w:p>
        </w:tc>
        <w:tc>
          <w:tcPr>
            <w:tcW w:w="543" w:type="pct"/>
          </w:tcPr>
          <w:p w14:paraId="53AFE59A" w14:textId="77777777" w:rsidR="00ED4609" w:rsidRPr="00512BE4" w:rsidRDefault="00ED4609" w:rsidP="00C00811">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1%</w:t>
            </w:r>
          </w:p>
        </w:tc>
        <w:tc>
          <w:tcPr>
            <w:tcW w:w="543" w:type="pct"/>
          </w:tcPr>
          <w:p w14:paraId="1E082B86" w14:textId="77777777" w:rsidR="00ED4609" w:rsidRPr="00512BE4" w:rsidRDefault="00ED4609" w:rsidP="00C00811">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1%</w:t>
            </w:r>
          </w:p>
        </w:tc>
        <w:tc>
          <w:tcPr>
            <w:tcW w:w="660" w:type="pct"/>
          </w:tcPr>
          <w:p w14:paraId="3A7A80B5" w14:textId="77777777" w:rsidR="00ED4609" w:rsidRPr="00512BE4" w:rsidRDefault="00ED4609" w:rsidP="00C00811">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1%</w:t>
            </w:r>
          </w:p>
        </w:tc>
        <w:tc>
          <w:tcPr>
            <w:tcW w:w="544" w:type="pct"/>
          </w:tcPr>
          <w:p w14:paraId="08A86F1B" w14:textId="77777777" w:rsidR="00ED4609" w:rsidRPr="00512BE4" w:rsidRDefault="00ED4609" w:rsidP="00C00811">
            <w:pPr>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1%</w:t>
            </w:r>
          </w:p>
        </w:tc>
      </w:tr>
      <w:tr w:rsidR="00ED4609" w:rsidRPr="00B744FE" w14:paraId="17E82157" w14:textId="77777777" w:rsidTr="00D76B80">
        <w:trPr>
          <w:cantSplit/>
          <w:trHeight w:val="315"/>
        </w:trPr>
        <w:tc>
          <w:tcPr>
            <w:cnfStyle w:val="001000000000" w:firstRow="0" w:lastRow="0" w:firstColumn="1" w:lastColumn="0" w:oddVBand="0" w:evenVBand="0" w:oddHBand="0" w:evenHBand="0" w:firstRowFirstColumn="0" w:firstRowLastColumn="0" w:lastRowFirstColumn="0" w:lastRowLastColumn="0"/>
            <w:tcW w:w="1632" w:type="pct"/>
            <w:noWrap/>
          </w:tcPr>
          <w:p w14:paraId="65C75486" w14:textId="77777777" w:rsidR="00ED4609" w:rsidRDefault="00ED4609" w:rsidP="00C00811">
            <w:pPr>
              <w:spacing w:before="0"/>
              <w:rPr>
                <w:rFonts w:ascii="Arial" w:eastAsia="Times New Roman" w:hAnsi="Arial" w:cs="Arial"/>
                <w:color w:val="000000"/>
                <w:lang w:eastAsia="en-GB"/>
              </w:rPr>
            </w:pPr>
            <w:r>
              <w:rPr>
                <w:rFonts w:ascii="Arial" w:eastAsia="Times New Roman" w:hAnsi="Arial" w:cs="Arial"/>
                <w:color w:val="000000"/>
                <w:lang w:eastAsia="en-GB"/>
              </w:rPr>
              <w:t>Prefer not to say</w:t>
            </w:r>
          </w:p>
        </w:tc>
        <w:tc>
          <w:tcPr>
            <w:tcW w:w="534" w:type="pct"/>
          </w:tcPr>
          <w:p w14:paraId="2B027F2F" w14:textId="4414046B" w:rsidR="00ED4609" w:rsidRPr="00512BE4" w:rsidRDefault="0022453D" w:rsidP="00C00811">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w:t>
            </w:r>
            <w:r w:rsidR="00ED4609" w:rsidRPr="00512BE4">
              <w:rPr>
                <w:rFonts w:ascii="Arial" w:hAnsi="Arial" w:cs="Arial"/>
                <w:color w:val="000000"/>
                <w:sz w:val="20"/>
                <w:szCs w:val="20"/>
              </w:rPr>
              <w:t>%</w:t>
            </w:r>
          </w:p>
        </w:tc>
        <w:tc>
          <w:tcPr>
            <w:tcW w:w="544" w:type="pct"/>
          </w:tcPr>
          <w:p w14:paraId="19D5F423" w14:textId="399E03A4" w:rsidR="00ED4609" w:rsidRPr="00512BE4" w:rsidRDefault="0022453D" w:rsidP="00C00811">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w:t>
            </w:r>
            <w:r w:rsidR="00ED4609" w:rsidRPr="00512BE4">
              <w:rPr>
                <w:rFonts w:ascii="Arial" w:hAnsi="Arial" w:cs="Arial"/>
                <w:color w:val="000000"/>
                <w:sz w:val="20"/>
                <w:szCs w:val="20"/>
              </w:rPr>
              <w:t>%</w:t>
            </w:r>
          </w:p>
        </w:tc>
        <w:tc>
          <w:tcPr>
            <w:tcW w:w="543" w:type="pct"/>
          </w:tcPr>
          <w:p w14:paraId="40038FD2" w14:textId="6F03ED51" w:rsidR="00ED4609" w:rsidRPr="00512BE4" w:rsidRDefault="0022453D" w:rsidP="00C00811">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w:t>
            </w:r>
            <w:r w:rsidR="00ED4609" w:rsidRPr="00512BE4">
              <w:rPr>
                <w:rFonts w:ascii="Arial" w:hAnsi="Arial" w:cs="Arial"/>
                <w:color w:val="000000"/>
                <w:sz w:val="20"/>
                <w:szCs w:val="20"/>
              </w:rPr>
              <w:t>%</w:t>
            </w:r>
          </w:p>
        </w:tc>
        <w:tc>
          <w:tcPr>
            <w:tcW w:w="543" w:type="pct"/>
          </w:tcPr>
          <w:p w14:paraId="63B15277" w14:textId="544691B0" w:rsidR="00ED4609" w:rsidRPr="00512BE4" w:rsidRDefault="0022453D" w:rsidP="00C00811">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w:t>
            </w:r>
            <w:r w:rsidR="00ED4609" w:rsidRPr="00512BE4">
              <w:rPr>
                <w:rFonts w:ascii="Arial" w:hAnsi="Arial" w:cs="Arial"/>
                <w:color w:val="000000"/>
                <w:sz w:val="20"/>
                <w:szCs w:val="20"/>
              </w:rPr>
              <w:t>%</w:t>
            </w:r>
          </w:p>
        </w:tc>
        <w:tc>
          <w:tcPr>
            <w:tcW w:w="660" w:type="pct"/>
          </w:tcPr>
          <w:p w14:paraId="24B57DA4" w14:textId="11C8DB57" w:rsidR="00ED4609" w:rsidRPr="00512BE4" w:rsidRDefault="0022453D" w:rsidP="00C00811">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w:t>
            </w:r>
            <w:r w:rsidR="00ED4609" w:rsidRPr="00512BE4">
              <w:rPr>
                <w:rFonts w:ascii="Arial" w:hAnsi="Arial" w:cs="Arial"/>
                <w:color w:val="000000"/>
                <w:sz w:val="20"/>
                <w:szCs w:val="20"/>
              </w:rPr>
              <w:t>%</w:t>
            </w:r>
          </w:p>
        </w:tc>
        <w:tc>
          <w:tcPr>
            <w:tcW w:w="544" w:type="pct"/>
          </w:tcPr>
          <w:p w14:paraId="61A1D152" w14:textId="77777777" w:rsidR="00ED4609" w:rsidRPr="00512BE4" w:rsidRDefault="00ED4609" w:rsidP="00C00811">
            <w:pPr>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512BE4">
              <w:rPr>
                <w:rFonts w:ascii="Arial" w:hAnsi="Arial" w:cs="Arial"/>
                <w:color w:val="000000"/>
                <w:sz w:val="20"/>
                <w:szCs w:val="20"/>
              </w:rPr>
              <w:t>1%</w:t>
            </w:r>
          </w:p>
        </w:tc>
      </w:tr>
    </w:tbl>
    <w:p w14:paraId="3F53C552" w14:textId="76C5E08C" w:rsidR="00ED4609" w:rsidRDefault="0022453D" w:rsidP="0022453D">
      <w:pPr>
        <w:spacing w:after="0"/>
        <w:rPr>
          <w:rStyle w:val="SubtleEmphasis"/>
        </w:rPr>
      </w:pPr>
      <w:r>
        <w:rPr>
          <w:rStyle w:val="SubtleEmphasis"/>
        </w:rPr>
        <w:t>Q14. Which digital devices does your school provide access to? In the library/in the wider school.</w:t>
      </w:r>
    </w:p>
    <w:p w14:paraId="20445A51" w14:textId="4EE675B1" w:rsidR="0022453D" w:rsidRPr="0022453D" w:rsidRDefault="0022453D" w:rsidP="0022453D">
      <w:pPr>
        <w:spacing w:after="0"/>
        <w:rPr>
          <w:rStyle w:val="SubtleEmphasis"/>
        </w:rPr>
      </w:pPr>
      <w:r>
        <w:rPr>
          <w:rStyle w:val="SubtleEmphasis"/>
        </w:rPr>
        <w:t>Base: Wher</w:t>
      </w:r>
      <w:r w:rsidR="00432707">
        <w:rPr>
          <w:rStyle w:val="SubtleEmphasis"/>
        </w:rPr>
        <w:t>e</w:t>
      </w:r>
      <w:r>
        <w:rPr>
          <w:rStyle w:val="SubtleEmphasis"/>
        </w:rPr>
        <w:t xml:space="preserve"> have designated li</w:t>
      </w:r>
      <w:r w:rsidR="00432707">
        <w:rPr>
          <w:rStyle w:val="SubtleEmphasis"/>
        </w:rPr>
        <w:t xml:space="preserve">brary area on-site (1552: 920 </w:t>
      </w:r>
      <w:proofErr w:type="gramStart"/>
      <w:r w:rsidR="00432707">
        <w:rPr>
          <w:rStyle w:val="SubtleEmphasis"/>
        </w:rPr>
        <w:t>primary</w:t>
      </w:r>
      <w:proofErr w:type="gramEnd"/>
      <w:r w:rsidR="00432707">
        <w:rPr>
          <w:rStyle w:val="SubtleEmphasis"/>
        </w:rPr>
        <w:t>, 535 secondary)</w:t>
      </w:r>
    </w:p>
    <w:p w14:paraId="0BC5B5E8" w14:textId="77777777" w:rsidR="00ED4609" w:rsidRDefault="00ED4609" w:rsidP="00ED4609"/>
    <w:p w14:paraId="3AE033F6" w14:textId="03E22DB5" w:rsidR="00ED4609" w:rsidRDefault="00ED4609" w:rsidP="00ED4609">
      <w:pPr>
        <w:pStyle w:val="BodyText"/>
        <w:spacing w:line="240" w:lineRule="auto"/>
        <w:ind w:left="0"/>
        <w:jc w:val="left"/>
        <w:rPr>
          <w:color w:val="515151" w:themeColor="text1"/>
        </w:rPr>
      </w:pPr>
      <w:r w:rsidRPr="00923001">
        <w:rPr>
          <w:color w:val="515151" w:themeColor="text1"/>
        </w:rPr>
        <w:t xml:space="preserve">To better understand the impact of reduced resources, the 2022 survey included a new perceptions-based question which asked schools whether they thought children’s reading in </w:t>
      </w:r>
      <w:r w:rsidR="00DA10CC">
        <w:rPr>
          <w:color w:val="515151" w:themeColor="text1"/>
        </w:rPr>
        <w:t>the</w:t>
      </w:r>
      <w:r w:rsidRPr="00923001">
        <w:rPr>
          <w:color w:val="515151" w:themeColor="text1"/>
        </w:rPr>
        <w:t xml:space="preserve"> school is restricted by limited library resources/availability of books.</w:t>
      </w:r>
      <w:r w:rsidR="00FE2983">
        <w:rPr>
          <w:color w:val="515151" w:themeColor="text1"/>
        </w:rPr>
        <w:t xml:space="preserve"> </w:t>
      </w:r>
      <w:r>
        <w:rPr>
          <w:color w:val="515151" w:themeColor="text1"/>
        </w:rPr>
        <w:t xml:space="preserve">Responses to this question were muted with 37% agreeing, 41% disagreeing, and 22% </w:t>
      </w:r>
      <w:r w:rsidR="00822C04">
        <w:rPr>
          <w:color w:val="515151" w:themeColor="text1"/>
        </w:rPr>
        <w:t xml:space="preserve">being </w:t>
      </w:r>
      <w:r>
        <w:rPr>
          <w:color w:val="515151" w:themeColor="text1"/>
        </w:rPr>
        <w:t xml:space="preserve">either neutral on the matter or </w:t>
      </w:r>
      <w:r w:rsidR="00822C04">
        <w:rPr>
          <w:color w:val="515151" w:themeColor="text1"/>
        </w:rPr>
        <w:t>not knowing</w:t>
      </w:r>
      <w:r>
        <w:rPr>
          <w:color w:val="515151" w:themeColor="text1"/>
        </w:rPr>
        <w:t xml:space="preserve"> how to respond. </w:t>
      </w:r>
    </w:p>
    <w:p w14:paraId="4636446D" w14:textId="024C88FB" w:rsidR="00ED4609" w:rsidRDefault="00ED4609" w:rsidP="00ED4609">
      <w:pPr>
        <w:pStyle w:val="BodyText"/>
        <w:spacing w:line="240" w:lineRule="auto"/>
        <w:ind w:left="0"/>
        <w:jc w:val="left"/>
        <w:rPr>
          <w:color w:val="515151" w:themeColor="text1"/>
        </w:rPr>
      </w:pPr>
      <w:r>
        <w:rPr>
          <w:color w:val="515151" w:themeColor="text1"/>
        </w:rPr>
        <w:t>Agreement that reading is restricted by limited resources is higher in primary schools (40%), whereas disagreement is higher in secondary schools (49%).</w:t>
      </w:r>
      <w:r w:rsidR="00FE2983">
        <w:rPr>
          <w:color w:val="515151" w:themeColor="text1"/>
        </w:rPr>
        <w:t xml:space="preserve"> </w:t>
      </w:r>
      <w:r>
        <w:rPr>
          <w:color w:val="515151" w:themeColor="text1"/>
        </w:rPr>
        <w:t xml:space="preserve">In England, LA maintained schools are also more likely to agree reading is restricted (40%) compared to </w:t>
      </w:r>
      <w:r w:rsidR="00DA10CC">
        <w:rPr>
          <w:color w:val="515151" w:themeColor="text1"/>
        </w:rPr>
        <w:t>24</w:t>
      </w:r>
      <w:r>
        <w:rPr>
          <w:color w:val="515151" w:themeColor="text1"/>
        </w:rPr>
        <w:t xml:space="preserve">% </w:t>
      </w:r>
      <w:r w:rsidR="00DA10CC">
        <w:rPr>
          <w:color w:val="515151" w:themeColor="text1"/>
        </w:rPr>
        <w:t xml:space="preserve">of </w:t>
      </w:r>
      <w:r>
        <w:rPr>
          <w:color w:val="515151" w:themeColor="text1"/>
        </w:rPr>
        <w:t xml:space="preserve">independent schools. </w:t>
      </w:r>
    </w:p>
    <w:p w14:paraId="2AEBDE31" w14:textId="0046A4D0" w:rsidR="00ED4609" w:rsidRDefault="00ED4609" w:rsidP="00ED4609">
      <w:pPr>
        <w:pStyle w:val="BodyText"/>
        <w:spacing w:line="240" w:lineRule="auto"/>
        <w:ind w:left="0"/>
        <w:jc w:val="left"/>
        <w:rPr>
          <w:color w:val="515151" w:themeColor="text1"/>
        </w:rPr>
      </w:pPr>
      <w:r>
        <w:rPr>
          <w:color w:val="515151" w:themeColor="text1"/>
        </w:rPr>
        <w:t>In schools with the lowest number of pupils receiving FSM (0-9%)</w:t>
      </w:r>
      <w:r w:rsidR="00ED41AB">
        <w:rPr>
          <w:color w:val="515151" w:themeColor="text1"/>
        </w:rPr>
        <w:t>,</w:t>
      </w:r>
      <w:r>
        <w:rPr>
          <w:color w:val="515151" w:themeColor="text1"/>
        </w:rPr>
        <w:t xml:space="preserve"> disagreement that reading is restricted by resource sits at 52%, compared to </w:t>
      </w:r>
      <w:r w:rsidR="00DA10CC">
        <w:rPr>
          <w:color w:val="515151" w:themeColor="text1"/>
        </w:rPr>
        <w:t>34</w:t>
      </w:r>
      <w:r>
        <w:rPr>
          <w:color w:val="515151" w:themeColor="text1"/>
        </w:rPr>
        <w:t xml:space="preserve">% who </w:t>
      </w:r>
      <w:r w:rsidR="00DA10CC">
        <w:rPr>
          <w:color w:val="515151" w:themeColor="text1"/>
        </w:rPr>
        <w:t>dis</w:t>
      </w:r>
      <w:r>
        <w:rPr>
          <w:color w:val="515151" w:themeColor="text1"/>
        </w:rPr>
        <w:t xml:space="preserve">agree among schools with 22.5%+ pupils receiving FSM. </w:t>
      </w:r>
    </w:p>
    <w:p w14:paraId="01D54615" w14:textId="2DAC3749" w:rsidR="00DB5471" w:rsidRDefault="00DB5471" w:rsidP="00DB5471">
      <w:pPr>
        <w:pStyle w:val="Caption"/>
      </w:pPr>
      <w:r>
        <w:lastRenderedPageBreak/>
        <w:t xml:space="preserve">Figure </w:t>
      </w:r>
      <w:r>
        <w:fldChar w:fldCharType="begin"/>
      </w:r>
      <w:r>
        <w:instrText xml:space="preserve"> SEQ Figure \* ARABIC </w:instrText>
      </w:r>
      <w:r>
        <w:fldChar w:fldCharType="separate"/>
      </w:r>
      <w:r w:rsidR="001918C3">
        <w:rPr>
          <w:noProof/>
        </w:rPr>
        <w:t>17</w:t>
      </w:r>
      <w:r>
        <w:fldChar w:fldCharType="end"/>
      </w:r>
      <w:r>
        <w:t xml:space="preserve">: Children's reading restricted by limited library </w:t>
      </w:r>
      <w:proofErr w:type="gramStart"/>
      <w:r>
        <w:t>resources</w:t>
      </w:r>
      <w:proofErr w:type="gramEnd"/>
    </w:p>
    <w:p w14:paraId="2BFAB637" w14:textId="77777777" w:rsidR="00EC5F46" w:rsidRDefault="00EC5F46" w:rsidP="00234A23">
      <w:pPr>
        <w:pStyle w:val="F11Figure"/>
        <w:rPr>
          <w:color w:val="808080" w:themeColor="background1" w:themeShade="80"/>
        </w:rPr>
      </w:pPr>
      <w:r w:rsidRPr="007571D2">
        <w:rPr>
          <w:noProof/>
        </w:rPr>
        <w:drawing>
          <wp:inline distT="0" distB="0" distL="0" distR="0" wp14:anchorId="212A4C5A" wp14:editId="03AE569D">
            <wp:extent cx="5207635" cy="3491345"/>
            <wp:effectExtent l="0" t="0" r="0" b="0"/>
            <wp:docPr id="248" name="Chart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C2D2FAD" w14:textId="77777777" w:rsidR="00EC5F46" w:rsidRDefault="00EC5F46" w:rsidP="00234A23">
      <w:pPr>
        <w:pStyle w:val="F11Figure"/>
      </w:pPr>
    </w:p>
    <w:p w14:paraId="7C8AD590" w14:textId="39F649B8" w:rsidR="00EC5F46" w:rsidRPr="00DB5471" w:rsidRDefault="00EC5F46" w:rsidP="00234A23">
      <w:pPr>
        <w:pStyle w:val="Caption"/>
        <w:rPr>
          <w:rStyle w:val="SubtleEmphasis"/>
        </w:rPr>
      </w:pPr>
      <w:r w:rsidRPr="00DB5471">
        <w:rPr>
          <w:rStyle w:val="SubtleEmphasis"/>
        </w:rPr>
        <w:t>QNEW5 To what extent do you agree or disagree that children's reading in your school is restricted by limited library resources/availability of books?</w:t>
      </w:r>
    </w:p>
    <w:p w14:paraId="4ABFA826" w14:textId="0E1A0A64" w:rsidR="00EC5F46" w:rsidRPr="00DB5471" w:rsidRDefault="00EC5F46" w:rsidP="00234A23">
      <w:pPr>
        <w:pStyle w:val="Caption"/>
        <w:rPr>
          <w:rStyle w:val="SubtleEmphasis"/>
        </w:rPr>
      </w:pPr>
      <w:r w:rsidRPr="00DB5471">
        <w:rPr>
          <w:rStyle w:val="SubtleEmphasis"/>
        </w:rPr>
        <w:t>Base: All who have a designated library area on-site (1552)</w:t>
      </w:r>
    </w:p>
    <w:p w14:paraId="36519BDE" w14:textId="6B9644B3" w:rsidR="00DB5471" w:rsidRDefault="00ED4609" w:rsidP="00DB5471">
      <w:pPr>
        <w:pStyle w:val="BodyText"/>
        <w:spacing w:line="240" w:lineRule="auto"/>
        <w:ind w:left="0"/>
        <w:jc w:val="left"/>
        <w:rPr>
          <w:color w:val="515151" w:themeColor="text1"/>
        </w:rPr>
      </w:pPr>
      <w:r>
        <w:rPr>
          <w:color w:val="515151" w:themeColor="text1"/>
        </w:rPr>
        <w:t>Under half</w:t>
      </w:r>
      <w:r w:rsidRPr="00CC3742">
        <w:rPr>
          <w:color w:val="515151" w:themeColor="text1"/>
        </w:rPr>
        <w:t xml:space="preserve"> (4</w:t>
      </w:r>
      <w:r>
        <w:rPr>
          <w:color w:val="515151" w:themeColor="text1"/>
        </w:rPr>
        <w:t>6</w:t>
      </w:r>
      <w:r w:rsidRPr="00CC3742">
        <w:rPr>
          <w:color w:val="515151" w:themeColor="text1"/>
        </w:rPr>
        <w:t xml:space="preserve">%) </w:t>
      </w:r>
      <w:r>
        <w:rPr>
          <w:color w:val="515151" w:themeColor="text1"/>
        </w:rPr>
        <w:t xml:space="preserve">of </w:t>
      </w:r>
      <w:r w:rsidRPr="00CC3742">
        <w:rPr>
          <w:color w:val="515151" w:themeColor="text1"/>
        </w:rPr>
        <w:t>schools with</w:t>
      </w:r>
      <w:r>
        <w:rPr>
          <w:color w:val="515151" w:themeColor="text1"/>
        </w:rPr>
        <w:t xml:space="preserve"> a</w:t>
      </w:r>
      <w:r w:rsidRPr="00CC3742">
        <w:rPr>
          <w:color w:val="515151" w:themeColor="text1"/>
        </w:rPr>
        <w:t xml:space="preserve"> designated library area on-site report that they have received a visit from a writer, </w:t>
      </w:r>
      <w:proofErr w:type="gramStart"/>
      <w:r w:rsidRPr="00CC3742">
        <w:rPr>
          <w:color w:val="515151" w:themeColor="text1"/>
        </w:rPr>
        <w:t>author</w:t>
      </w:r>
      <w:proofErr w:type="gramEnd"/>
      <w:r w:rsidRPr="00CC3742">
        <w:rPr>
          <w:color w:val="515151" w:themeColor="text1"/>
        </w:rPr>
        <w:t xml:space="preserve"> or poet in the past year</w:t>
      </w:r>
      <w:r>
        <w:rPr>
          <w:color w:val="515151" w:themeColor="text1"/>
        </w:rPr>
        <w:t>.</w:t>
      </w:r>
      <w:r w:rsidRPr="00CC3742">
        <w:rPr>
          <w:color w:val="515151" w:themeColor="text1"/>
        </w:rPr>
        <w:t xml:space="preserve"> </w:t>
      </w:r>
      <w:r>
        <w:rPr>
          <w:color w:val="515151" w:themeColor="text1"/>
        </w:rPr>
        <w:t xml:space="preserve">A narrow </w:t>
      </w:r>
      <w:r w:rsidRPr="00CC3742">
        <w:rPr>
          <w:color w:val="515151" w:themeColor="text1"/>
        </w:rPr>
        <w:t xml:space="preserve">majority say that they haven’t </w:t>
      </w:r>
      <w:r>
        <w:rPr>
          <w:color w:val="515151" w:themeColor="text1"/>
        </w:rPr>
        <w:t xml:space="preserve">had such a visit </w:t>
      </w:r>
      <w:r w:rsidRPr="00CC3742">
        <w:rPr>
          <w:color w:val="515151" w:themeColor="text1"/>
        </w:rPr>
        <w:t>(5</w:t>
      </w:r>
      <w:r>
        <w:rPr>
          <w:color w:val="515151" w:themeColor="text1"/>
        </w:rPr>
        <w:t>2</w:t>
      </w:r>
      <w:r w:rsidRPr="00CC3742">
        <w:rPr>
          <w:color w:val="515151" w:themeColor="text1"/>
        </w:rPr>
        <w:t>%). The proportion of schools who have received a visit from a writer/author/poet is</w:t>
      </w:r>
      <w:r>
        <w:rPr>
          <w:color w:val="515151" w:themeColor="text1"/>
        </w:rPr>
        <w:t xml:space="preserve"> notably</w:t>
      </w:r>
      <w:r w:rsidRPr="00CC3742">
        <w:rPr>
          <w:color w:val="515151" w:themeColor="text1"/>
        </w:rPr>
        <w:t xml:space="preserve"> lower than in 2019 (</w:t>
      </w:r>
      <w:r w:rsidR="00C73057">
        <w:rPr>
          <w:color w:val="515151" w:themeColor="text1"/>
        </w:rPr>
        <w:t>48</w:t>
      </w:r>
      <w:r w:rsidRPr="00CC3742">
        <w:rPr>
          <w:color w:val="515151" w:themeColor="text1"/>
        </w:rPr>
        <w:t xml:space="preserve">% cf. </w:t>
      </w:r>
      <w:r>
        <w:rPr>
          <w:color w:val="515151" w:themeColor="text1"/>
        </w:rPr>
        <w:t>61</w:t>
      </w:r>
      <w:r w:rsidRPr="00CC3742">
        <w:rPr>
          <w:color w:val="515151" w:themeColor="text1"/>
        </w:rPr>
        <w:t>%)</w:t>
      </w:r>
      <w:r>
        <w:rPr>
          <w:color w:val="515151" w:themeColor="text1"/>
        </w:rPr>
        <w:t xml:space="preserve">. </w:t>
      </w:r>
      <w:r w:rsidRPr="00CC3742">
        <w:rPr>
          <w:color w:val="515151" w:themeColor="text1"/>
        </w:rPr>
        <w:t xml:space="preserve">It is likely that </w:t>
      </w:r>
      <w:r>
        <w:rPr>
          <w:color w:val="515151" w:themeColor="text1"/>
        </w:rPr>
        <w:t xml:space="preserve">restrictions and changing work practices during </w:t>
      </w:r>
      <w:r w:rsidRPr="00CC3742">
        <w:rPr>
          <w:color w:val="515151" w:themeColor="text1"/>
        </w:rPr>
        <w:t>the COVID-19 pandemic ha</w:t>
      </w:r>
      <w:r w:rsidR="004E53AB">
        <w:rPr>
          <w:color w:val="515151" w:themeColor="text1"/>
        </w:rPr>
        <w:t>ve</w:t>
      </w:r>
      <w:r w:rsidRPr="00CC3742">
        <w:rPr>
          <w:color w:val="515151" w:themeColor="text1"/>
        </w:rPr>
        <w:t xml:space="preserve"> impact</w:t>
      </w:r>
      <w:r>
        <w:rPr>
          <w:color w:val="515151" w:themeColor="text1"/>
        </w:rPr>
        <w:t>ed</w:t>
      </w:r>
      <w:r w:rsidRPr="00CC3742">
        <w:rPr>
          <w:color w:val="515151" w:themeColor="text1"/>
        </w:rPr>
        <w:t xml:space="preserve"> th</w:t>
      </w:r>
      <w:r>
        <w:rPr>
          <w:color w:val="515151" w:themeColor="text1"/>
        </w:rPr>
        <w:t>ese opportunities</w:t>
      </w:r>
      <w:r w:rsidRPr="00CC3742">
        <w:rPr>
          <w:color w:val="515151" w:themeColor="text1"/>
        </w:rPr>
        <w:t xml:space="preserve">. </w:t>
      </w:r>
    </w:p>
    <w:p w14:paraId="5030AEB1" w14:textId="77777777" w:rsidR="00DB5471" w:rsidRPr="00DB5471" w:rsidRDefault="00DB5471" w:rsidP="00DB5471">
      <w:pPr>
        <w:pStyle w:val="BodyText"/>
        <w:spacing w:line="240" w:lineRule="auto"/>
        <w:ind w:left="0"/>
        <w:jc w:val="left"/>
        <w:rPr>
          <w:color w:val="515151" w:themeColor="text1"/>
        </w:rPr>
      </w:pPr>
    </w:p>
    <w:p w14:paraId="73D5519C" w14:textId="3B672A3B" w:rsidR="00DB5471" w:rsidRDefault="00DB5471" w:rsidP="00DB5471">
      <w:pPr>
        <w:pStyle w:val="Caption"/>
      </w:pPr>
      <w:r>
        <w:t xml:space="preserve">Figure </w:t>
      </w:r>
      <w:r>
        <w:fldChar w:fldCharType="begin"/>
      </w:r>
      <w:r>
        <w:instrText xml:space="preserve"> SEQ Figure \* ARABIC </w:instrText>
      </w:r>
      <w:r>
        <w:fldChar w:fldCharType="separate"/>
      </w:r>
      <w:r w:rsidR="001918C3">
        <w:rPr>
          <w:noProof/>
        </w:rPr>
        <w:t>18</w:t>
      </w:r>
      <w:r>
        <w:fldChar w:fldCharType="end"/>
      </w:r>
      <w:r>
        <w:t xml:space="preserve">: Writer/author/poet visit in the past </w:t>
      </w:r>
      <w:proofErr w:type="gramStart"/>
      <w:r>
        <w:t>year</w:t>
      </w:r>
      <w:proofErr w:type="gramEnd"/>
    </w:p>
    <w:p w14:paraId="6970294E" w14:textId="2228F2BA" w:rsidR="00ED4609" w:rsidRPr="00DB5471" w:rsidRDefault="00ED4609" w:rsidP="00234A23">
      <w:pPr>
        <w:pStyle w:val="Caption"/>
        <w:rPr>
          <w:rStyle w:val="SubtleEmphasis"/>
        </w:rPr>
      </w:pPr>
      <w:r w:rsidRPr="00B458D8">
        <w:rPr>
          <w:noProof/>
          <w:color w:val="FFFFFF" w:themeColor="background1"/>
        </w:rPr>
        <w:drawing>
          <wp:inline distT="0" distB="0" distL="0" distR="0" wp14:anchorId="610CC8E0" wp14:editId="61D8116B">
            <wp:extent cx="6353092" cy="1311910"/>
            <wp:effectExtent l="0" t="0" r="0" b="2540"/>
            <wp:docPr id="220" name="Chart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7C01CA">
        <w:t xml:space="preserve"> </w:t>
      </w:r>
      <w:r w:rsidRPr="00DB5471">
        <w:rPr>
          <w:rStyle w:val="SubtleEmphasis"/>
        </w:rPr>
        <w:t>Q</w:t>
      </w:r>
      <w:r w:rsidR="00DF5732">
        <w:rPr>
          <w:rStyle w:val="SubtleEmphasis"/>
        </w:rPr>
        <w:t>1</w:t>
      </w:r>
      <w:r w:rsidRPr="00DB5471">
        <w:rPr>
          <w:rStyle w:val="SubtleEmphasis"/>
        </w:rPr>
        <w:t>4a. Have you had a writer/author/poet visit the school in the past year?</w:t>
      </w:r>
    </w:p>
    <w:p w14:paraId="0EED783F" w14:textId="77777777" w:rsidR="00ED4609" w:rsidRPr="00DB5471" w:rsidRDefault="00ED4609" w:rsidP="00234A23">
      <w:pPr>
        <w:pStyle w:val="Caption"/>
        <w:rPr>
          <w:rStyle w:val="SubtleEmphasis"/>
        </w:rPr>
      </w:pPr>
      <w:r w:rsidRPr="00DB5471">
        <w:rPr>
          <w:rStyle w:val="SubtleEmphasis"/>
        </w:rPr>
        <w:t>Base: Where have designated library area on-site (unweighted base sizes in parenthesis)</w:t>
      </w:r>
    </w:p>
    <w:p w14:paraId="472AB35F" w14:textId="4A683000" w:rsidR="00ED4609" w:rsidRDefault="00ED4609" w:rsidP="00ED4609">
      <w:pPr>
        <w:spacing w:after="160" w:line="259" w:lineRule="auto"/>
      </w:pPr>
    </w:p>
    <w:p w14:paraId="4C301CFA" w14:textId="77777777" w:rsidR="00ED4609" w:rsidRPr="00F15CEE" w:rsidRDefault="00ED4609" w:rsidP="00463CA7">
      <w:pPr>
        <w:rPr>
          <w:i/>
          <w:iCs/>
        </w:rPr>
      </w:pPr>
      <w:r w:rsidRPr="00F15CEE">
        <w:t>Breaking this down by country, schools in Northern Ireland (</w:t>
      </w:r>
      <w:r>
        <w:t>24</w:t>
      </w:r>
      <w:r w:rsidRPr="00F15CEE">
        <w:t>%) are significantly less likely than schools in England (</w:t>
      </w:r>
      <w:r>
        <w:t>47</w:t>
      </w:r>
      <w:r w:rsidRPr="00F15CEE">
        <w:t>%) to have had a visit</w:t>
      </w:r>
      <w:r>
        <w:t>, though the proportion in each country has decreased since 2019.</w:t>
      </w:r>
      <w:r w:rsidRPr="00F15CEE">
        <w:t xml:space="preserve"> </w:t>
      </w:r>
    </w:p>
    <w:p w14:paraId="6CD47803" w14:textId="77777777" w:rsidR="00ED4609" w:rsidRPr="00F15CEE" w:rsidRDefault="00ED4609" w:rsidP="00463CA7">
      <w:pPr>
        <w:rPr>
          <w:i/>
          <w:iCs/>
        </w:rPr>
      </w:pPr>
      <w:r>
        <w:t>While 49% of LA maintained schools in England report having a visit in the last 12 months, i</w:t>
      </w:r>
      <w:r w:rsidRPr="00F15CEE">
        <w:t xml:space="preserve">ndependent schools are considerably more likely </w:t>
      </w:r>
      <w:r>
        <w:t>to say</w:t>
      </w:r>
      <w:r w:rsidRPr="00F15CEE">
        <w:t xml:space="preserve"> that they have had a visit (</w:t>
      </w:r>
      <w:r>
        <w:t>62</w:t>
      </w:r>
      <w:r w:rsidRPr="00F15CEE">
        <w:t>%)</w:t>
      </w:r>
      <w:r>
        <w:t xml:space="preserve">. </w:t>
      </w:r>
    </w:p>
    <w:p w14:paraId="2E0CF916" w14:textId="0B1941B5" w:rsidR="00ED4609" w:rsidRDefault="00ED4609" w:rsidP="00463CA7">
      <w:pPr>
        <w:rPr>
          <w:i/>
          <w:iCs/>
        </w:rPr>
      </w:pPr>
      <w:r>
        <w:t>I</w:t>
      </w:r>
      <w:r w:rsidRPr="00F15CEE">
        <w:t>n terms of free school meals, schools with 2</w:t>
      </w:r>
      <w:r>
        <w:t>2.</w:t>
      </w:r>
      <w:r w:rsidRPr="00F15CEE">
        <w:t>5%+ pupils eligible for free school meals are</w:t>
      </w:r>
      <w:r w:rsidR="00DF5732">
        <w:t xml:space="preserve"> less</w:t>
      </w:r>
      <w:r w:rsidRPr="00F15CEE">
        <w:t xml:space="preserve"> likely to have had a visit from a writer, </w:t>
      </w:r>
      <w:proofErr w:type="gramStart"/>
      <w:r w:rsidRPr="00F15CEE">
        <w:t>poet</w:t>
      </w:r>
      <w:proofErr w:type="gramEnd"/>
      <w:r w:rsidRPr="00F15CEE">
        <w:t xml:space="preserve"> or author in the past 12 months (</w:t>
      </w:r>
      <w:r w:rsidR="00DF5732">
        <w:t>41%</w:t>
      </w:r>
      <w:r w:rsidRPr="00F15CEE">
        <w:t>) than schools with an eligibility rate of 0%-9% (</w:t>
      </w:r>
      <w:r w:rsidR="00DF5732">
        <w:t>51%</w:t>
      </w:r>
      <w:r w:rsidRPr="00F15CEE">
        <w:t xml:space="preserve">). </w:t>
      </w:r>
    </w:p>
    <w:p w14:paraId="2E301190" w14:textId="111C0987" w:rsidR="00ED4609" w:rsidRDefault="00ED4609" w:rsidP="00DB5471">
      <w:r w:rsidRPr="00B71F65">
        <w:lastRenderedPageBreak/>
        <w:t>The main reasons for the visit given are to support reading for pleasure (8</w:t>
      </w:r>
      <w:r>
        <w:t>6</w:t>
      </w:r>
      <w:r w:rsidRPr="00B71F65">
        <w:t>%), to encourage creative writing (</w:t>
      </w:r>
      <w:r>
        <w:t>62</w:t>
      </w:r>
      <w:r w:rsidRPr="00B71F65">
        <w:t>%) and to support the English curriculum (</w:t>
      </w:r>
      <w:r>
        <w:t>47</w:t>
      </w:r>
      <w:r w:rsidRPr="00B71F65">
        <w:t xml:space="preserve">%). </w:t>
      </w:r>
    </w:p>
    <w:p w14:paraId="279929EE" w14:textId="34AB0FA0" w:rsidR="00DB5471" w:rsidRPr="00692D36" w:rsidRDefault="00DB5471" w:rsidP="00DB5471"/>
    <w:p w14:paraId="7A23AA12" w14:textId="6365FA4E" w:rsidR="00DB5471" w:rsidRDefault="00DB5471" w:rsidP="00DB5471">
      <w:pPr>
        <w:pStyle w:val="Caption"/>
      </w:pPr>
      <w:bookmarkStart w:id="53" w:name="_Ref117594591"/>
      <w:r>
        <w:t xml:space="preserve">Figure </w:t>
      </w:r>
      <w:r>
        <w:fldChar w:fldCharType="begin"/>
      </w:r>
      <w:r>
        <w:instrText xml:space="preserve"> SEQ Figure \* ARABIC </w:instrText>
      </w:r>
      <w:r>
        <w:fldChar w:fldCharType="separate"/>
      </w:r>
      <w:r w:rsidR="001918C3">
        <w:rPr>
          <w:noProof/>
        </w:rPr>
        <w:t>19</w:t>
      </w:r>
      <w:r>
        <w:fldChar w:fldCharType="end"/>
      </w:r>
      <w:bookmarkEnd w:id="53"/>
      <w:r>
        <w:t xml:space="preserve">: Reason for </w:t>
      </w:r>
      <w:r w:rsidR="00DD3CAC">
        <w:t>the author</w:t>
      </w:r>
      <w:r>
        <w:t xml:space="preserve"> visit</w:t>
      </w:r>
    </w:p>
    <w:p w14:paraId="31D1DBE4" w14:textId="51A0DDC1" w:rsidR="00ED4609" w:rsidRPr="00E00E33" w:rsidRDefault="00234C21" w:rsidP="00234A23">
      <w:pPr>
        <w:pStyle w:val="F11Figure"/>
        <w:rPr>
          <w:color w:val="808080" w:themeColor="background1" w:themeShade="80"/>
        </w:rPr>
      </w:pPr>
      <w:r w:rsidRPr="00AD194E">
        <w:rPr>
          <w:noProof/>
        </w:rPr>
        <mc:AlternateContent>
          <mc:Choice Requires="wps">
            <w:drawing>
              <wp:anchor distT="45720" distB="45720" distL="114300" distR="114300" simplePos="0" relativeHeight="252399616" behindDoc="0" locked="0" layoutInCell="1" allowOverlap="1" wp14:anchorId="016AD9E8" wp14:editId="147A02B3">
                <wp:simplePos x="0" y="0"/>
                <wp:positionH relativeFrom="column">
                  <wp:posOffset>2555875</wp:posOffset>
                </wp:positionH>
                <wp:positionV relativeFrom="paragraph">
                  <wp:posOffset>90541</wp:posOffset>
                </wp:positionV>
                <wp:extent cx="485775" cy="140462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4620"/>
                        </a:xfrm>
                        <a:prstGeom prst="rect">
                          <a:avLst/>
                        </a:prstGeom>
                        <a:noFill/>
                        <a:ln w="9525">
                          <a:noFill/>
                          <a:miter lim="800000"/>
                          <a:headEnd/>
                          <a:tailEnd/>
                        </a:ln>
                      </wps:spPr>
                      <wps:txbx>
                        <w:txbxContent>
                          <w:p w14:paraId="18CAE8CA" w14:textId="77777777" w:rsidR="00234C21" w:rsidRPr="000D7A64" w:rsidRDefault="00234C21" w:rsidP="00234C21">
                            <w:pPr>
                              <w:rPr>
                                <w:b/>
                                <w:bCs/>
                                <w:sz w:val="18"/>
                                <w:szCs w:val="18"/>
                              </w:rPr>
                            </w:pPr>
                            <w:r w:rsidRPr="000D7A64">
                              <w:rPr>
                                <w:b/>
                                <w:bCs/>
                                <w:sz w:val="18"/>
                                <w:szCs w:val="18"/>
                              </w:rPr>
                              <w:t>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6AD9E8" id="_x0000_s1056" type="#_x0000_t202" style="position:absolute;margin-left:201.25pt;margin-top:7.15pt;width:38.25pt;height:110.6pt;z-index:25239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" filled="f" stroked="f">
                <v:textbox style="mso-fit-shape-to-text:t">
                  <w:txbxContent>
                    <w:p w14:paraId="18CAE8CA" w14:textId="77777777" w:rsidR="00234C21" w:rsidRPr="000D7A64" w:rsidRDefault="00234C21" w:rsidP="00234C21">
                      <w:pPr>
                        <w:rPr>
                          <w:b/>
                          <w:bCs/>
                          <w:sz w:val="18"/>
                          <w:szCs w:val="18"/>
                        </w:rPr>
                      </w:pPr>
                      <w:r w:rsidRPr="000D7A64">
                        <w:rPr>
                          <w:b/>
                          <w:bCs/>
                          <w:sz w:val="18"/>
                          <w:szCs w:val="18"/>
                        </w:rPr>
                        <w:t>2022</w:t>
                      </w:r>
                    </w:p>
                  </w:txbxContent>
                </v:textbox>
              </v:shape>
            </w:pict>
          </mc:Fallback>
        </mc:AlternateContent>
      </w:r>
      <w:r w:rsidR="00ED4609" w:rsidRPr="007571D2">
        <w:rPr>
          <w:noProof/>
        </w:rPr>
        <w:drawing>
          <wp:inline distT="0" distB="0" distL="0" distR="0" wp14:anchorId="5D76D683" wp14:editId="27C63843">
            <wp:extent cx="5400136" cy="3364230"/>
            <wp:effectExtent l="0" t="0" r="0" b="7620"/>
            <wp:docPr id="221" name="Chart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AED91DE" w14:textId="77777777" w:rsidR="00ED4609" w:rsidRPr="00AA0E4D" w:rsidRDefault="00ED4609" w:rsidP="00234A23">
      <w:pPr>
        <w:pStyle w:val="Caption"/>
        <w:rPr>
          <w:rStyle w:val="SubtleEmphasis"/>
        </w:rPr>
      </w:pPr>
      <w:r w:rsidRPr="00AA0E4D">
        <w:rPr>
          <w:rStyle w:val="SubtleEmphasis"/>
        </w:rPr>
        <w:t>Q14b. What was the reasoning behind the visit?</w:t>
      </w:r>
      <w:r w:rsidRPr="00AA0E4D">
        <w:rPr>
          <w:rStyle w:val="SubtleEmphasis"/>
        </w:rPr>
        <w:br/>
        <w:t>Base: Where have had a writer/poet/author visit (</w:t>
      </w:r>
      <w:r>
        <w:rPr>
          <w:rStyle w:val="SubtleEmphasis"/>
        </w:rPr>
        <w:t>695</w:t>
      </w:r>
      <w:r w:rsidRPr="00AA0E4D">
        <w:rPr>
          <w:rStyle w:val="SubtleEmphasis"/>
        </w:rPr>
        <w:t>)</w:t>
      </w:r>
    </w:p>
    <w:p w14:paraId="0FEE8460" w14:textId="77777777" w:rsidR="00463CA7" w:rsidRDefault="00463CA7" w:rsidP="00463CA7">
      <w:pPr>
        <w:rPr>
          <w:noProof/>
        </w:rPr>
      </w:pPr>
    </w:p>
    <w:p w14:paraId="6701DBE5" w14:textId="68F8129A" w:rsidR="00ED4609" w:rsidRPr="006C70FA" w:rsidRDefault="00ED4609" w:rsidP="00ED4609">
      <w:pPr>
        <w:pStyle w:val="Heading3"/>
      </w:pPr>
      <w:bookmarkStart w:id="54" w:name="_Toc117536681"/>
      <w:bookmarkStart w:id="55" w:name="_Toc120001029"/>
      <w:r w:rsidRPr="006C70FA">
        <w:rPr>
          <w:noProof/>
        </w:rPr>
        <w:t>Budget and funding</w:t>
      </w:r>
      <w:bookmarkEnd w:id="54"/>
      <w:bookmarkEnd w:id="55"/>
      <w:r w:rsidRPr="006C70FA">
        <w:rPr>
          <w:noProof/>
        </w:rPr>
        <w:t xml:space="preserve"> </w:t>
      </w:r>
    </w:p>
    <w:p w14:paraId="4D5DCFC2" w14:textId="7029B93D" w:rsidR="00ED4609" w:rsidRPr="006C70FA" w:rsidRDefault="00ED4609" w:rsidP="00ED4609">
      <w:r w:rsidRPr="006C70FA">
        <w:t>To better understand the level of resource allocated to the library, schools were asked whether they have in place a de</w:t>
      </w:r>
      <w:r w:rsidR="00C42F8C">
        <w:t>dicated</w:t>
      </w:r>
      <w:r w:rsidRPr="006C70FA">
        <w:t xml:space="preserve"> library budget. Overall, the number of schools with a </w:t>
      </w:r>
      <w:r w:rsidR="00C42F8C">
        <w:t>dedicated</w:t>
      </w:r>
      <w:r w:rsidRPr="006C70FA">
        <w:t xml:space="preserve"> library budget has decreased since 2019, while the number without a budget has increased. In 2022, 35% of schools have a budget in place, a notable decrease </w:t>
      </w:r>
      <w:r w:rsidR="00B01AAB">
        <w:t>from</w:t>
      </w:r>
      <w:r w:rsidRPr="006C70FA">
        <w:t xml:space="preserve"> 43% who reported having a budget in 2019. Just over half (52%) of schools do not have a de</w:t>
      </w:r>
      <w:r w:rsidR="00C42F8C">
        <w:t>dicated</w:t>
      </w:r>
      <w:r w:rsidRPr="006C70FA">
        <w:t xml:space="preserve"> library budget (cf.</w:t>
      </w:r>
      <w:r w:rsidR="00FF7B4E">
        <w:t xml:space="preserve"> </w:t>
      </w:r>
      <w:r w:rsidRPr="006C70FA">
        <w:t>47% in 2019), and a further 13% either don’t know or would prefer not to say (cf. 10% in 2019).</w:t>
      </w:r>
      <w:r w:rsidR="00FE2983">
        <w:t xml:space="preserve"> </w:t>
      </w:r>
    </w:p>
    <w:p w14:paraId="22F83113" w14:textId="0216A537" w:rsidR="00ED4609" w:rsidRPr="006C70FA" w:rsidRDefault="00ED4609" w:rsidP="00ED4609">
      <w:r w:rsidRPr="006C70FA">
        <w:t>Schools in Scotland (25%), Northern Ireland (13%) and Wales (18%) are significantly less likely to have a de</w:t>
      </w:r>
      <w:r w:rsidR="00C42F8C">
        <w:t>dicated</w:t>
      </w:r>
      <w:r w:rsidRPr="006C70FA">
        <w:t xml:space="preserve"> budget compared with schools in England (36%), while primary schools (23%) are less likely to</w:t>
      </w:r>
      <w:r w:rsidR="00572F34">
        <w:t xml:space="preserve"> have a library budget compared to </w:t>
      </w:r>
      <w:r w:rsidRPr="006C70FA">
        <w:t>secondary schools (78%).</w:t>
      </w:r>
    </w:p>
    <w:p w14:paraId="267F7973" w14:textId="1E8637F5" w:rsidR="00ED4609" w:rsidRDefault="00ED4609" w:rsidP="00ED4609">
      <w:r w:rsidRPr="006C70FA">
        <w:t xml:space="preserve">In England, LA maintained schools (32%) are significantly less likely than average to have this provision in place, while the proportion of independent schools with a library budget is more than double that of LA schools (69%). </w:t>
      </w:r>
    </w:p>
    <w:p w14:paraId="1E1D852D" w14:textId="3545A2A8" w:rsidR="00524B0B" w:rsidRPr="00925839" w:rsidRDefault="00524B0B" w:rsidP="00ED4609">
      <w:pPr>
        <w:rPr>
          <w:rStyle w:val="SubtleEmphasis"/>
          <w:i/>
          <w:iCs/>
          <w:color w:val="515151" w:themeColor="text1"/>
        </w:rPr>
      </w:pPr>
      <w:r>
        <w:t>In Northern Ireland, controlled schools are less likely than average to say they have a dedicated library budget (7%), a similar proportion to Roman Catholic maintained schools (7%)</w:t>
      </w:r>
    </w:p>
    <w:p w14:paraId="3DE056AF" w14:textId="4BF2E480" w:rsidR="00DB5471" w:rsidRDefault="00DB5471" w:rsidP="00DB5471">
      <w:pPr>
        <w:pStyle w:val="Caption"/>
      </w:pPr>
      <w:r>
        <w:lastRenderedPageBreak/>
        <w:t xml:space="preserve">Figure </w:t>
      </w:r>
      <w:r>
        <w:fldChar w:fldCharType="begin"/>
      </w:r>
      <w:r>
        <w:instrText xml:space="preserve"> SEQ Figure \* ARABIC </w:instrText>
      </w:r>
      <w:r>
        <w:fldChar w:fldCharType="separate"/>
      </w:r>
      <w:r w:rsidR="001918C3">
        <w:rPr>
          <w:noProof/>
        </w:rPr>
        <w:t>20</w:t>
      </w:r>
      <w:r>
        <w:fldChar w:fldCharType="end"/>
      </w:r>
      <w:r>
        <w:t>: Designated library budget</w:t>
      </w:r>
    </w:p>
    <w:p w14:paraId="4F06D947" w14:textId="1C648C23" w:rsidR="00ED4609" w:rsidRPr="00E00E33" w:rsidRDefault="003C4BFC" w:rsidP="00234A23">
      <w:pPr>
        <w:pStyle w:val="F11Figure"/>
        <w:rPr>
          <w:color w:val="808080" w:themeColor="background1" w:themeShade="80"/>
        </w:rPr>
      </w:pPr>
      <w:r>
        <w:rPr>
          <w:noProof/>
        </w:rPr>
        <mc:AlternateContent>
          <mc:Choice Requires="wps">
            <w:drawing>
              <wp:anchor distT="0" distB="0" distL="114300" distR="114300" simplePos="0" relativeHeight="252268544" behindDoc="0" locked="0" layoutInCell="1" allowOverlap="1" wp14:anchorId="0BB0B96A" wp14:editId="46FBE539">
                <wp:simplePos x="0" y="0"/>
                <wp:positionH relativeFrom="margin">
                  <wp:posOffset>3699510</wp:posOffset>
                </wp:positionH>
                <wp:positionV relativeFrom="paragraph">
                  <wp:posOffset>998220</wp:posOffset>
                </wp:positionV>
                <wp:extent cx="113030" cy="124460"/>
                <wp:effectExtent l="19050" t="0" r="39370" b="46990"/>
                <wp:wrapNone/>
                <wp:docPr id="2296" name="Arrow: Down 2296"/>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99245" id="Arrow: Down 2296" o:spid="_x0000_s1026" type="#_x0000_t67" style="position:absolute;margin-left:291.3pt;margin-top:78.6pt;width:8.9pt;height:9.8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" adj="11792" fillcolor="white [3212]" strokecolor="#515151 [3213]">
                <w10:wrap anchorx="margin"/>
              </v:shape>
            </w:pict>
          </mc:Fallback>
        </mc:AlternateContent>
      </w:r>
      <w:r>
        <w:rPr>
          <w:noProof/>
        </w:rPr>
        <mc:AlternateContent>
          <mc:Choice Requires="wps">
            <w:drawing>
              <wp:anchor distT="0" distB="0" distL="114300" distR="114300" simplePos="0" relativeHeight="252276736" behindDoc="0" locked="0" layoutInCell="1" allowOverlap="1" wp14:anchorId="62762354" wp14:editId="406C80FC">
                <wp:simplePos x="0" y="0"/>
                <wp:positionH relativeFrom="margin">
                  <wp:posOffset>1763395</wp:posOffset>
                </wp:positionH>
                <wp:positionV relativeFrom="paragraph">
                  <wp:posOffset>1383030</wp:posOffset>
                </wp:positionV>
                <wp:extent cx="113030" cy="124460"/>
                <wp:effectExtent l="19050" t="0" r="39370" b="46990"/>
                <wp:wrapNone/>
                <wp:docPr id="2301" name="Arrow: Down 230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83AC0" id="Arrow: Down 2301" o:spid="_x0000_s1026" type="#_x0000_t67" style="position:absolute;margin-left:138.85pt;margin-top:108.9pt;width:8.9pt;height:9.8pt;z-index:25227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" adj="11792" fillcolor="white [3212]" strokecolor="#515151 [3213]">
                <w10:wrap anchorx="margin"/>
              </v:shape>
            </w:pict>
          </mc:Fallback>
        </mc:AlternateContent>
      </w:r>
      <w:r>
        <w:rPr>
          <w:noProof/>
        </w:rPr>
        <mc:AlternateContent>
          <mc:Choice Requires="wps">
            <w:drawing>
              <wp:anchor distT="0" distB="0" distL="114300" distR="114300" simplePos="0" relativeHeight="252270592" behindDoc="0" locked="0" layoutInCell="1" allowOverlap="1" wp14:anchorId="4093DF42" wp14:editId="5860DF20">
                <wp:simplePos x="0" y="0"/>
                <wp:positionH relativeFrom="margin">
                  <wp:posOffset>1524000</wp:posOffset>
                </wp:positionH>
                <wp:positionV relativeFrom="paragraph">
                  <wp:posOffset>1206500</wp:posOffset>
                </wp:positionV>
                <wp:extent cx="113030" cy="124460"/>
                <wp:effectExtent l="19050" t="0" r="39370" b="46990"/>
                <wp:wrapNone/>
                <wp:docPr id="2298" name="Arrow: Down 2298"/>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41B59" id="Arrow: Down 2298" o:spid="_x0000_s1026" type="#_x0000_t67" style="position:absolute;margin-left:120pt;margin-top:95pt;width:8.9pt;height:9.8pt;z-index:25227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" adj="11792" fillcolor="white [3212]" strokecolor="#515151 [3213]">
                <w10:wrap anchorx="margin"/>
              </v:shape>
            </w:pict>
          </mc:Fallback>
        </mc:AlternateContent>
      </w:r>
      <w:r>
        <w:rPr>
          <w:noProof/>
        </w:rPr>
        <mc:AlternateContent>
          <mc:Choice Requires="wps">
            <w:drawing>
              <wp:anchor distT="0" distB="0" distL="114300" distR="114300" simplePos="0" relativeHeight="252272640" behindDoc="0" locked="0" layoutInCell="1" allowOverlap="1" wp14:anchorId="19252F2C" wp14:editId="0ABB1650">
                <wp:simplePos x="0" y="0"/>
                <wp:positionH relativeFrom="margin">
                  <wp:posOffset>3209925</wp:posOffset>
                </wp:positionH>
                <wp:positionV relativeFrom="paragraph">
                  <wp:posOffset>1189990</wp:posOffset>
                </wp:positionV>
                <wp:extent cx="113030" cy="124460"/>
                <wp:effectExtent l="19050" t="19050" r="39370" b="27940"/>
                <wp:wrapNone/>
                <wp:docPr id="2299" name="Arrow: Down 2299"/>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EE413" id="Arrow: Down 2299" o:spid="_x0000_s1026" type="#_x0000_t67" style="position:absolute;margin-left:252.75pt;margin-top:93.7pt;width:8.9pt;height:9.8pt;flip:y;z-index:25227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" adj="11792" fillcolor="white [3212]" strokecolor="#515151 [3213]">
                <w10:wrap anchorx="margin"/>
              </v:shape>
            </w:pict>
          </mc:Fallback>
        </mc:AlternateContent>
      </w:r>
      <w:r>
        <w:rPr>
          <w:noProof/>
        </w:rPr>
        <mc:AlternateContent>
          <mc:Choice Requires="wps">
            <w:drawing>
              <wp:anchor distT="0" distB="0" distL="114300" distR="114300" simplePos="0" relativeHeight="252274688" behindDoc="0" locked="0" layoutInCell="1" allowOverlap="1" wp14:anchorId="786F167A" wp14:editId="1EBEA9D4">
                <wp:simplePos x="0" y="0"/>
                <wp:positionH relativeFrom="margin">
                  <wp:posOffset>3518535</wp:posOffset>
                </wp:positionH>
                <wp:positionV relativeFrom="paragraph">
                  <wp:posOffset>1391285</wp:posOffset>
                </wp:positionV>
                <wp:extent cx="113030" cy="124460"/>
                <wp:effectExtent l="19050" t="19050" r="39370" b="27940"/>
                <wp:wrapNone/>
                <wp:docPr id="2300" name="Arrow: Down 2300"/>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23CC2" id="Arrow: Down 2300" o:spid="_x0000_s1026" type="#_x0000_t67" style="position:absolute;margin-left:277.05pt;margin-top:109.55pt;width:8.9pt;height:9.8pt;flip:y;z-index:25227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2280832" behindDoc="0" locked="0" layoutInCell="1" allowOverlap="1" wp14:anchorId="40025304" wp14:editId="05694D51">
                <wp:simplePos x="0" y="0"/>
                <wp:positionH relativeFrom="margin">
                  <wp:posOffset>3246755</wp:posOffset>
                </wp:positionH>
                <wp:positionV relativeFrom="paragraph">
                  <wp:posOffset>1597660</wp:posOffset>
                </wp:positionV>
                <wp:extent cx="113030" cy="124460"/>
                <wp:effectExtent l="19050" t="19050" r="39370" b="27940"/>
                <wp:wrapNone/>
                <wp:docPr id="2303" name="Arrow: Down 2303"/>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21658" id="Arrow: Down 2303" o:spid="_x0000_s1026" type="#_x0000_t67" style="position:absolute;margin-left:255.65pt;margin-top:125.8pt;width:8.9pt;height:9.8pt;flip:y;z-index:25228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2278784" behindDoc="0" locked="0" layoutInCell="1" allowOverlap="1" wp14:anchorId="0E0FDACA" wp14:editId="50734027">
                <wp:simplePos x="0" y="0"/>
                <wp:positionH relativeFrom="margin">
                  <wp:posOffset>1644650</wp:posOffset>
                </wp:positionH>
                <wp:positionV relativeFrom="paragraph">
                  <wp:posOffset>1597025</wp:posOffset>
                </wp:positionV>
                <wp:extent cx="113030" cy="124460"/>
                <wp:effectExtent l="19050" t="0" r="39370" b="46990"/>
                <wp:wrapNone/>
                <wp:docPr id="2302" name="Arrow: Down 2302"/>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1C1E8" id="Arrow: Down 2302" o:spid="_x0000_s1026" type="#_x0000_t67" style="position:absolute;margin-left:129.5pt;margin-top:125.75pt;width:8.9pt;height:9.8pt;z-index:25227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" adj="11792" fillcolor="white [3212]" strokecolor="#515151 [3213]">
                <w10:wrap anchorx="margin"/>
              </v:shape>
            </w:pict>
          </mc:Fallback>
        </mc:AlternateContent>
      </w:r>
      <w:r w:rsidR="00524534">
        <w:rPr>
          <w:noProof/>
        </w:rPr>
        <mc:AlternateContent>
          <mc:Choice Requires="wps">
            <w:drawing>
              <wp:anchor distT="0" distB="0" distL="114300" distR="114300" simplePos="0" relativeHeight="252267520" behindDoc="0" locked="0" layoutInCell="1" allowOverlap="1" wp14:anchorId="05DE79A0" wp14:editId="108E82F4">
                <wp:simplePos x="0" y="0"/>
                <wp:positionH relativeFrom="margin">
                  <wp:posOffset>2036445</wp:posOffset>
                </wp:positionH>
                <wp:positionV relativeFrom="paragraph">
                  <wp:posOffset>988060</wp:posOffset>
                </wp:positionV>
                <wp:extent cx="113030" cy="124460"/>
                <wp:effectExtent l="19050" t="19050" r="39370" b="27940"/>
                <wp:wrapNone/>
                <wp:docPr id="2295" name="Arrow: Down 2295"/>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6527B" id="Arrow: Down 2295" o:spid="_x0000_s1026" type="#_x0000_t67" style="position:absolute;margin-left:160.35pt;margin-top:77.8pt;width:8.9pt;height:9.8pt;flip:y;z-index:25226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" adj="11792" fillcolor="white [3212]" strokecolor="#515151 [3213]">
                <w10:wrap anchorx="margin"/>
              </v:shape>
            </w:pict>
          </mc:Fallback>
        </mc:AlternateContent>
      </w:r>
      <w:r w:rsidR="001E569A">
        <w:rPr>
          <w:noProof/>
        </w:rPr>
        <mc:AlternateContent>
          <mc:Choice Requires="wps">
            <w:drawing>
              <wp:anchor distT="0" distB="0" distL="114300" distR="114300" simplePos="0" relativeHeight="252289024" behindDoc="0" locked="0" layoutInCell="1" allowOverlap="1" wp14:anchorId="7D69078C" wp14:editId="34D575B1">
                <wp:simplePos x="0" y="0"/>
                <wp:positionH relativeFrom="margin">
                  <wp:posOffset>2820299</wp:posOffset>
                </wp:positionH>
                <wp:positionV relativeFrom="paragraph">
                  <wp:posOffset>2198370</wp:posOffset>
                </wp:positionV>
                <wp:extent cx="113030" cy="124460"/>
                <wp:effectExtent l="19050" t="19050" r="39370" b="27940"/>
                <wp:wrapNone/>
                <wp:docPr id="2307" name="Arrow: Down 2307"/>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BCC6C" id="Arrow: Down 2307" o:spid="_x0000_s1026" type="#_x0000_t67" style="position:absolute;margin-left:222.05pt;margin-top:173.1pt;width:8.9pt;height:9.8pt;flip:y;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" adj="11792" fillcolor="white [3212]" strokecolor="#515151 [3213]">
                <w10:wrap anchorx="margin"/>
              </v:shape>
            </w:pict>
          </mc:Fallback>
        </mc:AlternateContent>
      </w:r>
      <w:r w:rsidR="001E569A">
        <w:rPr>
          <w:noProof/>
        </w:rPr>
        <mc:AlternateContent>
          <mc:Choice Requires="wps">
            <w:drawing>
              <wp:anchor distT="0" distB="0" distL="114300" distR="114300" simplePos="0" relativeHeight="252286976" behindDoc="0" locked="0" layoutInCell="1" allowOverlap="1" wp14:anchorId="0E585839" wp14:editId="45B958D5">
                <wp:simplePos x="0" y="0"/>
                <wp:positionH relativeFrom="margin">
                  <wp:posOffset>3423920</wp:posOffset>
                </wp:positionH>
                <wp:positionV relativeFrom="paragraph">
                  <wp:posOffset>1980829</wp:posOffset>
                </wp:positionV>
                <wp:extent cx="113030" cy="124460"/>
                <wp:effectExtent l="19050" t="19050" r="39370" b="27940"/>
                <wp:wrapNone/>
                <wp:docPr id="2306" name="Arrow: Down 2306"/>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676A9" id="Arrow: Down 2306" o:spid="_x0000_s1026" type="#_x0000_t67" style="position:absolute;margin-left:269.6pt;margin-top:155.95pt;width:8.9pt;height:9.8pt;flip:y;z-index:25228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" adj="11792" fillcolor="white [3212]" strokecolor="#515151 [3213]">
                <w10:wrap anchorx="margin"/>
              </v:shape>
            </w:pict>
          </mc:Fallback>
        </mc:AlternateContent>
      </w:r>
      <w:r w:rsidR="001E569A">
        <w:rPr>
          <w:noProof/>
        </w:rPr>
        <mc:AlternateContent>
          <mc:Choice Requires="wps">
            <w:drawing>
              <wp:anchor distT="0" distB="0" distL="114300" distR="114300" simplePos="0" relativeHeight="252284928" behindDoc="0" locked="0" layoutInCell="1" allowOverlap="1" wp14:anchorId="2C36426E" wp14:editId="57C45BD9">
                <wp:simplePos x="0" y="0"/>
                <wp:positionH relativeFrom="margin">
                  <wp:posOffset>4645396</wp:posOffset>
                </wp:positionH>
                <wp:positionV relativeFrom="paragraph">
                  <wp:posOffset>2221230</wp:posOffset>
                </wp:positionV>
                <wp:extent cx="113030" cy="124460"/>
                <wp:effectExtent l="19050" t="0" r="39370" b="46990"/>
                <wp:wrapNone/>
                <wp:docPr id="2305" name="Arrow: Down 2305"/>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123E1" id="Arrow: Down 2305" o:spid="_x0000_s1026" type="#_x0000_t67" style="position:absolute;margin-left:365.8pt;margin-top:174.9pt;width:8.9pt;height:9.8pt;z-index:25228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" adj="11792" fillcolor="white [3212]" strokecolor="#515151 [3213]">
                <w10:wrap anchorx="margin"/>
              </v:shape>
            </w:pict>
          </mc:Fallback>
        </mc:AlternateContent>
      </w:r>
      <w:r w:rsidR="001E569A">
        <w:rPr>
          <w:noProof/>
        </w:rPr>
        <mc:AlternateContent>
          <mc:Choice Requires="wps">
            <w:drawing>
              <wp:anchor distT="0" distB="0" distL="114300" distR="114300" simplePos="0" relativeHeight="252282880" behindDoc="0" locked="0" layoutInCell="1" allowOverlap="1" wp14:anchorId="3BB057B0" wp14:editId="32054D4C">
                <wp:simplePos x="0" y="0"/>
                <wp:positionH relativeFrom="margin">
                  <wp:posOffset>1751594</wp:posOffset>
                </wp:positionH>
                <wp:positionV relativeFrom="paragraph">
                  <wp:posOffset>1983740</wp:posOffset>
                </wp:positionV>
                <wp:extent cx="113030" cy="124460"/>
                <wp:effectExtent l="19050" t="0" r="39370" b="46990"/>
                <wp:wrapNone/>
                <wp:docPr id="2304" name="Arrow: Down 2304"/>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EC020" id="Arrow: Down 2304" o:spid="_x0000_s1026" type="#_x0000_t67" style="position:absolute;margin-left:137.9pt;margin-top:156.2pt;width:8.9pt;height:9.8pt;z-index:25228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" adj="11792" fillcolor="white [3212]" strokecolor="#515151 [3213]">
                <w10:wrap anchorx="margin"/>
              </v:shape>
            </w:pict>
          </mc:Fallback>
        </mc:AlternateContent>
      </w:r>
      <w:r w:rsidR="001E569A" w:rsidRPr="00E7365A">
        <w:rPr>
          <w:rStyle w:val="SubtleEmphasis"/>
          <w:noProof/>
        </w:rPr>
        <mc:AlternateContent>
          <mc:Choice Requires="wps">
            <w:drawing>
              <wp:anchor distT="0" distB="0" distL="114300" distR="114300" simplePos="0" relativeHeight="252266496" behindDoc="0" locked="0" layoutInCell="1" allowOverlap="1" wp14:anchorId="36482709" wp14:editId="1057C079">
                <wp:simplePos x="0" y="0"/>
                <wp:positionH relativeFrom="margin">
                  <wp:posOffset>4538992</wp:posOffset>
                </wp:positionH>
                <wp:positionV relativeFrom="paragraph">
                  <wp:posOffset>2608592</wp:posOffset>
                </wp:positionV>
                <wp:extent cx="1828800" cy="523875"/>
                <wp:effectExtent l="0" t="0" r="0" b="9525"/>
                <wp:wrapNone/>
                <wp:docPr id="2294" name="Text Box 2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1"/>
                              <w:tblW w:w="2751" w:type="dxa"/>
                              <w:tblLayout w:type="fixed"/>
                              <w:tblLook w:val="04A0" w:firstRow="1" w:lastRow="0" w:firstColumn="1" w:lastColumn="0" w:noHBand="0" w:noVBand="1"/>
                            </w:tblPr>
                            <w:tblGrid>
                              <w:gridCol w:w="284"/>
                              <w:gridCol w:w="2467"/>
                            </w:tblGrid>
                            <w:tr w:rsidR="001E569A" w:rsidRPr="003329A5" w14:paraId="4F679BCD" w14:textId="77777777" w:rsidTr="008A7A14">
                              <w:trPr>
                                <w:trHeight w:val="474"/>
                              </w:trPr>
                              <w:tc>
                                <w:tcPr>
                                  <w:tcW w:w="284" w:type="dxa"/>
                                  <w:tcBorders>
                                    <w:top w:val="nil"/>
                                    <w:left w:val="nil"/>
                                    <w:bottom w:val="nil"/>
                                    <w:right w:val="nil"/>
                                  </w:tcBorders>
                                  <w:tcMar>
                                    <w:left w:w="0" w:type="dxa"/>
                                    <w:right w:w="0" w:type="dxa"/>
                                  </w:tcMar>
                                </w:tcPr>
                                <w:p w14:paraId="64B2FB65" w14:textId="77777777" w:rsidR="001E569A" w:rsidRDefault="001E569A" w:rsidP="008A7A14">
                                  <w:r>
                                    <w:rPr>
                                      <w:noProof/>
                                    </w:rPr>
                                    <w:drawing>
                                      <wp:inline distT="0" distB="0" distL="0" distR="0" wp14:anchorId="6E0F1C63" wp14:editId="54C0E59E">
                                        <wp:extent cx="138703" cy="245660"/>
                                        <wp:effectExtent l="0" t="0" r="0" b="2540"/>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41633FB0" w14:textId="77777777" w:rsidR="001E569A" w:rsidRDefault="001E569A" w:rsidP="008A7A14">
                                  <w:pPr>
                                    <w:rPr>
                                      <w:sz w:val="16"/>
                                      <w:szCs w:val="16"/>
                                    </w:rPr>
                                  </w:pPr>
                                </w:p>
                                <w:p w14:paraId="178F0F4B" w14:textId="77777777" w:rsidR="001E569A" w:rsidRPr="003329A5" w:rsidRDefault="001E569A" w:rsidP="008A7A14">
                                  <w:pPr>
                                    <w:rPr>
                                      <w:sz w:val="16"/>
                                      <w:szCs w:val="16"/>
                                    </w:rPr>
                                  </w:pPr>
                                </w:p>
                              </w:tc>
                              <w:tc>
                                <w:tcPr>
                                  <w:tcW w:w="2467" w:type="dxa"/>
                                  <w:tcBorders>
                                    <w:top w:val="nil"/>
                                    <w:left w:val="nil"/>
                                    <w:bottom w:val="nil"/>
                                    <w:right w:val="nil"/>
                                  </w:tcBorders>
                                  <w:tcMar>
                                    <w:left w:w="0" w:type="dxa"/>
                                    <w:right w:w="0" w:type="dxa"/>
                                  </w:tcMar>
                                </w:tcPr>
                                <w:p w14:paraId="664A673E" w14:textId="77777777" w:rsidR="001E569A" w:rsidRPr="003329A5" w:rsidRDefault="001E569A"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1E569A" w:rsidRPr="003329A5" w14:paraId="7456B213" w14:textId="77777777" w:rsidTr="008A7A14">
                              <w:trPr>
                                <w:trHeight w:val="277"/>
                              </w:trPr>
                              <w:tc>
                                <w:tcPr>
                                  <w:tcW w:w="284" w:type="dxa"/>
                                  <w:tcBorders>
                                    <w:top w:val="nil"/>
                                    <w:left w:val="nil"/>
                                    <w:bottom w:val="nil"/>
                                    <w:right w:val="nil"/>
                                  </w:tcBorders>
                                  <w:tcMar>
                                    <w:left w:w="0" w:type="dxa"/>
                                    <w:right w:w="0" w:type="dxa"/>
                                  </w:tcMar>
                                </w:tcPr>
                                <w:p w14:paraId="54D0DEFD" w14:textId="77777777" w:rsidR="001E569A" w:rsidRPr="003329A5" w:rsidRDefault="001E569A">
                                  <w:pPr>
                                    <w:rPr>
                                      <w:noProof/>
                                      <w:sz w:val="16"/>
                                      <w:szCs w:val="16"/>
                                      <w:lang w:eastAsia="en-GB"/>
                                    </w:rPr>
                                  </w:pPr>
                                </w:p>
                              </w:tc>
                              <w:tc>
                                <w:tcPr>
                                  <w:tcW w:w="2467" w:type="dxa"/>
                                  <w:tcBorders>
                                    <w:top w:val="nil"/>
                                    <w:left w:val="nil"/>
                                    <w:bottom w:val="nil"/>
                                    <w:right w:val="nil"/>
                                  </w:tcBorders>
                                  <w:tcMar>
                                    <w:left w:w="0" w:type="dxa"/>
                                    <w:right w:w="0" w:type="dxa"/>
                                  </w:tcMar>
                                </w:tcPr>
                                <w:p w14:paraId="6C076FBE" w14:textId="77777777" w:rsidR="001E569A" w:rsidRPr="003329A5" w:rsidRDefault="001E569A">
                                  <w:pPr>
                                    <w:rPr>
                                      <w:sz w:val="16"/>
                                      <w:szCs w:val="16"/>
                                    </w:rPr>
                                  </w:pPr>
                                </w:p>
                              </w:tc>
                            </w:tr>
                          </w:tbl>
                          <w:p w14:paraId="3CFA6C07" w14:textId="77777777" w:rsidR="001E569A" w:rsidRPr="003329A5" w:rsidRDefault="001E569A" w:rsidP="001E569A">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482709" id="Text Box 2294" o:spid="_x0000_s1057" type="#_x0000_t202" style="position:absolute;margin-left:357.4pt;margin-top:205.4pt;width:2in;height:41.25pt;z-index:25226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" filled="f" stroked="f">
                <v:textbox>
                  <w:txbxContent>
                    <w:tbl>
                      <w:tblPr>
                        <w:tblStyle w:val="TableGrid1"/>
                        <w:tblW w:w="2751" w:type="dxa"/>
                        <w:tblLayout w:type="fixed"/>
                        <w:tblLook w:val="04A0" w:firstRow="1" w:lastRow="0" w:firstColumn="1" w:lastColumn="0" w:noHBand="0" w:noVBand="1"/>
                      </w:tblPr>
                      <w:tblGrid>
                        <w:gridCol w:w="284"/>
                        <w:gridCol w:w="2467"/>
                      </w:tblGrid>
                      <w:tr w:rsidR="001E569A" w:rsidRPr="003329A5" w14:paraId="4F679BCD" w14:textId="77777777" w:rsidTr="008A7A14">
                        <w:trPr>
                          <w:trHeight w:val="474"/>
                        </w:trPr>
                        <w:tc>
                          <w:tcPr>
                            <w:tcW w:w="284" w:type="dxa"/>
                            <w:tcBorders>
                              <w:top w:val="nil"/>
                              <w:left w:val="nil"/>
                              <w:bottom w:val="nil"/>
                              <w:right w:val="nil"/>
                            </w:tcBorders>
                            <w:tcMar>
                              <w:left w:w="0" w:type="dxa"/>
                              <w:right w:w="0" w:type="dxa"/>
                            </w:tcMar>
                          </w:tcPr>
                          <w:p w14:paraId="64B2FB65" w14:textId="77777777" w:rsidR="001E569A" w:rsidRDefault="001E569A" w:rsidP="008A7A14">
                            <w:r>
                              <w:rPr>
                                <w:noProof/>
                              </w:rPr>
                              <w:drawing>
                                <wp:inline distT="0" distB="0" distL="0" distR="0" wp14:anchorId="6E0F1C63" wp14:editId="54C0E59E">
                                  <wp:extent cx="138703" cy="245660"/>
                                  <wp:effectExtent l="0" t="0" r="0" b="2540"/>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41633FB0" w14:textId="77777777" w:rsidR="001E569A" w:rsidRDefault="001E569A" w:rsidP="008A7A14">
                            <w:pPr>
                              <w:rPr>
                                <w:sz w:val="16"/>
                                <w:szCs w:val="16"/>
                              </w:rPr>
                            </w:pPr>
                          </w:p>
                          <w:p w14:paraId="178F0F4B" w14:textId="77777777" w:rsidR="001E569A" w:rsidRPr="003329A5" w:rsidRDefault="001E569A" w:rsidP="008A7A14">
                            <w:pPr>
                              <w:rPr>
                                <w:sz w:val="16"/>
                                <w:szCs w:val="16"/>
                              </w:rPr>
                            </w:pPr>
                          </w:p>
                        </w:tc>
                        <w:tc>
                          <w:tcPr>
                            <w:tcW w:w="2467" w:type="dxa"/>
                            <w:tcBorders>
                              <w:top w:val="nil"/>
                              <w:left w:val="nil"/>
                              <w:bottom w:val="nil"/>
                              <w:right w:val="nil"/>
                            </w:tcBorders>
                            <w:tcMar>
                              <w:left w:w="0" w:type="dxa"/>
                              <w:right w:w="0" w:type="dxa"/>
                            </w:tcMar>
                          </w:tcPr>
                          <w:p w14:paraId="664A673E" w14:textId="77777777" w:rsidR="001E569A" w:rsidRPr="003329A5" w:rsidRDefault="001E569A"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1E569A" w:rsidRPr="003329A5" w14:paraId="7456B213" w14:textId="77777777" w:rsidTr="008A7A14">
                        <w:trPr>
                          <w:trHeight w:val="277"/>
                        </w:trPr>
                        <w:tc>
                          <w:tcPr>
                            <w:tcW w:w="284" w:type="dxa"/>
                            <w:tcBorders>
                              <w:top w:val="nil"/>
                              <w:left w:val="nil"/>
                              <w:bottom w:val="nil"/>
                              <w:right w:val="nil"/>
                            </w:tcBorders>
                            <w:tcMar>
                              <w:left w:w="0" w:type="dxa"/>
                              <w:right w:w="0" w:type="dxa"/>
                            </w:tcMar>
                          </w:tcPr>
                          <w:p w14:paraId="54D0DEFD" w14:textId="77777777" w:rsidR="001E569A" w:rsidRPr="003329A5" w:rsidRDefault="001E569A">
                            <w:pPr>
                              <w:rPr>
                                <w:noProof/>
                                <w:sz w:val="16"/>
                                <w:szCs w:val="16"/>
                                <w:lang w:eastAsia="en-GB"/>
                              </w:rPr>
                            </w:pPr>
                          </w:p>
                        </w:tc>
                        <w:tc>
                          <w:tcPr>
                            <w:tcW w:w="2467" w:type="dxa"/>
                            <w:tcBorders>
                              <w:top w:val="nil"/>
                              <w:left w:val="nil"/>
                              <w:bottom w:val="nil"/>
                              <w:right w:val="nil"/>
                            </w:tcBorders>
                            <w:tcMar>
                              <w:left w:w="0" w:type="dxa"/>
                              <w:right w:w="0" w:type="dxa"/>
                            </w:tcMar>
                          </w:tcPr>
                          <w:p w14:paraId="6C076FBE" w14:textId="77777777" w:rsidR="001E569A" w:rsidRPr="003329A5" w:rsidRDefault="001E569A">
                            <w:pPr>
                              <w:rPr>
                                <w:sz w:val="16"/>
                                <w:szCs w:val="16"/>
                              </w:rPr>
                            </w:pPr>
                          </w:p>
                        </w:tc>
                      </w:tr>
                    </w:tbl>
                    <w:p w14:paraId="3CFA6C07" w14:textId="77777777" w:rsidR="001E569A" w:rsidRPr="003329A5" w:rsidRDefault="001E569A" w:rsidP="001E569A">
                      <w:pPr>
                        <w:rPr>
                          <w:sz w:val="16"/>
                          <w:szCs w:val="16"/>
                        </w:rPr>
                      </w:pPr>
                    </w:p>
                  </w:txbxContent>
                </v:textbox>
                <w10:wrap anchorx="margin"/>
              </v:shape>
            </w:pict>
          </mc:Fallback>
        </mc:AlternateContent>
      </w:r>
      <w:r w:rsidR="00ED4609" w:rsidRPr="006C70FA">
        <w:rPr>
          <w:noProof/>
        </w:rPr>
        <w:drawing>
          <wp:inline distT="0" distB="0" distL="0" distR="0" wp14:anchorId="3BD8EDA5" wp14:editId="47732DEF">
            <wp:extent cx="5486400" cy="2649600"/>
            <wp:effectExtent l="0" t="0" r="0" b="0"/>
            <wp:docPr id="222" name="Chart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4CA5FD2" w14:textId="3C66959E" w:rsidR="00ED4609" w:rsidRPr="00920089" w:rsidRDefault="00ED4609" w:rsidP="00234A23">
      <w:pPr>
        <w:pStyle w:val="Caption"/>
      </w:pPr>
      <w:r w:rsidRPr="00920089">
        <w:rPr>
          <w:rStyle w:val="SubtleEmphasis"/>
        </w:rPr>
        <w:t>Q13. Does the library have a dedicated budget?</w:t>
      </w:r>
      <w:r w:rsidR="001E569A" w:rsidRPr="001E569A">
        <w:rPr>
          <w:rStyle w:val="SubtleEmphasis"/>
          <w:noProof/>
        </w:rPr>
        <w:t xml:space="preserve"> </w:t>
      </w:r>
      <w:r>
        <w:rPr>
          <w:rStyle w:val="SubtleEmphasis"/>
        </w:rPr>
        <w:br/>
      </w:r>
      <w:r w:rsidRPr="00920089">
        <w:rPr>
          <w:rStyle w:val="SubtleEmphasis"/>
        </w:rPr>
        <w:t>Base: Where have designated library area on-site</w:t>
      </w:r>
      <w:r w:rsidRPr="00AA0E4D">
        <w:rPr>
          <w:rStyle w:val="SubtleEmphasis"/>
        </w:rPr>
        <w:t>)</w:t>
      </w:r>
    </w:p>
    <w:p w14:paraId="56FB595E" w14:textId="1A671F8D" w:rsidR="00463CA7" w:rsidRDefault="00463CA7" w:rsidP="00463CA7">
      <w:pPr>
        <w:rPr>
          <w:noProof/>
        </w:rPr>
      </w:pPr>
    </w:p>
    <w:p w14:paraId="013212AF" w14:textId="6E65C4B1" w:rsidR="001E569A" w:rsidRDefault="006F5F33" w:rsidP="00463CA7">
      <w:pPr>
        <w:rPr>
          <w:noProof/>
        </w:rPr>
      </w:pPr>
      <w:r>
        <w:rPr>
          <w:noProof/>
        </w:rPr>
        <w:t xml:space="preserve">Those schools with a </w:t>
      </w:r>
      <w:r w:rsidR="00C42F8C">
        <w:rPr>
          <w:noProof/>
        </w:rPr>
        <w:t>dedicated</w:t>
      </w:r>
      <w:r>
        <w:rPr>
          <w:noProof/>
        </w:rPr>
        <w:t xml:space="preserve"> budget were then asked to quantify it for both the current and previous year. Generally, there has been a small reduction in the mean budget compared with the previous year.</w:t>
      </w:r>
      <w:r w:rsidR="00FE2983">
        <w:rPr>
          <w:noProof/>
        </w:rPr>
        <w:t xml:space="preserve"> </w:t>
      </w:r>
      <w:r>
        <w:rPr>
          <w:noProof/>
        </w:rPr>
        <w:t>This decrease is more pronounced among primary schools, which typically have a lower budget.</w:t>
      </w:r>
      <w:r w:rsidR="00FE2983">
        <w:rPr>
          <w:noProof/>
        </w:rPr>
        <w:t xml:space="preserve"> </w:t>
      </w:r>
      <w:r>
        <w:rPr>
          <w:noProof/>
        </w:rPr>
        <w:t>The mean budget has decreased by 16% compared to the prevous year (£1,688 for the current year, compared to £2,014 for the previous year).</w:t>
      </w:r>
      <w:r w:rsidR="00FE2983">
        <w:rPr>
          <w:noProof/>
        </w:rPr>
        <w:t xml:space="preserve"> </w:t>
      </w:r>
      <w:r>
        <w:rPr>
          <w:noProof/>
        </w:rPr>
        <w:t>Although secondary schools have seen a similar decline in absolute terms, this only equates to a 4% reduction in the mean budget for secondary schools.</w:t>
      </w:r>
    </w:p>
    <w:p w14:paraId="7758539F" w14:textId="748E9055" w:rsidR="006F5F33" w:rsidRDefault="006F5F33" w:rsidP="00463CA7">
      <w:pPr>
        <w:rPr>
          <w:noProof/>
        </w:rPr>
      </w:pPr>
      <w:r>
        <w:rPr>
          <w:noProof/>
        </w:rPr>
        <w:t>Although it appears budgets have increased in Scotland and Northern Ireland, it should be noted that base size for Northern Ireland is only 18 and so these results should be treated as indicative only.</w:t>
      </w:r>
    </w:p>
    <w:p w14:paraId="34B46435" w14:textId="53241DA1" w:rsidR="001E569A" w:rsidRDefault="001E569A" w:rsidP="001E569A">
      <w:pPr>
        <w:pStyle w:val="Caption"/>
      </w:pPr>
      <w:bookmarkStart w:id="56" w:name="_Ref117618604"/>
      <w:r>
        <w:t xml:space="preserve">Figure </w:t>
      </w:r>
      <w:r>
        <w:fldChar w:fldCharType="begin"/>
      </w:r>
      <w:r>
        <w:instrText xml:space="preserve"> SEQ Figure \* ARABIC </w:instrText>
      </w:r>
      <w:r>
        <w:fldChar w:fldCharType="separate"/>
      </w:r>
      <w:r w:rsidR="001918C3">
        <w:rPr>
          <w:noProof/>
        </w:rPr>
        <w:t>21</w:t>
      </w:r>
      <w:r>
        <w:fldChar w:fldCharType="end"/>
      </w:r>
      <w:bookmarkEnd w:id="56"/>
      <w:r>
        <w:t>: Mean library budget by phase and type</w:t>
      </w:r>
    </w:p>
    <w:p w14:paraId="07751761" w14:textId="32015F97" w:rsidR="001E569A" w:rsidRPr="00E00E33" w:rsidRDefault="00EA1822" w:rsidP="001E569A">
      <w:pPr>
        <w:pStyle w:val="F11Figure"/>
        <w:rPr>
          <w:color w:val="808080" w:themeColor="background1" w:themeShade="80"/>
        </w:rPr>
      </w:pPr>
      <w:r>
        <w:rPr>
          <w:noProof/>
        </w:rPr>
        <mc:AlternateContent>
          <mc:Choice Requires="wps">
            <w:drawing>
              <wp:anchor distT="0" distB="0" distL="114300" distR="114300" simplePos="0" relativeHeight="252293120" behindDoc="0" locked="0" layoutInCell="1" allowOverlap="1" wp14:anchorId="69DD107D" wp14:editId="0849B7C4">
                <wp:simplePos x="0" y="0"/>
                <wp:positionH relativeFrom="margin">
                  <wp:posOffset>2411730</wp:posOffset>
                </wp:positionH>
                <wp:positionV relativeFrom="paragraph">
                  <wp:posOffset>2501265</wp:posOffset>
                </wp:positionV>
                <wp:extent cx="113030" cy="124460"/>
                <wp:effectExtent l="19050" t="0" r="39370" b="46990"/>
                <wp:wrapNone/>
                <wp:docPr id="25" name="Arrow: Down 25"/>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4C78A" id="Arrow: Down 25" o:spid="_x0000_s1026" type="#_x0000_t67" style="position:absolute;margin-left:189.9pt;margin-top:196.95pt;width:8.9pt;height:9.8pt;z-index:25229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" adj="11792" fillcolor="white [3212]" strokecolor="#515151 [3213]">
                <w10:wrap anchorx="margin"/>
              </v:shape>
            </w:pict>
          </mc:Fallback>
        </mc:AlternateContent>
      </w:r>
      <w:r>
        <w:rPr>
          <w:noProof/>
        </w:rPr>
        <mc:AlternateContent>
          <mc:Choice Requires="wps">
            <w:drawing>
              <wp:anchor distT="0" distB="0" distL="114300" distR="114300" simplePos="0" relativeHeight="252297216" behindDoc="0" locked="0" layoutInCell="1" allowOverlap="1" wp14:anchorId="02D79057" wp14:editId="7D5CE993">
                <wp:simplePos x="0" y="0"/>
                <wp:positionH relativeFrom="margin">
                  <wp:posOffset>2570480</wp:posOffset>
                </wp:positionH>
                <wp:positionV relativeFrom="paragraph">
                  <wp:posOffset>2639060</wp:posOffset>
                </wp:positionV>
                <wp:extent cx="113030" cy="124460"/>
                <wp:effectExtent l="19050" t="0" r="39370" b="46990"/>
                <wp:wrapNone/>
                <wp:docPr id="36" name="Arrow: Down 36"/>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4A197" id="Arrow: Down 36" o:spid="_x0000_s1026" type="#_x0000_t67" style="position:absolute;margin-left:202.4pt;margin-top:207.8pt;width:8.9pt;height:9.8pt;z-index:25229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" adj="11792" fillcolor="white [3212]" strokecolor="#515151 [3213]">
                <w10:wrap anchorx="margin"/>
              </v:shape>
            </w:pict>
          </mc:Fallback>
        </mc:AlternateContent>
      </w:r>
      <w:r>
        <w:rPr>
          <w:noProof/>
        </w:rPr>
        <mc:AlternateContent>
          <mc:Choice Requires="wps">
            <w:drawing>
              <wp:anchor distT="0" distB="0" distL="114300" distR="114300" simplePos="0" relativeHeight="252295168" behindDoc="0" locked="0" layoutInCell="1" allowOverlap="1" wp14:anchorId="1E614A26" wp14:editId="68147A65">
                <wp:simplePos x="0" y="0"/>
                <wp:positionH relativeFrom="margin">
                  <wp:posOffset>2473325</wp:posOffset>
                </wp:positionH>
                <wp:positionV relativeFrom="paragraph">
                  <wp:posOffset>1705610</wp:posOffset>
                </wp:positionV>
                <wp:extent cx="113030" cy="124460"/>
                <wp:effectExtent l="19050" t="0" r="39370" b="46990"/>
                <wp:wrapNone/>
                <wp:docPr id="35" name="Arrow: Down 35"/>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25F8C" id="Arrow: Down 35" o:spid="_x0000_s1026" type="#_x0000_t67" style="position:absolute;margin-left:194.75pt;margin-top:134.3pt;width:8.9pt;height:9.8pt;z-index:25229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" adj="11792" fillcolor="white [3212]" strokecolor="#515151 [3213]">
                <w10:wrap anchorx="margin"/>
              </v:shape>
            </w:pict>
          </mc:Fallback>
        </mc:AlternateContent>
      </w:r>
      <w:r w:rsidR="001E569A" w:rsidRPr="006C70FA">
        <w:rPr>
          <w:noProof/>
        </w:rPr>
        <w:drawing>
          <wp:inline distT="0" distB="0" distL="0" distR="0" wp14:anchorId="34F1D828" wp14:editId="1ECCC77E">
            <wp:extent cx="5486400" cy="3286125"/>
            <wp:effectExtent l="0" t="0" r="0" b="0"/>
            <wp:docPr id="2321" name="Chart 23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20E9AB6" w14:textId="3C2FAEE5" w:rsidR="001E569A" w:rsidRPr="00920089" w:rsidRDefault="00276B2D" w:rsidP="001E569A">
      <w:pPr>
        <w:pStyle w:val="Caption"/>
      </w:pPr>
      <w:r w:rsidRPr="00E7365A">
        <w:rPr>
          <w:rStyle w:val="SubtleEmphasis"/>
          <w:noProof/>
        </w:rPr>
        <mc:AlternateContent>
          <mc:Choice Requires="wps">
            <w:drawing>
              <wp:anchor distT="0" distB="0" distL="114300" distR="114300" simplePos="0" relativeHeight="252291072" behindDoc="0" locked="0" layoutInCell="1" allowOverlap="1" wp14:anchorId="442B7541" wp14:editId="7336A1C3">
                <wp:simplePos x="0" y="0"/>
                <wp:positionH relativeFrom="margin">
                  <wp:posOffset>4436792</wp:posOffset>
                </wp:positionH>
                <wp:positionV relativeFrom="paragraph">
                  <wp:posOffset>7201</wp:posOffset>
                </wp:positionV>
                <wp:extent cx="1828800" cy="523875"/>
                <wp:effectExtent l="0" t="0" r="0" b="9525"/>
                <wp:wrapSquare wrapText="bothSides"/>
                <wp:docPr id="2320" name="Text Box 2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1"/>
                              <w:tblW w:w="2751" w:type="dxa"/>
                              <w:tblLayout w:type="fixed"/>
                              <w:tblLook w:val="04A0" w:firstRow="1" w:lastRow="0" w:firstColumn="1" w:lastColumn="0" w:noHBand="0" w:noVBand="1"/>
                            </w:tblPr>
                            <w:tblGrid>
                              <w:gridCol w:w="284"/>
                              <w:gridCol w:w="2467"/>
                            </w:tblGrid>
                            <w:tr w:rsidR="001E569A" w:rsidRPr="003329A5" w14:paraId="4483A911" w14:textId="77777777" w:rsidTr="008A7A14">
                              <w:trPr>
                                <w:trHeight w:val="474"/>
                              </w:trPr>
                              <w:tc>
                                <w:tcPr>
                                  <w:tcW w:w="284" w:type="dxa"/>
                                  <w:tcBorders>
                                    <w:top w:val="nil"/>
                                    <w:left w:val="nil"/>
                                    <w:bottom w:val="nil"/>
                                    <w:right w:val="nil"/>
                                  </w:tcBorders>
                                  <w:tcMar>
                                    <w:left w:w="0" w:type="dxa"/>
                                    <w:right w:w="0" w:type="dxa"/>
                                  </w:tcMar>
                                </w:tcPr>
                                <w:p w14:paraId="0E3B980E" w14:textId="77777777" w:rsidR="001E569A" w:rsidRDefault="001E569A" w:rsidP="008A7A14">
                                  <w:r>
                                    <w:rPr>
                                      <w:noProof/>
                                    </w:rPr>
                                    <w:drawing>
                                      <wp:inline distT="0" distB="0" distL="0" distR="0" wp14:anchorId="74FFEE41" wp14:editId="19643791">
                                        <wp:extent cx="138703" cy="245660"/>
                                        <wp:effectExtent l="0" t="0" r="0" b="2540"/>
                                        <wp:docPr id="2322"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1F44FB33" w14:textId="77777777" w:rsidR="001E569A" w:rsidRDefault="001E569A" w:rsidP="008A7A14">
                                  <w:pPr>
                                    <w:rPr>
                                      <w:sz w:val="16"/>
                                      <w:szCs w:val="16"/>
                                    </w:rPr>
                                  </w:pPr>
                                </w:p>
                                <w:p w14:paraId="34658A27" w14:textId="77777777" w:rsidR="001E569A" w:rsidRPr="003329A5" w:rsidRDefault="001E569A" w:rsidP="008A7A14">
                                  <w:pPr>
                                    <w:rPr>
                                      <w:sz w:val="16"/>
                                      <w:szCs w:val="16"/>
                                    </w:rPr>
                                  </w:pPr>
                                </w:p>
                              </w:tc>
                              <w:tc>
                                <w:tcPr>
                                  <w:tcW w:w="2467" w:type="dxa"/>
                                  <w:tcBorders>
                                    <w:top w:val="nil"/>
                                    <w:left w:val="nil"/>
                                    <w:bottom w:val="nil"/>
                                    <w:right w:val="nil"/>
                                  </w:tcBorders>
                                  <w:tcMar>
                                    <w:left w:w="0" w:type="dxa"/>
                                    <w:right w:w="0" w:type="dxa"/>
                                  </w:tcMar>
                                </w:tcPr>
                                <w:p w14:paraId="3671BD9B" w14:textId="77777777" w:rsidR="001E569A" w:rsidRPr="003329A5" w:rsidRDefault="001E569A"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1E569A" w:rsidRPr="003329A5" w14:paraId="52F3A700" w14:textId="77777777" w:rsidTr="008A7A14">
                              <w:trPr>
                                <w:trHeight w:val="277"/>
                              </w:trPr>
                              <w:tc>
                                <w:tcPr>
                                  <w:tcW w:w="284" w:type="dxa"/>
                                  <w:tcBorders>
                                    <w:top w:val="nil"/>
                                    <w:left w:val="nil"/>
                                    <w:bottom w:val="nil"/>
                                    <w:right w:val="nil"/>
                                  </w:tcBorders>
                                  <w:tcMar>
                                    <w:left w:w="0" w:type="dxa"/>
                                    <w:right w:w="0" w:type="dxa"/>
                                  </w:tcMar>
                                </w:tcPr>
                                <w:p w14:paraId="09F9CF24" w14:textId="77777777" w:rsidR="001E569A" w:rsidRPr="003329A5" w:rsidRDefault="001E569A">
                                  <w:pPr>
                                    <w:rPr>
                                      <w:noProof/>
                                      <w:sz w:val="16"/>
                                      <w:szCs w:val="16"/>
                                      <w:lang w:eastAsia="en-GB"/>
                                    </w:rPr>
                                  </w:pPr>
                                </w:p>
                              </w:tc>
                              <w:tc>
                                <w:tcPr>
                                  <w:tcW w:w="2467" w:type="dxa"/>
                                  <w:tcBorders>
                                    <w:top w:val="nil"/>
                                    <w:left w:val="nil"/>
                                    <w:bottom w:val="nil"/>
                                    <w:right w:val="nil"/>
                                  </w:tcBorders>
                                  <w:tcMar>
                                    <w:left w:w="0" w:type="dxa"/>
                                    <w:right w:w="0" w:type="dxa"/>
                                  </w:tcMar>
                                </w:tcPr>
                                <w:p w14:paraId="4F8C4303" w14:textId="77777777" w:rsidR="001E569A" w:rsidRPr="003329A5" w:rsidRDefault="001E569A">
                                  <w:pPr>
                                    <w:rPr>
                                      <w:sz w:val="16"/>
                                      <w:szCs w:val="16"/>
                                    </w:rPr>
                                  </w:pPr>
                                </w:p>
                              </w:tc>
                            </w:tr>
                          </w:tbl>
                          <w:p w14:paraId="685A8DD4" w14:textId="77777777" w:rsidR="001E569A" w:rsidRPr="003329A5" w:rsidRDefault="001E569A" w:rsidP="001E569A">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2B7541" id="Text Box 2320" o:spid="_x0000_s1058" type="#_x0000_t202" style="position:absolute;margin-left:349.35pt;margin-top:.55pt;width:2in;height:41.25pt;z-index:25229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" filled="f" stroked="f">
                <v:textbox>
                  <w:txbxContent>
                    <w:tbl>
                      <w:tblPr>
                        <w:tblStyle w:val="TableGrid1"/>
                        <w:tblW w:w="2751" w:type="dxa"/>
                        <w:tblLayout w:type="fixed"/>
                        <w:tblLook w:val="04A0" w:firstRow="1" w:lastRow="0" w:firstColumn="1" w:lastColumn="0" w:noHBand="0" w:noVBand="1"/>
                      </w:tblPr>
                      <w:tblGrid>
                        <w:gridCol w:w="284"/>
                        <w:gridCol w:w="2467"/>
                      </w:tblGrid>
                      <w:tr w:rsidR="001E569A" w:rsidRPr="003329A5" w14:paraId="4483A911" w14:textId="77777777" w:rsidTr="008A7A14">
                        <w:trPr>
                          <w:trHeight w:val="474"/>
                        </w:trPr>
                        <w:tc>
                          <w:tcPr>
                            <w:tcW w:w="284" w:type="dxa"/>
                            <w:tcBorders>
                              <w:top w:val="nil"/>
                              <w:left w:val="nil"/>
                              <w:bottom w:val="nil"/>
                              <w:right w:val="nil"/>
                            </w:tcBorders>
                            <w:tcMar>
                              <w:left w:w="0" w:type="dxa"/>
                              <w:right w:w="0" w:type="dxa"/>
                            </w:tcMar>
                          </w:tcPr>
                          <w:p w14:paraId="0E3B980E" w14:textId="77777777" w:rsidR="001E569A" w:rsidRDefault="001E569A" w:rsidP="008A7A14">
                            <w:r>
                              <w:rPr>
                                <w:noProof/>
                              </w:rPr>
                              <w:drawing>
                                <wp:inline distT="0" distB="0" distL="0" distR="0" wp14:anchorId="74FFEE41" wp14:editId="19643791">
                                  <wp:extent cx="138703" cy="245660"/>
                                  <wp:effectExtent l="0" t="0" r="0" b="2540"/>
                                  <wp:docPr id="2322"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1F44FB33" w14:textId="77777777" w:rsidR="001E569A" w:rsidRDefault="001E569A" w:rsidP="008A7A14">
                            <w:pPr>
                              <w:rPr>
                                <w:sz w:val="16"/>
                                <w:szCs w:val="16"/>
                              </w:rPr>
                            </w:pPr>
                          </w:p>
                          <w:p w14:paraId="34658A27" w14:textId="77777777" w:rsidR="001E569A" w:rsidRPr="003329A5" w:rsidRDefault="001E569A" w:rsidP="008A7A14">
                            <w:pPr>
                              <w:rPr>
                                <w:sz w:val="16"/>
                                <w:szCs w:val="16"/>
                              </w:rPr>
                            </w:pPr>
                          </w:p>
                        </w:tc>
                        <w:tc>
                          <w:tcPr>
                            <w:tcW w:w="2467" w:type="dxa"/>
                            <w:tcBorders>
                              <w:top w:val="nil"/>
                              <w:left w:val="nil"/>
                              <w:bottom w:val="nil"/>
                              <w:right w:val="nil"/>
                            </w:tcBorders>
                            <w:tcMar>
                              <w:left w:w="0" w:type="dxa"/>
                              <w:right w:w="0" w:type="dxa"/>
                            </w:tcMar>
                          </w:tcPr>
                          <w:p w14:paraId="3671BD9B" w14:textId="77777777" w:rsidR="001E569A" w:rsidRPr="003329A5" w:rsidRDefault="001E569A"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1E569A" w:rsidRPr="003329A5" w14:paraId="52F3A700" w14:textId="77777777" w:rsidTr="008A7A14">
                        <w:trPr>
                          <w:trHeight w:val="277"/>
                        </w:trPr>
                        <w:tc>
                          <w:tcPr>
                            <w:tcW w:w="284" w:type="dxa"/>
                            <w:tcBorders>
                              <w:top w:val="nil"/>
                              <w:left w:val="nil"/>
                              <w:bottom w:val="nil"/>
                              <w:right w:val="nil"/>
                            </w:tcBorders>
                            <w:tcMar>
                              <w:left w:w="0" w:type="dxa"/>
                              <w:right w:w="0" w:type="dxa"/>
                            </w:tcMar>
                          </w:tcPr>
                          <w:p w14:paraId="09F9CF24" w14:textId="77777777" w:rsidR="001E569A" w:rsidRPr="003329A5" w:rsidRDefault="001E569A">
                            <w:pPr>
                              <w:rPr>
                                <w:noProof/>
                                <w:sz w:val="16"/>
                                <w:szCs w:val="16"/>
                                <w:lang w:eastAsia="en-GB"/>
                              </w:rPr>
                            </w:pPr>
                          </w:p>
                        </w:tc>
                        <w:tc>
                          <w:tcPr>
                            <w:tcW w:w="2467" w:type="dxa"/>
                            <w:tcBorders>
                              <w:top w:val="nil"/>
                              <w:left w:val="nil"/>
                              <w:bottom w:val="nil"/>
                              <w:right w:val="nil"/>
                            </w:tcBorders>
                            <w:tcMar>
                              <w:left w:w="0" w:type="dxa"/>
                              <w:right w:w="0" w:type="dxa"/>
                            </w:tcMar>
                          </w:tcPr>
                          <w:p w14:paraId="4F8C4303" w14:textId="77777777" w:rsidR="001E569A" w:rsidRPr="003329A5" w:rsidRDefault="001E569A">
                            <w:pPr>
                              <w:rPr>
                                <w:sz w:val="16"/>
                                <w:szCs w:val="16"/>
                              </w:rPr>
                            </w:pPr>
                          </w:p>
                        </w:tc>
                      </w:tr>
                    </w:tbl>
                    <w:p w14:paraId="685A8DD4" w14:textId="77777777" w:rsidR="001E569A" w:rsidRPr="003329A5" w:rsidRDefault="001E569A" w:rsidP="001E569A">
                      <w:pPr>
                        <w:rPr>
                          <w:sz w:val="16"/>
                          <w:szCs w:val="16"/>
                        </w:rPr>
                      </w:pPr>
                    </w:p>
                  </w:txbxContent>
                </v:textbox>
                <w10:wrap type="square" anchorx="margin"/>
              </v:shape>
            </w:pict>
          </mc:Fallback>
        </mc:AlternateContent>
      </w:r>
      <w:r w:rsidR="001E569A" w:rsidRPr="00920089">
        <w:rPr>
          <w:rStyle w:val="SubtleEmphasis"/>
        </w:rPr>
        <w:t>Q13</w:t>
      </w:r>
      <w:r w:rsidR="001E569A">
        <w:rPr>
          <w:rStyle w:val="SubtleEmphasis"/>
        </w:rPr>
        <w:t>a</w:t>
      </w:r>
      <w:r w:rsidR="001E569A" w:rsidRPr="00920089">
        <w:rPr>
          <w:rStyle w:val="SubtleEmphasis"/>
        </w:rPr>
        <w:t xml:space="preserve">. </w:t>
      </w:r>
      <w:r w:rsidR="001E569A">
        <w:rPr>
          <w:rStyle w:val="SubtleEmphasis"/>
        </w:rPr>
        <w:t>What is the library’s budget for the current year? Q13b. What was the library’s budget for the previous year?</w:t>
      </w:r>
      <w:r w:rsidR="001E569A" w:rsidRPr="001E569A">
        <w:rPr>
          <w:rStyle w:val="SubtleEmphasis"/>
          <w:noProof/>
        </w:rPr>
        <w:t xml:space="preserve"> </w:t>
      </w:r>
      <w:r w:rsidR="001E569A">
        <w:rPr>
          <w:rStyle w:val="SubtleEmphasis"/>
        </w:rPr>
        <w:br/>
      </w:r>
      <w:r w:rsidR="001E569A" w:rsidRPr="00920089">
        <w:rPr>
          <w:rStyle w:val="SubtleEmphasis"/>
        </w:rPr>
        <w:t xml:space="preserve">Base: Where </w:t>
      </w:r>
      <w:r w:rsidR="001E569A">
        <w:rPr>
          <w:rStyle w:val="SubtleEmphasis"/>
        </w:rPr>
        <w:t>library has a designated budget (</w:t>
      </w:r>
      <w:r>
        <w:rPr>
          <w:rStyle w:val="SubtleEmphasis"/>
        </w:rPr>
        <w:t>base sizes in parentheses) * caution low base size</w:t>
      </w:r>
    </w:p>
    <w:p w14:paraId="12C798BF" w14:textId="3D92C7C4" w:rsidR="001E569A" w:rsidRDefault="001E569A" w:rsidP="00463CA7">
      <w:pPr>
        <w:rPr>
          <w:noProof/>
        </w:rPr>
      </w:pPr>
    </w:p>
    <w:p w14:paraId="43068325" w14:textId="4CB29DDB" w:rsidR="006F5F33" w:rsidRDefault="00BF08BC" w:rsidP="00463CA7">
      <w:pPr>
        <w:rPr>
          <w:noProof/>
        </w:rPr>
      </w:pPr>
      <w:r>
        <w:rPr>
          <w:noProof/>
        </w:rPr>
        <w:lastRenderedPageBreak/>
        <w:t>Schools with a dedicated library budget were also asked to state whethe</w:t>
      </w:r>
      <w:r w:rsidR="00D37D03">
        <w:rPr>
          <w:noProof/>
        </w:rPr>
        <w:t>r</w:t>
      </w:r>
      <w:r>
        <w:rPr>
          <w:noProof/>
        </w:rPr>
        <w:t xml:space="preserve"> this budget has increased, decreased or stayed the same since the last year. In contrast to the mean figures presented in </w:t>
      </w:r>
      <w:r>
        <w:rPr>
          <w:noProof/>
        </w:rPr>
        <w:fldChar w:fldCharType="begin"/>
      </w:r>
      <w:r>
        <w:rPr>
          <w:noProof/>
        </w:rPr>
        <w:instrText xml:space="preserve"> REF _Ref117618604 \h </w:instrText>
      </w:r>
      <w:r>
        <w:rPr>
          <w:noProof/>
        </w:rPr>
      </w:r>
      <w:r>
        <w:rPr>
          <w:noProof/>
        </w:rPr>
        <w:fldChar w:fldCharType="separate"/>
      </w:r>
      <w:r w:rsidR="001918C3">
        <w:t xml:space="preserve">Figure </w:t>
      </w:r>
      <w:r w:rsidR="001918C3">
        <w:rPr>
          <w:noProof/>
        </w:rPr>
        <w:t>21</w:t>
      </w:r>
      <w:r>
        <w:rPr>
          <w:noProof/>
        </w:rPr>
        <w:fldChar w:fldCharType="end"/>
      </w:r>
      <w:r w:rsidR="0059392C">
        <w:rPr>
          <w:noProof/>
        </w:rPr>
        <w:t>, a greater proportion say that their budget has increased (21%) than say their budget has decreased (15%).</w:t>
      </w:r>
      <w:r w:rsidR="00FE2983">
        <w:rPr>
          <w:noProof/>
        </w:rPr>
        <w:t xml:space="preserve"> </w:t>
      </w:r>
      <w:r w:rsidR="0059392C">
        <w:rPr>
          <w:noProof/>
        </w:rPr>
        <w:t>This suggests that the increases are of smaller amounts than the decreases.</w:t>
      </w:r>
      <w:r w:rsidR="00FE2983">
        <w:rPr>
          <w:noProof/>
        </w:rPr>
        <w:t xml:space="preserve"> </w:t>
      </w:r>
      <w:r w:rsidR="0059392C">
        <w:rPr>
          <w:noProof/>
        </w:rPr>
        <w:t>The most common response is that budgets have not changed (44%).</w:t>
      </w:r>
    </w:p>
    <w:p w14:paraId="61C7A92C" w14:textId="79B1B250" w:rsidR="0059392C" w:rsidRDefault="0059392C" w:rsidP="00463CA7">
      <w:pPr>
        <w:rPr>
          <w:noProof/>
        </w:rPr>
      </w:pPr>
      <w:r>
        <w:rPr>
          <w:noProof/>
        </w:rPr>
        <w:t>Schools in Scotland are less like</w:t>
      </w:r>
      <w:r w:rsidR="00B01AAB">
        <w:rPr>
          <w:noProof/>
        </w:rPr>
        <w:t>l</w:t>
      </w:r>
      <w:r>
        <w:rPr>
          <w:noProof/>
        </w:rPr>
        <w:t>y to say that their budget has increased (11%).</w:t>
      </w:r>
      <w:r w:rsidR="00FE2983">
        <w:rPr>
          <w:noProof/>
        </w:rPr>
        <w:t xml:space="preserve"> </w:t>
      </w:r>
      <w:r>
        <w:rPr>
          <w:noProof/>
        </w:rPr>
        <w:t>Interestingly, primaries are more likley to say that their budget has increased (25%), while secondaries are less likely to say so (17%).</w:t>
      </w:r>
    </w:p>
    <w:p w14:paraId="08C933EF" w14:textId="5964E500" w:rsidR="0059392C" w:rsidRDefault="0059392C" w:rsidP="00463CA7">
      <w:pPr>
        <w:rPr>
          <w:noProof/>
        </w:rPr>
      </w:pPr>
      <w:r>
        <w:rPr>
          <w:noProof/>
        </w:rPr>
        <w:t>Independent schools in England are more likely to say their budget has increased (35%), but there are no other significant differences by education type.</w:t>
      </w:r>
    </w:p>
    <w:p w14:paraId="7387B5D2" w14:textId="1F020C75" w:rsidR="00BF08BC" w:rsidRDefault="0059392C" w:rsidP="00463CA7">
      <w:pPr>
        <w:rPr>
          <w:noProof/>
        </w:rPr>
      </w:pPr>
      <w:r>
        <w:rPr>
          <w:noProof/>
        </w:rPr>
        <w:t>Schools with the smallest proportion of pupils eligible for FSM (0-9%) are more likely to say their budget has increased (23%), while those who have greater than average proportions of pupils eligble for FSM (22.5%+) are more likley to say their budget has decreased (20%).</w:t>
      </w:r>
    </w:p>
    <w:p w14:paraId="3619E7E7" w14:textId="17D49401" w:rsidR="00BF08BC" w:rsidRDefault="00BF08BC" w:rsidP="00BF08BC">
      <w:pPr>
        <w:pStyle w:val="Caption"/>
      </w:pPr>
      <w:r>
        <w:t xml:space="preserve">Figure </w:t>
      </w:r>
      <w:r>
        <w:fldChar w:fldCharType="begin"/>
      </w:r>
      <w:r>
        <w:instrText xml:space="preserve"> SEQ Figure \* ARABIC </w:instrText>
      </w:r>
      <w:r>
        <w:fldChar w:fldCharType="separate"/>
      </w:r>
      <w:r w:rsidR="001918C3">
        <w:rPr>
          <w:noProof/>
        </w:rPr>
        <w:t>22</w:t>
      </w:r>
      <w:r>
        <w:fldChar w:fldCharType="end"/>
      </w:r>
      <w:r>
        <w:t xml:space="preserve">: Library budget change compared with previous </w:t>
      </w:r>
      <w:proofErr w:type="gramStart"/>
      <w:r>
        <w:t>year</w:t>
      </w:r>
      <w:proofErr w:type="gramEnd"/>
    </w:p>
    <w:p w14:paraId="1AE25A4B" w14:textId="4D76DC6D" w:rsidR="00BF08BC" w:rsidRPr="00E00E33" w:rsidRDefault="00BF08BC" w:rsidP="00BF08BC">
      <w:pPr>
        <w:pStyle w:val="F11Figure"/>
        <w:rPr>
          <w:color w:val="808080" w:themeColor="background1" w:themeShade="80"/>
        </w:rPr>
      </w:pPr>
      <w:r>
        <w:rPr>
          <w:noProof/>
        </w:rPr>
        <mc:AlternateContent>
          <mc:Choice Requires="wps">
            <w:drawing>
              <wp:anchor distT="0" distB="0" distL="114300" distR="114300" simplePos="0" relativeHeight="252310528" behindDoc="0" locked="0" layoutInCell="1" allowOverlap="1" wp14:anchorId="751453B7" wp14:editId="5E98B7E9">
                <wp:simplePos x="0" y="0"/>
                <wp:positionH relativeFrom="margin">
                  <wp:posOffset>1636024</wp:posOffset>
                </wp:positionH>
                <wp:positionV relativeFrom="paragraph">
                  <wp:posOffset>2208530</wp:posOffset>
                </wp:positionV>
                <wp:extent cx="113030" cy="124460"/>
                <wp:effectExtent l="19050" t="0" r="39370" b="46990"/>
                <wp:wrapNone/>
                <wp:docPr id="2323" name="Arrow: Down 2323"/>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4194D" id="Arrow: Down 2323" o:spid="_x0000_s1026" type="#_x0000_t67" style="position:absolute;margin-left:128.8pt;margin-top:173.9pt;width:8.9pt;height:9.8pt;z-index:25231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" adj="11792" fillcolor="white [3212]" strokecolor="#515151 [3213]">
                <w10:wrap anchorx="margin"/>
              </v:shape>
            </w:pict>
          </mc:Fallback>
        </mc:AlternateContent>
      </w:r>
      <w:r>
        <w:rPr>
          <w:noProof/>
        </w:rPr>
        <mc:AlternateContent>
          <mc:Choice Requires="wps">
            <w:drawing>
              <wp:anchor distT="0" distB="0" distL="114300" distR="114300" simplePos="0" relativeHeight="252308480" behindDoc="0" locked="0" layoutInCell="1" allowOverlap="1" wp14:anchorId="53C2ACF7" wp14:editId="2A32873E">
                <wp:simplePos x="0" y="0"/>
                <wp:positionH relativeFrom="margin">
                  <wp:posOffset>3027309</wp:posOffset>
                </wp:positionH>
                <wp:positionV relativeFrom="paragraph">
                  <wp:posOffset>2207260</wp:posOffset>
                </wp:positionV>
                <wp:extent cx="113030" cy="124460"/>
                <wp:effectExtent l="19050" t="19050" r="39370" b="27940"/>
                <wp:wrapNone/>
                <wp:docPr id="2319" name="Arrow: Down 2319"/>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689AE" id="Arrow: Down 2319" o:spid="_x0000_s1026" type="#_x0000_t67" style="position:absolute;margin-left:238.35pt;margin-top:173.8pt;width:8.9pt;height:9.8pt;flip:y;z-index:25230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" adj="11792" fillcolor="white [3212]" strokecolor="#515151 [3213]">
                <w10:wrap anchorx="margin"/>
              </v:shape>
            </w:pict>
          </mc:Fallback>
        </mc:AlternateContent>
      </w:r>
      <w:r>
        <w:rPr>
          <w:noProof/>
        </w:rPr>
        <mc:AlternateContent>
          <mc:Choice Requires="wps">
            <w:drawing>
              <wp:anchor distT="0" distB="0" distL="114300" distR="114300" simplePos="0" relativeHeight="252306432" behindDoc="0" locked="0" layoutInCell="1" allowOverlap="1" wp14:anchorId="4C16DB4C" wp14:editId="4D93638F">
                <wp:simplePos x="0" y="0"/>
                <wp:positionH relativeFrom="margin">
                  <wp:posOffset>3035935</wp:posOffset>
                </wp:positionH>
                <wp:positionV relativeFrom="paragraph">
                  <wp:posOffset>1969506</wp:posOffset>
                </wp:positionV>
                <wp:extent cx="113030" cy="124460"/>
                <wp:effectExtent l="19050" t="0" r="39370" b="46990"/>
                <wp:wrapNone/>
                <wp:docPr id="2318" name="Arrow: Down 2318"/>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1F54E" id="Arrow: Down 2318" o:spid="_x0000_s1026" type="#_x0000_t67" style="position:absolute;margin-left:239.05pt;margin-top:155.1pt;width:8.9pt;height:9.8pt;z-index:25230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" adj="11792" fillcolor="white [3212]" strokecolor="#515151 [3213]">
                <w10:wrap anchorx="margin"/>
              </v:shape>
            </w:pict>
          </mc:Fallback>
        </mc:AlternateContent>
      </w:r>
      <w:r>
        <w:rPr>
          <w:noProof/>
        </w:rPr>
        <mc:AlternateContent>
          <mc:Choice Requires="wps">
            <w:drawing>
              <wp:anchor distT="0" distB="0" distL="114300" distR="114300" simplePos="0" relativeHeight="252300288" behindDoc="0" locked="0" layoutInCell="1" allowOverlap="1" wp14:anchorId="395012FD" wp14:editId="1CC01BED">
                <wp:simplePos x="0" y="0"/>
                <wp:positionH relativeFrom="margin">
                  <wp:posOffset>1797949</wp:posOffset>
                </wp:positionH>
                <wp:positionV relativeFrom="paragraph">
                  <wp:posOffset>1964690</wp:posOffset>
                </wp:positionV>
                <wp:extent cx="113030" cy="124460"/>
                <wp:effectExtent l="19050" t="19050" r="39370" b="27940"/>
                <wp:wrapNone/>
                <wp:docPr id="2313" name="Arrow: Down 2313"/>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2D849" id="Arrow: Down 2313" o:spid="_x0000_s1026" type="#_x0000_t67" style="position:absolute;margin-left:141.55pt;margin-top:154.7pt;width:8.9pt;height:9.8pt;flip:y;z-index:25230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2304384" behindDoc="0" locked="0" layoutInCell="1" allowOverlap="1" wp14:anchorId="6C6412AD" wp14:editId="7838D199">
                <wp:simplePos x="0" y="0"/>
                <wp:positionH relativeFrom="margin">
                  <wp:posOffset>1489446</wp:posOffset>
                </wp:positionH>
                <wp:positionV relativeFrom="paragraph">
                  <wp:posOffset>1318260</wp:posOffset>
                </wp:positionV>
                <wp:extent cx="113030" cy="124460"/>
                <wp:effectExtent l="19050" t="0" r="39370" b="46990"/>
                <wp:wrapNone/>
                <wp:docPr id="2317" name="Arrow: Down 2317"/>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AE7AB" id="Arrow: Down 2317" o:spid="_x0000_s1026" type="#_x0000_t67" style="position:absolute;margin-left:117.3pt;margin-top:103.8pt;width:8.9pt;height:9.8pt;z-index:25230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" adj="11792" fillcolor="white [3212]" strokecolor="#515151 [3213]">
                <w10:wrap anchorx="margin"/>
              </v:shape>
            </w:pict>
          </mc:Fallback>
        </mc:AlternateContent>
      </w:r>
      <w:r w:rsidRPr="00E7365A">
        <w:rPr>
          <w:rStyle w:val="SubtleEmphasis"/>
          <w:noProof/>
        </w:rPr>
        <mc:AlternateContent>
          <mc:Choice Requires="wps">
            <w:drawing>
              <wp:anchor distT="0" distB="0" distL="114300" distR="114300" simplePos="0" relativeHeight="252299264" behindDoc="0" locked="0" layoutInCell="1" allowOverlap="1" wp14:anchorId="0FD45A83" wp14:editId="63F3155E">
                <wp:simplePos x="0" y="0"/>
                <wp:positionH relativeFrom="margin">
                  <wp:posOffset>4538992</wp:posOffset>
                </wp:positionH>
                <wp:positionV relativeFrom="paragraph">
                  <wp:posOffset>2608592</wp:posOffset>
                </wp:positionV>
                <wp:extent cx="1828800" cy="523875"/>
                <wp:effectExtent l="0" t="0" r="0" b="9525"/>
                <wp:wrapNone/>
                <wp:docPr id="2314" name="Text Box 2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1"/>
                              <w:tblW w:w="2751" w:type="dxa"/>
                              <w:tblLayout w:type="fixed"/>
                              <w:tblLook w:val="04A0" w:firstRow="1" w:lastRow="0" w:firstColumn="1" w:lastColumn="0" w:noHBand="0" w:noVBand="1"/>
                            </w:tblPr>
                            <w:tblGrid>
                              <w:gridCol w:w="284"/>
                              <w:gridCol w:w="2467"/>
                            </w:tblGrid>
                            <w:tr w:rsidR="00BF08BC" w:rsidRPr="003329A5" w14:paraId="538ECBD3" w14:textId="77777777" w:rsidTr="008A7A14">
                              <w:trPr>
                                <w:trHeight w:val="474"/>
                              </w:trPr>
                              <w:tc>
                                <w:tcPr>
                                  <w:tcW w:w="284" w:type="dxa"/>
                                  <w:tcBorders>
                                    <w:top w:val="nil"/>
                                    <w:left w:val="nil"/>
                                    <w:bottom w:val="nil"/>
                                    <w:right w:val="nil"/>
                                  </w:tcBorders>
                                  <w:tcMar>
                                    <w:left w:w="0" w:type="dxa"/>
                                    <w:right w:w="0" w:type="dxa"/>
                                  </w:tcMar>
                                </w:tcPr>
                                <w:p w14:paraId="1D9DB438" w14:textId="77777777" w:rsidR="00BF08BC" w:rsidRDefault="00BF08BC" w:rsidP="008A7A14">
                                  <w:r>
                                    <w:rPr>
                                      <w:noProof/>
                                    </w:rPr>
                                    <w:drawing>
                                      <wp:inline distT="0" distB="0" distL="0" distR="0" wp14:anchorId="7D93BEC5" wp14:editId="280A8195">
                                        <wp:extent cx="138703" cy="245660"/>
                                        <wp:effectExtent l="0" t="0" r="0" b="2540"/>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46178F73" w14:textId="77777777" w:rsidR="00BF08BC" w:rsidRDefault="00BF08BC" w:rsidP="008A7A14">
                                  <w:pPr>
                                    <w:rPr>
                                      <w:sz w:val="16"/>
                                      <w:szCs w:val="16"/>
                                    </w:rPr>
                                  </w:pPr>
                                </w:p>
                                <w:p w14:paraId="10E71715" w14:textId="77777777" w:rsidR="00BF08BC" w:rsidRPr="003329A5" w:rsidRDefault="00BF08BC" w:rsidP="008A7A14">
                                  <w:pPr>
                                    <w:rPr>
                                      <w:sz w:val="16"/>
                                      <w:szCs w:val="16"/>
                                    </w:rPr>
                                  </w:pPr>
                                </w:p>
                              </w:tc>
                              <w:tc>
                                <w:tcPr>
                                  <w:tcW w:w="2467" w:type="dxa"/>
                                  <w:tcBorders>
                                    <w:top w:val="nil"/>
                                    <w:left w:val="nil"/>
                                    <w:bottom w:val="nil"/>
                                    <w:right w:val="nil"/>
                                  </w:tcBorders>
                                  <w:tcMar>
                                    <w:left w:w="0" w:type="dxa"/>
                                    <w:right w:w="0" w:type="dxa"/>
                                  </w:tcMar>
                                </w:tcPr>
                                <w:p w14:paraId="0C6D2E1D" w14:textId="77777777" w:rsidR="00BF08BC" w:rsidRPr="003329A5" w:rsidRDefault="00BF08BC"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BF08BC" w:rsidRPr="003329A5" w14:paraId="3C0F6839" w14:textId="77777777" w:rsidTr="008A7A14">
                              <w:trPr>
                                <w:trHeight w:val="277"/>
                              </w:trPr>
                              <w:tc>
                                <w:tcPr>
                                  <w:tcW w:w="284" w:type="dxa"/>
                                  <w:tcBorders>
                                    <w:top w:val="nil"/>
                                    <w:left w:val="nil"/>
                                    <w:bottom w:val="nil"/>
                                    <w:right w:val="nil"/>
                                  </w:tcBorders>
                                  <w:tcMar>
                                    <w:left w:w="0" w:type="dxa"/>
                                    <w:right w:w="0" w:type="dxa"/>
                                  </w:tcMar>
                                </w:tcPr>
                                <w:p w14:paraId="282E4DD2" w14:textId="77777777" w:rsidR="00BF08BC" w:rsidRPr="003329A5" w:rsidRDefault="00BF08BC">
                                  <w:pPr>
                                    <w:rPr>
                                      <w:noProof/>
                                      <w:sz w:val="16"/>
                                      <w:szCs w:val="16"/>
                                      <w:lang w:eastAsia="en-GB"/>
                                    </w:rPr>
                                  </w:pPr>
                                </w:p>
                              </w:tc>
                              <w:tc>
                                <w:tcPr>
                                  <w:tcW w:w="2467" w:type="dxa"/>
                                  <w:tcBorders>
                                    <w:top w:val="nil"/>
                                    <w:left w:val="nil"/>
                                    <w:bottom w:val="nil"/>
                                    <w:right w:val="nil"/>
                                  </w:tcBorders>
                                  <w:tcMar>
                                    <w:left w:w="0" w:type="dxa"/>
                                    <w:right w:w="0" w:type="dxa"/>
                                  </w:tcMar>
                                </w:tcPr>
                                <w:p w14:paraId="136C47E9" w14:textId="77777777" w:rsidR="00BF08BC" w:rsidRPr="003329A5" w:rsidRDefault="00BF08BC">
                                  <w:pPr>
                                    <w:rPr>
                                      <w:sz w:val="16"/>
                                      <w:szCs w:val="16"/>
                                    </w:rPr>
                                  </w:pPr>
                                </w:p>
                              </w:tc>
                            </w:tr>
                          </w:tbl>
                          <w:p w14:paraId="361E1D7D" w14:textId="77777777" w:rsidR="00BF08BC" w:rsidRPr="003329A5" w:rsidRDefault="00BF08BC" w:rsidP="00BF08BC">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D45A83" id="Text Box 2314" o:spid="_x0000_s1059" type="#_x0000_t202" style="position:absolute;margin-left:357.4pt;margin-top:205.4pt;width:2in;height:41.2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" filled="f" stroked="f">
                <v:textbox>
                  <w:txbxContent>
                    <w:tbl>
                      <w:tblPr>
                        <w:tblStyle w:val="TableGrid1"/>
                        <w:tblW w:w="2751" w:type="dxa"/>
                        <w:tblLayout w:type="fixed"/>
                        <w:tblLook w:val="04A0" w:firstRow="1" w:lastRow="0" w:firstColumn="1" w:lastColumn="0" w:noHBand="0" w:noVBand="1"/>
                      </w:tblPr>
                      <w:tblGrid>
                        <w:gridCol w:w="284"/>
                        <w:gridCol w:w="2467"/>
                      </w:tblGrid>
                      <w:tr w:rsidR="00BF08BC" w:rsidRPr="003329A5" w14:paraId="538ECBD3" w14:textId="77777777" w:rsidTr="008A7A14">
                        <w:trPr>
                          <w:trHeight w:val="474"/>
                        </w:trPr>
                        <w:tc>
                          <w:tcPr>
                            <w:tcW w:w="284" w:type="dxa"/>
                            <w:tcBorders>
                              <w:top w:val="nil"/>
                              <w:left w:val="nil"/>
                              <w:bottom w:val="nil"/>
                              <w:right w:val="nil"/>
                            </w:tcBorders>
                            <w:tcMar>
                              <w:left w:w="0" w:type="dxa"/>
                              <w:right w:w="0" w:type="dxa"/>
                            </w:tcMar>
                          </w:tcPr>
                          <w:p w14:paraId="1D9DB438" w14:textId="77777777" w:rsidR="00BF08BC" w:rsidRDefault="00BF08BC" w:rsidP="008A7A14">
                            <w:r>
                              <w:rPr>
                                <w:noProof/>
                              </w:rPr>
                              <w:drawing>
                                <wp:inline distT="0" distB="0" distL="0" distR="0" wp14:anchorId="7D93BEC5" wp14:editId="280A8195">
                                  <wp:extent cx="138703" cy="245660"/>
                                  <wp:effectExtent l="0" t="0" r="0" b="2540"/>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46178F73" w14:textId="77777777" w:rsidR="00BF08BC" w:rsidRDefault="00BF08BC" w:rsidP="008A7A14">
                            <w:pPr>
                              <w:rPr>
                                <w:sz w:val="16"/>
                                <w:szCs w:val="16"/>
                              </w:rPr>
                            </w:pPr>
                          </w:p>
                          <w:p w14:paraId="10E71715" w14:textId="77777777" w:rsidR="00BF08BC" w:rsidRPr="003329A5" w:rsidRDefault="00BF08BC" w:rsidP="008A7A14">
                            <w:pPr>
                              <w:rPr>
                                <w:sz w:val="16"/>
                                <w:szCs w:val="16"/>
                              </w:rPr>
                            </w:pPr>
                          </w:p>
                        </w:tc>
                        <w:tc>
                          <w:tcPr>
                            <w:tcW w:w="2467" w:type="dxa"/>
                            <w:tcBorders>
                              <w:top w:val="nil"/>
                              <w:left w:val="nil"/>
                              <w:bottom w:val="nil"/>
                              <w:right w:val="nil"/>
                            </w:tcBorders>
                            <w:tcMar>
                              <w:left w:w="0" w:type="dxa"/>
                              <w:right w:w="0" w:type="dxa"/>
                            </w:tcMar>
                          </w:tcPr>
                          <w:p w14:paraId="0C6D2E1D" w14:textId="77777777" w:rsidR="00BF08BC" w:rsidRPr="003329A5" w:rsidRDefault="00BF08BC"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BF08BC" w:rsidRPr="003329A5" w14:paraId="3C0F6839" w14:textId="77777777" w:rsidTr="008A7A14">
                        <w:trPr>
                          <w:trHeight w:val="277"/>
                        </w:trPr>
                        <w:tc>
                          <w:tcPr>
                            <w:tcW w:w="284" w:type="dxa"/>
                            <w:tcBorders>
                              <w:top w:val="nil"/>
                              <w:left w:val="nil"/>
                              <w:bottom w:val="nil"/>
                              <w:right w:val="nil"/>
                            </w:tcBorders>
                            <w:tcMar>
                              <w:left w:w="0" w:type="dxa"/>
                              <w:right w:w="0" w:type="dxa"/>
                            </w:tcMar>
                          </w:tcPr>
                          <w:p w14:paraId="282E4DD2" w14:textId="77777777" w:rsidR="00BF08BC" w:rsidRPr="003329A5" w:rsidRDefault="00BF08BC">
                            <w:pPr>
                              <w:rPr>
                                <w:noProof/>
                                <w:sz w:val="16"/>
                                <w:szCs w:val="16"/>
                                <w:lang w:eastAsia="en-GB"/>
                              </w:rPr>
                            </w:pPr>
                          </w:p>
                        </w:tc>
                        <w:tc>
                          <w:tcPr>
                            <w:tcW w:w="2467" w:type="dxa"/>
                            <w:tcBorders>
                              <w:top w:val="nil"/>
                              <w:left w:val="nil"/>
                              <w:bottom w:val="nil"/>
                              <w:right w:val="nil"/>
                            </w:tcBorders>
                            <w:tcMar>
                              <w:left w:w="0" w:type="dxa"/>
                              <w:right w:w="0" w:type="dxa"/>
                            </w:tcMar>
                          </w:tcPr>
                          <w:p w14:paraId="136C47E9" w14:textId="77777777" w:rsidR="00BF08BC" w:rsidRPr="003329A5" w:rsidRDefault="00BF08BC">
                            <w:pPr>
                              <w:rPr>
                                <w:sz w:val="16"/>
                                <w:szCs w:val="16"/>
                              </w:rPr>
                            </w:pPr>
                          </w:p>
                        </w:tc>
                      </w:tr>
                    </w:tbl>
                    <w:p w14:paraId="361E1D7D" w14:textId="77777777" w:rsidR="00BF08BC" w:rsidRPr="003329A5" w:rsidRDefault="00BF08BC" w:rsidP="00BF08BC">
                      <w:pPr>
                        <w:rPr>
                          <w:sz w:val="16"/>
                          <w:szCs w:val="16"/>
                        </w:rPr>
                      </w:pPr>
                    </w:p>
                  </w:txbxContent>
                </v:textbox>
                <w10:wrap anchorx="margin"/>
              </v:shape>
            </w:pict>
          </mc:Fallback>
        </mc:AlternateContent>
      </w:r>
      <w:r w:rsidRPr="006C70FA">
        <w:rPr>
          <w:noProof/>
        </w:rPr>
        <w:drawing>
          <wp:inline distT="0" distB="0" distL="0" distR="0" wp14:anchorId="1EB55089" wp14:editId="310DFB13">
            <wp:extent cx="5486400" cy="2649600"/>
            <wp:effectExtent l="0" t="0" r="0" b="0"/>
            <wp:docPr id="2315" name="Chart 2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8AEACC2" w14:textId="5F39E066" w:rsidR="00BF08BC" w:rsidRPr="00920089" w:rsidRDefault="00BF08BC" w:rsidP="00BF08BC">
      <w:pPr>
        <w:pStyle w:val="Caption"/>
      </w:pPr>
      <w:r w:rsidRPr="00920089">
        <w:rPr>
          <w:rStyle w:val="SubtleEmphasis"/>
        </w:rPr>
        <w:t>Q13</w:t>
      </w:r>
      <w:r>
        <w:rPr>
          <w:rStyle w:val="SubtleEmphasis"/>
        </w:rPr>
        <w:t>c</w:t>
      </w:r>
      <w:r w:rsidRPr="00920089">
        <w:rPr>
          <w:rStyle w:val="SubtleEmphasis"/>
        </w:rPr>
        <w:t xml:space="preserve">. </w:t>
      </w:r>
      <w:r>
        <w:rPr>
          <w:rStyle w:val="SubtleEmphasis"/>
        </w:rPr>
        <w:t>Since last year, has the library’s budget…</w:t>
      </w:r>
      <w:r>
        <w:rPr>
          <w:rStyle w:val="SubtleEmphasis"/>
        </w:rPr>
        <w:br/>
      </w:r>
      <w:r w:rsidRPr="00920089">
        <w:rPr>
          <w:rStyle w:val="SubtleEmphasis"/>
        </w:rPr>
        <w:t xml:space="preserve">Base: Where </w:t>
      </w:r>
      <w:r>
        <w:rPr>
          <w:rStyle w:val="SubtleEmphasis"/>
        </w:rPr>
        <w:t xml:space="preserve">library has a designated budget (base sizes in parentheses) * caution low base </w:t>
      </w:r>
      <w:proofErr w:type="gramStart"/>
      <w:r>
        <w:rPr>
          <w:rStyle w:val="SubtleEmphasis"/>
        </w:rPr>
        <w:t>size</w:t>
      </w:r>
      <w:proofErr w:type="gramEnd"/>
    </w:p>
    <w:p w14:paraId="188FCF77" w14:textId="09D281F1" w:rsidR="001E569A" w:rsidRDefault="001E569A" w:rsidP="00463CA7">
      <w:pPr>
        <w:rPr>
          <w:noProof/>
        </w:rPr>
      </w:pPr>
    </w:p>
    <w:p w14:paraId="72CACBC2" w14:textId="27A3EE57" w:rsidR="00ED4609" w:rsidRDefault="00ED4609" w:rsidP="00ED4609">
      <w:pPr>
        <w:pStyle w:val="Heading3"/>
        <w:rPr>
          <w:noProof/>
        </w:rPr>
      </w:pPr>
      <w:bookmarkStart w:id="57" w:name="_Toc117536682"/>
      <w:bookmarkStart w:id="58" w:name="_Toc120001030"/>
      <w:r>
        <w:rPr>
          <w:noProof/>
        </w:rPr>
        <w:t>Impact of COVID-19</w:t>
      </w:r>
      <w:bookmarkEnd w:id="57"/>
      <w:bookmarkEnd w:id="58"/>
    </w:p>
    <w:p w14:paraId="68F7D4D3" w14:textId="35951086" w:rsidR="00ED4609" w:rsidRDefault="00ED4609" w:rsidP="00ED4609">
      <w:r>
        <w:t>For this year’s survey, an additional question was included to ascertain the impact of the COVID-19 pandemic on school libraries</w:t>
      </w:r>
      <w:r w:rsidR="005B4B84">
        <w:t>,</w:t>
      </w:r>
      <w:r>
        <w:t xml:space="preserve"> with specific reference to levels of staffing, </w:t>
      </w:r>
      <w:proofErr w:type="gramStart"/>
      <w:r>
        <w:t>space</w:t>
      </w:r>
      <w:proofErr w:type="gramEnd"/>
      <w:r>
        <w:t xml:space="preserve"> and investment.</w:t>
      </w:r>
      <w:r w:rsidR="00FE2983">
        <w:t xml:space="preserve"> </w:t>
      </w:r>
      <w:r>
        <w:t xml:space="preserve">The purpose of this question is to provide further context for changes noted between results in the 2019 and 2022 surveys throughout this report and to understand if these changes may be explained in part by the impact of the pandemic. </w:t>
      </w:r>
    </w:p>
    <w:p w14:paraId="06AC8C88" w14:textId="6E85A10B" w:rsidR="00ED4609" w:rsidRDefault="00ED4609" w:rsidP="00ED4609">
      <w:r>
        <w:t xml:space="preserve">Among schools with a designated library space, 61% say there has been no lasting change </w:t>
      </w:r>
      <w:proofErr w:type="gramStart"/>
      <w:r>
        <w:t>as a result of</w:t>
      </w:r>
      <w:proofErr w:type="gramEnd"/>
      <w:r>
        <w:t xml:space="preserve"> the COVID-19 pandemic.</w:t>
      </w:r>
      <w:r w:rsidR="00FE2983">
        <w:t xml:space="preserve"> </w:t>
      </w:r>
      <w:r>
        <w:t>Where changes have impacted schools, these are mostly around investment decreases (12%) and staffing decreases (11%).</w:t>
      </w:r>
      <w:r w:rsidR="00FE2983">
        <w:t xml:space="preserve"> </w:t>
      </w:r>
    </w:p>
    <w:p w14:paraId="7F2C5F8F" w14:textId="17B1C573" w:rsidR="00ED4609" w:rsidRDefault="00ED4609" w:rsidP="00463CA7">
      <w:r>
        <w:t>Primary schools are more likely to say the pandemic has led to a decreased investment (1</w:t>
      </w:r>
      <w:r w:rsidR="00436333">
        <w:t>3</w:t>
      </w:r>
      <w:r>
        <w:t xml:space="preserve">%) compared to secondary schools (7%). </w:t>
      </w:r>
    </w:p>
    <w:p w14:paraId="63C4E8EC" w14:textId="77777777" w:rsidR="00463CA7" w:rsidRPr="00463CA7" w:rsidRDefault="00463CA7" w:rsidP="00463CA7"/>
    <w:p w14:paraId="731C5B1B" w14:textId="143DA127" w:rsidR="00DB5471" w:rsidRDefault="00DB5471" w:rsidP="00DB5471">
      <w:pPr>
        <w:pStyle w:val="Caption"/>
      </w:pPr>
      <w:r>
        <w:lastRenderedPageBreak/>
        <w:t xml:space="preserve">Figure </w:t>
      </w:r>
      <w:r>
        <w:fldChar w:fldCharType="begin"/>
      </w:r>
      <w:r>
        <w:instrText xml:space="preserve"> SEQ Figure \* ARABIC </w:instrText>
      </w:r>
      <w:r>
        <w:fldChar w:fldCharType="separate"/>
      </w:r>
      <w:r w:rsidR="001918C3">
        <w:rPr>
          <w:noProof/>
        </w:rPr>
        <w:t>23</w:t>
      </w:r>
      <w:r>
        <w:fldChar w:fldCharType="end"/>
      </w:r>
      <w:r>
        <w:t>: Impact of COVID-19</w:t>
      </w:r>
    </w:p>
    <w:p w14:paraId="417ADD95" w14:textId="77777777" w:rsidR="00ED4609" w:rsidRPr="00E00E33" w:rsidRDefault="00ED4609" w:rsidP="00234A23">
      <w:pPr>
        <w:pStyle w:val="F11Figure"/>
        <w:rPr>
          <w:color w:val="808080" w:themeColor="background1" w:themeShade="80"/>
        </w:rPr>
      </w:pPr>
      <w:r>
        <w:rPr>
          <w:noProof/>
        </w:rPr>
        <w:drawing>
          <wp:inline distT="0" distB="0" distL="0" distR="0" wp14:anchorId="0095815D" wp14:editId="13012746">
            <wp:extent cx="5486400" cy="3079631"/>
            <wp:effectExtent l="0" t="0" r="0" b="6985"/>
            <wp:docPr id="1943" name="Chart 19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1937758" w14:textId="2234FE99" w:rsidR="00ED4609" w:rsidRDefault="00ED4609" w:rsidP="00234A23">
      <w:pPr>
        <w:pStyle w:val="Caption"/>
        <w:rPr>
          <w:rStyle w:val="SubtleEmphasis"/>
        </w:rPr>
      </w:pPr>
      <w:r w:rsidRPr="00920089">
        <w:rPr>
          <w:rStyle w:val="SubtleEmphasis"/>
        </w:rPr>
        <w:t>QNEW4. Has there been a lasting impact from COVID in relation to the school library? If so, what?</w:t>
      </w:r>
      <w:r>
        <w:rPr>
          <w:rStyle w:val="SubtleEmphasis"/>
        </w:rPr>
        <w:br/>
      </w:r>
      <w:r w:rsidRPr="00920089">
        <w:rPr>
          <w:rStyle w:val="SubtleEmphasis"/>
        </w:rPr>
        <w:t>Base: Where have designated library space (1552</w:t>
      </w:r>
      <w:r>
        <w:rPr>
          <w:rStyle w:val="SubtleEmphasis"/>
        </w:rPr>
        <w:t>)</w:t>
      </w:r>
    </w:p>
    <w:p w14:paraId="6617FDD5" w14:textId="77777777" w:rsidR="00DB5471" w:rsidRPr="00DB5471" w:rsidRDefault="00DB5471" w:rsidP="00DB5471"/>
    <w:p w14:paraId="30070085" w14:textId="0EABFA91" w:rsidR="001B2E0D" w:rsidRDefault="001B2E0D" w:rsidP="00FE1968">
      <w:pPr>
        <w:pStyle w:val="Heading2"/>
      </w:pPr>
      <w:bookmarkStart w:id="59" w:name="_Toc117169018"/>
      <w:bookmarkStart w:id="60" w:name="_Toc117536683"/>
      <w:bookmarkStart w:id="61" w:name="_Toc120001031"/>
      <w:r>
        <w:t>Library Staff</w:t>
      </w:r>
      <w:bookmarkEnd w:id="59"/>
      <w:bookmarkEnd w:id="60"/>
      <w:bookmarkEnd w:id="61"/>
      <w:r>
        <w:t xml:space="preserve"> </w:t>
      </w:r>
    </w:p>
    <w:p w14:paraId="17ABB31A" w14:textId="77777777" w:rsidR="001B2E0D" w:rsidRDefault="001B2E0D" w:rsidP="00957E71">
      <w:pPr>
        <w:pStyle w:val="Heading3"/>
        <w:spacing w:after="120"/>
      </w:pPr>
      <w:bookmarkStart w:id="62" w:name="_Toc117536684"/>
      <w:bookmarkStart w:id="63" w:name="_Toc120001032"/>
      <w:r>
        <w:t>General library staffing</w:t>
      </w:r>
      <w:bookmarkEnd w:id="62"/>
      <w:bookmarkEnd w:id="63"/>
      <w:r>
        <w:t xml:space="preserve"> </w:t>
      </w:r>
    </w:p>
    <w:p w14:paraId="3102BC8B" w14:textId="7FAABDE5" w:rsidR="001B2E0D" w:rsidRDefault="00187AAA" w:rsidP="00957E71">
      <w:r>
        <w:t>T</w:t>
      </w:r>
      <w:r w:rsidR="001B2E0D">
        <w:t xml:space="preserve">o gain a full understanding of a school’s library provision, it is also important to consider how it is staffed. </w:t>
      </w:r>
      <w:r w:rsidR="004326CC">
        <w:rPr>
          <w:highlight w:val="yellow"/>
        </w:rPr>
        <w:fldChar w:fldCharType="begin"/>
      </w:r>
      <w:r w:rsidR="004326CC">
        <w:instrText xml:space="preserve"> REF _Ref117544769 \h </w:instrText>
      </w:r>
      <w:r w:rsidR="004326CC">
        <w:rPr>
          <w:highlight w:val="yellow"/>
        </w:rPr>
      </w:r>
      <w:r w:rsidR="004326CC">
        <w:rPr>
          <w:highlight w:val="yellow"/>
        </w:rPr>
        <w:fldChar w:fldCharType="separate"/>
      </w:r>
      <w:r w:rsidR="00603A38">
        <w:t xml:space="preserve">Figure </w:t>
      </w:r>
      <w:r w:rsidR="00603A38">
        <w:rPr>
          <w:noProof/>
        </w:rPr>
        <w:t>24</w:t>
      </w:r>
      <w:r w:rsidR="004326CC">
        <w:rPr>
          <w:highlight w:val="yellow"/>
        </w:rPr>
        <w:fldChar w:fldCharType="end"/>
      </w:r>
      <w:r w:rsidR="004326CC">
        <w:t xml:space="preserve"> </w:t>
      </w:r>
      <w:r w:rsidR="001B2E0D">
        <w:t xml:space="preserve">displays the percentage of schools that report having a designated member of library staff. </w:t>
      </w:r>
    </w:p>
    <w:p w14:paraId="6CF4B903" w14:textId="32815E81" w:rsidR="00AE3AB5" w:rsidRDefault="001B2E0D" w:rsidP="001B2E0D">
      <w:r w:rsidRPr="0044534D">
        <w:t xml:space="preserve">Across all schools with a designated library area, </w:t>
      </w:r>
      <w:r w:rsidR="00187AAA" w:rsidRPr="0044534D">
        <w:t>4</w:t>
      </w:r>
      <w:r w:rsidR="003530FA">
        <w:t>1</w:t>
      </w:r>
      <w:r w:rsidR="00187AAA" w:rsidRPr="0044534D">
        <w:t xml:space="preserve">% </w:t>
      </w:r>
      <w:r w:rsidRPr="0044534D">
        <w:t>have designated library staff,</w:t>
      </w:r>
      <w:r w:rsidR="00187AAA" w:rsidRPr="0044534D">
        <w:t xml:space="preserve"> a decrease from 54% reported in 2019.</w:t>
      </w:r>
      <w:r w:rsidRPr="0044534D">
        <w:t xml:space="preserve"> </w:t>
      </w:r>
      <w:r w:rsidR="00187AAA" w:rsidRPr="0044534D">
        <w:t xml:space="preserve">87% of </w:t>
      </w:r>
      <w:r w:rsidRPr="0044534D">
        <w:t>secondary schools</w:t>
      </w:r>
      <w:r w:rsidR="00187AAA" w:rsidRPr="0044534D">
        <w:t xml:space="preserve"> have designated</w:t>
      </w:r>
      <w:r w:rsidR="003530FA">
        <w:t xml:space="preserve"> library staff</w:t>
      </w:r>
      <w:r w:rsidR="00187AAA" w:rsidRPr="0044534D">
        <w:t xml:space="preserve"> compared to just 29% in primary schools</w:t>
      </w:r>
      <w:r w:rsidRPr="0044534D">
        <w:t xml:space="preserve">. </w:t>
      </w:r>
    </w:p>
    <w:p w14:paraId="3B1B5B68" w14:textId="0714C6D0" w:rsidR="001B2E0D" w:rsidRPr="00B95F18" w:rsidRDefault="00AE3AB5" w:rsidP="001B2E0D">
      <w:r>
        <w:t>L</w:t>
      </w:r>
      <w:r w:rsidR="001B2E0D" w:rsidRPr="00B95F18">
        <w:t>arger schools (501+ pupils</w:t>
      </w:r>
      <w:r w:rsidR="00B95F18" w:rsidRPr="00B95F18">
        <w:t>,</w:t>
      </w:r>
      <w:r w:rsidR="001B2E0D" w:rsidRPr="00B95F18">
        <w:t xml:space="preserve"> 8</w:t>
      </w:r>
      <w:r w:rsidR="00B95F18" w:rsidRPr="00B95F18">
        <w:t>4</w:t>
      </w:r>
      <w:r w:rsidR="001B2E0D" w:rsidRPr="00B95F18">
        <w:t>%) are also more likely than smaller schools (1-100 pupils</w:t>
      </w:r>
      <w:r w:rsidR="00B95F18" w:rsidRPr="00B95F18">
        <w:t>,</w:t>
      </w:r>
      <w:r w:rsidR="001B2E0D" w:rsidRPr="00B95F18">
        <w:t xml:space="preserve"> </w:t>
      </w:r>
      <w:r w:rsidR="00B95F18" w:rsidRPr="00B95F18">
        <w:t>8</w:t>
      </w:r>
      <w:r w:rsidR="001B2E0D" w:rsidRPr="00B95F18">
        <w:t>%) to have this staffing in place</w:t>
      </w:r>
      <w:r>
        <w:t>.</w:t>
      </w:r>
    </w:p>
    <w:p w14:paraId="238E68AB" w14:textId="598166F6" w:rsidR="001B2E0D" w:rsidRPr="00B95F18" w:rsidRDefault="00B95F18" w:rsidP="001B2E0D">
      <w:r w:rsidRPr="00B95F18">
        <w:t>S</w:t>
      </w:r>
      <w:r w:rsidR="001B2E0D" w:rsidRPr="00B95F18">
        <w:t>chools in urban areas are more likely than those in rural areas to have designated library staff (</w:t>
      </w:r>
      <w:r w:rsidRPr="00B95F18">
        <w:t>47</w:t>
      </w:r>
      <w:r w:rsidR="001B2E0D" w:rsidRPr="00B95F18">
        <w:t xml:space="preserve">% cf. </w:t>
      </w:r>
      <w:r w:rsidRPr="00B95F18">
        <w:t>25</w:t>
      </w:r>
      <w:r w:rsidR="001B2E0D" w:rsidRPr="00B95F18">
        <w:t>%)</w:t>
      </w:r>
      <w:r w:rsidRPr="00B95F18">
        <w:t>, which may reflect a more general challenge in recruiting staff to work in remote areas</w:t>
      </w:r>
      <w:r>
        <w:t>.</w:t>
      </w:r>
      <w:r w:rsidR="001B2E0D" w:rsidRPr="00B95F18">
        <w:t xml:space="preserve"> </w:t>
      </w:r>
    </w:p>
    <w:p w14:paraId="29523154" w14:textId="06A885F5" w:rsidR="001B2E0D" w:rsidRPr="006858A0" w:rsidRDefault="001B2E0D" w:rsidP="001B2E0D">
      <w:r w:rsidRPr="006858A0">
        <w:t xml:space="preserve">Differences are observable by English </w:t>
      </w:r>
      <w:r w:rsidR="006858A0" w:rsidRPr="006858A0">
        <w:t>school types, with 7</w:t>
      </w:r>
      <w:r w:rsidR="003530FA">
        <w:t>2</w:t>
      </w:r>
      <w:r w:rsidR="006858A0" w:rsidRPr="006858A0">
        <w:t>% of independent schools saying they have designated library staff compared to 37% of LA maintained schools.</w:t>
      </w:r>
    </w:p>
    <w:p w14:paraId="513B28C0" w14:textId="0C8C1FC5" w:rsidR="001B2E0D" w:rsidRPr="001D51DA" w:rsidRDefault="001B2E0D" w:rsidP="001B2E0D">
      <w:proofErr w:type="gramStart"/>
      <w:r w:rsidRPr="006858A0">
        <w:t>The</w:t>
      </w:r>
      <w:r w:rsidR="006858A0" w:rsidRPr="006858A0">
        <w:t xml:space="preserve"> </w:t>
      </w:r>
      <w:r w:rsidRPr="006858A0">
        <w:t>majority of</w:t>
      </w:r>
      <w:proofErr w:type="gramEnd"/>
      <w:r w:rsidRPr="006858A0">
        <w:t xml:space="preserve"> schools who do have designated library staff have just one member of staff who can be described as such (</w:t>
      </w:r>
      <w:r w:rsidR="006858A0" w:rsidRPr="006858A0">
        <w:t>79</w:t>
      </w:r>
      <w:r w:rsidRPr="006858A0">
        <w:t>%</w:t>
      </w:r>
      <w:r w:rsidR="006858A0" w:rsidRPr="006858A0">
        <w:t xml:space="preserve"> cf. 82% in 2019</w:t>
      </w:r>
      <w:r w:rsidRPr="006858A0">
        <w:t>). 1</w:t>
      </w:r>
      <w:r w:rsidR="006858A0" w:rsidRPr="006858A0">
        <w:t>5</w:t>
      </w:r>
      <w:r w:rsidRPr="006858A0">
        <w:t xml:space="preserve">% have two members and just </w:t>
      </w:r>
      <w:r w:rsidR="006858A0" w:rsidRPr="006858A0">
        <w:t>5</w:t>
      </w:r>
      <w:r w:rsidRPr="006858A0">
        <w:t>% have three or more. Independent schools, however, are more likely than average to say that they have two designated library staff (2</w:t>
      </w:r>
      <w:r w:rsidR="006858A0" w:rsidRPr="006858A0">
        <w:t>9</w:t>
      </w:r>
      <w:r w:rsidRPr="006858A0">
        <w:t>%).</w:t>
      </w:r>
    </w:p>
    <w:p w14:paraId="78E564CF" w14:textId="77777777" w:rsidR="006858A0" w:rsidRDefault="006858A0" w:rsidP="00463CA7"/>
    <w:p w14:paraId="2E21285F" w14:textId="0A77E4BE" w:rsidR="00DB5471" w:rsidRDefault="00DB5471" w:rsidP="00DB5471">
      <w:pPr>
        <w:pStyle w:val="Caption"/>
      </w:pPr>
      <w:bookmarkStart w:id="64" w:name="_Ref117544769"/>
      <w:r>
        <w:lastRenderedPageBreak/>
        <w:t xml:space="preserve">Figure </w:t>
      </w:r>
      <w:r>
        <w:fldChar w:fldCharType="begin"/>
      </w:r>
      <w:r>
        <w:instrText xml:space="preserve"> SEQ Figure \* ARABIC </w:instrText>
      </w:r>
      <w:r>
        <w:fldChar w:fldCharType="separate"/>
      </w:r>
      <w:r w:rsidR="001918C3">
        <w:rPr>
          <w:noProof/>
        </w:rPr>
        <w:t>24</w:t>
      </w:r>
      <w:r>
        <w:fldChar w:fldCharType="end"/>
      </w:r>
      <w:bookmarkEnd w:id="64"/>
      <w:r>
        <w:t xml:space="preserve">: Percentage of schools that have designated library </w:t>
      </w:r>
      <w:proofErr w:type="gramStart"/>
      <w:r>
        <w:t>staff</w:t>
      </w:r>
      <w:proofErr w:type="gramEnd"/>
    </w:p>
    <w:p w14:paraId="71E52863" w14:textId="79C8F318" w:rsidR="001B2E0D" w:rsidRPr="00406F77" w:rsidRDefault="0033772F" w:rsidP="001B2E0D">
      <w:r>
        <w:rPr>
          <w:noProof/>
        </w:rPr>
        <mc:AlternateContent>
          <mc:Choice Requires="wps">
            <w:drawing>
              <wp:anchor distT="0" distB="0" distL="114300" distR="114300" simplePos="0" relativeHeight="251884544" behindDoc="0" locked="0" layoutInCell="1" allowOverlap="1" wp14:anchorId="6321D58C" wp14:editId="403B6655">
                <wp:simplePos x="0" y="0"/>
                <wp:positionH relativeFrom="margin">
                  <wp:posOffset>5374640</wp:posOffset>
                </wp:positionH>
                <wp:positionV relativeFrom="paragraph">
                  <wp:posOffset>2834005</wp:posOffset>
                </wp:positionV>
                <wp:extent cx="113030" cy="124460"/>
                <wp:effectExtent l="19050" t="0" r="39370" b="46990"/>
                <wp:wrapNone/>
                <wp:docPr id="204" name="Arrow: Down 204"/>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56BA2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921" o:spid="_x0000_s1026" type="#_x0000_t67" style="position:absolute;margin-left:423.2pt;margin-top:223.15pt;width:8.9pt;height:9.8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" adj="11792" fillcolor="white [3212]" strokecolor="#515151 [3213]">
                <w10:wrap anchorx="margin"/>
              </v:shape>
            </w:pict>
          </mc:Fallback>
        </mc:AlternateContent>
      </w:r>
      <w:r>
        <w:rPr>
          <w:noProof/>
        </w:rPr>
        <mc:AlternateContent>
          <mc:Choice Requires="wps">
            <w:drawing>
              <wp:anchor distT="0" distB="0" distL="114300" distR="114300" simplePos="0" relativeHeight="251883520" behindDoc="0" locked="0" layoutInCell="1" allowOverlap="1" wp14:anchorId="25891208" wp14:editId="668D1B48">
                <wp:simplePos x="0" y="0"/>
                <wp:positionH relativeFrom="margin">
                  <wp:posOffset>3221990</wp:posOffset>
                </wp:positionH>
                <wp:positionV relativeFrom="paragraph">
                  <wp:posOffset>2834005</wp:posOffset>
                </wp:positionV>
                <wp:extent cx="113030" cy="124460"/>
                <wp:effectExtent l="19050" t="19050" r="39370" b="27940"/>
                <wp:wrapNone/>
                <wp:docPr id="57" name="Arrow: Down 57"/>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FD485" id="Arrow: Down 57" o:spid="_x0000_s1026" type="#_x0000_t67" style="position:absolute;margin-left:253.7pt;margin-top:223.15pt;width:8.9pt;height:9.8pt;flip:y;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1882496" behindDoc="0" locked="0" layoutInCell="1" allowOverlap="1" wp14:anchorId="58F09CF1" wp14:editId="3065E1FF">
                <wp:simplePos x="0" y="0"/>
                <wp:positionH relativeFrom="margin">
                  <wp:posOffset>4126865</wp:posOffset>
                </wp:positionH>
                <wp:positionV relativeFrom="paragraph">
                  <wp:posOffset>2548255</wp:posOffset>
                </wp:positionV>
                <wp:extent cx="113030" cy="124460"/>
                <wp:effectExtent l="19050" t="19050" r="39370" b="27940"/>
                <wp:wrapNone/>
                <wp:docPr id="205" name="Arrow: Down 205"/>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19634" id="Arrow: Down 46" o:spid="_x0000_s1026" type="#_x0000_t67" style="position:absolute;margin-left:324.95pt;margin-top:200.65pt;width:8.9pt;height:9.8pt;flip:y;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1881472" behindDoc="0" locked="0" layoutInCell="1" allowOverlap="1" wp14:anchorId="0D36B15B" wp14:editId="6C507120">
                <wp:simplePos x="0" y="0"/>
                <wp:positionH relativeFrom="margin">
                  <wp:posOffset>1936115</wp:posOffset>
                </wp:positionH>
                <wp:positionV relativeFrom="paragraph">
                  <wp:posOffset>2548255</wp:posOffset>
                </wp:positionV>
                <wp:extent cx="113030" cy="124460"/>
                <wp:effectExtent l="19050" t="0" r="39370" b="46990"/>
                <wp:wrapNone/>
                <wp:docPr id="217" name="Arrow: Down 217"/>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583B1" id="Arrow: Down 43" o:spid="_x0000_s1026" type="#_x0000_t67" style="position:absolute;margin-left:152.45pt;margin-top:200.65pt;width:8.9pt;height:9.8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" adj="11792" fillcolor="white [3212]" strokecolor="#515151 [3213]">
                <w10:wrap anchorx="margin"/>
              </v:shape>
            </w:pict>
          </mc:Fallback>
        </mc:AlternateContent>
      </w:r>
      <w:r>
        <w:rPr>
          <w:noProof/>
        </w:rPr>
        <mc:AlternateContent>
          <mc:Choice Requires="wps">
            <w:drawing>
              <wp:anchor distT="0" distB="0" distL="114300" distR="114300" simplePos="0" relativeHeight="251880448" behindDoc="0" locked="0" layoutInCell="1" allowOverlap="1" wp14:anchorId="594427C9" wp14:editId="348EA600">
                <wp:simplePos x="0" y="0"/>
                <wp:positionH relativeFrom="margin">
                  <wp:posOffset>1821815</wp:posOffset>
                </wp:positionH>
                <wp:positionV relativeFrom="paragraph">
                  <wp:posOffset>1957705</wp:posOffset>
                </wp:positionV>
                <wp:extent cx="113030" cy="124460"/>
                <wp:effectExtent l="19050" t="0" r="39370" b="46990"/>
                <wp:wrapNone/>
                <wp:docPr id="246" name="Arrow: Down 246"/>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2F092" id="Arrow: Down 40" o:spid="_x0000_s1026" type="#_x0000_t67" style="position:absolute;margin-left:143.45pt;margin-top:154.15pt;width:8.9pt;height:9.8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" adj="11792" fillcolor="white [3212]" strokecolor="#515151 [3213]">
                <w10:wrap anchorx="margin"/>
              </v:shape>
            </w:pict>
          </mc:Fallback>
        </mc:AlternateContent>
      </w:r>
      <w:r>
        <w:rPr>
          <w:noProof/>
        </w:rPr>
        <mc:AlternateContent>
          <mc:Choice Requires="wps">
            <w:drawing>
              <wp:anchor distT="0" distB="0" distL="114300" distR="114300" simplePos="0" relativeHeight="251879424" behindDoc="0" locked="0" layoutInCell="1" allowOverlap="1" wp14:anchorId="7473C5CC" wp14:editId="09C33362">
                <wp:simplePos x="0" y="0"/>
                <wp:positionH relativeFrom="margin">
                  <wp:posOffset>3993515</wp:posOffset>
                </wp:positionH>
                <wp:positionV relativeFrom="paragraph">
                  <wp:posOffset>1957705</wp:posOffset>
                </wp:positionV>
                <wp:extent cx="113030" cy="124460"/>
                <wp:effectExtent l="19050" t="19050" r="39370" b="27940"/>
                <wp:wrapNone/>
                <wp:docPr id="247" name="Arrow: Down 247"/>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CD75B" id="Arrow: Down 31" o:spid="_x0000_s1026" type="#_x0000_t67" style="position:absolute;margin-left:314.45pt;margin-top:154.15pt;width:8.9pt;height:9.8pt;flip:y;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1878400" behindDoc="0" locked="0" layoutInCell="1" allowOverlap="1" wp14:anchorId="697404DA" wp14:editId="46A6B52D">
                <wp:simplePos x="0" y="0"/>
                <wp:positionH relativeFrom="margin">
                  <wp:posOffset>4212590</wp:posOffset>
                </wp:positionH>
                <wp:positionV relativeFrom="paragraph">
                  <wp:posOffset>1662430</wp:posOffset>
                </wp:positionV>
                <wp:extent cx="113030" cy="124460"/>
                <wp:effectExtent l="19050" t="19050" r="39370" b="27940"/>
                <wp:wrapNone/>
                <wp:docPr id="249" name="Arrow: Down 249"/>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49407" id="Arrow: Down 30" o:spid="_x0000_s1026" type="#_x0000_t67" style="position:absolute;margin-left:331.7pt;margin-top:130.9pt;width:8.9pt;height:9.8pt;flip:y;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1877376" behindDoc="0" locked="0" layoutInCell="1" allowOverlap="1" wp14:anchorId="30EF8DF5" wp14:editId="0A397814">
                <wp:simplePos x="0" y="0"/>
                <wp:positionH relativeFrom="margin">
                  <wp:posOffset>2031365</wp:posOffset>
                </wp:positionH>
                <wp:positionV relativeFrom="paragraph">
                  <wp:posOffset>1652905</wp:posOffset>
                </wp:positionV>
                <wp:extent cx="113030" cy="124460"/>
                <wp:effectExtent l="19050" t="0" r="39370" b="46990"/>
                <wp:wrapNone/>
                <wp:docPr id="250" name="Arrow: Down 250"/>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AD2F8" id="Arrow: Down 29" o:spid="_x0000_s1026" type="#_x0000_t67" style="position:absolute;margin-left:159.95pt;margin-top:130.15pt;width:8.9pt;height:9.8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" adj="11792" fillcolor="white [3212]" strokecolor="#515151 [3213]">
                <w10:wrap anchorx="margin"/>
              </v:shape>
            </w:pict>
          </mc:Fallback>
        </mc:AlternateContent>
      </w:r>
      <w:r>
        <w:rPr>
          <w:noProof/>
        </w:rPr>
        <mc:AlternateContent>
          <mc:Choice Requires="wps">
            <w:drawing>
              <wp:anchor distT="0" distB="0" distL="114300" distR="114300" simplePos="0" relativeHeight="251876352" behindDoc="0" locked="0" layoutInCell="1" allowOverlap="1" wp14:anchorId="5CEF798F" wp14:editId="79AD902D">
                <wp:simplePos x="0" y="0"/>
                <wp:positionH relativeFrom="margin">
                  <wp:posOffset>4419600</wp:posOffset>
                </wp:positionH>
                <wp:positionV relativeFrom="paragraph">
                  <wp:posOffset>1097915</wp:posOffset>
                </wp:positionV>
                <wp:extent cx="113030" cy="124460"/>
                <wp:effectExtent l="19050" t="0" r="39370" b="46990"/>
                <wp:wrapNone/>
                <wp:docPr id="251" name="Arrow: Down 25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48FBF" id="Arrow: Down 28" o:spid="_x0000_s1026" type="#_x0000_t67" style="position:absolute;margin-left:348pt;margin-top:86.45pt;width:8.9pt;height:9.8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" adj="11792" fillcolor="white [3212]" strokecolor="#515151 [3213]">
                <w10:wrap anchorx="margin"/>
              </v:shape>
            </w:pict>
          </mc:Fallback>
        </mc:AlternateContent>
      </w:r>
      <w:r>
        <w:rPr>
          <w:noProof/>
        </w:rPr>
        <mc:AlternateContent>
          <mc:Choice Requires="wps">
            <w:drawing>
              <wp:anchor distT="0" distB="0" distL="114300" distR="114300" simplePos="0" relativeHeight="251875328" behindDoc="0" locked="0" layoutInCell="1" allowOverlap="1" wp14:anchorId="36B30EF8" wp14:editId="07997A23">
                <wp:simplePos x="0" y="0"/>
                <wp:positionH relativeFrom="margin">
                  <wp:posOffset>2247900</wp:posOffset>
                </wp:positionH>
                <wp:positionV relativeFrom="paragraph">
                  <wp:posOffset>1078865</wp:posOffset>
                </wp:positionV>
                <wp:extent cx="113030" cy="124460"/>
                <wp:effectExtent l="19050" t="19050" r="39370" b="27940"/>
                <wp:wrapNone/>
                <wp:docPr id="252" name="Arrow: Down 252"/>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95056" id="Arrow: Down 27" o:spid="_x0000_s1026" type="#_x0000_t67" style="position:absolute;margin-left:177pt;margin-top:84.95pt;width:8.9pt;height:9.8pt;flip:y;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" adj="11792" fillcolor="white [3212]" strokecolor="#515151 [3213]">
                <w10:wrap anchorx="margin"/>
              </v:shape>
            </w:pict>
          </mc:Fallback>
        </mc:AlternateContent>
      </w:r>
      <w:r w:rsidR="00C26635" w:rsidRPr="00E7365A">
        <w:rPr>
          <w:rStyle w:val="SubtleEmphasis"/>
          <w:noProof/>
        </w:rPr>
        <mc:AlternateContent>
          <mc:Choice Requires="wps">
            <w:drawing>
              <wp:anchor distT="0" distB="0" distL="114300" distR="114300" simplePos="0" relativeHeight="251782144" behindDoc="1" locked="0" layoutInCell="1" allowOverlap="1" wp14:anchorId="3C0A9E4C" wp14:editId="3A9C5CB6">
                <wp:simplePos x="0" y="0"/>
                <wp:positionH relativeFrom="margin">
                  <wp:posOffset>4641215</wp:posOffset>
                </wp:positionH>
                <wp:positionV relativeFrom="paragraph">
                  <wp:posOffset>3531870</wp:posOffset>
                </wp:positionV>
                <wp:extent cx="1828800" cy="523875"/>
                <wp:effectExtent l="0" t="0" r="0" b="9525"/>
                <wp:wrapTight wrapText="bothSides">
                  <wp:wrapPolygon edited="0">
                    <wp:start x="450" y="0"/>
                    <wp:lineTo x="450" y="21207"/>
                    <wp:lineTo x="20925" y="21207"/>
                    <wp:lineTo x="20925" y="0"/>
                    <wp:lineTo x="45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1"/>
                              <w:tblW w:w="2751" w:type="dxa"/>
                              <w:tblLayout w:type="fixed"/>
                              <w:tblLook w:val="04A0" w:firstRow="1" w:lastRow="0" w:firstColumn="1" w:lastColumn="0" w:noHBand="0" w:noVBand="1"/>
                            </w:tblPr>
                            <w:tblGrid>
                              <w:gridCol w:w="284"/>
                              <w:gridCol w:w="2467"/>
                            </w:tblGrid>
                            <w:tr w:rsidR="00C26635" w:rsidRPr="003329A5" w14:paraId="2C122482" w14:textId="77777777" w:rsidTr="008A7A14">
                              <w:trPr>
                                <w:trHeight w:val="474"/>
                              </w:trPr>
                              <w:tc>
                                <w:tcPr>
                                  <w:tcW w:w="284" w:type="dxa"/>
                                  <w:tcBorders>
                                    <w:top w:val="nil"/>
                                    <w:left w:val="nil"/>
                                    <w:bottom w:val="nil"/>
                                    <w:right w:val="nil"/>
                                  </w:tcBorders>
                                  <w:tcMar>
                                    <w:left w:w="0" w:type="dxa"/>
                                    <w:right w:w="0" w:type="dxa"/>
                                  </w:tcMar>
                                </w:tcPr>
                                <w:p w14:paraId="0E2A0DC5" w14:textId="77777777" w:rsidR="00C26635" w:rsidRDefault="00C26635" w:rsidP="008A7A14">
                                  <w:r>
                                    <w:rPr>
                                      <w:noProof/>
                                    </w:rPr>
                                    <w:drawing>
                                      <wp:inline distT="0" distB="0" distL="0" distR="0" wp14:anchorId="4F48AAD1" wp14:editId="31CDF183">
                                        <wp:extent cx="138703" cy="245660"/>
                                        <wp:effectExtent l="0" t="0" r="0" b="2540"/>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7E5EF1A0" w14:textId="77777777" w:rsidR="00C26635" w:rsidRDefault="00C26635" w:rsidP="008A7A14">
                                  <w:pPr>
                                    <w:rPr>
                                      <w:sz w:val="16"/>
                                      <w:szCs w:val="16"/>
                                    </w:rPr>
                                  </w:pPr>
                                </w:p>
                                <w:p w14:paraId="1B689262" w14:textId="77777777" w:rsidR="00C26635" w:rsidRPr="003329A5" w:rsidRDefault="00C26635" w:rsidP="008A7A14">
                                  <w:pPr>
                                    <w:rPr>
                                      <w:sz w:val="16"/>
                                      <w:szCs w:val="16"/>
                                    </w:rPr>
                                  </w:pPr>
                                </w:p>
                              </w:tc>
                              <w:tc>
                                <w:tcPr>
                                  <w:tcW w:w="2467" w:type="dxa"/>
                                  <w:tcBorders>
                                    <w:top w:val="nil"/>
                                    <w:left w:val="nil"/>
                                    <w:bottom w:val="nil"/>
                                    <w:right w:val="nil"/>
                                  </w:tcBorders>
                                  <w:tcMar>
                                    <w:left w:w="0" w:type="dxa"/>
                                    <w:right w:w="0" w:type="dxa"/>
                                  </w:tcMar>
                                </w:tcPr>
                                <w:p w14:paraId="15C4703A" w14:textId="77777777" w:rsidR="00C26635" w:rsidRPr="003329A5" w:rsidRDefault="00C26635"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C26635" w:rsidRPr="003329A5" w14:paraId="1077BD87" w14:textId="77777777" w:rsidTr="008A7A14">
                              <w:trPr>
                                <w:trHeight w:val="277"/>
                              </w:trPr>
                              <w:tc>
                                <w:tcPr>
                                  <w:tcW w:w="284" w:type="dxa"/>
                                  <w:tcBorders>
                                    <w:top w:val="nil"/>
                                    <w:left w:val="nil"/>
                                    <w:bottom w:val="nil"/>
                                    <w:right w:val="nil"/>
                                  </w:tcBorders>
                                  <w:tcMar>
                                    <w:left w:w="0" w:type="dxa"/>
                                    <w:right w:w="0" w:type="dxa"/>
                                  </w:tcMar>
                                </w:tcPr>
                                <w:p w14:paraId="4F0F54FC" w14:textId="77777777" w:rsidR="00C26635" w:rsidRPr="003329A5" w:rsidRDefault="00C26635">
                                  <w:pPr>
                                    <w:rPr>
                                      <w:noProof/>
                                      <w:sz w:val="16"/>
                                      <w:szCs w:val="16"/>
                                      <w:lang w:eastAsia="en-GB"/>
                                    </w:rPr>
                                  </w:pPr>
                                </w:p>
                              </w:tc>
                              <w:tc>
                                <w:tcPr>
                                  <w:tcW w:w="2467" w:type="dxa"/>
                                  <w:tcBorders>
                                    <w:top w:val="nil"/>
                                    <w:left w:val="nil"/>
                                    <w:bottom w:val="nil"/>
                                    <w:right w:val="nil"/>
                                  </w:tcBorders>
                                  <w:tcMar>
                                    <w:left w:w="0" w:type="dxa"/>
                                    <w:right w:w="0" w:type="dxa"/>
                                  </w:tcMar>
                                </w:tcPr>
                                <w:p w14:paraId="1A3C2582" w14:textId="77777777" w:rsidR="00C26635" w:rsidRPr="003329A5" w:rsidRDefault="00C26635">
                                  <w:pPr>
                                    <w:rPr>
                                      <w:sz w:val="16"/>
                                      <w:szCs w:val="16"/>
                                    </w:rPr>
                                  </w:pPr>
                                </w:p>
                              </w:tc>
                            </w:tr>
                          </w:tbl>
                          <w:p w14:paraId="5CAE9A97" w14:textId="77777777" w:rsidR="00C26635" w:rsidRPr="003329A5" w:rsidRDefault="00C26635" w:rsidP="00C26635">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0A9E4C" id="Text Box 1" o:spid="_x0000_s1060" type="#_x0000_t202" style="position:absolute;margin-left:365.45pt;margin-top:278.1pt;width:2in;height:41.25pt;z-index:-25153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" filled="f" stroked="f">
                <v:textbox>
                  <w:txbxContent>
                    <w:tbl>
                      <w:tblPr>
                        <w:tblStyle w:val="TableGrid1"/>
                        <w:tblW w:w="2751" w:type="dxa"/>
                        <w:tblLayout w:type="fixed"/>
                        <w:tblLook w:val="04A0" w:firstRow="1" w:lastRow="0" w:firstColumn="1" w:lastColumn="0" w:noHBand="0" w:noVBand="1"/>
                      </w:tblPr>
                      <w:tblGrid>
                        <w:gridCol w:w="284"/>
                        <w:gridCol w:w="2467"/>
                      </w:tblGrid>
                      <w:tr w:rsidR="00C26635" w:rsidRPr="003329A5" w14:paraId="2C122482" w14:textId="77777777" w:rsidTr="008A7A14">
                        <w:trPr>
                          <w:trHeight w:val="474"/>
                        </w:trPr>
                        <w:tc>
                          <w:tcPr>
                            <w:tcW w:w="284" w:type="dxa"/>
                            <w:tcBorders>
                              <w:top w:val="nil"/>
                              <w:left w:val="nil"/>
                              <w:bottom w:val="nil"/>
                              <w:right w:val="nil"/>
                            </w:tcBorders>
                            <w:tcMar>
                              <w:left w:w="0" w:type="dxa"/>
                              <w:right w:w="0" w:type="dxa"/>
                            </w:tcMar>
                          </w:tcPr>
                          <w:p w14:paraId="0E2A0DC5" w14:textId="77777777" w:rsidR="00C26635" w:rsidRDefault="00C26635" w:rsidP="008A7A14">
                            <w:r>
                              <w:rPr>
                                <w:noProof/>
                              </w:rPr>
                              <w:drawing>
                                <wp:inline distT="0" distB="0" distL="0" distR="0" wp14:anchorId="4F48AAD1" wp14:editId="31CDF183">
                                  <wp:extent cx="138703" cy="245660"/>
                                  <wp:effectExtent l="0" t="0" r="0" b="2540"/>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7E5EF1A0" w14:textId="77777777" w:rsidR="00C26635" w:rsidRDefault="00C26635" w:rsidP="008A7A14">
                            <w:pPr>
                              <w:rPr>
                                <w:sz w:val="16"/>
                                <w:szCs w:val="16"/>
                              </w:rPr>
                            </w:pPr>
                          </w:p>
                          <w:p w14:paraId="1B689262" w14:textId="77777777" w:rsidR="00C26635" w:rsidRPr="003329A5" w:rsidRDefault="00C26635" w:rsidP="008A7A14">
                            <w:pPr>
                              <w:rPr>
                                <w:sz w:val="16"/>
                                <w:szCs w:val="16"/>
                              </w:rPr>
                            </w:pPr>
                          </w:p>
                        </w:tc>
                        <w:tc>
                          <w:tcPr>
                            <w:tcW w:w="2467" w:type="dxa"/>
                            <w:tcBorders>
                              <w:top w:val="nil"/>
                              <w:left w:val="nil"/>
                              <w:bottom w:val="nil"/>
                              <w:right w:val="nil"/>
                            </w:tcBorders>
                            <w:tcMar>
                              <w:left w:w="0" w:type="dxa"/>
                              <w:right w:w="0" w:type="dxa"/>
                            </w:tcMar>
                          </w:tcPr>
                          <w:p w14:paraId="15C4703A" w14:textId="77777777" w:rsidR="00C26635" w:rsidRPr="003329A5" w:rsidRDefault="00C26635"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C26635" w:rsidRPr="003329A5" w14:paraId="1077BD87" w14:textId="77777777" w:rsidTr="008A7A14">
                        <w:trPr>
                          <w:trHeight w:val="277"/>
                        </w:trPr>
                        <w:tc>
                          <w:tcPr>
                            <w:tcW w:w="284" w:type="dxa"/>
                            <w:tcBorders>
                              <w:top w:val="nil"/>
                              <w:left w:val="nil"/>
                              <w:bottom w:val="nil"/>
                              <w:right w:val="nil"/>
                            </w:tcBorders>
                            <w:tcMar>
                              <w:left w:w="0" w:type="dxa"/>
                              <w:right w:w="0" w:type="dxa"/>
                            </w:tcMar>
                          </w:tcPr>
                          <w:p w14:paraId="4F0F54FC" w14:textId="77777777" w:rsidR="00C26635" w:rsidRPr="003329A5" w:rsidRDefault="00C26635">
                            <w:pPr>
                              <w:rPr>
                                <w:noProof/>
                                <w:sz w:val="16"/>
                                <w:szCs w:val="16"/>
                                <w:lang w:eastAsia="en-GB"/>
                              </w:rPr>
                            </w:pPr>
                          </w:p>
                        </w:tc>
                        <w:tc>
                          <w:tcPr>
                            <w:tcW w:w="2467" w:type="dxa"/>
                            <w:tcBorders>
                              <w:top w:val="nil"/>
                              <w:left w:val="nil"/>
                              <w:bottom w:val="nil"/>
                              <w:right w:val="nil"/>
                            </w:tcBorders>
                            <w:tcMar>
                              <w:left w:w="0" w:type="dxa"/>
                              <w:right w:w="0" w:type="dxa"/>
                            </w:tcMar>
                          </w:tcPr>
                          <w:p w14:paraId="1A3C2582" w14:textId="77777777" w:rsidR="00C26635" w:rsidRPr="003329A5" w:rsidRDefault="00C26635">
                            <w:pPr>
                              <w:rPr>
                                <w:sz w:val="16"/>
                                <w:szCs w:val="16"/>
                              </w:rPr>
                            </w:pPr>
                          </w:p>
                        </w:tc>
                      </w:tr>
                    </w:tbl>
                    <w:p w14:paraId="5CAE9A97" w14:textId="77777777" w:rsidR="00C26635" w:rsidRPr="003329A5" w:rsidRDefault="00C26635" w:rsidP="00C26635">
                      <w:pPr>
                        <w:rPr>
                          <w:sz w:val="16"/>
                          <w:szCs w:val="16"/>
                        </w:rPr>
                      </w:pPr>
                    </w:p>
                  </w:txbxContent>
                </v:textbox>
                <w10:wrap type="tight" anchorx="margin"/>
              </v:shape>
            </w:pict>
          </mc:Fallback>
        </mc:AlternateContent>
      </w:r>
      <w:r w:rsidR="001B2E0D">
        <w:rPr>
          <w:noProof/>
        </w:rPr>
        <w:drawing>
          <wp:inline distT="0" distB="0" distL="0" distR="0" wp14:anchorId="78F3FDF3" wp14:editId="0065DAA1">
            <wp:extent cx="5695950" cy="3476625"/>
            <wp:effectExtent l="0" t="0" r="0" b="0"/>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EB51A3D" w14:textId="77777777" w:rsidR="005B6363" w:rsidRDefault="001B2E0D" w:rsidP="00C24D9E">
      <w:pPr>
        <w:pStyle w:val="Caption"/>
        <w:rPr>
          <w:rStyle w:val="SubtleEmphasis"/>
        </w:rPr>
      </w:pPr>
      <w:r>
        <w:rPr>
          <w:rStyle w:val="SubtleEmphasis"/>
        </w:rPr>
        <w:t xml:space="preserve">Q15. Does your school have a designated library staff? </w:t>
      </w:r>
    </w:p>
    <w:p w14:paraId="7F4B5E9D" w14:textId="49779CCC" w:rsidR="001B2E0D" w:rsidRDefault="001B2E0D" w:rsidP="00234A23">
      <w:pPr>
        <w:pStyle w:val="Caption"/>
        <w:rPr>
          <w:rStyle w:val="SubtleEmphasis"/>
        </w:rPr>
      </w:pPr>
      <w:r w:rsidRPr="00787ABE">
        <w:rPr>
          <w:rStyle w:val="SubtleEmphasis"/>
        </w:rPr>
        <w:t xml:space="preserve">Base: </w:t>
      </w:r>
      <w:r w:rsidR="00C24D9E" w:rsidRPr="00C24D9E">
        <w:rPr>
          <w:rStyle w:val="SubtleEmphasis"/>
        </w:rPr>
        <w:t>All who have a designated library area on-site</w:t>
      </w:r>
      <w:r w:rsidRPr="00787ABE">
        <w:rPr>
          <w:rStyle w:val="SubtleEmphasis"/>
        </w:rPr>
        <w:t xml:space="preserve"> (unweighted base sizes in parenthesis)</w:t>
      </w:r>
      <w:r w:rsidR="00C24D9E" w:rsidRPr="00C24D9E">
        <w:rPr>
          <w:rStyle w:val="SubtleEmphasis"/>
        </w:rPr>
        <w:t xml:space="preserve"> </w:t>
      </w:r>
    </w:p>
    <w:p w14:paraId="3E94C412" w14:textId="1E018FA8" w:rsidR="00C24D9E" w:rsidRPr="00C24D9E" w:rsidRDefault="00C24D9E" w:rsidP="00C24D9E">
      <w:pPr>
        <w:pStyle w:val="Caption"/>
        <w:rPr>
          <w:rStyle w:val="SubtleEmphasis"/>
        </w:rPr>
      </w:pPr>
    </w:p>
    <w:p w14:paraId="009D650F" w14:textId="0B38D559" w:rsidR="00463CA7" w:rsidRDefault="00463CA7" w:rsidP="001B2E0D"/>
    <w:p w14:paraId="0979A898" w14:textId="27FEB0AB" w:rsidR="001B2E0D" w:rsidRPr="00254B99" w:rsidRDefault="006858A0" w:rsidP="001B2E0D">
      <w:pPr>
        <w:rPr>
          <w:highlight w:val="yellow"/>
        </w:rPr>
      </w:pPr>
      <w:r w:rsidRPr="006858A0">
        <w:t>S</w:t>
      </w:r>
      <w:r w:rsidR="001B2E0D" w:rsidRPr="006858A0">
        <w:t xml:space="preserve">chools that do not have </w:t>
      </w:r>
      <w:r w:rsidRPr="006858A0">
        <w:t>designated staff</w:t>
      </w:r>
      <w:r w:rsidR="001B2E0D" w:rsidRPr="006858A0">
        <w:t xml:space="preserve"> in place were asked why. The most common reason given is a lack of available budget (</w:t>
      </w:r>
      <w:r w:rsidR="004326CC">
        <w:t>5</w:t>
      </w:r>
      <w:r w:rsidR="001B2E0D" w:rsidRPr="006858A0">
        <w:t>4%</w:t>
      </w:r>
      <w:r w:rsidRPr="006858A0">
        <w:t xml:space="preserve">, </w:t>
      </w:r>
      <w:r w:rsidR="003530FA">
        <w:t>down</w:t>
      </w:r>
      <w:r w:rsidRPr="006858A0">
        <w:t xml:space="preserve"> 10</w:t>
      </w:r>
      <w:r w:rsidR="003530FA">
        <w:t xml:space="preserve"> </w:t>
      </w:r>
      <w:r w:rsidRPr="006858A0">
        <w:t>percentage</w:t>
      </w:r>
      <w:r w:rsidR="003530FA">
        <w:t xml:space="preserve"> </w:t>
      </w:r>
      <w:r w:rsidRPr="006858A0">
        <w:t>points since 2019).</w:t>
      </w:r>
      <w:r w:rsidR="00FE2983">
        <w:t xml:space="preserve"> </w:t>
      </w:r>
      <w:r w:rsidRPr="006858A0">
        <w:t>This is</w:t>
      </w:r>
      <w:r w:rsidR="001B2E0D" w:rsidRPr="006858A0">
        <w:t xml:space="preserve"> followed by a feeling that an appropriate level of staffing is achieved </w:t>
      </w:r>
      <w:r w:rsidR="00DA7CF2">
        <w:t>through using other members of staff</w:t>
      </w:r>
      <w:r w:rsidR="001B2E0D" w:rsidRPr="006858A0">
        <w:t xml:space="preserve"> (3</w:t>
      </w:r>
      <w:r w:rsidRPr="006858A0">
        <w:t>0</w:t>
      </w:r>
      <w:r w:rsidR="001B2E0D" w:rsidRPr="006858A0">
        <w:t>%</w:t>
      </w:r>
      <w:r w:rsidRPr="006858A0">
        <w:t>, down 4</w:t>
      </w:r>
      <w:r w:rsidR="003530FA">
        <w:t xml:space="preserve"> </w:t>
      </w:r>
      <w:r w:rsidRPr="006858A0">
        <w:t>percentage</w:t>
      </w:r>
      <w:r w:rsidR="003530FA">
        <w:t xml:space="preserve"> </w:t>
      </w:r>
      <w:r w:rsidRPr="006858A0">
        <w:t>points since 2019</w:t>
      </w:r>
      <w:r w:rsidR="001B2E0D" w:rsidRPr="006858A0">
        <w:t xml:space="preserve">). </w:t>
      </w:r>
      <w:r w:rsidRPr="006858A0">
        <w:t xml:space="preserve">The observable change in reasons </w:t>
      </w:r>
      <w:r w:rsidR="003530FA">
        <w:t>compared to 2019</w:t>
      </w:r>
      <w:r w:rsidRPr="006858A0">
        <w:t xml:space="preserve"> suggests concerns around the budget </w:t>
      </w:r>
      <w:r w:rsidR="003530FA">
        <w:t xml:space="preserve">are </w:t>
      </w:r>
      <w:r w:rsidRPr="006858A0">
        <w:t>even more pressing now than previously.</w:t>
      </w:r>
    </w:p>
    <w:p w14:paraId="1B4596ED" w14:textId="7A880F87" w:rsidR="001B2E0D" w:rsidRDefault="001B2E0D" w:rsidP="001B2E0D">
      <w:r w:rsidRPr="006858A0">
        <w:t>A greater percentage of primary schools (</w:t>
      </w:r>
      <w:r w:rsidR="006858A0" w:rsidRPr="006858A0">
        <w:t>56</w:t>
      </w:r>
      <w:r w:rsidRPr="006858A0">
        <w:t>%) than secondary schools (</w:t>
      </w:r>
      <w:r w:rsidR="006858A0" w:rsidRPr="006858A0">
        <w:t>23%</w:t>
      </w:r>
      <w:r w:rsidRPr="006858A0">
        <w:t xml:space="preserve">) report that they do not have a designated member of library staff because of budget constraints, while </w:t>
      </w:r>
      <w:r w:rsidR="003530FA">
        <w:t xml:space="preserve">secondary schools are more likely to </w:t>
      </w:r>
      <w:r w:rsidRPr="006858A0">
        <w:t xml:space="preserve">say that it is because appropriate levels of staffing are achieved without </w:t>
      </w:r>
      <w:r w:rsidR="006858A0" w:rsidRPr="006858A0">
        <w:t>having a designated staff member in place</w:t>
      </w:r>
      <w:r w:rsidR="003530FA">
        <w:t xml:space="preserve"> (57% cf. 29% for primaries)</w:t>
      </w:r>
      <w:r w:rsidRPr="006858A0">
        <w:t>.</w:t>
      </w:r>
    </w:p>
    <w:p w14:paraId="363DB4D1" w14:textId="77777777" w:rsidR="006858A0" w:rsidRDefault="006858A0" w:rsidP="00234A23">
      <w:pPr>
        <w:pStyle w:val="Caption"/>
      </w:pPr>
    </w:p>
    <w:p w14:paraId="710F609F" w14:textId="77777777" w:rsidR="008B0EC6" w:rsidRDefault="008B0EC6">
      <w:pPr>
        <w:spacing w:after="160" w:line="259" w:lineRule="auto"/>
        <w:rPr>
          <w:i/>
          <w:iCs/>
          <w:color w:val="E80094" w:themeColor="text2"/>
        </w:rPr>
      </w:pPr>
      <w:r>
        <w:br w:type="page"/>
      </w:r>
    </w:p>
    <w:p w14:paraId="2894E1C4" w14:textId="16676ED8" w:rsidR="00DB5471" w:rsidRDefault="00DB5471" w:rsidP="00DB5471">
      <w:pPr>
        <w:pStyle w:val="Caption"/>
      </w:pPr>
      <w:r>
        <w:lastRenderedPageBreak/>
        <w:t xml:space="preserve">Figure </w:t>
      </w:r>
      <w:r>
        <w:fldChar w:fldCharType="begin"/>
      </w:r>
      <w:r>
        <w:instrText xml:space="preserve"> SEQ Figure \* ARABIC </w:instrText>
      </w:r>
      <w:r>
        <w:fldChar w:fldCharType="separate"/>
      </w:r>
      <w:r w:rsidR="001918C3">
        <w:rPr>
          <w:noProof/>
        </w:rPr>
        <w:t>25</w:t>
      </w:r>
      <w:r>
        <w:fldChar w:fldCharType="end"/>
      </w:r>
      <w:r>
        <w:t xml:space="preserve">: Reasons for not having designated library </w:t>
      </w:r>
      <w:proofErr w:type="gramStart"/>
      <w:r>
        <w:t>staff</w:t>
      </w:r>
      <w:proofErr w:type="gramEnd"/>
    </w:p>
    <w:p w14:paraId="0F932483" w14:textId="17792C94" w:rsidR="008B0EC6" w:rsidRPr="008B0EC6" w:rsidRDefault="008B0EC6" w:rsidP="008B0EC6">
      <w:r w:rsidRPr="00AD194E">
        <w:rPr>
          <w:noProof/>
        </w:rPr>
        <mc:AlternateContent>
          <mc:Choice Requires="wps">
            <w:drawing>
              <wp:anchor distT="45720" distB="45720" distL="114300" distR="114300" simplePos="0" relativeHeight="251887616" behindDoc="1" locked="0" layoutInCell="1" allowOverlap="1" wp14:anchorId="1EAFFAFE" wp14:editId="2F4E6F5A">
                <wp:simplePos x="0" y="0"/>
                <wp:positionH relativeFrom="column">
                  <wp:posOffset>5298440</wp:posOffset>
                </wp:positionH>
                <wp:positionV relativeFrom="paragraph">
                  <wp:posOffset>81280</wp:posOffset>
                </wp:positionV>
                <wp:extent cx="485775" cy="1404620"/>
                <wp:effectExtent l="0" t="0" r="0" b="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4620"/>
                        </a:xfrm>
                        <a:prstGeom prst="rect">
                          <a:avLst/>
                        </a:prstGeom>
                        <a:noFill/>
                        <a:ln w="9525">
                          <a:noFill/>
                          <a:miter lim="800000"/>
                          <a:headEnd/>
                          <a:tailEnd/>
                        </a:ln>
                      </wps:spPr>
                      <wps:txbx>
                        <w:txbxContent>
                          <w:p w14:paraId="3DDF868D" w14:textId="131501CD" w:rsidR="008B0EC6" w:rsidRPr="000D7A64" w:rsidRDefault="008B0EC6" w:rsidP="008B0EC6">
                            <w:pPr>
                              <w:rPr>
                                <w:b/>
                                <w:bCs/>
                                <w:sz w:val="18"/>
                                <w:szCs w:val="18"/>
                              </w:rPr>
                            </w:pPr>
                            <w:r w:rsidRPr="000D7A64">
                              <w:rPr>
                                <w:b/>
                                <w:bCs/>
                                <w:sz w:val="18"/>
                                <w:szCs w:val="18"/>
                              </w:rPr>
                              <w:t>20</w:t>
                            </w:r>
                            <w:r>
                              <w:rPr>
                                <w:b/>
                                <w:bCs/>
                                <w:sz w:val="18"/>
                                <w:szCs w:val="18"/>
                              </w:rPr>
                              <w:t>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AFFAFE" id="_x0000_s1061" type="#_x0000_t202" style="position:absolute;margin-left:417.2pt;margin-top:6.4pt;width:38.25pt;height:110.6pt;z-index:-251428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" filled="f" stroked="f">
                <v:textbox style="mso-fit-shape-to-text:t">
                  <w:txbxContent>
                    <w:p w14:paraId="3DDF868D" w14:textId="131501CD" w:rsidR="008B0EC6" w:rsidRPr="000D7A64" w:rsidRDefault="008B0EC6" w:rsidP="008B0EC6">
                      <w:pPr>
                        <w:rPr>
                          <w:b/>
                          <w:bCs/>
                          <w:sz w:val="18"/>
                          <w:szCs w:val="18"/>
                        </w:rPr>
                      </w:pPr>
                      <w:r w:rsidRPr="000D7A64">
                        <w:rPr>
                          <w:b/>
                          <w:bCs/>
                          <w:sz w:val="18"/>
                          <w:szCs w:val="18"/>
                        </w:rPr>
                        <w:t>20</w:t>
                      </w:r>
                      <w:r>
                        <w:rPr>
                          <w:b/>
                          <w:bCs/>
                          <w:sz w:val="18"/>
                          <w:szCs w:val="18"/>
                        </w:rPr>
                        <w:t>19</w:t>
                      </w:r>
                    </w:p>
                  </w:txbxContent>
                </v:textbox>
              </v:shape>
            </w:pict>
          </mc:Fallback>
        </mc:AlternateContent>
      </w:r>
      <w:r w:rsidRPr="00AD194E">
        <w:rPr>
          <w:noProof/>
        </w:rPr>
        <mc:AlternateContent>
          <mc:Choice Requires="wps">
            <w:drawing>
              <wp:anchor distT="45720" distB="45720" distL="114300" distR="114300" simplePos="0" relativeHeight="251886592" behindDoc="1" locked="0" layoutInCell="1" allowOverlap="1" wp14:anchorId="62FBC073" wp14:editId="7AA426E8">
                <wp:simplePos x="0" y="0"/>
                <wp:positionH relativeFrom="column">
                  <wp:posOffset>2936240</wp:posOffset>
                </wp:positionH>
                <wp:positionV relativeFrom="paragraph">
                  <wp:posOffset>71755</wp:posOffset>
                </wp:positionV>
                <wp:extent cx="485775" cy="1404620"/>
                <wp:effectExtent l="0" t="0" r="0" b="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4620"/>
                        </a:xfrm>
                        <a:prstGeom prst="rect">
                          <a:avLst/>
                        </a:prstGeom>
                        <a:noFill/>
                        <a:ln w="9525">
                          <a:noFill/>
                          <a:miter lim="800000"/>
                          <a:headEnd/>
                          <a:tailEnd/>
                        </a:ln>
                      </wps:spPr>
                      <wps:txbx>
                        <w:txbxContent>
                          <w:p w14:paraId="6E4D8C56" w14:textId="77777777" w:rsidR="008B0EC6" w:rsidRPr="000D7A64" w:rsidRDefault="008B0EC6" w:rsidP="008B0EC6">
                            <w:pPr>
                              <w:rPr>
                                <w:b/>
                                <w:bCs/>
                                <w:sz w:val="18"/>
                                <w:szCs w:val="18"/>
                              </w:rPr>
                            </w:pPr>
                            <w:r w:rsidRPr="000D7A64">
                              <w:rPr>
                                <w:b/>
                                <w:bCs/>
                                <w:sz w:val="18"/>
                                <w:szCs w:val="18"/>
                              </w:rPr>
                              <w:t>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FBC073" id="_x0000_s1062" type="#_x0000_t202" style="position:absolute;margin-left:231.2pt;margin-top:5.65pt;width:38.25pt;height:110.6pt;z-index:-251429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" filled="f" stroked="f">
                <v:textbox style="mso-fit-shape-to-text:t">
                  <w:txbxContent>
                    <w:p w14:paraId="6E4D8C56" w14:textId="77777777" w:rsidR="008B0EC6" w:rsidRPr="000D7A64" w:rsidRDefault="008B0EC6" w:rsidP="008B0EC6">
                      <w:pPr>
                        <w:rPr>
                          <w:b/>
                          <w:bCs/>
                          <w:sz w:val="18"/>
                          <w:szCs w:val="18"/>
                        </w:rPr>
                      </w:pPr>
                      <w:r w:rsidRPr="000D7A64">
                        <w:rPr>
                          <w:b/>
                          <w:bCs/>
                          <w:sz w:val="18"/>
                          <w:szCs w:val="18"/>
                        </w:rPr>
                        <w:t>2022</w:t>
                      </w:r>
                    </w:p>
                  </w:txbxContent>
                </v:textbox>
              </v:shape>
            </w:pict>
          </mc:Fallback>
        </mc:AlternateContent>
      </w:r>
    </w:p>
    <w:tbl>
      <w:tblPr>
        <w:tblStyle w:val="TableGrid"/>
        <w:tblpPr w:leftFromText="180" w:rightFromText="180" w:vertAnchor="text" w:horzAnchor="margin" w:tblpXSpec="right" w:tblpY="3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2"/>
      </w:tblGrid>
      <w:tr w:rsidR="008B0EC6" w:rsidRPr="000D7A64" w14:paraId="2515B23B" w14:textId="77777777" w:rsidTr="008B0EC6">
        <w:trPr>
          <w:trHeight w:val="585"/>
        </w:trPr>
        <w:tc>
          <w:tcPr>
            <w:tcW w:w="1802" w:type="dxa"/>
            <w:vAlign w:val="center"/>
          </w:tcPr>
          <w:p w14:paraId="42ED4FA8" w14:textId="4DF6716F" w:rsidR="008B0EC6" w:rsidRPr="000D7A64" w:rsidRDefault="008B0EC6" w:rsidP="008B0EC6">
            <w:pPr>
              <w:rPr>
                <w:color w:val="808080" w:themeColor="background1" w:themeShade="80"/>
                <w:sz w:val="18"/>
                <w:szCs w:val="18"/>
              </w:rPr>
            </w:pPr>
            <w:r>
              <w:rPr>
                <w:color w:val="808080" w:themeColor="background1" w:themeShade="80"/>
                <w:sz w:val="18"/>
                <w:szCs w:val="18"/>
              </w:rPr>
              <w:t>64</w:t>
            </w:r>
            <w:r w:rsidRPr="000D7A64">
              <w:rPr>
                <w:color w:val="808080" w:themeColor="background1" w:themeShade="80"/>
                <w:sz w:val="18"/>
                <w:szCs w:val="18"/>
              </w:rPr>
              <w:t>%</w:t>
            </w:r>
          </w:p>
        </w:tc>
      </w:tr>
      <w:tr w:rsidR="008B0EC6" w:rsidRPr="000D7A64" w14:paraId="166FEF1E" w14:textId="77777777" w:rsidTr="008B0EC6">
        <w:trPr>
          <w:trHeight w:val="585"/>
        </w:trPr>
        <w:tc>
          <w:tcPr>
            <w:tcW w:w="1802" w:type="dxa"/>
            <w:vAlign w:val="center"/>
          </w:tcPr>
          <w:p w14:paraId="4C633EE0" w14:textId="659B1376" w:rsidR="008B0EC6" w:rsidRPr="000D7A64" w:rsidRDefault="008B0EC6" w:rsidP="008B0EC6">
            <w:pPr>
              <w:rPr>
                <w:color w:val="808080" w:themeColor="background1" w:themeShade="80"/>
                <w:sz w:val="18"/>
                <w:szCs w:val="18"/>
              </w:rPr>
            </w:pPr>
            <w:r>
              <w:rPr>
                <w:color w:val="808080" w:themeColor="background1" w:themeShade="80"/>
                <w:sz w:val="18"/>
                <w:szCs w:val="18"/>
              </w:rPr>
              <w:t>34</w:t>
            </w:r>
            <w:r w:rsidRPr="000D7A64">
              <w:rPr>
                <w:color w:val="808080" w:themeColor="background1" w:themeShade="80"/>
                <w:sz w:val="18"/>
                <w:szCs w:val="18"/>
              </w:rPr>
              <w:t>%</w:t>
            </w:r>
          </w:p>
        </w:tc>
      </w:tr>
      <w:tr w:rsidR="008B0EC6" w:rsidRPr="000D7A64" w14:paraId="1423F71F" w14:textId="77777777" w:rsidTr="008B0EC6">
        <w:trPr>
          <w:trHeight w:val="567"/>
        </w:trPr>
        <w:tc>
          <w:tcPr>
            <w:tcW w:w="1802" w:type="dxa"/>
            <w:vAlign w:val="center"/>
          </w:tcPr>
          <w:p w14:paraId="5F352046" w14:textId="3F9BA7F6" w:rsidR="008B0EC6" w:rsidRPr="000D7A64" w:rsidRDefault="008B0EC6" w:rsidP="008B0EC6">
            <w:pPr>
              <w:rPr>
                <w:color w:val="808080" w:themeColor="background1" w:themeShade="80"/>
                <w:sz w:val="18"/>
                <w:szCs w:val="18"/>
              </w:rPr>
            </w:pPr>
            <w:r>
              <w:rPr>
                <w:color w:val="808080" w:themeColor="background1" w:themeShade="80"/>
                <w:sz w:val="18"/>
                <w:szCs w:val="18"/>
              </w:rPr>
              <w:t>-</w:t>
            </w:r>
          </w:p>
        </w:tc>
      </w:tr>
      <w:tr w:rsidR="008B0EC6" w:rsidRPr="000D7A64" w14:paraId="2C8DCF45" w14:textId="77777777" w:rsidTr="008B0EC6">
        <w:trPr>
          <w:trHeight w:val="585"/>
        </w:trPr>
        <w:tc>
          <w:tcPr>
            <w:tcW w:w="1802" w:type="dxa"/>
            <w:vAlign w:val="center"/>
          </w:tcPr>
          <w:p w14:paraId="42CC23FF" w14:textId="71AABCB8" w:rsidR="008B0EC6" w:rsidRPr="000D7A64" w:rsidRDefault="008B0EC6" w:rsidP="008B0EC6">
            <w:pPr>
              <w:rPr>
                <w:color w:val="808080" w:themeColor="background1" w:themeShade="80"/>
                <w:sz w:val="18"/>
                <w:szCs w:val="18"/>
              </w:rPr>
            </w:pPr>
            <w:r>
              <w:rPr>
                <w:color w:val="808080" w:themeColor="background1" w:themeShade="80"/>
                <w:sz w:val="18"/>
                <w:szCs w:val="18"/>
              </w:rPr>
              <w:t>2</w:t>
            </w:r>
            <w:r w:rsidRPr="000D7A64">
              <w:rPr>
                <w:color w:val="808080" w:themeColor="background1" w:themeShade="80"/>
                <w:sz w:val="18"/>
                <w:szCs w:val="18"/>
              </w:rPr>
              <w:t>%</w:t>
            </w:r>
          </w:p>
        </w:tc>
      </w:tr>
      <w:tr w:rsidR="008B0EC6" w:rsidRPr="000D7A64" w14:paraId="000C424C" w14:textId="77777777" w:rsidTr="008B0EC6">
        <w:trPr>
          <w:trHeight w:val="585"/>
        </w:trPr>
        <w:tc>
          <w:tcPr>
            <w:tcW w:w="1802" w:type="dxa"/>
            <w:vAlign w:val="center"/>
          </w:tcPr>
          <w:p w14:paraId="5755578B" w14:textId="45C99AC0" w:rsidR="008B0EC6" w:rsidRPr="000D7A64" w:rsidRDefault="008B0EC6" w:rsidP="008B0EC6">
            <w:pPr>
              <w:rPr>
                <w:color w:val="808080" w:themeColor="background1" w:themeShade="80"/>
                <w:sz w:val="18"/>
                <w:szCs w:val="18"/>
              </w:rPr>
            </w:pPr>
            <w:r>
              <w:rPr>
                <w:color w:val="808080" w:themeColor="background1" w:themeShade="80"/>
                <w:sz w:val="18"/>
                <w:szCs w:val="18"/>
              </w:rPr>
              <w:t>1%</w:t>
            </w:r>
          </w:p>
        </w:tc>
      </w:tr>
      <w:tr w:rsidR="008B0EC6" w:rsidRPr="000D7A64" w14:paraId="58EDBDAD" w14:textId="77777777" w:rsidTr="008B0EC6">
        <w:trPr>
          <w:trHeight w:val="585"/>
        </w:trPr>
        <w:tc>
          <w:tcPr>
            <w:tcW w:w="1802" w:type="dxa"/>
            <w:vAlign w:val="center"/>
          </w:tcPr>
          <w:p w14:paraId="71580611" w14:textId="2D627057" w:rsidR="008B0EC6" w:rsidRPr="000D7A64" w:rsidRDefault="008B0EC6" w:rsidP="008B0EC6">
            <w:pPr>
              <w:rPr>
                <w:color w:val="808080" w:themeColor="background1" w:themeShade="80"/>
                <w:sz w:val="18"/>
                <w:szCs w:val="18"/>
              </w:rPr>
            </w:pPr>
            <w:r>
              <w:rPr>
                <w:color w:val="808080" w:themeColor="background1" w:themeShade="80"/>
                <w:sz w:val="18"/>
                <w:szCs w:val="18"/>
              </w:rPr>
              <w:t>7</w:t>
            </w:r>
            <w:r w:rsidRPr="000D7A64">
              <w:rPr>
                <w:color w:val="808080" w:themeColor="background1" w:themeShade="80"/>
                <w:sz w:val="18"/>
                <w:szCs w:val="18"/>
              </w:rPr>
              <w:t>%</w:t>
            </w:r>
          </w:p>
        </w:tc>
      </w:tr>
      <w:tr w:rsidR="008B0EC6" w:rsidRPr="000D7A64" w14:paraId="149CBB8F" w14:textId="77777777" w:rsidTr="008B0EC6">
        <w:trPr>
          <w:trHeight w:val="585"/>
        </w:trPr>
        <w:tc>
          <w:tcPr>
            <w:tcW w:w="1802" w:type="dxa"/>
            <w:vAlign w:val="center"/>
          </w:tcPr>
          <w:p w14:paraId="339274EF" w14:textId="29EC5131" w:rsidR="008B0EC6" w:rsidRPr="000D7A64" w:rsidRDefault="008B0EC6" w:rsidP="008B0EC6">
            <w:pPr>
              <w:rPr>
                <w:color w:val="808080" w:themeColor="background1" w:themeShade="80"/>
                <w:sz w:val="18"/>
                <w:szCs w:val="18"/>
              </w:rPr>
            </w:pPr>
            <w:r>
              <w:rPr>
                <w:color w:val="808080" w:themeColor="background1" w:themeShade="80"/>
                <w:sz w:val="18"/>
                <w:szCs w:val="18"/>
              </w:rPr>
              <w:t>1</w:t>
            </w:r>
            <w:r w:rsidRPr="000D7A64">
              <w:rPr>
                <w:color w:val="808080" w:themeColor="background1" w:themeShade="80"/>
                <w:sz w:val="18"/>
                <w:szCs w:val="18"/>
              </w:rPr>
              <w:t>%</w:t>
            </w:r>
          </w:p>
        </w:tc>
      </w:tr>
    </w:tbl>
    <w:p w14:paraId="52DB4FEA" w14:textId="77777777" w:rsidR="008B0EC6" w:rsidRPr="00406F77" w:rsidRDefault="001B2E0D" w:rsidP="001B2E0D">
      <w:r>
        <w:rPr>
          <w:noProof/>
        </w:rPr>
        <w:drawing>
          <wp:inline distT="0" distB="0" distL="0" distR="0" wp14:anchorId="2C889A42" wp14:editId="3BB9675A">
            <wp:extent cx="5181600" cy="2752725"/>
            <wp:effectExtent l="0" t="0" r="0" b="0"/>
            <wp:docPr id="1984" name="Chart 19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F1A64F1" w14:textId="77777777" w:rsidR="008B0EC6" w:rsidRDefault="001B2E0D" w:rsidP="008B0EC6">
      <w:pPr>
        <w:spacing w:after="0"/>
        <w:rPr>
          <w:rStyle w:val="SubtleEmphasis"/>
          <w:i/>
          <w:iCs/>
        </w:rPr>
      </w:pPr>
      <w:r w:rsidRPr="00875DF3">
        <w:rPr>
          <w:rStyle w:val="SubtleEmphasis"/>
          <w:i/>
          <w:iCs/>
        </w:rPr>
        <w:t xml:space="preserve">Q15aiii. What are the reasons for this? </w:t>
      </w:r>
    </w:p>
    <w:p w14:paraId="37D66FD3" w14:textId="5F6D95EE" w:rsidR="001B2E0D" w:rsidRPr="00875DF3" w:rsidRDefault="001B2E0D" w:rsidP="000D0341">
      <w:pPr>
        <w:spacing w:after="0"/>
        <w:rPr>
          <w:rStyle w:val="SubtleEmphasis"/>
          <w:i/>
          <w:iCs/>
        </w:rPr>
      </w:pPr>
      <w:r w:rsidRPr="00875DF3">
        <w:rPr>
          <w:rStyle w:val="SubtleEmphasis"/>
          <w:i/>
          <w:iCs/>
        </w:rPr>
        <w:t xml:space="preserve">Base: Where do not have designated library staff </w:t>
      </w:r>
      <w:r w:rsidR="008B0EC6">
        <w:rPr>
          <w:rStyle w:val="SubtleEmphasis"/>
          <w:i/>
          <w:iCs/>
        </w:rPr>
        <w:t>– 2022 (</w:t>
      </w:r>
      <w:r w:rsidRPr="00875DF3">
        <w:rPr>
          <w:rStyle w:val="SubtleEmphasis"/>
          <w:i/>
          <w:iCs/>
        </w:rPr>
        <w:t>747)</w:t>
      </w:r>
      <w:r w:rsidR="008B0EC6">
        <w:rPr>
          <w:rStyle w:val="SubtleEmphasis"/>
          <w:i/>
          <w:iCs/>
        </w:rPr>
        <w:t>, 2019 (406</w:t>
      </w:r>
      <w:r w:rsidRPr="00875DF3">
        <w:rPr>
          <w:rStyle w:val="SubtleEmphasis"/>
          <w:i/>
          <w:iCs/>
        </w:rPr>
        <w:t>)</w:t>
      </w:r>
    </w:p>
    <w:p w14:paraId="388CC5A6" w14:textId="77777777" w:rsidR="001B2E0D" w:rsidRDefault="001B2E0D" w:rsidP="00463CA7"/>
    <w:p w14:paraId="5E2A1555" w14:textId="4FCC1F0D" w:rsidR="001B2E0D" w:rsidRPr="00924B98" w:rsidRDefault="006858A0" w:rsidP="001B2E0D">
      <w:r>
        <w:rPr>
          <w:noProof/>
        </w:rPr>
        <w:t xml:space="preserve">Schools that do have designated library staff were asked </w:t>
      </w:r>
      <w:r w:rsidR="001B2E0D" w:rsidRPr="00254B99">
        <w:t xml:space="preserve">whether their staff had any training or qualifications relevant to </w:t>
      </w:r>
      <w:r w:rsidR="001B2E0D" w:rsidRPr="00463CA7">
        <w:t xml:space="preserve">librarianship. </w:t>
      </w:r>
      <w:r w:rsidR="008925B8" w:rsidRPr="00463CA7">
        <w:t>Th</w:t>
      </w:r>
      <w:r w:rsidR="004856C6" w:rsidRPr="00463CA7">
        <w:t>is</w:t>
      </w:r>
      <w:r w:rsidR="008925B8" w:rsidRPr="00924B98">
        <w:t xml:space="preserve"> picture of library staff is notably different from 2019.</w:t>
      </w:r>
      <w:r w:rsidR="00FE2983">
        <w:t xml:space="preserve"> </w:t>
      </w:r>
      <w:r w:rsidR="008925B8" w:rsidRPr="00924B98">
        <w:t xml:space="preserve">85% have </w:t>
      </w:r>
      <w:r w:rsidR="004856C6" w:rsidRPr="00924B98">
        <w:t xml:space="preserve">a form of qualification or training, up from 72% in 2019. </w:t>
      </w:r>
      <w:r w:rsidR="008925B8" w:rsidRPr="00924B98">
        <w:t>Over</w:t>
      </w:r>
      <w:r w:rsidR="001B2E0D" w:rsidRPr="00924B98">
        <w:t xml:space="preserve"> half </w:t>
      </w:r>
      <w:r w:rsidR="004856C6" w:rsidRPr="00924B98">
        <w:t xml:space="preserve">of schools say their </w:t>
      </w:r>
      <w:r w:rsidR="001B2E0D" w:rsidRPr="00924B98">
        <w:t xml:space="preserve">designated staff </w:t>
      </w:r>
      <w:r w:rsidR="004856C6" w:rsidRPr="00924B98">
        <w:t>has a relevant academic qualification</w:t>
      </w:r>
      <w:r w:rsidR="00C54716">
        <w:t xml:space="preserve"> (</w:t>
      </w:r>
      <w:r w:rsidR="00C54716" w:rsidRPr="00924B98">
        <w:t>59%</w:t>
      </w:r>
      <w:r w:rsidR="00C54716">
        <w:t xml:space="preserve">, </w:t>
      </w:r>
      <w:r w:rsidR="004856C6" w:rsidRPr="00924B98">
        <w:t>compared to 34% in the last survey</w:t>
      </w:r>
      <w:r w:rsidR="00C54716">
        <w:t>)</w:t>
      </w:r>
      <w:r w:rsidR="004856C6" w:rsidRPr="00924B98">
        <w:t>,</w:t>
      </w:r>
      <w:r w:rsidR="00C54716">
        <w:t xml:space="preserve"> with a similar proportion saying their designated staff has received training (58%, cf. 51% in 2019). T</w:t>
      </w:r>
      <w:r w:rsidR="004856C6" w:rsidRPr="00924B98">
        <w:t>he number with professional qualifications has risen from 30% in 2019 to 40% in 2022.</w:t>
      </w:r>
      <w:r w:rsidR="00FE2983">
        <w:t xml:space="preserve"> </w:t>
      </w:r>
    </w:p>
    <w:p w14:paraId="4DD262BE" w14:textId="7371FD05" w:rsidR="00DB5471" w:rsidRDefault="00DB5471" w:rsidP="00DB5471">
      <w:pPr>
        <w:pStyle w:val="Caption"/>
      </w:pPr>
      <w:r>
        <w:t xml:space="preserve">Figure </w:t>
      </w:r>
      <w:r>
        <w:fldChar w:fldCharType="begin"/>
      </w:r>
      <w:r>
        <w:instrText xml:space="preserve"> SEQ Figure \* ARABIC </w:instrText>
      </w:r>
      <w:r>
        <w:fldChar w:fldCharType="separate"/>
      </w:r>
      <w:r w:rsidR="001918C3">
        <w:rPr>
          <w:noProof/>
        </w:rPr>
        <w:t>26</w:t>
      </w:r>
      <w:r>
        <w:fldChar w:fldCharType="end"/>
      </w:r>
      <w:r>
        <w:t>: Designated library staff qualifications</w:t>
      </w:r>
      <w:r w:rsidR="00275382">
        <w:t xml:space="preserve"> </w:t>
      </w:r>
    </w:p>
    <w:p w14:paraId="5EB37906" w14:textId="58A36063" w:rsidR="00AF75D1" w:rsidRPr="00AF75D1" w:rsidRDefault="00AF75D1" w:rsidP="00AF75D1">
      <w:r w:rsidRPr="00AD194E">
        <w:rPr>
          <w:noProof/>
        </w:rPr>
        <mc:AlternateContent>
          <mc:Choice Requires="wps">
            <w:drawing>
              <wp:anchor distT="45720" distB="45720" distL="114300" distR="114300" simplePos="0" relativeHeight="251890688" behindDoc="1" locked="0" layoutInCell="1" allowOverlap="1" wp14:anchorId="19188FFD" wp14:editId="325978CF">
                <wp:simplePos x="0" y="0"/>
                <wp:positionH relativeFrom="column">
                  <wp:posOffset>5305425</wp:posOffset>
                </wp:positionH>
                <wp:positionV relativeFrom="paragraph">
                  <wp:posOffset>82550</wp:posOffset>
                </wp:positionV>
                <wp:extent cx="485775" cy="1404620"/>
                <wp:effectExtent l="0" t="0" r="0" b="0"/>
                <wp:wrapNone/>
                <wp:docPr id="1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4620"/>
                        </a:xfrm>
                        <a:prstGeom prst="rect">
                          <a:avLst/>
                        </a:prstGeom>
                        <a:noFill/>
                        <a:ln w="9525">
                          <a:noFill/>
                          <a:miter lim="800000"/>
                          <a:headEnd/>
                          <a:tailEnd/>
                        </a:ln>
                      </wps:spPr>
                      <wps:txbx>
                        <w:txbxContent>
                          <w:p w14:paraId="00C55A1D" w14:textId="77777777" w:rsidR="00AF75D1" w:rsidRPr="000D7A64" w:rsidRDefault="00AF75D1" w:rsidP="00AF75D1">
                            <w:pPr>
                              <w:rPr>
                                <w:b/>
                                <w:bCs/>
                                <w:sz w:val="18"/>
                                <w:szCs w:val="18"/>
                              </w:rPr>
                            </w:pPr>
                            <w:r w:rsidRPr="000D7A64">
                              <w:rPr>
                                <w:b/>
                                <w:bCs/>
                                <w:sz w:val="18"/>
                                <w:szCs w:val="18"/>
                              </w:rPr>
                              <w:t>20</w:t>
                            </w:r>
                            <w:r>
                              <w:rPr>
                                <w:b/>
                                <w:bCs/>
                                <w:sz w:val="18"/>
                                <w:szCs w:val="18"/>
                              </w:rPr>
                              <w:t>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188FFD" id="_x0000_s1063" type="#_x0000_t202" style="position:absolute;margin-left:417.75pt;margin-top:6.5pt;width:38.25pt;height:110.6pt;z-index:-251425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" filled="f" stroked="f">
                <v:textbox style="mso-fit-shape-to-text:t">
                  <w:txbxContent>
                    <w:p w14:paraId="00C55A1D" w14:textId="77777777" w:rsidR="00AF75D1" w:rsidRPr="000D7A64" w:rsidRDefault="00AF75D1" w:rsidP="00AF75D1">
                      <w:pPr>
                        <w:rPr>
                          <w:b/>
                          <w:bCs/>
                          <w:sz w:val="18"/>
                          <w:szCs w:val="18"/>
                        </w:rPr>
                      </w:pPr>
                      <w:r w:rsidRPr="000D7A64">
                        <w:rPr>
                          <w:b/>
                          <w:bCs/>
                          <w:sz w:val="18"/>
                          <w:szCs w:val="18"/>
                        </w:rPr>
                        <w:t>20</w:t>
                      </w:r>
                      <w:r>
                        <w:rPr>
                          <w:b/>
                          <w:bCs/>
                          <w:sz w:val="18"/>
                          <w:szCs w:val="18"/>
                        </w:rPr>
                        <w:t>19</w:t>
                      </w:r>
                    </w:p>
                  </w:txbxContent>
                </v:textbox>
              </v:shape>
            </w:pict>
          </mc:Fallback>
        </mc:AlternateContent>
      </w:r>
      <w:r w:rsidRPr="00AD194E">
        <w:rPr>
          <w:noProof/>
        </w:rPr>
        <mc:AlternateContent>
          <mc:Choice Requires="wps">
            <w:drawing>
              <wp:anchor distT="45720" distB="45720" distL="114300" distR="114300" simplePos="0" relativeHeight="251889664" behindDoc="1" locked="0" layoutInCell="1" allowOverlap="1" wp14:anchorId="7C8ACBF4" wp14:editId="406E3B62">
                <wp:simplePos x="0" y="0"/>
                <wp:positionH relativeFrom="column">
                  <wp:posOffset>2667000</wp:posOffset>
                </wp:positionH>
                <wp:positionV relativeFrom="paragraph">
                  <wp:posOffset>73660</wp:posOffset>
                </wp:positionV>
                <wp:extent cx="485775" cy="1404620"/>
                <wp:effectExtent l="0" t="0" r="0" b="0"/>
                <wp:wrapNone/>
                <wp:docPr id="1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4620"/>
                        </a:xfrm>
                        <a:prstGeom prst="rect">
                          <a:avLst/>
                        </a:prstGeom>
                        <a:noFill/>
                        <a:ln w="9525">
                          <a:noFill/>
                          <a:miter lim="800000"/>
                          <a:headEnd/>
                          <a:tailEnd/>
                        </a:ln>
                      </wps:spPr>
                      <wps:txbx>
                        <w:txbxContent>
                          <w:p w14:paraId="4EBBA7EB" w14:textId="77777777" w:rsidR="00AF75D1" w:rsidRPr="000D7A64" w:rsidRDefault="00AF75D1" w:rsidP="00AF75D1">
                            <w:pPr>
                              <w:rPr>
                                <w:b/>
                                <w:bCs/>
                                <w:sz w:val="18"/>
                                <w:szCs w:val="18"/>
                              </w:rPr>
                            </w:pPr>
                            <w:r w:rsidRPr="000D7A64">
                              <w:rPr>
                                <w:b/>
                                <w:bCs/>
                                <w:sz w:val="18"/>
                                <w:szCs w:val="18"/>
                              </w:rPr>
                              <w:t>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8ACBF4" id="_x0000_s1064" type="#_x0000_t202" style="position:absolute;margin-left:210pt;margin-top:5.8pt;width:38.25pt;height:110.6pt;z-index:-251426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" filled="f" stroked="f">
                <v:textbox style="mso-fit-shape-to-text:t">
                  <w:txbxContent>
                    <w:p w14:paraId="4EBBA7EB" w14:textId="77777777" w:rsidR="00AF75D1" w:rsidRPr="000D7A64" w:rsidRDefault="00AF75D1" w:rsidP="00AF75D1">
                      <w:pPr>
                        <w:rPr>
                          <w:b/>
                          <w:bCs/>
                          <w:sz w:val="18"/>
                          <w:szCs w:val="18"/>
                        </w:rPr>
                      </w:pPr>
                      <w:r w:rsidRPr="000D7A64">
                        <w:rPr>
                          <w:b/>
                          <w:bCs/>
                          <w:sz w:val="18"/>
                          <w:szCs w:val="18"/>
                        </w:rPr>
                        <w:t>2022</w:t>
                      </w:r>
                    </w:p>
                  </w:txbxContent>
                </v:textbox>
              </v:shape>
            </w:pict>
          </mc:Fallback>
        </mc:AlternateContent>
      </w:r>
    </w:p>
    <w:tbl>
      <w:tblPr>
        <w:tblStyle w:val="TableGrid"/>
        <w:tblpPr w:leftFromText="180" w:rightFromText="180" w:vertAnchor="text" w:horzAnchor="margin" w:tblpXSpec="right" w:tblpY="1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2"/>
      </w:tblGrid>
      <w:tr w:rsidR="00AF75D1" w:rsidRPr="000D7A64" w14:paraId="6761C61F" w14:textId="77777777" w:rsidTr="00AF75D1">
        <w:trPr>
          <w:trHeight w:val="585"/>
        </w:trPr>
        <w:tc>
          <w:tcPr>
            <w:tcW w:w="1802" w:type="dxa"/>
            <w:vAlign w:val="center"/>
          </w:tcPr>
          <w:p w14:paraId="346A26DD" w14:textId="546E3196" w:rsidR="00AF75D1" w:rsidRPr="000D7A64" w:rsidRDefault="0094675A" w:rsidP="00AF75D1">
            <w:pPr>
              <w:rPr>
                <w:color w:val="808080" w:themeColor="background1" w:themeShade="80"/>
                <w:sz w:val="18"/>
                <w:szCs w:val="18"/>
              </w:rPr>
            </w:pPr>
            <w:r>
              <w:rPr>
                <w:color w:val="808080" w:themeColor="background1" w:themeShade="80"/>
                <w:sz w:val="18"/>
                <w:szCs w:val="18"/>
              </w:rPr>
              <w:t>34</w:t>
            </w:r>
            <w:r w:rsidR="00AF75D1" w:rsidRPr="000D7A64">
              <w:rPr>
                <w:color w:val="808080" w:themeColor="background1" w:themeShade="80"/>
                <w:sz w:val="18"/>
                <w:szCs w:val="18"/>
              </w:rPr>
              <w:t>%</w:t>
            </w:r>
          </w:p>
        </w:tc>
      </w:tr>
      <w:tr w:rsidR="00AF75D1" w:rsidRPr="000D7A64" w14:paraId="22BEBC00" w14:textId="77777777" w:rsidTr="00AF75D1">
        <w:trPr>
          <w:trHeight w:val="585"/>
        </w:trPr>
        <w:tc>
          <w:tcPr>
            <w:tcW w:w="1802" w:type="dxa"/>
            <w:vAlign w:val="center"/>
          </w:tcPr>
          <w:p w14:paraId="2CFA8B4C" w14:textId="53011509" w:rsidR="00AF75D1" w:rsidRPr="000D7A64" w:rsidRDefault="0094675A" w:rsidP="00AF75D1">
            <w:pPr>
              <w:rPr>
                <w:color w:val="808080" w:themeColor="background1" w:themeShade="80"/>
                <w:sz w:val="18"/>
                <w:szCs w:val="18"/>
              </w:rPr>
            </w:pPr>
            <w:r>
              <w:rPr>
                <w:color w:val="808080" w:themeColor="background1" w:themeShade="80"/>
                <w:sz w:val="18"/>
                <w:szCs w:val="18"/>
              </w:rPr>
              <w:t>51</w:t>
            </w:r>
            <w:r w:rsidR="00AF75D1" w:rsidRPr="000D7A64">
              <w:rPr>
                <w:color w:val="808080" w:themeColor="background1" w:themeShade="80"/>
                <w:sz w:val="18"/>
                <w:szCs w:val="18"/>
              </w:rPr>
              <w:t>%</w:t>
            </w:r>
          </w:p>
        </w:tc>
      </w:tr>
      <w:tr w:rsidR="00AF75D1" w:rsidRPr="000D7A64" w14:paraId="31DDEED3" w14:textId="77777777" w:rsidTr="00AF75D1">
        <w:trPr>
          <w:trHeight w:val="567"/>
        </w:trPr>
        <w:tc>
          <w:tcPr>
            <w:tcW w:w="1802" w:type="dxa"/>
            <w:vAlign w:val="center"/>
          </w:tcPr>
          <w:p w14:paraId="0A3F1A3B" w14:textId="0BC76284" w:rsidR="00AF75D1" w:rsidRPr="000D7A64" w:rsidRDefault="00AF75D1" w:rsidP="00AF75D1">
            <w:pPr>
              <w:rPr>
                <w:color w:val="808080" w:themeColor="background1" w:themeShade="80"/>
                <w:sz w:val="18"/>
                <w:szCs w:val="18"/>
              </w:rPr>
            </w:pPr>
            <w:r>
              <w:rPr>
                <w:color w:val="808080" w:themeColor="background1" w:themeShade="80"/>
                <w:sz w:val="18"/>
                <w:szCs w:val="18"/>
              </w:rPr>
              <w:t>30%</w:t>
            </w:r>
          </w:p>
        </w:tc>
      </w:tr>
      <w:tr w:rsidR="00AF75D1" w:rsidRPr="000D7A64" w14:paraId="23F9615F" w14:textId="77777777" w:rsidTr="00AF75D1">
        <w:trPr>
          <w:trHeight w:val="585"/>
        </w:trPr>
        <w:tc>
          <w:tcPr>
            <w:tcW w:w="1802" w:type="dxa"/>
            <w:vAlign w:val="center"/>
          </w:tcPr>
          <w:p w14:paraId="2A1FE0A2" w14:textId="7B1B210A" w:rsidR="00AF75D1" w:rsidRPr="000D7A64" w:rsidRDefault="00AF75D1" w:rsidP="00AF75D1">
            <w:pPr>
              <w:rPr>
                <w:color w:val="808080" w:themeColor="background1" w:themeShade="80"/>
                <w:sz w:val="18"/>
                <w:szCs w:val="18"/>
              </w:rPr>
            </w:pPr>
            <w:r>
              <w:rPr>
                <w:color w:val="808080" w:themeColor="background1" w:themeShade="80"/>
                <w:sz w:val="18"/>
                <w:szCs w:val="18"/>
              </w:rPr>
              <w:t>26</w:t>
            </w:r>
            <w:r w:rsidRPr="000D7A64">
              <w:rPr>
                <w:color w:val="808080" w:themeColor="background1" w:themeShade="80"/>
                <w:sz w:val="18"/>
                <w:szCs w:val="18"/>
              </w:rPr>
              <w:t>%</w:t>
            </w:r>
          </w:p>
        </w:tc>
      </w:tr>
      <w:tr w:rsidR="00AF75D1" w:rsidRPr="000D7A64" w14:paraId="32D35E8D" w14:textId="77777777" w:rsidTr="00AF75D1">
        <w:trPr>
          <w:trHeight w:val="585"/>
        </w:trPr>
        <w:tc>
          <w:tcPr>
            <w:tcW w:w="1802" w:type="dxa"/>
            <w:vAlign w:val="center"/>
          </w:tcPr>
          <w:p w14:paraId="31194E08" w14:textId="3754060D" w:rsidR="00AF75D1" w:rsidRPr="000D7A64" w:rsidRDefault="00AF75D1" w:rsidP="00AF75D1">
            <w:pPr>
              <w:rPr>
                <w:color w:val="808080" w:themeColor="background1" w:themeShade="80"/>
                <w:sz w:val="18"/>
                <w:szCs w:val="18"/>
              </w:rPr>
            </w:pPr>
            <w:r>
              <w:rPr>
                <w:color w:val="808080" w:themeColor="background1" w:themeShade="80"/>
                <w:sz w:val="18"/>
                <w:szCs w:val="18"/>
              </w:rPr>
              <w:t>72%</w:t>
            </w:r>
          </w:p>
        </w:tc>
      </w:tr>
      <w:tr w:rsidR="00AF75D1" w:rsidRPr="000D7A64" w14:paraId="15CDEDF7" w14:textId="77777777" w:rsidTr="00AF75D1">
        <w:trPr>
          <w:trHeight w:val="585"/>
        </w:trPr>
        <w:tc>
          <w:tcPr>
            <w:tcW w:w="1802" w:type="dxa"/>
            <w:vAlign w:val="center"/>
          </w:tcPr>
          <w:p w14:paraId="71DF124C" w14:textId="1126668B" w:rsidR="00AF75D1" w:rsidRPr="000D7A64" w:rsidRDefault="00AF75D1" w:rsidP="00AF75D1">
            <w:pPr>
              <w:rPr>
                <w:color w:val="808080" w:themeColor="background1" w:themeShade="80"/>
                <w:sz w:val="18"/>
                <w:szCs w:val="18"/>
              </w:rPr>
            </w:pPr>
            <w:r>
              <w:rPr>
                <w:color w:val="808080" w:themeColor="background1" w:themeShade="80"/>
                <w:sz w:val="18"/>
                <w:szCs w:val="18"/>
              </w:rPr>
              <w:t>3</w:t>
            </w:r>
            <w:r w:rsidRPr="000D7A64">
              <w:rPr>
                <w:color w:val="808080" w:themeColor="background1" w:themeShade="80"/>
                <w:sz w:val="18"/>
                <w:szCs w:val="18"/>
              </w:rPr>
              <w:t>%</w:t>
            </w:r>
          </w:p>
        </w:tc>
      </w:tr>
    </w:tbl>
    <w:p w14:paraId="2C5C2ED5" w14:textId="77777777" w:rsidR="00AF75D1" w:rsidRPr="00406F77" w:rsidRDefault="001B2E0D" w:rsidP="001B2E0D">
      <w:r>
        <w:rPr>
          <w:noProof/>
        </w:rPr>
        <w:drawing>
          <wp:inline distT="0" distB="0" distL="0" distR="0" wp14:anchorId="09055B63" wp14:editId="7D725FF1">
            <wp:extent cx="5067300" cy="2305050"/>
            <wp:effectExtent l="0" t="0" r="0" b="0"/>
            <wp:docPr id="1987" name="Chart 19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30D5F55" w14:textId="77777777" w:rsidR="00D611A6" w:rsidRDefault="001B2E0D" w:rsidP="00234A23">
      <w:pPr>
        <w:pStyle w:val="Caption"/>
        <w:rPr>
          <w:rStyle w:val="SubtleEmphasis"/>
        </w:rPr>
      </w:pPr>
      <w:r w:rsidRPr="00C80239">
        <w:rPr>
          <w:rStyle w:val="SubtleEmphasis"/>
        </w:rPr>
        <w:t>Q15aii. How many of the designated library staff have qualifications / training relevant to librarianship?</w:t>
      </w:r>
      <w:r>
        <w:rPr>
          <w:rStyle w:val="SubtleEmphasis"/>
        </w:rPr>
        <w:t xml:space="preserve"> </w:t>
      </w:r>
    </w:p>
    <w:p w14:paraId="1E959062" w14:textId="2271174B" w:rsidR="001B2E0D" w:rsidRDefault="001B2E0D" w:rsidP="00234A23">
      <w:pPr>
        <w:pStyle w:val="Caption"/>
        <w:rPr>
          <w:rStyle w:val="SubtleEmphasis"/>
        </w:rPr>
      </w:pPr>
      <w:r w:rsidRPr="00787ABE">
        <w:rPr>
          <w:rStyle w:val="SubtleEmphasis"/>
        </w:rPr>
        <w:t xml:space="preserve">Base: </w:t>
      </w:r>
      <w:r w:rsidRPr="00C80239">
        <w:rPr>
          <w:rStyle w:val="SubtleEmphasis"/>
        </w:rPr>
        <w:t xml:space="preserve">Where have known number of designated library staff </w:t>
      </w:r>
      <w:r w:rsidR="00D611A6">
        <w:rPr>
          <w:rStyle w:val="SubtleEmphasis"/>
        </w:rPr>
        <w:t>–</w:t>
      </w:r>
      <w:r>
        <w:rPr>
          <w:rStyle w:val="SubtleEmphasis"/>
        </w:rPr>
        <w:t xml:space="preserve"> </w:t>
      </w:r>
      <w:r w:rsidR="00547F79">
        <w:rPr>
          <w:rStyle w:val="SubtleEmphasis"/>
        </w:rPr>
        <w:t>2022</w:t>
      </w:r>
      <w:r w:rsidR="00D611A6">
        <w:rPr>
          <w:rStyle w:val="SubtleEmphasis"/>
        </w:rPr>
        <w:t xml:space="preserve"> (</w:t>
      </w:r>
      <w:r w:rsidR="00547F79">
        <w:rPr>
          <w:rStyle w:val="SubtleEmphasis"/>
        </w:rPr>
        <w:t>:</w:t>
      </w:r>
      <w:r>
        <w:rPr>
          <w:rStyle w:val="SubtleEmphasis"/>
        </w:rPr>
        <w:t>793</w:t>
      </w:r>
      <w:r w:rsidRPr="00787ABE">
        <w:rPr>
          <w:rStyle w:val="SubtleEmphasis"/>
        </w:rPr>
        <w:t>)</w:t>
      </w:r>
      <w:r w:rsidR="00D611A6">
        <w:rPr>
          <w:rStyle w:val="SubtleEmphasis"/>
        </w:rPr>
        <w:t>,</w:t>
      </w:r>
      <w:r w:rsidR="00547F79">
        <w:rPr>
          <w:rStyle w:val="SubtleEmphasis"/>
        </w:rPr>
        <w:t xml:space="preserve"> 2019</w:t>
      </w:r>
      <w:r w:rsidR="00AF75D1">
        <w:rPr>
          <w:rStyle w:val="SubtleEmphasis"/>
        </w:rPr>
        <w:t xml:space="preserve"> (</w:t>
      </w:r>
      <w:r w:rsidR="00547F79">
        <w:rPr>
          <w:rStyle w:val="SubtleEmphasis"/>
        </w:rPr>
        <w:t>: 1183</w:t>
      </w:r>
      <w:r w:rsidRPr="00787ABE">
        <w:rPr>
          <w:rStyle w:val="SubtleEmphasis"/>
        </w:rPr>
        <w:t>)</w:t>
      </w:r>
    </w:p>
    <w:p w14:paraId="321CFD40" w14:textId="77777777" w:rsidR="004856C6" w:rsidRDefault="004856C6" w:rsidP="001B2E0D">
      <w:pPr>
        <w:rPr>
          <w:noProof/>
        </w:rPr>
      </w:pPr>
    </w:p>
    <w:p w14:paraId="094F1A1A" w14:textId="3AA91F14" w:rsidR="00EA2673" w:rsidRDefault="00EA2673" w:rsidP="00EA2673">
      <w:r w:rsidRPr="00924B98">
        <w:t xml:space="preserve">There are, however, disparities evident by education phase and type. Designated staff in primary schools (76%) are significantly less likely than average to have relevant qualifications/training compared to those in secondary schools (95%). In England, staff in independent schools are more likely than those in LA maintained schools to have relevant qualifications/training (91% cf. 80%). </w:t>
      </w:r>
    </w:p>
    <w:p w14:paraId="46943D6A" w14:textId="77777777" w:rsidR="00DA7CF2" w:rsidRDefault="00DA7CF2" w:rsidP="00EA2673">
      <w:pPr>
        <w:pStyle w:val="Caption"/>
      </w:pPr>
    </w:p>
    <w:p w14:paraId="3BF4D02A" w14:textId="7F957E79" w:rsidR="00EA2673" w:rsidRDefault="001918C3" w:rsidP="001918C3">
      <w:pPr>
        <w:pStyle w:val="Caption"/>
      </w:pPr>
      <w:r>
        <w:t xml:space="preserve">Figure </w:t>
      </w:r>
      <w:r>
        <w:fldChar w:fldCharType="begin"/>
      </w:r>
      <w:r>
        <w:instrText xml:space="preserve"> SEQ Figure \* ARABIC </w:instrText>
      </w:r>
      <w:r>
        <w:fldChar w:fldCharType="separate"/>
      </w:r>
      <w:r>
        <w:rPr>
          <w:noProof/>
        </w:rPr>
        <w:t>27</w:t>
      </w:r>
      <w:r>
        <w:fldChar w:fldCharType="end"/>
      </w:r>
      <w:r>
        <w:t xml:space="preserve">: </w:t>
      </w:r>
      <w:r w:rsidRPr="00A97F6C">
        <w:t>Designated library staff qualifications by phase</w:t>
      </w:r>
    </w:p>
    <w:p w14:paraId="39E2A2F7" w14:textId="716D4BB3" w:rsidR="00EA2673" w:rsidRPr="00AF75D1" w:rsidRDefault="00EA2673" w:rsidP="00EA2673"/>
    <w:p w14:paraId="420E6AC8" w14:textId="0775C542" w:rsidR="00EA2673" w:rsidRPr="00406F77" w:rsidRDefault="00012A2D" w:rsidP="00EA2673">
      <w:r>
        <w:rPr>
          <w:noProof/>
        </w:rPr>
        <mc:AlternateContent>
          <mc:Choice Requires="wps">
            <w:drawing>
              <wp:anchor distT="0" distB="0" distL="114300" distR="114300" simplePos="0" relativeHeight="252459008" behindDoc="0" locked="0" layoutInCell="1" allowOverlap="1" wp14:anchorId="7485A2B3" wp14:editId="271508F5">
                <wp:simplePos x="0" y="0"/>
                <wp:positionH relativeFrom="margin">
                  <wp:posOffset>2517140</wp:posOffset>
                </wp:positionH>
                <wp:positionV relativeFrom="paragraph">
                  <wp:posOffset>2369185</wp:posOffset>
                </wp:positionV>
                <wp:extent cx="113030" cy="124460"/>
                <wp:effectExtent l="19050" t="19050" r="39370" b="27940"/>
                <wp:wrapNone/>
                <wp:docPr id="2391" name="Arrow: Down 239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19C8A" id="Arrow: Down 2391" o:spid="_x0000_s1026" type="#_x0000_t67" style="position:absolute;margin-left:198.2pt;margin-top:186.55pt;width:8.9pt;height:9.8pt;flip:y;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2463104" behindDoc="0" locked="0" layoutInCell="1" allowOverlap="1" wp14:anchorId="0BEC3E19" wp14:editId="3E809F36">
                <wp:simplePos x="0" y="0"/>
                <wp:positionH relativeFrom="margin">
                  <wp:posOffset>2059940</wp:posOffset>
                </wp:positionH>
                <wp:positionV relativeFrom="paragraph">
                  <wp:posOffset>2597785</wp:posOffset>
                </wp:positionV>
                <wp:extent cx="113030" cy="124460"/>
                <wp:effectExtent l="19050" t="0" r="39370" b="46990"/>
                <wp:wrapNone/>
                <wp:docPr id="2393" name="Arrow: Down 2393"/>
                <wp:cNvGraphicFramePr/>
                <a:graphic xmlns:a="http://schemas.openxmlformats.org/drawingml/2006/main">
                  <a:graphicData uri="http://schemas.microsoft.com/office/word/2010/wordprocessingShape">
                    <wps:wsp>
                      <wps:cNvSpPr/>
                      <wps:spPr>
                        <a:xfrm flipH="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A185A" id="Arrow: Down 2393" o:spid="_x0000_s1026" type="#_x0000_t67" style="position:absolute;margin-left:162.2pt;margin-top:204.55pt;width:8.9pt;height:9.8pt;flip:x;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2461056" behindDoc="0" locked="0" layoutInCell="1" allowOverlap="1" wp14:anchorId="1B16383A" wp14:editId="7F31F150">
                <wp:simplePos x="0" y="0"/>
                <wp:positionH relativeFrom="margin">
                  <wp:posOffset>2212340</wp:posOffset>
                </wp:positionH>
                <wp:positionV relativeFrom="paragraph">
                  <wp:posOffset>2902585</wp:posOffset>
                </wp:positionV>
                <wp:extent cx="113030" cy="124460"/>
                <wp:effectExtent l="19050" t="19050" r="39370" b="27940"/>
                <wp:wrapNone/>
                <wp:docPr id="2392" name="Arrow: Down 2392"/>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E793A" id="Arrow: Down 2392" o:spid="_x0000_s1026" type="#_x0000_t67" style="position:absolute;margin-left:174.2pt;margin-top:228.55pt;width:8.9pt;height:9.8pt;flip:y;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" adj="11792" fillcolor="white [3212]" strokecolor="#515151 [3213]">
                <w10:wrap anchorx="margin"/>
              </v:shape>
            </w:pict>
          </mc:Fallback>
        </mc:AlternateContent>
      </w:r>
      <w:r>
        <w:rPr>
          <w:noProof/>
        </w:rPr>
        <mc:AlternateContent>
          <mc:Choice Requires="wps">
            <w:drawing>
              <wp:anchor distT="0" distB="0" distL="114300" distR="114300" simplePos="0" relativeHeight="252465152" behindDoc="0" locked="0" layoutInCell="1" allowOverlap="1" wp14:anchorId="66506A78" wp14:editId="48025D39">
                <wp:simplePos x="0" y="0"/>
                <wp:positionH relativeFrom="margin">
                  <wp:posOffset>1964690</wp:posOffset>
                </wp:positionH>
                <wp:positionV relativeFrom="paragraph">
                  <wp:posOffset>3140710</wp:posOffset>
                </wp:positionV>
                <wp:extent cx="113030" cy="124460"/>
                <wp:effectExtent l="19050" t="0" r="39370" b="46990"/>
                <wp:wrapNone/>
                <wp:docPr id="2394" name="Arrow: Down 2394"/>
                <wp:cNvGraphicFramePr/>
                <a:graphic xmlns:a="http://schemas.openxmlformats.org/drawingml/2006/main">
                  <a:graphicData uri="http://schemas.microsoft.com/office/word/2010/wordprocessingShape">
                    <wps:wsp>
                      <wps:cNvSpPr/>
                      <wps:spPr>
                        <a:xfrm flipH="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D72E1" id="Arrow: Down 2394" o:spid="_x0000_s1026" type="#_x0000_t67" style="position:absolute;margin-left:154.7pt;margin-top:247.3pt;width:8.9pt;height:9.8pt;flip:x;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" adj="11792" fillcolor="white [3212]" strokecolor="#515151 [3213]">
                <w10:wrap anchorx="margin"/>
              </v:shape>
            </w:pict>
          </mc:Fallback>
        </mc:AlternateContent>
      </w:r>
      <w:r>
        <w:rPr>
          <w:noProof/>
        </w:rPr>
        <mc:AlternateContent>
          <mc:Choice Requires="wps">
            <w:drawing>
              <wp:anchor distT="0" distB="0" distL="114300" distR="114300" simplePos="0" relativeHeight="252454912" behindDoc="0" locked="0" layoutInCell="1" allowOverlap="1" wp14:anchorId="4C650514" wp14:editId="2573D42A">
                <wp:simplePos x="0" y="0"/>
                <wp:positionH relativeFrom="margin">
                  <wp:posOffset>5060315</wp:posOffset>
                </wp:positionH>
                <wp:positionV relativeFrom="paragraph">
                  <wp:posOffset>2073910</wp:posOffset>
                </wp:positionV>
                <wp:extent cx="113030" cy="124460"/>
                <wp:effectExtent l="19050" t="19050" r="39370" b="27940"/>
                <wp:wrapNone/>
                <wp:docPr id="2389" name="Arrow: Down 2389"/>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27BCC" id="Arrow: Down 2389" o:spid="_x0000_s1026" type="#_x0000_t67" style="position:absolute;margin-left:398.45pt;margin-top:163.3pt;width:8.9pt;height:9.8pt;flip:y;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2456960" behindDoc="0" locked="0" layoutInCell="1" allowOverlap="1" wp14:anchorId="7852B531" wp14:editId="0BFD919A">
                <wp:simplePos x="0" y="0"/>
                <wp:positionH relativeFrom="margin">
                  <wp:posOffset>4468495</wp:posOffset>
                </wp:positionH>
                <wp:positionV relativeFrom="paragraph">
                  <wp:posOffset>1826260</wp:posOffset>
                </wp:positionV>
                <wp:extent cx="113030" cy="124460"/>
                <wp:effectExtent l="19050" t="0" r="39370" b="46990"/>
                <wp:wrapNone/>
                <wp:docPr id="2390" name="Arrow: Down 2390"/>
                <wp:cNvGraphicFramePr/>
                <a:graphic xmlns:a="http://schemas.openxmlformats.org/drawingml/2006/main">
                  <a:graphicData uri="http://schemas.microsoft.com/office/word/2010/wordprocessingShape">
                    <wps:wsp>
                      <wps:cNvSpPr/>
                      <wps:spPr>
                        <a:xfrm flipH="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EC58C" id="Arrow: Down 2390" o:spid="_x0000_s1026" type="#_x0000_t67" style="position:absolute;margin-left:351.85pt;margin-top:143.8pt;width:8.9pt;height:9.8pt;flip:x;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2452864" behindDoc="0" locked="0" layoutInCell="1" allowOverlap="1" wp14:anchorId="2DDD65AC" wp14:editId="3FD046A5">
                <wp:simplePos x="0" y="0"/>
                <wp:positionH relativeFrom="margin">
                  <wp:posOffset>2963545</wp:posOffset>
                </wp:positionH>
                <wp:positionV relativeFrom="paragraph">
                  <wp:posOffset>1283335</wp:posOffset>
                </wp:positionV>
                <wp:extent cx="113030" cy="124460"/>
                <wp:effectExtent l="19050" t="0" r="39370" b="46990"/>
                <wp:wrapNone/>
                <wp:docPr id="2388" name="Arrow: Down 2388"/>
                <wp:cNvGraphicFramePr/>
                <a:graphic xmlns:a="http://schemas.openxmlformats.org/drawingml/2006/main">
                  <a:graphicData uri="http://schemas.microsoft.com/office/word/2010/wordprocessingShape">
                    <wps:wsp>
                      <wps:cNvSpPr/>
                      <wps:spPr>
                        <a:xfrm flipH="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152D0" id="Arrow: Down 2388" o:spid="_x0000_s1026" type="#_x0000_t67" style="position:absolute;margin-left:233.35pt;margin-top:101.05pt;width:8.9pt;height:9.8pt;flip:x;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2450816" behindDoc="0" locked="0" layoutInCell="1" allowOverlap="1" wp14:anchorId="71B7465D" wp14:editId="62B1243E">
                <wp:simplePos x="0" y="0"/>
                <wp:positionH relativeFrom="margin">
                  <wp:posOffset>3764915</wp:posOffset>
                </wp:positionH>
                <wp:positionV relativeFrom="paragraph">
                  <wp:posOffset>1521460</wp:posOffset>
                </wp:positionV>
                <wp:extent cx="113030" cy="124460"/>
                <wp:effectExtent l="19050" t="19050" r="39370" b="27940"/>
                <wp:wrapNone/>
                <wp:docPr id="2387" name="Arrow: Down 2387"/>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D2301" id="Arrow: Down 2387" o:spid="_x0000_s1026" type="#_x0000_t67" style="position:absolute;margin-left:296.45pt;margin-top:119.8pt;width:8.9pt;height:9.8pt;flip:y;z-index:25245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" adj="11792" fillcolor="white [3212]" strokecolor="#515151 [3213]">
                <w10:wrap anchorx="margin"/>
              </v:shape>
            </w:pict>
          </mc:Fallback>
        </mc:AlternateContent>
      </w:r>
      <w:r>
        <w:rPr>
          <w:noProof/>
        </w:rPr>
        <mc:AlternateContent>
          <mc:Choice Requires="wps">
            <w:drawing>
              <wp:anchor distT="0" distB="0" distL="114300" distR="114300" simplePos="0" relativeHeight="252446720" behindDoc="0" locked="0" layoutInCell="1" allowOverlap="1" wp14:anchorId="58AAF3C8" wp14:editId="20E6899D">
                <wp:simplePos x="0" y="0"/>
                <wp:positionH relativeFrom="margin">
                  <wp:posOffset>4355465</wp:posOffset>
                </wp:positionH>
                <wp:positionV relativeFrom="paragraph">
                  <wp:posOffset>988060</wp:posOffset>
                </wp:positionV>
                <wp:extent cx="113030" cy="124460"/>
                <wp:effectExtent l="19050" t="19050" r="39370" b="27940"/>
                <wp:wrapNone/>
                <wp:docPr id="2385" name="Arrow: Down 2385"/>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C416D" id="Arrow: Down 2385" o:spid="_x0000_s1026" type="#_x0000_t67" style="position:absolute;margin-left:342.95pt;margin-top:77.8pt;width:8.9pt;height:9.8pt;flip:y;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" adj="11792" fillcolor="white [3212]" strokecolor="#515151 [3213]">
                <w10:wrap anchorx="margin"/>
              </v:shape>
            </w:pict>
          </mc:Fallback>
        </mc:AlternateContent>
      </w:r>
      <w:r>
        <w:rPr>
          <w:noProof/>
        </w:rPr>
        <mc:AlternateContent>
          <mc:Choice Requires="wps">
            <w:drawing>
              <wp:anchor distT="0" distB="0" distL="114300" distR="114300" simplePos="0" relativeHeight="252444672" behindDoc="0" locked="0" layoutInCell="1" allowOverlap="1" wp14:anchorId="4D083B7D" wp14:editId="1D8BBF6D">
                <wp:simplePos x="0" y="0"/>
                <wp:positionH relativeFrom="margin">
                  <wp:posOffset>3498215</wp:posOffset>
                </wp:positionH>
                <wp:positionV relativeFrom="paragraph">
                  <wp:posOffset>768985</wp:posOffset>
                </wp:positionV>
                <wp:extent cx="113030" cy="124460"/>
                <wp:effectExtent l="19050" t="0" r="39370" b="46990"/>
                <wp:wrapNone/>
                <wp:docPr id="2384" name="Arrow: Down 2384"/>
                <wp:cNvGraphicFramePr/>
                <a:graphic xmlns:a="http://schemas.openxmlformats.org/drawingml/2006/main">
                  <a:graphicData uri="http://schemas.microsoft.com/office/word/2010/wordprocessingShape">
                    <wps:wsp>
                      <wps:cNvSpPr/>
                      <wps:spPr>
                        <a:xfrm flipH="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5B77B" id="Arrow: Down 2384" o:spid="_x0000_s1026" type="#_x0000_t67" style="position:absolute;margin-left:275.45pt;margin-top:60.55pt;width:8.9pt;height:9.8pt;flip:x;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" adj="11792" fillcolor="white [3212]" strokecolor="#515151 [3213]">
                <w10:wrap anchorx="margin"/>
              </v:shape>
            </w:pict>
          </mc:Fallback>
        </mc:AlternateContent>
      </w:r>
      <w:r>
        <w:rPr>
          <w:noProof/>
        </w:rPr>
        <mc:AlternateContent>
          <mc:Choice Requires="wps">
            <w:drawing>
              <wp:anchor distT="0" distB="0" distL="114300" distR="114300" simplePos="0" relativeHeight="252442624" behindDoc="0" locked="0" layoutInCell="1" allowOverlap="1" wp14:anchorId="194BFFBE" wp14:editId="4C1D3557">
                <wp:simplePos x="0" y="0"/>
                <wp:positionH relativeFrom="margin">
                  <wp:posOffset>4105275</wp:posOffset>
                </wp:positionH>
                <wp:positionV relativeFrom="paragraph">
                  <wp:posOffset>437515</wp:posOffset>
                </wp:positionV>
                <wp:extent cx="113030" cy="124460"/>
                <wp:effectExtent l="19050" t="19050" r="39370" b="27940"/>
                <wp:wrapNone/>
                <wp:docPr id="2383" name="Arrow: Down 2383"/>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C3416" id="Arrow: Down 2383" o:spid="_x0000_s1026" type="#_x0000_t67" style="position:absolute;margin-left:323.25pt;margin-top:34.45pt;width:8.9pt;height:9.8pt;flip:y;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" adj="11792" fillcolor="white [3212]" strokecolor="#515151 [3213]">
                <w10:wrap anchorx="margin"/>
              </v:shape>
            </w:pict>
          </mc:Fallback>
        </mc:AlternateContent>
      </w:r>
      <w:r w:rsidR="004F74BA">
        <w:rPr>
          <w:noProof/>
        </w:rPr>
        <mc:AlternateContent>
          <mc:Choice Requires="wps">
            <w:drawing>
              <wp:anchor distT="0" distB="0" distL="114300" distR="114300" simplePos="0" relativeHeight="252448768" behindDoc="0" locked="0" layoutInCell="1" allowOverlap="1" wp14:anchorId="492B80CF" wp14:editId="0DD7EB98">
                <wp:simplePos x="0" y="0"/>
                <wp:positionH relativeFrom="margin">
                  <wp:posOffset>3745865</wp:posOffset>
                </wp:positionH>
                <wp:positionV relativeFrom="paragraph">
                  <wp:posOffset>207010</wp:posOffset>
                </wp:positionV>
                <wp:extent cx="113030" cy="124460"/>
                <wp:effectExtent l="19050" t="0" r="39370" b="46990"/>
                <wp:wrapNone/>
                <wp:docPr id="2386" name="Arrow: Down 2386"/>
                <wp:cNvGraphicFramePr/>
                <a:graphic xmlns:a="http://schemas.openxmlformats.org/drawingml/2006/main">
                  <a:graphicData uri="http://schemas.microsoft.com/office/word/2010/wordprocessingShape">
                    <wps:wsp>
                      <wps:cNvSpPr/>
                      <wps:spPr>
                        <a:xfrm flipH="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46E71" id="Arrow: Down 2386" o:spid="_x0000_s1026" type="#_x0000_t67" style="position:absolute;margin-left:294.95pt;margin-top:16.3pt;width:8.9pt;height:9.8pt;flip:x;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" adj="11792" fillcolor="white [3212]" strokecolor="#515151 [3213]">
                <w10:wrap anchorx="margin"/>
              </v:shape>
            </w:pict>
          </mc:Fallback>
        </mc:AlternateContent>
      </w:r>
      <w:r w:rsidR="004F74BA" w:rsidRPr="00E7365A">
        <w:rPr>
          <w:rStyle w:val="SubtleEmphasis"/>
          <w:noProof/>
        </w:rPr>
        <mc:AlternateContent>
          <mc:Choice Requires="wps">
            <w:drawing>
              <wp:anchor distT="0" distB="0" distL="114300" distR="114300" simplePos="0" relativeHeight="252440576" behindDoc="1" locked="0" layoutInCell="1" allowOverlap="1" wp14:anchorId="1856737B" wp14:editId="707AEFE2">
                <wp:simplePos x="0" y="0"/>
                <wp:positionH relativeFrom="margin">
                  <wp:posOffset>4524375</wp:posOffset>
                </wp:positionH>
                <wp:positionV relativeFrom="paragraph">
                  <wp:posOffset>3447415</wp:posOffset>
                </wp:positionV>
                <wp:extent cx="1828800" cy="523875"/>
                <wp:effectExtent l="0" t="0" r="0" b="9525"/>
                <wp:wrapTight wrapText="bothSides">
                  <wp:wrapPolygon edited="0">
                    <wp:start x="450" y="0"/>
                    <wp:lineTo x="450" y="21207"/>
                    <wp:lineTo x="20925" y="21207"/>
                    <wp:lineTo x="20925" y="0"/>
                    <wp:lineTo x="450" y="0"/>
                  </wp:wrapPolygon>
                </wp:wrapTight>
                <wp:docPr id="2381" name="Text Box 2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1"/>
                              <w:tblW w:w="2751" w:type="dxa"/>
                              <w:tblLayout w:type="fixed"/>
                              <w:tblLook w:val="04A0" w:firstRow="1" w:lastRow="0" w:firstColumn="1" w:lastColumn="0" w:noHBand="0" w:noVBand="1"/>
                            </w:tblPr>
                            <w:tblGrid>
                              <w:gridCol w:w="284"/>
                              <w:gridCol w:w="2467"/>
                            </w:tblGrid>
                            <w:tr w:rsidR="004F74BA" w:rsidRPr="003329A5" w14:paraId="08100485" w14:textId="77777777" w:rsidTr="008A7A14">
                              <w:trPr>
                                <w:trHeight w:val="474"/>
                              </w:trPr>
                              <w:tc>
                                <w:tcPr>
                                  <w:tcW w:w="284" w:type="dxa"/>
                                  <w:tcBorders>
                                    <w:top w:val="nil"/>
                                    <w:left w:val="nil"/>
                                    <w:bottom w:val="nil"/>
                                    <w:right w:val="nil"/>
                                  </w:tcBorders>
                                  <w:tcMar>
                                    <w:left w:w="0" w:type="dxa"/>
                                    <w:right w:w="0" w:type="dxa"/>
                                  </w:tcMar>
                                </w:tcPr>
                                <w:p w14:paraId="6AE26B78" w14:textId="77777777" w:rsidR="004F74BA" w:rsidRDefault="004F74BA" w:rsidP="008A7A14">
                                  <w:r>
                                    <w:rPr>
                                      <w:noProof/>
                                    </w:rPr>
                                    <w:drawing>
                                      <wp:inline distT="0" distB="0" distL="0" distR="0" wp14:anchorId="23525960" wp14:editId="293B8E58">
                                        <wp:extent cx="138703" cy="245660"/>
                                        <wp:effectExtent l="0" t="0" r="0" b="2540"/>
                                        <wp:docPr id="2382" name="Picture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0B41CA17" w14:textId="77777777" w:rsidR="004F74BA" w:rsidRDefault="004F74BA" w:rsidP="008A7A14">
                                  <w:pPr>
                                    <w:rPr>
                                      <w:sz w:val="16"/>
                                      <w:szCs w:val="16"/>
                                    </w:rPr>
                                  </w:pPr>
                                </w:p>
                                <w:p w14:paraId="75F2929E" w14:textId="77777777" w:rsidR="004F74BA" w:rsidRPr="003329A5" w:rsidRDefault="004F74BA" w:rsidP="008A7A14">
                                  <w:pPr>
                                    <w:rPr>
                                      <w:sz w:val="16"/>
                                      <w:szCs w:val="16"/>
                                    </w:rPr>
                                  </w:pPr>
                                </w:p>
                              </w:tc>
                              <w:tc>
                                <w:tcPr>
                                  <w:tcW w:w="2467" w:type="dxa"/>
                                  <w:tcBorders>
                                    <w:top w:val="nil"/>
                                    <w:left w:val="nil"/>
                                    <w:bottom w:val="nil"/>
                                    <w:right w:val="nil"/>
                                  </w:tcBorders>
                                  <w:tcMar>
                                    <w:left w:w="0" w:type="dxa"/>
                                    <w:right w:w="0" w:type="dxa"/>
                                  </w:tcMar>
                                </w:tcPr>
                                <w:p w14:paraId="75EFB56D" w14:textId="77777777" w:rsidR="004F74BA" w:rsidRPr="003329A5" w:rsidRDefault="004F74BA"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4F74BA" w:rsidRPr="003329A5" w14:paraId="40CECE05" w14:textId="77777777" w:rsidTr="008A7A14">
                              <w:trPr>
                                <w:trHeight w:val="277"/>
                              </w:trPr>
                              <w:tc>
                                <w:tcPr>
                                  <w:tcW w:w="284" w:type="dxa"/>
                                  <w:tcBorders>
                                    <w:top w:val="nil"/>
                                    <w:left w:val="nil"/>
                                    <w:bottom w:val="nil"/>
                                    <w:right w:val="nil"/>
                                  </w:tcBorders>
                                  <w:tcMar>
                                    <w:left w:w="0" w:type="dxa"/>
                                    <w:right w:w="0" w:type="dxa"/>
                                  </w:tcMar>
                                </w:tcPr>
                                <w:p w14:paraId="698A27C6" w14:textId="77777777" w:rsidR="004F74BA" w:rsidRPr="003329A5" w:rsidRDefault="004F74BA">
                                  <w:pPr>
                                    <w:rPr>
                                      <w:noProof/>
                                      <w:sz w:val="16"/>
                                      <w:szCs w:val="16"/>
                                      <w:lang w:eastAsia="en-GB"/>
                                    </w:rPr>
                                  </w:pPr>
                                </w:p>
                              </w:tc>
                              <w:tc>
                                <w:tcPr>
                                  <w:tcW w:w="2467" w:type="dxa"/>
                                  <w:tcBorders>
                                    <w:top w:val="nil"/>
                                    <w:left w:val="nil"/>
                                    <w:bottom w:val="nil"/>
                                    <w:right w:val="nil"/>
                                  </w:tcBorders>
                                  <w:tcMar>
                                    <w:left w:w="0" w:type="dxa"/>
                                    <w:right w:w="0" w:type="dxa"/>
                                  </w:tcMar>
                                </w:tcPr>
                                <w:p w14:paraId="7424BF60" w14:textId="77777777" w:rsidR="004F74BA" w:rsidRPr="003329A5" w:rsidRDefault="004F74BA">
                                  <w:pPr>
                                    <w:rPr>
                                      <w:sz w:val="16"/>
                                      <w:szCs w:val="16"/>
                                    </w:rPr>
                                  </w:pPr>
                                </w:p>
                              </w:tc>
                            </w:tr>
                          </w:tbl>
                          <w:p w14:paraId="58C2714D" w14:textId="77777777" w:rsidR="004F74BA" w:rsidRPr="003329A5" w:rsidRDefault="004F74BA" w:rsidP="004F74BA">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56737B" id="Text Box 2381" o:spid="_x0000_s1065" type="#_x0000_t202" style="position:absolute;margin-left:356.25pt;margin-top:271.45pt;width:2in;height:41.25pt;z-index:-25087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" filled="f" stroked="f">
                <v:textbox>
                  <w:txbxContent>
                    <w:tbl>
                      <w:tblPr>
                        <w:tblStyle w:val="TableGrid1"/>
                        <w:tblW w:w="2751" w:type="dxa"/>
                        <w:tblLayout w:type="fixed"/>
                        <w:tblLook w:val="04A0" w:firstRow="1" w:lastRow="0" w:firstColumn="1" w:lastColumn="0" w:noHBand="0" w:noVBand="1"/>
                      </w:tblPr>
                      <w:tblGrid>
                        <w:gridCol w:w="284"/>
                        <w:gridCol w:w="2467"/>
                      </w:tblGrid>
                      <w:tr w:rsidR="004F74BA" w:rsidRPr="003329A5" w14:paraId="08100485" w14:textId="77777777" w:rsidTr="008A7A14">
                        <w:trPr>
                          <w:trHeight w:val="474"/>
                        </w:trPr>
                        <w:tc>
                          <w:tcPr>
                            <w:tcW w:w="284" w:type="dxa"/>
                            <w:tcBorders>
                              <w:top w:val="nil"/>
                              <w:left w:val="nil"/>
                              <w:bottom w:val="nil"/>
                              <w:right w:val="nil"/>
                            </w:tcBorders>
                            <w:tcMar>
                              <w:left w:w="0" w:type="dxa"/>
                              <w:right w:w="0" w:type="dxa"/>
                            </w:tcMar>
                          </w:tcPr>
                          <w:p w14:paraId="6AE26B78" w14:textId="77777777" w:rsidR="004F74BA" w:rsidRDefault="004F74BA" w:rsidP="008A7A14">
                            <w:r>
                              <w:rPr>
                                <w:noProof/>
                              </w:rPr>
                              <w:drawing>
                                <wp:inline distT="0" distB="0" distL="0" distR="0" wp14:anchorId="23525960" wp14:editId="293B8E58">
                                  <wp:extent cx="138703" cy="245660"/>
                                  <wp:effectExtent l="0" t="0" r="0" b="2540"/>
                                  <wp:docPr id="2382" name="Picture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0B41CA17" w14:textId="77777777" w:rsidR="004F74BA" w:rsidRDefault="004F74BA" w:rsidP="008A7A14">
                            <w:pPr>
                              <w:rPr>
                                <w:sz w:val="16"/>
                                <w:szCs w:val="16"/>
                              </w:rPr>
                            </w:pPr>
                          </w:p>
                          <w:p w14:paraId="75F2929E" w14:textId="77777777" w:rsidR="004F74BA" w:rsidRPr="003329A5" w:rsidRDefault="004F74BA" w:rsidP="008A7A14">
                            <w:pPr>
                              <w:rPr>
                                <w:sz w:val="16"/>
                                <w:szCs w:val="16"/>
                              </w:rPr>
                            </w:pPr>
                          </w:p>
                        </w:tc>
                        <w:tc>
                          <w:tcPr>
                            <w:tcW w:w="2467" w:type="dxa"/>
                            <w:tcBorders>
                              <w:top w:val="nil"/>
                              <w:left w:val="nil"/>
                              <w:bottom w:val="nil"/>
                              <w:right w:val="nil"/>
                            </w:tcBorders>
                            <w:tcMar>
                              <w:left w:w="0" w:type="dxa"/>
                              <w:right w:w="0" w:type="dxa"/>
                            </w:tcMar>
                          </w:tcPr>
                          <w:p w14:paraId="75EFB56D" w14:textId="77777777" w:rsidR="004F74BA" w:rsidRPr="003329A5" w:rsidRDefault="004F74BA"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4F74BA" w:rsidRPr="003329A5" w14:paraId="40CECE05" w14:textId="77777777" w:rsidTr="008A7A14">
                        <w:trPr>
                          <w:trHeight w:val="277"/>
                        </w:trPr>
                        <w:tc>
                          <w:tcPr>
                            <w:tcW w:w="284" w:type="dxa"/>
                            <w:tcBorders>
                              <w:top w:val="nil"/>
                              <w:left w:val="nil"/>
                              <w:bottom w:val="nil"/>
                              <w:right w:val="nil"/>
                            </w:tcBorders>
                            <w:tcMar>
                              <w:left w:w="0" w:type="dxa"/>
                              <w:right w:w="0" w:type="dxa"/>
                            </w:tcMar>
                          </w:tcPr>
                          <w:p w14:paraId="698A27C6" w14:textId="77777777" w:rsidR="004F74BA" w:rsidRPr="003329A5" w:rsidRDefault="004F74BA">
                            <w:pPr>
                              <w:rPr>
                                <w:noProof/>
                                <w:sz w:val="16"/>
                                <w:szCs w:val="16"/>
                                <w:lang w:eastAsia="en-GB"/>
                              </w:rPr>
                            </w:pPr>
                          </w:p>
                        </w:tc>
                        <w:tc>
                          <w:tcPr>
                            <w:tcW w:w="2467" w:type="dxa"/>
                            <w:tcBorders>
                              <w:top w:val="nil"/>
                              <w:left w:val="nil"/>
                              <w:bottom w:val="nil"/>
                              <w:right w:val="nil"/>
                            </w:tcBorders>
                            <w:tcMar>
                              <w:left w:w="0" w:type="dxa"/>
                              <w:right w:w="0" w:type="dxa"/>
                            </w:tcMar>
                          </w:tcPr>
                          <w:p w14:paraId="7424BF60" w14:textId="77777777" w:rsidR="004F74BA" w:rsidRPr="003329A5" w:rsidRDefault="004F74BA">
                            <w:pPr>
                              <w:rPr>
                                <w:sz w:val="16"/>
                                <w:szCs w:val="16"/>
                              </w:rPr>
                            </w:pPr>
                          </w:p>
                        </w:tc>
                      </w:tr>
                    </w:tbl>
                    <w:p w14:paraId="58C2714D" w14:textId="77777777" w:rsidR="004F74BA" w:rsidRPr="003329A5" w:rsidRDefault="004F74BA" w:rsidP="004F74BA">
                      <w:pPr>
                        <w:rPr>
                          <w:sz w:val="16"/>
                          <w:szCs w:val="16"/>
                        </w:rPr>
                      </w:pPr>
                    </w:p>
                  </w:txbxContent>
                </v:textbox>
                <w10:wrap type="tight" anchorx="margin"/>
              </v:shape>
            </w:pict>
          </mc:Fallback>
        </mc:AlternateContent>
      </w:r>
      <w:r w:rsidR="00EA2673">
        <w:rPr>
          <w:noProof/>
        </w:rPr>
        <w:drawing>
          <wp:inline distT="0" distB="0" distL="0" distR="0" wp14:anchorId="0053F097" wp14:editId="39211D6C">
            <wp:extent cx="5067300" cy="3390900"/>
            <wp:effectExtent l="0" t="0" r="0" b="0"/>
            <wp:docPr id="2348" name="Chart 2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E234343" w14:textId="71E9067E" w:rsidR="00EA2673" w:rsidRDefault="00EA2673" w:rsidP="00EA2673">
      <w:pPr>
        <w:pStyle w:val="Caption"/>
        <w:rPr>
          <w:rStyle w:val="SubtleEmphasis"/>
        </w:rPr>
      </w:pPr>
      <w:r w:rsidRPr="00C80239">
        <w:rPr>
          <w:rStyle w:val="SubtleEmphasis"/>
        </w:rPr>
        <w:t>Q15aii. How many of the designated library staff have qualifications / training relevant to librarianship?</w:t>
      </w:r>
      <w:r>
        <w:rPr>
          <w:rStyle w:val="SubtleEmphasis"/>
        </w:rPr>
        <w:t xml:space="preserve"> </w:t>
      </w:r>
    </w:p>
    <w:p w14:paraId="69D83B8D" w14:textId="1AF409D4" w:rsidR="00EA2673" w:rsidRDefault="00EA2673" w:rsidP="00EA2673">
      <w:pPr>
        <w:pStyle w:val="Caption"/>
        <w:rPr>
          <w:rStyle w:val="SubtleEmphasis"/>
        </w:rPr>
      </w:pPr>
      <w:r w:rsidRPr="00787ABE">
        <w:rPr>
          <w:rStyle w:val="SubtleEmphasis"/>
        </w:rPr>
        <w:t xml:space="preserve">Base: </w:t>
      </w:r>
      <w:r w:rsidRPr="00C80239">
        <w:rPr>
          <w:rStyle w:val="SubtleEmphasis"/>
        </w:rPr>
        <w:t xml:space="preserve">Where have known number of designated library staff </w:t>
      </w:r>
    </w:p>
    <w:p w14:paraId="277184BD" w14:textId="75B6E0EB" w:rsidR="00EA2673" w:rsidRDefault="00EA2673" w:rsidP="00EA2673">
      <w:pPr>
        <w:rPr>
          <w:noProof/>
        </w:rPr>
      </w:pPr>
    </w:p>
    <w:p w14:paraId="1D168A19" w14:textId="5BC442B7" w:rsidR="000436FE" w:rsidRDefault="001B2E0D" w:rsidP="001B2E0D">
      <w:r w:rsidRPr="000436FE">
        <w:t xml:space="preserve">Schools were also asked whether any other paid or volunteer staff work in the library. </w:t>
      </w:r>
      <w:r w:rsidR="004856C6" w:rsidRPr="000436FE">
        <w:t>In</w:t>
      </w:r>
      <w:r w:rsidR="000436FE" w:rsidRPr="000436FE">
        <w:t xml:space="preserve"> general, most schools do not have additional staff working in their library, either on a paid or voluntary basis. </w:t>
      </w:r>
    </w:p>
    <w:p w14:paraId="668C343E" w14:textId="2EA2229C" w:rsidR="001B2E0D" w:rsidRPr="000436FE" w:rsidRDefault="000436FE" w:rsidP="001B2E0D">
      <w:r w:rsidRPr="000436FE">
        <w:t xml:space="preserve">The number of schools with </w:t>
      </w:r>
      <w:r w:rsidR="004856C6" w:rsidRPr="000436FE">
        <w:t>v</w:t>
      </w:r>
      <w:r w:rsidR="001B2E0D" w:rsidRPr="000436FE">
        <w:t>olunteer library staff (</w:t>
      </w:r>
      <w:r w:rsidRPr="000436FE">
        <w:t>1</w:t>
      </w:r>
      <w:r w:rsidR="001B2E0D" w:rsidRPr="000436FE">
        <w:t>3%)</w:t>
      </w:r>
      <w:r w:rsidRPr="000436FE">
        <w:t xml:space="preserve"> has dropped notably since 2019 (23%). S</w:t>
      </w:r>
      <w:r w:rsidR="001B2E0D" w:rsidRPr="000436FE">
        <w:t>econdary schools are less likely to rely on volunteers than average (</w:t>
      </w:r>
      <w:r w:rsidRPr="000436FE">
        <w:t>6</w:t>
      </w:r>
      <w:r w:rsidR="001B2E0D" w:rsidRPr="000436FE">
        <w:t>%) and more likely to use other paid staff (</w:t>
      </w:r>
      <w:r w:rsidRPr="000436FE">
        <w:t>17</w:t>
      </w:r>
      <w:r w:rsidR="001B2E0D" w:rsidRPr="000436FE">
        <w:t>%)</w:t>
      </w:r>
      <w:r w:rsidRPr="000436FE">
        <w:t>.</w:t>
      </w:r>
    </w:p>
    <w:p w14:paraId="3E53E215" w14:textId="381D252F" w:rsidR="000436FE" w:rsidRPr="00236B52" w:rsidRDefault="00236B52" w:rsidP="001B2E0D">
      <w:r w:rsidRPr="00236B52">
        <w:t>When asked about the number of volunteers, half</w:t>
      </w:r>
      <w:r w:rsidR="000055A8">
        <w:t xml:space="preserve"> of those who use volunteers</w:t>
      </w:r>
      <w:r w:rsidRPr="00236B52">
        <w:t xml:space="preserve"> (49%) </w:t>
      </w:r>
      <w:r w:rsidR="00DA7CF2">
        <w:t>report that</w:t>
      </w:r>
      <w:r w:rsidRPr="00236B52">
        <w:t xml:space="preserve"> one volunteer works in the library and 43% </w:t>
      </w:r>
      <w:r w:rsidR="00DA7CF2">
        <w:t>say</w:t>
      </w:r>
      <w:r w:rsidRPr="00236B52">
        <w:t xml:space="preserve"> </w:t>
      </w:r>
      <w:r w:rsidR="000055A8">
        <w:t xml:space="preserve">that </w:t>
      </w:r>
      <w:r w:rsidRPr="00236B52">
        <w:t>two or more</w:t>
      </w:r>
      <w:r w:rsidR="000055A8">
        <w:t xml:space="preserve"> </w:t>
      </w:r>
      <w:r w:rsidR="00DA7CF2">
        <w:t>volunteers work in the library</w:t>
      </w:r>
      <w:r w:rsidRPr="00236B52">
        <w:t>.</w:t>
      </w:r>
    </w:p>
    <w:p w14:paraId="6485311A" w14:textId="5CF525A7" w:rsidR="001B2E0D" w:rsidRPr="00C563D1" w:rsidRDefault="000055A8" w:rsidP="001B2E0D">
      <w:r>
        <w:t xml:space="preserve">Where other paid staff work in the library, </w:t>
      </w:r>
      <w:r w:rsidR="000436FE" w:rsidRPr="00236B52">
        <w:t xml:space="preserve">over </w:t>
      </w:r>
      <w:r w:rsidR="001B2E0D" w:rsidRPr="00236B52">
        <w:t xml:space="preserve">half (52%) </w:t>
      </w:r>
      <w:r w:rsidR="00DA7CF2">
        <w:t>say</w:t>
      </w:r>
      <w:r w:rsidR="001B2E0D" w:rsidRPr="00236B52">
        <w:t xml:space="preserve"> that one other paid staff </w:t>
      </w:r>
      <w:r w:rsidR="00FF7B4E" w:rsidRPr="00236B52">
        <w:t>member</w:t>
      </w:r>
      <w:r w:rsidR="001B2E0D" w:rsidRPr="00236B52">
        <w:t xml:space="preserve"> works in the library</w:t>
      </w:r>
      <w:r w:rsidR="00DA7CF2">
        <w:t>,</w:t>
      </w:r>
      <w:r w:rsidR="001B2E0D" w:rsidRPr="00236B52">
        <w:t xml:space="preserve"> followed by 20% </w:t>
      </w:r>
      <w:r w:rsidR="00DA7CF2">
        <w:t>with</w:t>
      </w:r>
      <w:r w:rsidR="001B2E0D" w:rsidRPr="00236B52">
        <w:t xml:space="preserve"> three o</w:t>
      </w:r>
      <w:r>
        <w:t>r</w:t>
      </w:r>
      <w:r w:rsidR="001B2E0D" w:rsidRPr="00236B52">
        <w:t xml:space="preserve"> more</w:t>
      </w:r>
      <w:r w:rsidR="00236B52" w:rsidRPr="00236B52">
        <w:t>,</w:t>
      </w:r>
      <w:r w:rsidR="001B2E0D" w:rsidRPr="00236B52">
        <w:t xml:space="preserve"> and 13% sa</w:t>
      </w:r>
      <w:r w:rsidR="00DA7CF2">
        <w:t>ying two</w:t>
      </w:r>
      <w:r w:rsidR="001B2E0D" w:rsidRPr="00236B52">
        <w:t xml:space="preserve"> other paid staff work </w:t>
      </w:r>
      <w:r w:rsidR="00DA7CF2">
        <w:t>in the school library.</w:t>
      </w:r>
      <w:r w:rsidR="001B2E0D">
        <w:t xml:space="preserve"> </w:t>
      </w:r>
    </w:p>
    <w:p w14:paraId="0385FCD8" w14:textId="1848CB62" w:rsidR="00BD0EFA" w:rsidRDefault="001918C3" w:rsidP="001918C3">
      <w:pPr>
        <w:pStyle w:val="Caption"/>
      </w:pPr>
      <w:r>
        <w:lastRenderedPageBreak/>
        <w:t xml:space="preserve">Figure </w:t>
      </w:r>
      <w:r>
        <w:fldChar w:fldCharType="begin"/>
      </w:r>
      <w:r>
        <w:instrText xml:space="preserve"> SEQ Figure \* ARABIC </w:instrText>
      </w:r>
      <w:r>
        <w:fldChar w:fldCharType="separate"/>
      </w:r>
      <w:r>
        <w:rPr>
          <w:noProof/>
        </w:rPr>
        <w:t>28</w:t>
      </w:r>
      <w:r>
        <w:fldChar w:fldCharType="end"/>
      </w:r>
      <w:r>
        <w:t xml:space="preserve">: </w:t>
      </w:r>
      <w:r w:rsidRPr="00E1123C">
        <w:t>Alternative staffing arrangements - yes</w:t>
      </w:r>
    </w:p>
    <w:p w14:paraId="1AA98484" w14:textId="2E7DFE86" w:rsidR="001B2E0D" w:rsidRPr="00406F77" w:rsidRDefault="004F74BA" w:rsidP="001B2E0D">
      <w:r>
        <w:rPr>
          <w:noProof/>
        </w:rPr>
        <mc:AlternateContent>
          <mc:Choice Requires="wps">
            <w:drawing>
              <wp:anchor distT="0" distB="0" distL="114300" distR="114300" simplePos="0" relativeHeight="252314624" behindDoc="0" locked="0" layoutInCell="1" allowOverlap="1" wp14:anchorId="0BEEDEA5" wp14:editId="3350A125">
                <wp:simplePos x="0" y="0"/>
                <wp:positionH relativeFrom="margin">
                  <wp:posOffset>1905635</wp:posOffset>
                </wp:positionH>
                <wp:positionV relativeFrom="paragraph">
                  <wp:posOffset>1434465</wp:posOffset>
                </wp:positionV>
                <wp:extent cx="113030" cy="124460"/>
                <wp:effectExtent l="19050" t="0" r="39370" b="46990"/>
                <wp:wrapNone/>
                <wp:docPr id="2326" name="Arrow: Down 2326"/>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FA169" id="Arrow: Down 2326" o:spid="_x0000_s1026" type="#_x0000_t67" style="position:absolute;margin-left:150.05pt;margin-top:112.95pt;width:8.9pt;height:9.8pt;z-index:25231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" adj="11792" fillcolor="white [3212]" strokecolor="#515151 [3213]">
                <w10:wrap anchorx="margin"/>
              </v:shape>
            </w:pict>
          </mc:Fallback>
        </mc:AlternateContent>
      </w:r>
      <w:r>
        <w:rPr>
          <w:noProof/>
        </w:rPr>
        <mc:AlternateContent>
          <mc:Choice Requires="wps">
            <w:drawing>
              <wp:anchor distT="0" distB="0" distL="114300" distR="114300" simplePos="0" relativeHeight="252315648" behindDoc="0" locked="0" layoutInCell="1" allowOverlap="1" wp14:anchorId="6180B417" wp14:editId="51769188">
                <wp:simplePos x="0" y="0"/>
                <wp:positionH relativeFrom="margin">
                  <wp:posOffset>2775585</wp:posOffset>
                </wp:positionH>
                <wp:positionV relativeFrom="paragraph">
                  <wp:posOffset>2440305</wp:posOffset>
                </wp:positionV>
                <wp:extent cx="113030" cy="124460"/>
                <wp:effectExtent l="19050" t="19050" r="39370" b="27940"/>
                <wp:wrapNone/>
                <wp:docPr id="2327" name="Arrow: Down 2327"/>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D3236" id="Arrow: Down 2327" o:spid="_x0000_s1026" type="#_x0000_t67" style="position:absolute;margin-left:218.55pt;margin-top:192.15pt;width:8.9pt;height:9.8pt;flip:y;z-index:25231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" adj="11792" fillcolor="white [3212]" strokecolor="#515151 [3213]">
                <w10:wrap anchorx="margin"/>
              </v:shape>
            </w:pict>
          </mc:Fallback>
        </mc:AlternateContent>
      </w:r>
      <w:r>
        <w:rPr>
          <w:noProof/>
        </w:rPr>
        <mc:AlternateContent>
          <mc:Choice Requires="wps">
            <w:drawing>
              <wp:anchor distT="0" distB="0" distL="114300" distR="114300" simplePos="0" relativeHeight="252321792" behindDoc="0" locked="0" layoutInCell="1" allowOverlap="1" wp14:anchorId="702BE1DB" wp14:editId="4121D6CF">
                <wp:simplePos x="0" y="0"/>
                <wp:positionH relativeFrom="margin">
                  <wp:posOffset>1764665</wp:posOffset>
                </wp:positionH>
                <wp:positionV relativeFrom="paragraph">
                  <wp:posOffset>2305685</wp:posOffset>
                </wp:positionV>
                <wp:extent cx="113030" cy="124460"/>
                <wp:effectExtent l="19050" t="0" r="39370" b="46990"/>
                <wp:wrapNone/>
                <wp:docPr id="2330" name="Arrow: Down 2330"/>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85D32" id="Arrow: Down 2330" o:spid="_x0000_s1026" type="#_x0000_t67" style="position:absolute;margin-left:138.95pt;margin-top:181.55pt;width:8.9pt;height:9.8pt;z-index:25232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" adj="11792" fillcolor="white [3212]" strokecolor="#515151 [3213]">
                <w10:wrap anchorx="margin"/>
              </v:shape>
            </w:pict>
          </mc:Fallback>
        </mc:AlternateContent>
      </w:r>
      <w:r>
        <w:rPr>
          <w:noProof/>
        </w:rPr>
        <mc:AlternateContent>
          <mc:Choice Requires="wps">
            <w:drawing>
              <wp:anchor distT="0" distB="0" distL="114300" distR="114300" simplePos="0" relativeHeight="252323840" behindDoc="0" locked="0" layoutInCell="1" allowOverlap="1" wp14:anchorId="1694DB02" wp14:editId="2A13E6B7">
                <wp:simplePos x="0" y="0"/>
                <wp:positionH relativeFrom="margin">
                  <wp:posOffset>2498090</wp:posOffset>
                </wp:positionH>
                <wp:positionV relativeFrom="paragraph">
                  <wp:posOffset>2067560</wp:posOffset>
                </wp:positionV>
                <wp:extent cx="113030" cy="124460"/>
                <wp:effectExtent l="19050" t="19050" r="39370" b="27940"/>
                <wp:wrapNone/>
                <wp:docPr id="2331" name="Arrow: Down 233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DFAC8" id="Arrow: Down 2331" o:spid="_x0000_s1026" type="#_x0000_t67" style="position:absolute;margin-left:196.7pt;margin-top:162.8pt;width:8.9pt;height:9.8pt;flip:y;z-index:25232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2317696" behindDoc="0" locked="0" layoutInCell="1" allowOverlap="1" wp14:anchorId="0B9DB23D" wp14:editId="76ADC3E7">
                <wp:simplePos x="0" y="0"/>
                <wp:positionH relativeFrom="margin">
                  <wp:posOffset>2218055</wp:posOffset>
                </wp:positionH>
                <wp:positionV relativeFrom="paragraph">
                  <wp:posOffset>2178050</wp:posOffset>
                </wp:positionV>
                <wp:extent cx="113030" cy="124460"/>
                <wp:effectExtent l="19050" t="0" r="39370" b="46990"/>
                <wp:wrapNone/>
                <wp:docPr id="2328" name="Arrow: Down 2328"/>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8016A" id="Arrow: Down 2328" o:spid="_x0000_s1026" type="#_x0000_t67" style="position:absolute;margin-left:174.65pt;margin-top:171.5pt;width:8.9pt;height:9.8pt;z-index:25231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" adj="11792" fillcolor="white [3212]" strokecolor="#515151 [3213]">
                <w10:wrap anchorx="margin"/>
              </v:shape>
            </w:pict>
          </mc:Fallback>
        </mc:AlternateContent>
      </w:r>
      <w:r>
        <w:rPr>
          <w:noProof/>
        </w:rPr>
        <mc:AlternateContent>
          <mc:Choice Requires="wps">
            <w:drawing>
              <wp:anchor distT="0" distB="0" distL="114300" distR="114300" simplePos="0" relativeHeight="252319744" behindDoc="0" locked="0" layoutInCell="1" allowOverlap="1" wp14:anchorId="0EF574AC" wp14:editId="329A2DA0">
                <wp:simplePos x="0" y="0"/>
                <wp:positionH relativeFrom="margin">
                  <wp:posOffset>1507490</wp:posOffset>
                </wp:positionH>
                <wp:positionV relativeFrom="paragraph">
                  <wp:posOffset>1091565</wp:posOffset>
                </wp:positionV>
                <wp:extent cx="113030" cy="124460"/>
                <wp:effectExtent l="19050" t="0" r="39370" b="46990"/>
                <wp:wrapNone/>
                <wp:docPr id="2329" name="Arrow: Down 2329"/>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2B628" id="Arrow: Down 2329" o:spid="_x0000_s1026" type="#_x0000_t67" style="position:absolute;margin-left:118.7pt;margin-top:85.95pt;width:8.9pt;height:9.8pt;z-index:25231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" adj="11792" fillcolor="white [3212]" strokecolor="#515151 [3213]">
                <w10:wrap anchorx="margin"/>
              </v:shape>
            </w:pict>
          </mc:Fallback>
        </mc:AlternateContent>
      </w:r>
      <w:r w:rsidR="001B2E0D">
        <w:rPr>
          <w:noProof/>
        </w:rPr>
        <w:drawing>
          <wp:inline distT="0" distB="0" distL="0" distR="0" wp14:anchorId="78A15B2D" wp14:editId="7EBC1681">
            <wp:extent cx="5486400" cy="3217653"/>
            <wp:effectExtent l="0" t="0" r="0" b="1905"/>
            <wp:docPr id="227"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1DBD7D7" w14:textId="11F350D4" w:rsidR="00EA5819" w:rsidRDefault="0094675A" w:rsidP="00234A23">
      <w:pPr>
        <w:pStyle w:val="Caption"/>
        <w:rPr>
          <w:rStyle w:val="SubtleEmphasis"/>
        </w:rPr>
      </w:pPr>
      <w:r w:rsidRPr="00E7365A">
        <w:rPr>
          <w:rStyle w:val="SubtleEmphasis"/>
          <w:noProof/>
        </w:rPr>
        <mc:AlternateContent>
          <mc:Choice Requires="wps">
            <w:drawing>
              <wp:anchor distT="0" distB="0" distL="114300" distR="114300" simplePos="0" relativeHeight="252312576" behindDoc="1" locked="0" layoutInCell="1" allowOverlap="1" wp14:anchorId="1559CEFA" wp14:editId="5CDCBCF1">
                <wp:simplePos x="0" y="0"/>
                <wp:positionH relativeFrom="margin">
                  <wp:posOffset>4373593</wp:posOffset>
                </wp:positionH>
                <wp:positionV relativeFrom="paragraph">
                  <wp:posOffset>7764</wp:posOffset>
                </wp:positionV>
                <wp:extent cx="1828800" cy="523875"/>
                <wp:effectExtent l="0" t="0" r="0" b="9525"/>
                <wp:wrapTight wrapText="bothSides">
                  <wp:wrapPolygon edited="0">
                    <wp:start x="450" y="0"/>
                    <wp:lineTo x="450" y="21207"/>
                    <wp:lineTo x="20925" y="21207"/>
                    <wp:lineTo x="20925" y="0"/>
                    <wp:lineTo x="450" y="0"/>
                  </wp:wrapPolygon>
                </wp:wrapTight>
                <wp:docPr id="2324" name="Text Box 2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1"/>
                              <w:tblW w:w="2751" w:type="dxa"/>
                              <w:tblLayout w:type="fixed"/>
                              <w:tblLook w:val="04A0" w:firstRow="1" w:lastRow="0" w:firstColumn="1" w:lastColumn="0" w:noHBand="0" w:noVBand="1"/>
                            </w:tblPr>
                            <w:tblGrid>
                              <w:gridCol w:w="284"/>
                              <w:gridCol w:w="2467"/>
                            </w:tblGrid>
                            <w:tr w:rsidR="0094675A" w:rsidRPr="003329A5" w14:paraId="495A18A5" w14:textId="77777777" w:rsidTr="008A7A14">
                              <w:trPr>
                                <w:trHeight w:val="474"/>
                              </w:trPr>
                              <w:tc>
                                <w:tcPr>
                                  <w:tcW w:w="284" w:type="dxa"/>
                                  <w:tcBorders>
                                    <w:top w:val="nil"/>
                                    <w:left w:val="nil"/>
                                    <w:bottom w:val="nil"/>
                                    <w:right w:val="nil"/>
                                  </w:tcBorders>
                                  <w:tcMar>
                                    <w:left w:w="0" w:type="dxa"/>
                                    <w:right w:w="0" w:type="dxa"/>
                                  </w:tcMar>
                                </w:tcPr>
                                <w:p w14:paraId="3F99B637" w14:textId="77777777" w:rsidR="0094675A" w:rsidRDefault="0094675A" w:rsidP="008A7A14">
                                  <w:r>
                                    <w:rPr>
                                      <w:noProof/>
                                    </w:rPr>
                                    <w:drawing>
                                      <wp:inline distT="0" distB="0" distL="0" distR="0" wp14:anchorId="6E66FF8A" wp14:editId="00664D85">
                                        <wp:extent cx="138703" cy="245660"/>
                                        <wp:effectExtent l="0" t="0" r="0" b="2540"/>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06F02411" w14:textId="77777777" w:rsidR="0094675A" w:rsidRDefault="0094675A" w:rsidP="008A7A14">
                                  <w:pPr>
                                    <w:rPr>
                                      <w:sz w:val="16"/>
                                      <w:szCs w:val="16"/>
                                    </w:rPr>
                                  </w:pPr>
                                </w:p>
                                <w:p w14:paraId="45A4499C" w14:textId="77777777" w:rsidR="0094675A" w:rsidRPr="003329A5" w:rsidRDefault="0094675A" w:rsidP="008A7A14">
                                  <w:pPr>
                                    <w:rPr>
                                      <w:sz w:val="16"/>
                                      <w:szCs w:val="16"/>
                                    </w:rPr>
                                  </w:pPr>
                                </w:p>
                              </w:tc>
                              <w:tc>
                                <w:tcPr>
                                  <w:tcW w:w="2467" w:type="dxa"/>
                                  <w:tcBorders>
                                    <w:top w:val="nil"/>
                                    <w:left w:val="nil"/>
                                    <w:bottom w:val="nil"/>
                                    <w:right w:val="nil"/>
                                  </w:tcBorders>
                                  <w:tcMar>
                                    <w:left w:w="0" w:type="dxa"/>
                                    <w:right w:w="0" w:type="dxa"/>
                                  </w:tcMar>
                                </w:tcPr>
                                <w:p w14:paraId="4AA8D0AB" w14:textId="77777777" w:rsidR="0094675A" w:rsidRPr="003329A5" w:rsidRDefault="0094675A"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94675A" w:rsidRPr="003329A5" w14:paraId="60E70525" w14:textId="77777777" w:rsidTr="008A7A14">
                              <w:trPr>
                                <w:trHeight w:val="277"/>
                              </w:trPr>
                              <w:tc>
                                <w:tcPr>
                                  <w:tcW w:w="284" w:type="dxa"/>
                                  <w:tcBorders>
                                    <w:top w:val="nil"/>
                                    <w:left w:val="nil"/>
                                    <w:bottom w:val="nil"/>
                                    <w:right w:val="nil"/>
                                  </w:tcBorders>
                                  <w:tcMar>
                                    <w:left w:w="0" w:type="dxa"/>
                                    <w:right w:w="0" w:type="dxa"/>
                                  </w:tcMar>
                                </w:tcPr>
                                <w:p w14:paraId="20705AB2" w14:textId="77777777" w:rsidR="0094675A" w:rsidRPr="003329A5" w:rsidRDefault="0094675A">
                                  <w:pPr>
                                    <w:rPr>
                                      <w:noProof/>
                                      <w:sz w:val="16"/>
                                      <w:szCs w:val="16"/>
                                      <w:lang w:eastAsia="en-GB"/>
                                    </w:rPr>
                                  </w:pPr>
                                </w:p>
                              </w:tc>
                              <w:tc>
                                <w:tcPr>
                                  <w:tcW w:w="2467" w:type="dxa"/>
                                  <w:tcBorders>
                                    <w:top w:val="nil"/>
                                    <w:left w:val="nil"/>
                                    <w:bottom w:val="nil"/>
                                    <w:right w:val="nil"/>
                                  </w:tcBorders>
                                  <w:tcMar>
                                    <w:left w:w="0" w:type="dxa"/>
                                    <w:right w:w="0" w:type="dxa"/>
                                  </w:tcMar>
                                </w:tcPr>
                                <w:p w14:paraId="11540F98" w14:textId="77777777" w:rsidR="0094675A" w:rsidRPr="003329A5" w:rsidRDefault="0094675A">
                                  <w:pPr>
                                    <w:rPr>
                                      <w:sz w:val="16"/>
                                      <w:szCs w:val="16"/>
                                    </w:rPr>
                                  </w:pPr>
                                </w:p>
                              </w:tc>
                            </w:tr>
                          </w:tbl>
                          <w:p w14:paraId="19BD4EDC" w14:textId="77777777" w:rsidR="0094675A" w:rsidRPr="003329A5" w:rsidRDefault="0094675A" w:rsidP="0094675A">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59CEFA" id="Text Box 2324" o:spid="_x0000_s1066" type="#_x0000_t202" style="position:absolute;margin-left:344.4pt;margin-top:.6pt;width:2in;height:41.25pt;z-index:-25100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" filled="f" stroked="f">
                <v:textbox>
                  <w:txbxContent>
                    <w:tbl>
                      <w:tblPr>
                        <w:tblStyle w:val="TableGrid1"/>
                        <w:tblW w:w="2751" w:type="dxa"/>
                        <w:tblLayout w:type="fixed"/>
                        <w:tblLook w:val="04A0" w:firstRow="1" w:lastRow="0" w:firstColumn="1" w:lastColumn="0" w:noHBand="0" w:noVBand="1"/>
                      </w:tblPr>
                      <w:tblGrid>
                        <w:gridCol w:w="284"/>
                        <w:gridCol w:w="2467"/>
                      </w:tblGrid>
                      <w:tr w:rsidR="0094675A" w:rsidRPr="003329A5" w14:paraId="495A18A5" w14:textId="77777777" w:rsidTr="008A7A14">
                        <w:trPr>
                          <w:trHeight w:val="474"/>
                        </w:trPr>
                        <w:tc>
                          <w:tcPr>
                            <w:tcW w:w="284" w:type="dxa"/>
                            <w:tcBorders>
                              <w:top w:val="nil"/>
                              <w:left w:val="nil"/>
                              <w:bottom w:val="nil"/>
                              <w:right w:val="nil"/>
                            </w:tcBorders>
                            <w:tcMar>
                              <w:left w:w="0" w:type="dxa"/>
                              <w:right w:w="0" w:type="dxa"/>
                            </w:tcMar>
                          </w:tcPr>
                          <w:p w14:paraId="3F99B637" w14:textId="77777777" w:rsidR="0094675A" w:rsidRDefault="0094675A" w:rsidP="008A7A14">
                            <w:r>
                              <w:rPr>
                                <w:noProof/>
                              </w:rPr>
                              <w:drawing>
                                <wp:inline distT="0" distB="0" distL="0" distR="0" wp14:anchorId="6E66FF8A" wp14:editId="00664D85">
                                  <wp:extent cx="138703" cy="245660"/>
                                  <wp:effectExtent l="0" t="0" r="0" b="2540"/>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06F02411" w14:textId="77777777" w:rsidR="0094675A" w:rsidRDefault="0094675A" w:rsidP="008A7A14">
                            <w:pPr>
                              <w:rPr>
                                <w:sz w:val="16"/>
                                <w:szCs w:val="16"/>
                              </w:rPr>
                            </w:pPr>
                          </w:p>
                          <w:p w14:paraId="45A4499C" w14:textId="77777777" w:rsidR="0094675A" w:rsidRPr="003329A5" w:rsidRDefault="0094675A" w:rsidP="008A7A14">
                            <w:pPr>
                              <w:rPr>
                                <w:sz w:val="16"/>
                                <w:szCs w:val="16"/>
                              </w:rPr>
                            </w:pPr>
                          </w:p>
                        </w:tc>
                        <w:tc>
                          <w:tcPr>
                            <w:tcW w:w="2467" w:type="dxa"/>
                            <w:tcBorders>
                              <w:top w:val="nil"/>
                              <w:left w:val="nil"/>
                              <w:bottom w:val="nil"/>
                              <w:right w:val="nil"/>
                            </w:tcBorders>
                            <w:tcMar>
                              <w:left w:w="0" w:type="dxa"/>
                              <w:right w:w="0" w:type="dxa"/>
                            </w:tcMar>
                          </w:tcPr>
                          <w:p w14:paraId="4AA8D0AB" w14:textId="77777777" w:rsidR="0094675A" w:rsidRPr="003329A5" w:rsidRDefault="0094675A"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94675A" w:rsidRPr="003329A5" w14:paraId="60E70525" w14:textId="77777777" w:rsidTr="008A7A14">
                        <w:trPr>
                          <w:trHeight w:val="277"/>
                        </w:trPr>
                        <w:tc>
                          <w:tcPr>
                            <w:tcW w:w="284" w:type="dxa"/>
                            <w:tcBorders>
                              <w:top w:val="nil"/>
                              <w:left w:val="nil"/>
                              <w:bottom w:val="nil"/>
                              <w:right w:val="nil"/>
                            </w:tcBorders>
                            <w:tcMar>
                              <w:left w:w="0" w:type="dxa"/>
                              <w:right w:w="0" w:type="dxa"/>
                            </w:tcMar>
                          </w:tcPr>
                          <w:p w14:paraId="20705AB2" w14:textId="77777777" w:rsidR="0094675A" w:rsidRPr="003329A5" w:rsidRDefault="0094675A">
                            <w:pPr>
                              <w:rPr>
                                <w:noProof/>
                                <w:sz w:val="16"/>
                                <w:szCs w:val="16"/>
                                <w:lang w:eastAsia="en-GB"/>
                              </w:rPr>
                            </w:pPr>
                          </w:p>
                        </w:tc>
                        <w:tc>
                          <w:tcPr>
                            <w:tcW w:w="2467" w:type="dxa"/>
                            <w:tcBorders>
                              <w:top w:val="nil"/>
                              <w:left w:val="nil"/>
                              <w:bottom w:val="nil"/>
                              <w:right w:val="nil"/>
                            </w:tcBorders>
                            <w:tcMar>
                              <w:left w:w="0" w:type="dxa"/>
                              <w:right w:w="0" w:type="dxa"/>
                            </w:tcMar>
                          </w:tcPr>
                          <w:p w14:paraId="11540F98" w14:textId="77777777" w:rsidR="0094675A" w:rsidRPr="003329A5" w:rsidRDefault="0094675A">
                            <w:pPr>
                              <w:rPr>
                                <w:sz w:val="16"/>
                                <w:szCs w:val="16"/>
                              </w:rPr>
                            </w:pPr>
                          </w:p>
                        </w:tc>
                      </w:tr>
                    </w:tbl>
                    <w:p w14:paraId="19BD4EDC" w14:textId="77777777" w:rsidR="0094675A" w:rsidRPr="003329A5" w:rsidRDefault="0094675A" w:rsidP="0094675A">
                      <w:pPr>
                        <w:rPr>
                          <w:sz w:val="16"/>
                          <w:szCs w:val="16"/>
                        </w:rPr>
                      </w:pPr>
                    </w:p>
                  </w:txbxContent>
                </v:textbox>
                <w10:wrap type="tight" anchorx="margin"/>
              </v:shape>
            </w:pict>
          </mc:Fallback>
        </mc:AlternateContent>
      </w:r>
      <w:r w:rsidR="001B2E0D" w:rsidRPr="00542889">
        <w:rPr>
          <w:rStyle w:val="SubtleEmphasis"/>
        </w:rPr>
        <w:t>Q15b. Do any other paid staff work in the library</w:t>
      </w:r>
      <w:r w:rsidR="001B2E0D">
        <w:rPr>
          <w:rStyle w:val="SubtleEmphasis"/>
        </w:rPr>
        <w:t xml:space="preserve">? </w:t>
      </w:r>
    </w:p>
    <w:p w14:paraId="744D7280" w14:textId="77777777" w:rsidR="001B2E0D" w:rsidRPr="00542889" w:rsidRDefault="001B2E0D" w:rsidP="00234A23">
      <w:pPr>
        <w:pStyle w:val="Caption"/>
        <w:rPr>
          <w:rStyle w:val="SubtleEmphasis"/>
        </w:rPr>
      </w:pPr>
      <w:r w:rsidRPr="00542889">
        <w:rPr>
          <w:rStyle w:val="SubtleEmphasis"/>
        </w:rPr>
        <w:t>Q15d. Do any volunteer staff work in the library (excluding pupils)?</w:t>
      </w:r>
    </w:p>
    <w:p w14:paraId="5A2E7B54" w14:textId="77777777" w:rsidR="001B2E0D" w:rsidRDefault="001B2E0D" w:rsidP="00234A23">
      <w:pPr>
        <w:pStyle w:val="Caption"/>
        <w:rPr>
          <w:rStyle w:val="SubtleEmphasis"/>
        </w:rPr>
      </w:pPr>
      <w:r w:rsidRPr="00787ABE">
        <w:rPr>
          <w:rStyle w:val="SubtleEmphasis"/>
        </w:rPr>
        <w:t xml:space="preserve">Base: </w:t>
      </w:r>
      <w:r w:rsidRPr="00542889">
        <w:rPr>
          <w:rStyle w:val="SubtleEmphasis"/>
        </w:rPr>
        <w:t>All who have a designated library area on-site (unweighted base sizes in parenthesis)</w:t>
      </w:r>
    </w:p>
    <w:p w14:paraId="547877A0" w14:textId="77777777" w:rsidR="00463CA7" w:rsidRDefault="00463CA7" w:rsidP="001B2E0D"/>
    <w:p w14:paraId="406CA09A" w14:textId="1EB1210F" w:rsidR="008D5FF3" w:rsidRDefault="001B2E0D" w:rsidP="000D0341">
      <w:r w:rsidRPr="008D5FF3">
        <w:t xml:space="preserve">Schools who used volunteers were asked whether any formal training is provided for staff. </w:t>
      </w:r>
      <w:r w:rsidR="008D5FF3" w:rsidRPr="008D5FF3">
        <w:t xml:space="preserve">A third (33%) </w:t>
      </w:r>
      <w:r w:rsidRPr="008D5FF3">
        <w:t>of schools provide training for their volunteers</w:t>
      </w:r>
      <w:r w:rsidR="008D5FF3" w:rsidRPr="008D5FF3">
        <w:t xml:space="preserve">, an increase from 25% in 2019. </w:t>
      </w:r>
      <w:r w:rsidR="008D5FF3">
        <w:t>60</w:t>
      </w:r>
      <w:r w:rsidRPr="008D5FF3">
        <w:t xml:space="preserve">% </w:t>
      </w:r>
      <w:r w:rsidR="008D5FF3" w:rsidRPr="008D5FF3">
        <w:t>of schools do not provide volunteer training</w:t>
      </w:r>
      <w:r w:rsidR="008D5FF3">
        <w:t>, down from 71% in 2019</w:t>
      </w:r>
      <w:r w:rsidR="008D5FF3" w:rsidRPr="008D5FF3">
        <w:t>.</w:t>
      </w:r>
      <w:r w:rsidR="00FE2983">
        <w:t xml:space="preserve"> </w:t>
      </w:r>
      <w:r w:rsidRPr="008D5FF3">
        <w:t>There are no significant differences observable between primary and secondary schools in this regard</w:t>
      </w:r>
      <w:r w:rsidR="00EA5819">
        <w:t>.</w:t>
      </w:r>
    </w:p>
    <w:p w14:paraId="7C149F4E" w14:textId="57DFF988" w:rsidR="00BD0EFA" w:rsidRDefault="001918C3" w:rsidP="001918C3">
      <w:pPr>
        <w:pStyle w:val="Caption"/>
      </w:pPr>
      <w:r>
        <w:t xml:space="preserve">Figure </w:t>
      </w:r>
      <w:r>
        <w:fldChar w:fldCharType="begin"/>
      </w:r>
      <w:r>
        <w:instrText xml:space="preserve"> SEQ Figure \* ARABIC </w:instrText>
      </w:r>
      <w:r>
        <w:fldChar w:fldCharType="separate"/>
      </w:r>
      <w:r>
        <w:rPr>
          <w:noProof/>
        </w:rPr>
        <w:t>29</w:t>
      </w:r>
      <w:r>
        <w:fldChar w:fldCharType="end"/>
      </w:r>
      <w:r>
        <w:t xml:space="preserve">: </w:t>
      </w:r>
      <w:r w:rsidRPr="00F80D7F">
        <w:t xml:space="preserve">Training provided for volunteer </w:t>
      </w:r>
      <w:proofErr w:type="gramStart"/>
      <w:r w:rsidRPr="00F80D7F">
        <w:t>staff</w:t>
      </w:r>
      <w:proofErr w:type="gramEnd"/>
    </w:p>
    <w:p w14:paraId="029116BA" w14:textId="2ABC8966" w:rsidR="00EA5819" w:rsidRPr="00EA5819" w:rsidRDefault="00EA5819" w:rsidP="00EA5819">
      <w:r w:rsidRPr="00AD194E">
        <w:rPr>
          <w:noProof/>
        </w:rPr>
        <mc:AlternateContent>
          <mc:Choice Requires="wps">
            <w:drawing>
              <wp:anchor distT="45720" distB="45720" distL="114300" distR="114300" simplePos="0" relativeHeight="251893760" behindDoc="1" locked="0" layoutInCell="1" allowOverlap="1" wp14:anchorId="67352E16" wp14:editId="6E01E8F3">
                <wp:simplePos x="0" y="0"/>
                <wp:positionH relativeFrom="column">
                  <wp:posOffset>5019675</wp:posOffset>
                </wp:positionH>
                <wp:positionV relativeFrom="paragraph">
                  <wp:posOffset>6985</wp:posOffset>
                </wp:positionV>
                <wp:extent cx="485775" cy="1404620"/>
                <wp:effectExtent l="0" t="0" r="0" b="0"/>
                <wp:wrapNone/>
                <wp:docPr id="19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4620"/>
                        </a:xfrm>
                        <a:prstGeom prst="rect">
                          <a:avLst/>
                        </a:prstGeom>
                        <a:noFill/>
                        <a:ln w="9525">
                          <a:noFill/>
                          <a:miter lim="800000"/>
                          <a:headEnd/>
                          <a:tailEnd/>
                        </a:ln>
                      </wps:spPr>
                      <wps:txbx>
                        <w:txbxContent>
                          <w:p w14:paraId="2632E92C" w14:textId="77777777" w:rsidR="00EA5819" w:rsidRPr="000D7A64" w:rsidRDefault="00EA5819" w:rsidP="00EA5819">
                            <w:pPr>
                              <w:rPr>
                                <w:b/>
                                <w:bCs/>
                                <w:sz w:val="18"/>
                                <w:szCs w:val="18"/>
                              </w:rPr>
                            </w:pPr>
                            <w:r w:rsidRPr="000D7A64">
                              <w:rPr>
                                <w:b/>
                                <w:bCs/>
                                <w:sz w:val="18"/>
                                <w:szCs w:val="18"/>
                              </w:rPr>
                              <w:t>20</w:t>
                            </w:r>
                            <w:r>
                              <w:rPr>
                                <w:b/>
                                <w:bCs/>
                                <w:sz w:val="18"/>
                                <w:szCs w:val="18"/>
                              </w:rPr>
                              <w:t>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352E16" id="_x0000_s1067" type="#_x0000_t202" style="position:absolute;margin-left:395.25pt;margin-top:.55pt;width:38.25pt;height:110.6pt;z-index:-251422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" filled="f" stroked="f">
                <v:textbox style="mso-fit-shape-to-text:t">
                  <w:txbxContent>
                    <w:p w14:paraId="2632E92C" w14:textId="77777777" w:rsidR="00EA5819" w:rsidRPr="000D7A64" w:rsidRDefault="00EA5819" w:rsidP="00EA5819">
                      <w:pPr>
                        <w:rPr>
                          <w:b/>
                          <w:bCs/>
                          <w:sz w:val="18"/>
                          <w:szCs w:val="18"/>
                        </w:rPr>
                      </w:pPr>
                      <w:r w:rsidRPr="000D7A64">
                        <w:rPr>
                          <w:b/>
                          <w:bCs/>
                          <w:sz w:val="18"/>
                          <w:szCs w:val="18"/>
                        </w:rPr>
                        <w:t>20</w:t>
                      </w:r>
                      <w:r>
                        <w:rPr>
                          <w:b/>
                          <w:bCs/>
                          <w:sz w:val="18"/>
                          <w:szCs w:val="18"/>
                        </w:rPr>
                        <w:t>19</w:t>
                      </w:r>
                    </w:p>
                  </w:txbxContent>
                </v:textbox>
              </v:shape>
            </w:pict>
          </mc:Fallback>
        </mc:AlternateContent>
      </w:r>
      <w:r w:rsidRPr="00AD194E">
        <w:rPr>
          <w:noProof/>
        </w:rPr>
        <mc:AlternateContent>
          <mc:Choice Requires="wps">
            <w:drawing>
              <wp:anchor distT="45720" distB="45720" distL="114300" distR="114300" simplePos="0" relativeHeight="251892736" behindDoc="1" locked="0" layoutInCell="1" allowOverlap="1" wp14:anchorId="42CFD68F" wp14:editId="36FB8A4F">
                <wp:simplePos x="0" y="0"/>
                <wp:positionH relativeFrom="column">
                  <wp:posOffset>2314575</wp:posOffset>
                </wp:positionH>
                <wp:positionV relativeFrom="paragraph">
                  <wp:posOffset>6985</wp:posOffset>
                </wp:positionV>
                <wp:extent cx="485775" cy="1404620"/>
                <wp:effectExtent l="0" t="0" r="0" b="0"/>
                <wp:wrapNone/>
                <wp:docPr id="1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4620"/>
                        </a:xfrm>
                        <a:prstGeom prst="rect">
                          <a:avLst/>
                        </a:prstGeom>
                        <a:noFill/>
                        <a:ln w="9525">
                          <a:noFill/>
                          <a:miter lim="800000"/>
                          <a:headEnd/>
                          <a:tailEnd/>
                        </a:ln>
                      </wps:spPr>
                      <wps:txbx>
                        <w:txbxContent>
                          <w:p w14:paraId="467A5EDB" w14:textId="77777777" w:rsidR="00EA5819" w:rsidRPr="000D7A64" w:rsidRDefault="00EA5819" w:rsidP="00EA5819">
                            <w:pPr>
                              <w:rPr>
                                <w:b/>
                                <w:bCs/>
                                <w:sz w:val="18"/>
                                <w:szCs w:val="18"/>
                              </w:rPr>
                            </w:pPr>
                            <w:r w:rsidRPr="000D7A64">
                              <w:rPr>
                                <w:b/>
                                <w:bCs/>
                                <w:sz w:val="18"/>
                                <w:szCs w:val="18"/>
                              </w:rPr>
                              <w:t>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CFD68F" id="_x0000_s1068" type="#_x0000_t202" style="position:absolute;margin-left:182.25pt;margin-top:.55pt;width:38.25pt;height:110.6pt;z-index:-251423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" filled="f" stroked="f">
                <v:textbox style="mso-fit-shape-to-text:t">
                  <w:txbxContent>
                    <w:p w14:paraId="467A5EDB" w14:textId="77777777" w:rsidR="00EA5819" w:rsidRPr="000D7A64" w:rsidRDefault="00EA5819" w:rsidP="00EA5819">
                      <w:pPr>
                        <w:rPr>
                          <w:b/>
                          <w:bCs/>
                          <w:sz w:val="18"/>
                          <w:szCs w:val="18"/>
                        </w:rPr>
                      </w:pPr>
                      <w:r w:rsidRPr="000D7A64">
                        <w:rPr>
                          <w:b/>
                          <w:bCs/>
                          <w:sz w:val="18"/>
                          <w:szCs w:val="18"/>
                        </w:rPr>
                        <w:t>2022</w:t>
                      </w:r>
                    </w:p>
                  </w:txbxContent>
                </v:textbox>
              </v:shape>
            </w:pict>
          </mc:Fallback>
        </mc:AlternateContent>
      </w:r>
    </w:p>
    <w:tbl>
      <w:tblPr>
        <w:tblStyle w:val="TableGrid"/>
        <w:tblpPr w:leftFromText="180" w:rightFromText="180" w:vertAnchor="text" w:horzAnchor="page" w:tblpX="8836" w:tblpY="1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2"/>
      </w:tblGrid>
      <w:tr w:rsidR="00EA5819" w:rsidRPr="000D7A64" w14:paraId="583372DF" w14:textId="77777777" w:rsidTr="00EA5819">
        <w:trPr>
          <w:trHeight w:val="581"/>
        </w:trPr>
        <w:tc>
          <w:tcPr>
            <w:tcW w:w="1832" w:type="dxa"/>
            <w:vAlign w:val="center"/>
          </w:tcPr>
          <w:p w14:paraId="402B4CF0" w14:textId="635F3242" w:rsidR="00EA5819" w:rsidRPr="000D7A64" w:rsidRDefault="00EA5819" w:rsidP="00EA5819">
            <w:pPr>
              <w:rPr>
                <w:color w:val="808080" w:themeColor="background1" w:themeShade="80"/>
                <w:sz w:val="18"/>
                <w:szCs w:val="18"/>
              </w:rPr>
            </w:pPr>
            <w:r>
              <w:rPr>
                <w:color w:val="808080" w:themeColor="background1" w:themeShade="80"/>
                <w:sz w:val="18"/>
                <w:szCs w:val="18"/>
              </w:rPr>
              <w:t>25</w:t>
            </w:r>
            <w:r w:rsidRPr="000D7A64">
              <w:rPr>
                <w:color w:val="808080" w:themeColor="background1" w:themeShade="80"/>
                <w:sz w:val="18"/>
                <w:szCs w:val="18"/>
              </w:rPr>
              <w:t>%</w:t>
            </w:r>
          </w:p>
        </w:tc>
      </w:tr>
      <w:tr w:rsidR="00EA5819" w:rsidRPr="000D7A64" w14:paraId="226095D8" w14:textId="77777777" w:rsidTr="00EA5819">
        <w:trPr>
          <w:trHeight w:val="581"/>
        </w:trPr>
        <w:tc>
          <w:tcPr>
            <w:tcW w:w="1832" w:type="dxa"/>
            <w:vAlign w:val="center"/>
          </w:tcPr>
          <w:p w14:paraId="48CAAD21" w14:textId="11F8E9B6" w:rsidR="00EA5819" w:rsidRPr="000D7A64" w:rsidRDefault="00EA5819" w:rsidP="00EA5819">
            <w:pPr>
              <w:rPr>
                <w:color w:val="808080" w:themeColor="background1" w:themeShade="80"/>
                <w:sz w:val="18"/>
                <w:szCs w:val="18"/>
              </w:rPr>
            </w:pPr>
            <w:r>
              <w:rPr>
                <w:color w:val="808080" w:themeColor="background1" w:themeShade="80"/>
                <w:sz w:val="18"/>
                <w:szCs w:val="18"/>
              </w:rPr>
              <w:t>71</w:t>
            </w:r>
            <w:r w:rsidRPr="000D7A64">
              <w:rPr>
                <w:color w:val="808080" w:themeColor="background1" w:themeShade="80"/>
                <w:sz w:val="18"/>
                <w:szCs w:val="18"/>
              </w:rPr>
              <w:t>%</w:t>
            </w:r>
          </w:p>
        </w:tc>
      </w:tr>
      <w:tr w:rsidR="00EA5819" w:rsidRPr="000D7A64" w14:paraId="248FC132" w14:textId="77777777" w:rsidTr="00EA5819">
        <w:trPr>
          <w:trHeight w:val="563"/>
        </w:trPr>
        <w:tc>
          <w:tcPr>
            <w:tcW w:w="1832" w:type="dxa"/>
            <w:vAlign w:val="center"/>
          </w:tcPr>
          <w:p w14:paraId="6E61448D" w14:textId="09381826" w:rsidR="00EA5819" w:rsidRPr="000D7A64" w:rsidRDefault="00EA5819" w:rsidP="00EA5819">
            <w:pPr>
              <w:rPr>
                <w:color w:val="808080" w:themeColor="background1" w:themeShade="80"/>
                <w:sz w:val="18"/>
                <w:szCs w:val="18"/>
              </w:rPr>
            </w:pPr>
            <w:r>
              <w:rPr>
                <w:color w:val="808080" w:themeColor="background1" w:themeShade="80"/>
                <w:sz w:val="18"/>
                <w:szCs w:val="18"/>
              </w:rPr>
              <w:t>1%</w:t>
            </w:r>
          </w:p>
        </w:tc>
      </w:tr>
      <w:tr w:rsidR="00EA5819" w:rsidRPr="000D7A64" w14:paraId="4A66C9D9" w14:textId="77777777" w:rsidTr="00EA5819">
        <w:trPr>
          <w:trHeight w:val="581"/>
        </w:trPr>
        <w:tc>
          <w:tcPr>
            <w:tcW w:w="1832" w:type="dxa"/>
            <w:vAlign w:val="center"/>
          </w:tcPr>
          <w:p w14:paraId="39F36B43" w14:textId="3850D2F9" w:rsidR="00EA5819" w:rsidRPr="000D7A64" w:rsidRDefault="00EA5819" w:rsidP="00EA5819">
            <w:pPr>
              <w:rPr>
                <w:color w:val="808080" w:themeColor="background1" w:themeShade="80"/>
                <w:sz w:val="18"/>
                <w:szCs w:val="18"/>
              </w:rPr>
            </w:pPr>
            <w:r>
              <w:rPr>
                <w:color w:val="808080" w:themeColor="background1" w:themeShade="80"/>
                <w:sz w:val="18"/>
                <w:szCs w:val="18"/>
              </w:rPr>
              <w:t>4</w:t>
            </w:r>
            <w:r w:rsidRPr="000D7A64">
              <w:rPr>
                <w:color w:val="808080" w:themeColor="background1" w:themeShade="80"/>
                <w:sz w:val="18"/>
                <w:szCs w:val="18"/>
              </w:rPr>
              <w:t>%</w:t>
            </w:r>
          </w:p>
        </w:tc>
      </w:tr>
    </w:tbl>
    <w:p w14:paraId="107A7A42" w14:textId="77777777" w:rsidR="00EA5819" w:rsidRPr="00406F77" w:rsidRDefault="001B2E0D" w:rsidP="001B2E0D">
      <w:r>
        <w:rPr>
          <w:noProof/>
        </w:rPr>
        <w:drawing>
          <wp:inline distT="0" distB="0" distL="0" distR="0" wp14:anchorId="1B8C8A1B" wp14:editId="6B9CE1F6">
            <wp:extent cx="4953000" cy="1609725"/>
            <wp:effectExtent l="0" t="0" r="0" b="0"/>
            <wp:docPr id="1991" name="Chart 19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30E8A6F" w14:textId="77777777" w:rsidR="00EA5819" w:rsidRDefault="001B2E0D" w:rsidP="00234A23">
      <w:pPr>
        <w:pStyle w:val="Caption"/>
        <w:rPr>
          <w:rStyle w:val="SubtleEmphasis"/>
        </w:rPr>
      </w:pPr>
      <w:r w:rsidRPr="009C062F">
        <w:rPr>
          <w:rStyle w:val="SubtleEmphasis"/>
        </w:rPr>
        <w:t>Q15f. Other than compulsory / legally required training (e.g. safeguarding), is any formal training provided for volunteer staff?</w:t>
      </w:r>
      <w:r>
        <w:rPr>
          <w:rStyle w:val="SubtleEmphasis"/>
        </w:rPr>
        <w:t xml:space="preserve"> </w:t>
      </w:r>
    </w:p>
    <w:p w14:paraId="3B05E7B1" w14:textId="23DE16A4" w:rsidR="001B2E0D" w:rsidRDefault="001B2E0D" w:rsidP="00234A23">
      <w:pPr>
        <w:pStyle w:val="Caption"/>
        <w:rPr>
          <w:rStyle w:val="SubtleEmphasis"/>
        </w:rPr>
      </w:pPr>
      <w:r w:rsidRPr="009C062F">
        <w:rPr>
          <w:rStyle w:val="SubtleEmphasis"/>
        </w:rPr>
        <w:t>Base: Staff who have volunteer staff who work in the library (</w:t>
      </w:r>
      <w:r w:rsidR="001F6EED">
        <w:rPr>
          <w:rStyle w:val="SubtleEmphasis"/>
        </w:rPr>
        <w:t xml:space="preserve">2022: </w:t>
      </w:r>
      <w:r>
        <w:rPr>
          <w:rStyle w:val="SubtleEmphasis"/>
        </w:rPr>
        <w:t>167</w:t>
      </w:r>
      <w:r w:rsidR="001F6EED">
        <w:rPr>
          <w:rStyle w:val="SubtleEmphasis"/>
        </w:rPr>
        <w:t>, 2019: 255</w:t>
      </w:r>
      <w:r w:rsidRPr="009C062F">
        <w:rPr>
          <w:rStyle w:val="SubtleEmphasis"/>
        </w:rPr>
        <w:t>)</w:t>
      </w:r>
    </w:p>
    <w:p w14:paraId="003A2D8F" w14:textId="77777777" w:rsidR="00463CA7" w:rsidRPr="00463CA7" w:rsidRDefault="00463CA7" w:rsidP="00463CA7"/>
    <w:p w14:paraId="6C96382E" w14:textId="77777777" w:rsidR="001B2E0D" w:rsidRPr="00EC5AC3" w:rsidRDefault="001B2E0D" w:rsidP="000D0341">
      <w:pPr>
        <w:pStyle w:val="Heading3"/>
        <w:spacing w:after="120"/>
      </w:pPr>
      <w:bookmarkStart w:id="65" w:name="_Toc17282526"/>
      <w:bookmarkStart w:id="66" w:name="_Toc117536685"/>
      <w:bookmarkStart w:id="67" w:name="_Toc120001033"/>
      <w:r>
        <w:t>Main member of library staff</w:t>
      </w:r>
      <w:bookmarkEnd w:id="65"/>
      <w:bookmarkEnd w:id="66"/>
      <w:bookmarkEnd w:id="67"/>
    </w:p>
    <w:p w14:paraId="71BE7D73" w14:textId="286CA111" w:rsidR="000055A8" w:rsidRDefault="00DA7CF2" w:rsidP="001B2E0D">
      <w:r>
        <w:t>S</w:t>
      </w:r>
      <w:r w:rsidR="001B2E0D" w:rsidRPr="00A11B37">
        <w:t>chools were asked to identify who they considered to be the main member of library staff.</w:t>
      </w:r>
      <w:r w:rsidR="003D07D5" w:rsidRPr="00A11B37">
        <w:t xml:space="preserve"> </w:t>
      </w:r>
      <w:r w:rsidR="000055A8">
        <w:t>The most common main members of library staff are a designated member of library staff (28</w:t>
      </w:r>
      <w:r w:rsidR="00FB4142">
        <w:t>%</w:t>
      </w:r>
      <w:r w:rsidR="000055A8">
        <w:t>) and a literacy lead (24%), followed by a teaching assistant (19%).</w:t>
      </w:r>
      <w:r w:rsidR="00FE2983">
        <w:t xml:space="preserve"> </w:t>
      </w:r>
      <w:r w:rsidR="000055A8">
        <w:t>Results for this question are not comparable to 2019, due to the inclusion of new response options.</w:t>
      </w:r>
    </w:p>
    <w:p w14:paraId="70BB0DE3" w14:textId="5CA4CC08" w:rsidR="00A11B37" w:rsidRDefault="000055A8" w:rsidP="00463CA7">
      <w:r>
        <w:t xml:space="preserve">Secondaries are more likely to have a designated member of library staff as the person with overall responsibility for the library </w:t>
      </w:r>
      <w:r w:rsidR="001B2E0D" w:rsidRPr="00A11B37">
        <w:t>compared with primaries (</w:t>
      </w:r>
      <w:r w:rsidR="003D07D5" w:rsidRPr="00A11B37">
        <w:t>85</w:t>
      </w:r>
      <w:r w:rsidR="001B2E0D" w:rsidRPr="00A11B37">
        <w:t xml:space="preserve">% cf. </w:t>
      </w:r>
      <w:r w:rsidR="003D07D5" w:rsidRPr="00A11B37">
        <w:t>13</w:t>
      </w:r>
      <w:r w:rsidR="001B2E0D" w:rsidRPr="00A11B37">
        <w:t xml:space="preserve">%), while primaries are more likely to rely on </w:t>
      </w:r>
      <w:r w:rsidR="00A11B37" w:rsidRPr="00A11B37">
        <w:t>literacy leads</w:t>
      </w:r>
      <w:r w:rsidR="001B2E0D" w:rsidRPr="00A11B37">
        <w:t xml:space="preserve"> </w:t>
      </w:r>
      <w:r w:rsidR="001B2E0D" w:rsidRPr="00A11B37">
        <w:lastRenderedPageBreak/>
        <w:t>(</w:t>
      </w:r>
      <w:r w:rsidR="00FB4142">
        <w:t>2</w:t>
      </w:r>
      <w:r w:rsidR="00A11B37" w:rsidRPr="00A11B37">
        <w:t>9</w:t>
      </w:r>
      <w:r w:rsidR="001B2E0D" w:rsidRPr="00A11B37">
        <w:t xml:space="preserve">% cf. </w:t>
      </w:r>
      <w:r w:rsidR="00A11B37" w:rsidRPr="00A11B37">
        <w:t>4</w:t>
      </w:r>
      <w:r w:rsidR="001B2E0D" w:rsidRPr="00A11B37">
        <w:t>%).</w:t>
      </w:r>
      <w:r w:rsidR="00A11B37" w:rsidRPr="00A11B37">
        <w:t xml:space="preserve"> Literacy leads are also more commonly identified as the main member of library staff in LA maintained schools (26%) compared to independents (8%). </w:t>
      </w:r>
    </w:p>
    <w:p w14:paraId="40526898" w14:textId="77777777" w:rsidR="00A11B37" w:rsidRDefault="00A11B37" w:rsidP="00234A23">
      <w:pPr>
        <w:pStyle w:val="Caption"/>
      </w:pPr>
    </w:p>
    <w:p w14:paraId="12B44A54" w14:textId="5864F85F" w:rsidR="00BD0EFA" w:rsidRDefault="00E66181" w:rsidP="00E66181">
      <w:pPr>
        <w:pStyle w:val="Caption"/>
      </w:pPr>
      <w:r>
        <w:t xml:space="preserve">Figure </w:t>
      </w:r>
      <w:r>
        <w:fldChar w:fldCharType="begin"/>
      </w:r>
      <w:r>
        <w:instrText xml:space="preserve"> SEQ Figure \* ARABIC </w:instrText>
      </w:r>
      <w:r>
        <w:fldChar w:fldCharType="separate"/>
      </w:r>
      <w:r w:rsidR="001918C3">
        <w:rPr>
          <w:noProof/>
        </w:rPr>
        <w:t>30</w:t>
      </w:r>
      <w:r>
        <w:fldChar w:fldCharType="end"/>
      </w:r>
      <w:r>
        <w:t xml:space="preserve">: </w:t>
      </w:r>
      <w:r w:rsidRPr="00E516C5">
        <w:t>Main member of library staff</w:t>
      </w:r>
    </w:p>
    <w:p w14:paraId="1362908A" w14:textId="384A8F8A" w:rsidR="001B2E0D" w:rsidRPr="00406F77" w:rsidRDefault="00DA069B" w:rsidP="001B2E0D">
      <w:r>
        <w:rPr>
          <w:noProof/>
        </w:rPr>
        <mc:AlternateContent>
          <mc:Choice Requires="wps">
            <w:drawing>
              <wp:anchor distT="0" distB="0" distL="114300" distR="114300" simplePos="0" relativeHeight="251899904" behindDoc="0" locked="0" layoutInCell="1" allowOverlap="1" wp14:anchorId="516F6EB0" wp14:editId="7BEB5057">
                <wp:simplePos x="0" y="0"/>
                <wp:positionH relativeFrom="margin">
                  <wp:posOffset>5498465</wp:posOffset>
                </wp:positionH>
                <wp:positionV relativeFrom="paragraph">
                  <wp:posOffset>1463675</wp:posOffset>
                </wp:positionV>
                <wp:extent cx="113030" cy="124460"/>
                <wp:effectExtent l="19050" t="0" r="39370" b="46990"/>
                <wp:wrapNone/>
                <wp:docPr id="2018" name="Arrow: Down 2018"/>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A8EF5" id="Arrow: Down 2018" o:spid="_x0000_s1026" type="#_x0000_t67" style="position:absolute;margin-left:432.95pt;margin-top:115.25pt;width:8.9pt;height:9.8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" adj="11792" fillcolor="white [3212]" strokecolor="#515151 [3213]">
                <w10:wrap anchorx="margin"/>
              </v:shape>
            </w:pict>
          </mc:Fallback>
        </mc:AlternateContent>
      </w:r>
      <w:r>
        <w:rPr>
          <w:noProof/>
        </w:rPr>
        <mc:AlternateContent>
          <mc:Choice Requires="wps">
            <w:drawing>
              <wp:anchor distT="0" distB="0" distL="114300" distR="114300" simplePos="0" relativeHeight="251912192" behindDoc="0" locked="0" layoutInCell="1" allowOverlap="1" wp14:anchorId="05CC11B5" wp14:editId="3FC1A184">
                <wp:simplePos x="0" y="0"/>
                <wp:positionH relativeFrom="margin">
                  <wp:posOffset>1612265</wp:posOffset>
                </wp:positionH>
                <wp:positionV relativeFrom="paragraph">
                  <wp:posOffset>3073400</wp:posOffset>
                </wp:positionV>
                <wp:extent cx="113030" cy="124460"/>
                <wp:effectExtent l="19050" t="0" r="39370" b="46990"/>
                <wp:wrapNone/>
                <wp:docPr id="2006" name="Arrow: Down 2006"/>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FF3D3" id="Arrow: Down 2006" o:spid="_x0000_s1026" type="#_x0000_t67" style="position:absolute;margin-left:126.95pt;margin-top:242pt;width:8.9pt;height:9.8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" adj="11792" fillcolor="white [3212]" strokecolor="#515151 [3213]">
                <w10:wrap anchorx="margin"/>
              </v:shape>
            </w:pict>
          </mc:Fallback>
        </mc:AlternateContent>
      </w:r>
      <w:r>
        <w:rPr>
          <w:noProof/>
        </w:rPr>
        <mc:AlternateContent>
          <mc:Choice Requires="wps">
            <w:drawing>
              <wp:anchor distT="0" distB="0" distL="114300" distR="114300" simplePos="0" relativeHeight="251913216" behindDoc="0" locked="0" layoutInCell="1" allowOverlap="1" wp14:anchorId="310AB017" wp14:editId="5E8CC4BB">
                <wp:simplePos x="0" y="0"/>
                <wp:positionH relativeFrom="margin">
                  <wp:posOffset>2021840</wp:posOffset>
                </wp:positionH>
                <wp:positionV relativeFrom="paragraph">
                  <wp:posOffset>3054350</wp:posOffset>
                </wp:positionV>
                <wp:extent cx="113030" cy="124460"/>
                <wp:effectExtent l="19050" t="19050" r="39370" b="27940"/>
                <wp:wrapNone/>
                <wp:docPr id="2004" name="Arrow: Down 2004"/>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4F4B4" id="Arrow: Down 2004" o:spid="_x0000_s1026" type="#_x0000_t67" style="position:absolute;margin-left:159.2pt;margin-top:240.5pt;width:8.9pt;height:9.8pt;flip:y;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1914240" behindDoc="0" locked="0" layoutInCell="1" allowOverlap="1" wp14:anchorId="2C2E3708" wp14:editId="57DA6DDD">
                <wp:simplePos x="0" y="0"/>
                <wp:positionH relativeFrom="margin">
                  <wp:posOffset>2269490</wp:posOffset>
                </wp:positionH>
                <wp:positionV relativeFrom="paragraph">
                  <wp:posOffset>3044825</wp:posOffset>
                </wp:positionV>
                <wp:extent cx="113030" cy="124460"/>
                <wp:effectExtent l="19050" t="19050" r="39370" b="27940"/>
                <wp:wrapNone/>
                <wp:docPr id="2003" name="Arrow: Down 2003"/>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CA606" id="Arrow: Down 2003" o:spid="_x0000_s1026" type="#_x0000_t67" style="position:absolute;margin-left:178.7pt;margin-top:239.75pt;width:8.9pt;height:9.8pt;flip:y;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" adj="11792" fillcolor="white [3212]" strokecolor="#515151 [3213]">
                <w10:wrap anchorx="margin"/>
              </v:shape>
            </w:pict>
          </mc:Fallback>
        </mc:AlternateContent>
      </w:r>
      <w:r>
        <w:rPr>
          <w:noProof/>
        </w:rPr>
        <mc:AlternateContent>
          <mc:Choice Requires="wps">
            <w:drawing>
              <wp:anchor distT="0" distB="0" distL="114300" distR="114300" simplePos="0" relativeHeight="251915264" behindDoc="0" locked="0" layoutInCell="1" allowOverlap="1" wp14:anchorId="07887106" wp14:editId="6080DB2B">
                <wp:simplePos x="0" y="0"/>
                <wp:positionH relativeFrom="margin">
                  <wp:posOffset>2717165</wp:posOffset>
                </wp:positionH>
                <wp:positionV relativeFrom="paragraph">
                  <wp:posOffset>3063875</wp:posOffset>
                </wp:positionV>
                <wp:extent cx="113030" cy="124460"/>
                <wp:effectExtent l="19050" t="19050" r="39370" b="27940"/>
                <wp:wrapNone/>
                <wp:docPr id="2002" name="Arrow: Down 2002"/>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654E6" id="Arrow: Down 2002" o:spid="_x0000_s1026" type="#_x0000_t67" style="position:absolute;margin-left:213.95pt;margin-top:241.25pt;width:8.9pt;height:9.8pt;flip:y;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1916288" behindDoc="0" locked="0" layoutInCell="1" allowOverlap="1" wp14:anchorId="2EA0AF35" wp14:editId="67D62F6A">
                <wp:simplePos x="0" y="0"/>
                <wp:positionH relativeFrom="margin">
                  <wp:posOffset>3660140</wp:posOffset>
                </wp:positionH>
                <wp:positionV relativeFrom="paragraph">
                  <wp:posOffset>3044825</wp:posOffset>
                </wp:positionV>
                <wp:extent cx="113030" cy="124460"/>
                <wp:effectExtent l="19050" t="19050" r="39370" b="27940"/>
                <wp:wrapNone/>
                <wp:docPr id="2001" name="Arrow: Down 200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D8127" id="Arrow: Down 2001" o:spid="_x0000_s1026" type="#_x0000_t67" style="position:absolute;margin-left:288.2pt;margin-top:239.75pt;width:8.9pt;height:9.8pt;flip:y;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1917312" behindDoc="0" locked="0" layoutInCell="1" allowOverlap="1" wp14:anchorId="36CA120F" wp14:editId="0A437B00">
                <wp:simplePos x="0" y="0"/>
                <wp:positionH relativeFrom="margin">
                  <wp:posOffset>4965065</wp:posOffset>
                </wp:positionH>
                <wp:positionV relativeFrom="paragraph">
                  <wp:posOffset>3044825</wp:posOffset>
                </wp:positionV>
                <wp:extent cx="113030" cy="124460"/>
                <wp:effectExtent l="19050" t="19050" r="39370" b="27940"/>
                <wp:wrapNone/>
                <wp:docPr id="1973" name="Arrow: Down 1973"/>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2F495" id="Arrow: Down 1973" o:spid="_x0000_s1026" type="#_x0000_t67" style="position:absolute;margin-left:390.95pt;margin-top:239.75pt;width:8.9pt;height:9.8pt;flip:y;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1918336" behindDoc="0" locked="0" layoutInCell="1" allowOverlap="1" wp14:anchorId="23903131" wp14:editId="0274ED11">
                <wp:simplePos x="0" y="0"/>
                <wp:positionH relativeFrom="margin">
                  <wp:posOffset>5727065</wp:posOffset>
                </wp:positionH>
                <wp:positionV relativeFrom="paragraph">
                  <wp:posOffset>3063875</wp:posOffset>
                </wp:positionV>
                <wp:extent cx="113030" cy="124460"/>
                <wp:effectExtent l="19050" t="19050" r="39370" b="27940"/>
                <wp:wrapNone/>
                <wp:docPr id="2000" name="Arrow: Down 2000"/>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D5B2A" id="Arrow: Down 2000" o:spid="_x0000_s1026" type="#_x0000_t67" style="position:absolute;margin-left:450.95pt;margin-top:241.25pt;width:8.9pt;height:9.8pt;flip:y;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1919360" behindDoc="0" locked="0" layoutInCell="1" allowOverlap="1" wp14:anchorId="3AB7624D" wp14:editId="2D15F186">
                <wp:simplePos x="0" y="0"/>
                <wp:positionH relativeFrom="margin">
                  <wp:posOffset>6022340</wp:posOffset>
                </wp:positionH>
                <wp:positionV relativeFrom="paragraph">
                  <wp:posOffset>3044825</wp:posOffset>
                </wp:positionV>
                <wp:extent cx="113030" cy="124460"/>
                <wp:effectExtent l="19050" t="19050" r="39370" b="27940"/>
                <wp:wrapNone/>
                <wp:docPr id="1999" name="Arrow: Down 1999"/>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B3ACF" id="Arrow: Down 1999" o:spid="_x0000_s1026" type="#_x0000_t67" style="position:absolute;margin-left:474.2pt;margin-top:239.75pt;width:8.9pt;height:9.8pt;flip:y;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" adj="11792" fillcolor="white [3212]" strokecolor="#515151 [3213]">
                <w10:wrap anchorx="margin"/>
              </v:shape>
            </w:pict>
          </mc:Fallback>
        </mc:AlternateContent>
      </w:r>
      <w:r>
        <w:rPr>
          <w:noProof/>
        </w:rPr>
        <mc:AlternateContent>
          <mc:Choice Requires="wps">
            <w:drawing>
              <wp:anchor distT="0" distB="0" distL="114300" distR="114300" simplePos="0" relativeHeight="251909120" behindDoc="0" locked="0" layoutInCell="1" allowOverlap="1" wp14:anchorId="5F382C05" wp14:editId="6F13B068">
                <wp:simplePos x="0" y="0"/>
                <wp:positionH relativeFrom="margin">
                  <wp:posOffset>5984240</wp:posOffset>
                </wp:positionH>
                <wp:positionV relativeFrom="paragraph">
                  <wp:posOffset>1854200</wp:posOffset>
                </wp:positionV>
                <wp:extent cx="113030" cy="124460"/>
                <wp:effectExtent l="19050" t="19050" r="39370" b="27940"/>
                <wp:wrapNone/>
                <wp:docPr id="2009" name="Arrow: Down 2009"/>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107F2" id="Arrow: Down 2009" o:spid="_x0000_s1026" type="#_x0000_t67" style="position:absolute;margin-left:471.2pt;margin-top:146pt;width:8.9pt;height:9.8pt;flip:y;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1908096" behindDoc="0" locked="0" layoutInCell="1" allowOverlap="1" wp14:anchorId="0993DB93" wp14:editId="21A12DCF">
                <wp:simplePos x="0" y="0"/>
                <wp:positionH relativeFrom="margin">
                  <wp:posOffset>5555615</wp:posOffset>
                </wp:positionH>
                <wp:positionV relativeFrom="paragraph">
                  <wp:posOffset>1844675</wp:posOffset>
                </wp:positionV>
                <wp:extent cx="113030" cy="124460"/>
                <wp:effectExtent l="19050" t="19050" r="39370" b="27940"/>
                <wp:wrapNone/>
                <wp:docPr id="2010" name="Arrow: Down 2010"/>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052EB" id="Arrow: Down 2010" o:spid="_x0000_s1026" type="#_x0000_t67" style="position:absolute;margin-left:437.45pt;margin-top:145.25pt;width:8.9pt;height:9.8pt;flip:y;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" adj="11792" fillcolor="white [3212]" strokecolor="#515151 [3213]">
                <w10:wrap anchorx="margin"/>
              </v:shape>
            </w:pict>
          </mc:Fallback>
        </mc:AlternateContent>
      </w:r>
      <w:r>
        <w:rPr>
          <w:noProof/>
        </w:rPr>
        <mc:AlternateContent>
          <mc:Choice Requires="wps">
            <w:drawing>
              <wp:anchor distT="0" distB="0" distL="114300" distR="114300" simplePos="0" relativeHeight="251907072" behindDoc="0" locked="0" layoutInCell="1" allowOverlap="1" wp14:anchorId="3053AFB3" wp14:editId="3AB99CE8">
                <wp:simplePos x="0" y="0"/>
                <wp:positionH relativeFrom="margin">
                  <wp:posOffset>5107940</wp:posOffset>
                </wp:positionH>
                <wp:positionV relativeFrom="paragraph">
                  <wp:posOffset>1863725</wp:posOffset>
                </wp:positionV>
                <wp:extent cx="113030" cy="124460"/>
                <wp:effectExtent l="19050" t="0" r="39370" b="46990"/>
                <wp:wrapNone/>
                <wp:docPr id="2011" name="Arrow: Down 201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A7405" id="Arrow: Down 2011" o:spid="_x0000_s1026" type="#_x0000_t67" style="position:absolute;margin-left:402.2pt;margin-top:146.75pt;width:8.9pt;height:9.8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" adj="11792" fillcolor="white [3212]" strokecolor="#515151 [3213]">
                <w10:wrap anchorx="margin"/>
              </v:shape>
            </w:pict>
          </mc:Fallback>
        </mc:AlternateContent>
      </w:r>
      <w:r>
        <w:rPr>
          <w:noProof/>
        </w:rPr>
        <mc:AlternateContent>
          <mc:Choice Requires="wps">
            <w:drawing>
              <wp:anchor distT="0" distB="0" distL="114300" distR="114300" simplePos="0" relativeHeight="251900928" behindDoc="0" locked="0" layoutInCell="1" allowOverlap="1" wp14:anchorId="7B98B6A6" wp14:editId="28DCF31F">
                <wp:simplePos x="0" y="0"/>
                <wp:positionH relativeFrom="margin">
                  <wp:posOffset>5831840</wp:posOffset>
                </wp:positionH>
                <wp:positionV relativeFrom="paragraph">
                  <wp:posOffset>1568450</wp:posOffset>
                </wp:positionV>
                <wp:extent cx="113030" cy="124460"/>
                <wp:effectExtent l="19050" t="0" r="39370" b="46990"/>
                <wp:wrapNone/>
                <wp:docPr id="2017" name="Arrow: Down 2017"/>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D35F1" id="Arrow: Down 2017" o:spid="_x0000_s1026" type="#_x0000_t67" style="position:absolute;margin-left:459.2pt;margin-top:123.5pt;width:8.9pt;height:9.8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" adj="11792" fillcolor="white [3212]" strokecolor="#515151 [3213]">
                <w10:wrap anchorx="margin"/>
              </v:shape>
            </w:pict>
          </mc:Fallback>
        </mc:AlternateContent>
      </w:r>
      <w:r>
        <w:rPr>
          <w:noProof/>
        </w:rPr>
        <mc:AlternateContent>
          <mc:Choice Requires="wps">
            <w:drawing>
              <wp:anchor distT="0" distB="0" distL="114300" distR="114300" simplePos="0" relativeHeight="251901952" behindDoc="0" locked="0" layoutInCell="1" allowOverlap="1" wp14:anchorId="180196EF" wp14:editId="0863DF58">
                <wp:simplePos x="0" y="0"/>
                <wp:positionH relativeFrom="margin">
                  <wp:posOffset>6108065</wp:posOffset>
                </wp:positionH>
                <wp:positionV relativeFrom="paragraph">
                  <wp:posOffset>1444625</wp:posOffset>
                </wp:positionV>
                <wp:extent cx="113030" cy="124460"/>
                <wp:effectExtent l="19050" t="0" r="39370" b="46990"/>
                <wp:wrapNone/>
                <wp:docPr id="2016" name="Arrow: Down 2016"/>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16FCD" id="Arrow: Down 2016" o:spid="_x0000_s1026" type="#_x0000_t67" style="position:absolute;margin-left:480.95pt;margin-top:113.75pt;width:8.9pt;height:9.8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" adj="11792" fillcolor="white [3212]" strokecolor="#515151 [3213]">
                <w10:wrap anchorx="margin"/>
              </v:shape>
            </w:pict>
          </mc:Fallback>
        </mc:AlternateContent>
      </w:r>
      <w:r>
        <w:rPr>
          <w:noProof/>
        </w:rPr>
        <mc:AlternateContent>
          <mc:Choice Requires="wps">
            <w:drawing>
              <wp:anchor distT="0" distB="0" distL="114300" distR="114300" simplePos="0" relativeHeight="251905024" behindDoc="0" locked="0" layoutInCell="1" allowOverlap="1" wp14:anchorId="3F44F595" wp14:editId="0F6FB3A2">
                <wp:simplePos x="0" y="0"/>
                <wp:positionH relativeFrom="margin">
                  <wp:posOffset>3822065</wp:posOffset>
                </wp:positionH>
                <wp:positionV relativeFrom="paragraph">
                  <wp:posOffset>1882775</wp:posOffset>
                </wp:positionV>
                <wp:extent cx="113030" cy="124460"/>
                <wp:effectExtent l="19050" t="19050" r="39370" b="27940"/>
                <wp:wrapNone/>
                <wp:docPr id="2013" name="Arrow: Down 2013"/>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0416B" id="Arrow: Down 2013" o:spid="_x0000_s1026" type="#_x0000_t67" style="position:absolute;margin-left:300.95pt;margin-top:148.25pt;width:8.9pt;height:9.8pt;flip:y;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1906048" behindDoc="0" locked="0" layoutInCell="1" allowOverlap="1" wp14:anchorId="4E6CBB14" wp14:editId="61503EA5">
                <wp:simplePos x="0" y="0"/>
                <wp:positionH relativeFrom="margin">
                  <wp:posOffset>4517390</wp:posOffset>
                </wp:positionH>
                <wp:positionV relativeFrom="paragraph">
                  <wp:posOffset>1863725</wp:posOffset>
                </wp:positionV>
                <wp:extent cx="113030" cy="124460"/>
                <wp:effectExtent l="19050" t="0" r="39370" b="46990"/>
                <wp:wrapNone/>
                <wp:docPr id="2012" name="Arrow: Down 2012"/>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FE0A1" id="Arrow: Down 2012" o:spid="_x0000_s1026" type="#_x0000_t67" style="position:absolute;margin-left:355.7pt;margin-top:146.75pt;width:8.9pt;height:9.8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" adj="11792" fillcolor="white [3212]" strokecolor="#515151 [3213]">
                <w10:wrap anchorx="margin"/>
              </v:shape>
            </w:pict>
          </mc:Fallback>
        </mc:AlternateContent>
      </w:r>
      <w:r>
        <w:rPr>
          <w:noProof/>
        </w:rPr>
        <mc:AlternateContent>
          <mc:Choice Requires="wps">
            <w:drawing>
              <wp:anchor distT="0" distB="0" distL="114300" distR="114300" simplePos="0" relativeHeight="251902976" behindDoc="0" locked="0" layoutInCell="1" allowOverlap="1" wp14:anchorId="12C1AB56" wp14:editId="7708FC9F">
                <wp:simplePos x="0" y="0"/>
                <wp:positionH relativeFrom="margin">
                  <wp:posOffset>2488565</wp:posOffset>
                </wp:positionH>
                <wp:positionV relativeFrom="paragraph">
                  <wp:posOffset>1463675</wp:posOffset>
                </wp:positionV>
                <wp:extent cx="113030" cy="124460"/>
                <wp:effectExtent l="19050" t="19050" r="39370" b="27940"/>
                <wp:wrapNone/>
                <wp:docPr id="2015" name="Arrow: Down 2015"/>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F96F9" id="Arrow: Down 2015" o:spid="_x0000_s1026" type="#_x0000_t67" style="position:absolute;margin-left:195.95pt;margin-top:115.25pt;width:8.9pt;height:9.8pt;flip:y;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1904000" behindDoc="0" locked="0" layoutInCell="1" allowOverlap="1" wp14:anchorId="6EF51010" wp14:editId="7CA19719">
                <wp:simplePos x="0" y="0"/>
                <wp:positionH relativeFrom="margin">
                  <wp:posOffset>2936240</wp:posOffset>
                </wp:positionH>
                <wp:positionV relativeFrom="paragraph">
                  <wp:posOffset>1873250</wp:posOffset>
                </wp:positionV>
                <wp:extent cx="113030" cy="124460"/>
                <wp:effectExtent l="19050" t="19050" r="39370" b="27940"/>
                <wp:wrapNone/>
                <wp:docPr id="2014" name="Arrow: Down 2014"/>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4FF6A" id="Arrow: Down 2014" o:spid="_x0000_s1026" type="#_x0000_t67" style="position:absolute;margin-left:231.2pt;margin-top:147.5pt;width:8.9pt;height:9.8pt;flip:y;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" adj="11792" fillcolor="white [3212]" strokecolor="#515151 [3213]">
                <w10:wrap anchorx="margin"/>
              </v:shape>
            </w:pict>
          </mc:Fallback>
        </mc:AlternateContent>
      </w:r>
      <w:r>
        <w:rPr>
          <w:noProof/>
        </w:rPr>
        <mc:AlternateContent>
          <mc:Choice Requires="wps">
            <w:drawing>
              <wp:anchor distT="0" distB="0" distL="114300" distR="114300" simplePos="0" relativeHeight="251911168" behindDoc="0" locked="0" layoutInCell="1" allowOverlap="1" wp14:anchorId="72BA79C5" wp14:editId="56E9E85B">
                <wp:simplePos x="0" y="0"/>
                <wp:positionH relativeFrom="margin">
                  <wp:posOffset>2507615</wp:posOffset>
                </wp:positionH>
                <wp:positionV relativeFrom="paragraph">
                  <wp:posOffset>2244725</wp:posOffset>
                </wp:positionV>
                <wp:extent cx="113030" cy="124460"/>
                <wp:effectExtent l="19050" t="19050" r="39370" b="27940"/>
                <wp:wrapNone/>
                <wp:docPr id="2007" name="Arrow: Down 2007"/>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5A2DE" id="Arrow: Down 2007" o:spid="_x0000_s1026" type="#_x0000_t67" style="position:absolute;margin-left:197.45pt;margin-top:176.75pt;width:8.9pt;height:9.8pt;flip:y;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1910144" behindDoc="0" locked="0" layoutInCell="1" allowOverlap="1" wp14:anchorId="2FC671A2" wp14:editId="6842F83B">
                <wp:simplePos x="0" y="0"/>
                <wp:positionH relativeFrom="margin">
                  <wp:posOffset>1593215</wp:posOffset>
                </wp:positionH>
                <wp:positionV relativeFrom="paragraph">
                  <wp:posOffset>2263775</wp:posOffset>
                </wp:positionV>
                <wp:extent cx="113030" cy="124460"/>
                <wp:effectExtent l="19050" t="0" r="39370" b="46990"/>
                <wp:wrapNone/>
                <wp:docPr id="2008" name="Arrow: Down 2008"/>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1E031" id="Arrow: Down 2008" o:spid="_x0000_s1026" type="#_x0000_t67" style="position:absolute;margin-left:125.45pt;margin-top:178.25pt;width:8.9pt;height:9.8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" adj="11792" fillcolor="white [3212]" strokecolor="#515151 [3213]">
                <w10:wrap anchorx="margin"/>
              </v:shape>
            </w:pict>
          </mc:Fallback>
        </mc:AlternateContent>
      </w:r>
      <w:r>
        <w:rPr>
          <w:noProof/>
        </w:rPr>
        <mc:AlternateContent>
          <mc:Choice Requires="wps">
            <w:drawing>
              <wp:anchor distT="0" distB="0" distL="114300" distR="114300" simplePos="0" relativeHeight="251898880" behindDoc="0" locked="0" layoutInCell="1" allowOverlap="1" wp14:anchorId="24143E19" wp14:editId="127C1141">
                <wp:simplePos x="0" y="0"/>
                <wp:positionH relativeFrom="margin">
                  <wp:posOffset>3326765</wp:posOffset>
                </wp:positionH>
                <wp:positionV relativeFrom="paragraph">
                  <wp:posOffset>1063625</wp:posOffset>
                </wp:positionV>
                <wp:extent cx="113030" cy="124460"/>
                <wp:effectExtent l="19050" t="0" r="39370" b="46990"/>
                <wp:wrapNone/>
                <wp:docPr id="2019" name="Arrow: Down 2019"/>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F1062" id="Arrow: Down 2019" o:spid="_x0000_s1026" type="#_x0000_t67" style="position:absolute;margin-left:261.95pt;margin-top:83.75pt;width:8.9pt;height:9.8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" adj="11792" fillcolor="white [3212]" strokecolor="#515151 [3213]">
                <w10:wrap anchorx="margin"/>
              </v:shape>
            </w:pict>
          </mc:Fallback>
        </mc:AlternateContent>
      </w:r>
      <w:r>
        <w:rPr>
          <w:noProof/>
        </w:rPr>
        <mc:AlternateContent>
          <mc:Choice Requires="wps">
            <w:drawing>
              <wp:anchor distT="0" distB="0" distL="114300" distR="114300" simplePos="0" relativeHeight="251897856" behindDoc="0" locked="0" layoutInCell="1" allowOverlap="1" wp14:anchorId="56A39EDB" wp14:editId="0041CF22">
                <wp:simplePos x="0" y="0"/>
                <wp:positionH relativeFrom="margin">
                  <wp:posOffset>2707640</wp:posOffset>
                </wp:positionH>
                <wp:positionV relativeFrom="paragraph">
                  <wp:posOffset>1206500</wp:posOffset>
                </wp:positionV>
                <wp:extent cx="113030" cy="124460"/>
                <wp:effectExtent l="19050" t="0" r="39370" b="46990"/>
                <wp:wrapNone/>
                <wp:docPr id="2020" name="Arrow: Down 2020"/>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20D62" id="Arrow: Down 2020" o:spid="_x0000_s1026" type="#_x0000_t67" style="position:absolute;margin-left:213.2pt;margin-top:95pt;width:8.9pt;height:9.8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" adj="11792" fillcolor="white [3212]" strokecolor="#515151 [3213]">
                <w10:wrap anchorx="margin"/>
              </v:shape>
            </w:pict>
          </mc:Fallback>
        </mc:AlternateContent>
      </w:r>
      <w:r>
        <w:rPr>
          <w:noProof/>
        </w:rPr>
        <mc:AlternateContent>
          <mc:Choice Requires="wps">
            <w:drawing>
              <wp:anchor distT="0" distB="0" distL="114300" distR="114300" simplePos="0" relativeHeight="251896832" behindDoc="0" locked="0" layoutInCell="1" allowOverlap="1" wp14:anchorId="71903017" wp14:editId="068BB645">
                <wp:simplePos x="0" y="0"/>
                <wp:positionH relativeFrom="margin">
                  <wp:posOffset>2038350</wp:posOffset>
                </wp:positionH>
                <wp:positionV relativeFrom="paragraph">
                  <wp:posOffset>1066800</wp:posOffset>
                </wp:positionV>
                <wp:extent cx="113030" cy="124460"/>
                <wp:effectExtent l="19050" t="19050" r="39370" b="27940"/>
                <wp:wrapNone/>
                <wp:docPr id="2021" name="Arrow: Down 202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A66E8" id="Arrow: Down 2021" o:spid="_x0000_s1026" type="#_x0000_t67" style="position:absolute;margin-left:160.5pt;margin-top:84pt;width:8.9pt;height:9.8pt;flip:y;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" adj="11792" fillcolor="white [3212]" strokecolor="#515151 [3213]">
                <w10:wrap anchorx="margin"/>
              </v:shape>
            </w:pict>
          </mc:Fallback>
        </mc:AlternateContent>
      </w:r>
      <w:r w:rsidR="004E6ECE">
        <w:rPr>
          <w:noProof/>
        </w:rPr>
        <mc:AlternateContent>
          <mc:Choice Requires="wps">
            <w:drawing>
              <wp:anchor distT="0" distB="0" distL="114300" distR="114300" simplePos="0" relativeHeight="251926528" behindDoc="0" locked="0" layoutInCell="1" allowOverlap="1" wp14:anchorId="6821A850" wp14:editId="31E3F73A">
                <wp:simplePos x="0" y="0"/>
                <wp:positionH relativeFrom="margin">
                  <wp:posOffset>6146165</wp:posOffset>
                </wp:positionH>
                <wp:positionV relativeFrom="paragraph">
                  <wp:posOffset>3425825</wp:posOffset>
                </wp:positionV>
                <wp:extent cx="113030" cy="124460"/>
                <wp:effectExtent l="19050" t="0" r="39370" b="46990"/>
                <wp:wrapNone/>
                <wp:docPr id="1992" name="Arrow: Down 1992"/>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770C7" id="Arrow: Down 1983" o:spid="_x0000_s1026" type="#_x0000_t67" style="position:absolute;margin-left:483.95pt;margin-top:269.75pt;width:8.9pt;height:9.8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" adj="11792" fillcolor="white [3212]" strokecolor="#515151 [3213]">
                <w10:wrap anchorx="margin"/>
              </v:shape>
            </w:pict>
          </mc:Fallback>
        </mc:AlternateContent>
      </w:r>
      <w:r w:rsidR="004E6ECE">
        <w:rPr>
          <w:noProof/>
        </w:rPr>
        <mc:AlternateContent>
          <mc:Choice Requires="wps">
            <w:drawing>
              <wp:anchor distT="0" distB="0" distL="114300" distR="114300" simplePos="0" relativeHeight="251925504" behindDoc="0" locked="0" layoutInCell="1" allowOverlap="1" wp14:anchorId="1FB370DA" wp14:editId="598A7725">
                <wp:simplePos x="0" y="0"/>
                <wp:positionH relativeFrom="margin">
                  <wp:posOffset>5993765</wp:posOffset>
                </wp:positionH>
                <wp:positionV relativeFrom="paragraph">
                  <wp:posOffset>3625850</wp:posOffset>
                </wp:positionV>
                <wp:extent cx="113030" cy="124460"/>
                <wp:effectExtent l="19050" t="0" r="39370" b="46990"/>
                <wp:wrapNone/>
                <wp:docPr id="1993" name="Arrow: Down 1993"/>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A1BFF" id="Arrow: Down 1982" o:spid="_x0000_s1026" type="#_x0000_t67" style="position:absolute;margin-left:471.95pt;margin-top:285.5pt;width:8.9pt;height:9.8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" adj="11792" fillcolor="white [3212]" strokecolor="#515151 [3213]">
                <w10:wrap anchorx="margin"/>
              </v:shape>
            </w:pict>
          </mc:Fallback>
        </mc:AlternateContent>
      </w:r>
      <w:r w:rsidR="004E6ECE">
        <w:rPr>
          <w:noProof/>
        </w:rPr>
        <mc:AlternateContent>
          <mc:Choice Requires="wps">
            <w:drawing>
              <wp:anchor distT="0" distB="0" distL="114300" distR="114300" simplePos="0" relativeHeight="251924480" behindDoc="0" locked="0" layoutInCell="1" allowOverlap="1" wp14:anchorId="01092315" wp14:editId="6E2EE31A">
                <wp:simplePos x="0" y="0"/>
                <wp:positionH relativeFrom="margin">
                  <wp:posOffset>5860415</wp:posOffset>
                </wp:positionH>
                <wp:positionV relativeFrom="paragraph">
                  <wp:posOffset>3597275</wp:posOffset>
                </wp:positionV>
                <wp:extent cx="113030" cy="124460"/>
                <wp:effectExtent l="19050" t="0" r="39370" b="46990"/>
                <wp:wrapNone/>
                <wp:docPr id="1994" name="Arrow: Down 1994"/>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9188D" id="Arrow: Down 1981" o:spid="_x0000_s1026" type="#_x0000_t67" style="position:absolute;margin-left:461.45pt;margin-top:283.25pt;width:8.9pt;height:9.8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" adj="11792" fillcolor="white [3212]" strokecolor="#515151 [3213]">
                <w10:wrap anchorx="margin"/>
              </v:shape>
            </w:pict>
          </mc:Fallback>
        </mc:AlternateContent>
      </w:r>
      <w:r w:rsidR="004E6ECE">
        <w:rPr>
          <w:noProof/>
        </w:rPr>
        <mc:AlternateContent>
          <mc:Choice Requires="wps">
            <w:drawing>
              <wp:anchor distT="0" distB="0" distL="114300" distR="114300" simplePos="0" relativeHeight="251923456" behindDoc="0" locked="0" layoutInCell="1" allowOverlap="1" wp14:anchorId="610286B5" wp14:editId="381ABEC4">
                <wp:simplePos x="0" y="0"/>
                <wp:positionH relativeFrom="margin">
                  <wp:posOffset>5622290</wp:posOffset>
                </wp:positionH>
                <wp:positionV relativeFrom="paragraph">
                  <wp:posOffset>3616325</wp:posOffset>
                </wp:positionV>
                <wp:extent cx="113030" cy="124460"/>
                <wp:effectExtent l="19050" t="0" r="39370" b="46990"/>
                <wp:wrapNone/>
                <wp:docPr id="1995" name="Arrow: Down 1995"/>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D57CC" id="Arrow: Down 1980" o:spid="_x0000_s1026" type="#_x0000_t67" style="position:absolute;margin-left:442.7pt;margin-top:284.75pt;width:8.9pt;height:9.8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" adj="11792" fillcolor="white [3212]" strokecolor="#515151 [3213]">
                <w10:wrap anchorx="margin"/>
              </v:shape>
            </w:pict>
          </mc:Fallback>
        </mc:AlternateContent>
      </w:r>
      <w:r w:rsidR="004E6ECE">
        <w:rPr>
          <w:noProof/>
        </w:rPr>
        <mc:AlternateContent>
          <mc:Choice Requires="wps">
            <w:drawing>
              <wp:anchor distT="0" distB="0" distL="114300" distR="114300" simplePos="0" relativeHeight="251922432" behindDoc="0" locked="0" layoutInCell="1" allowOverlap="1" wp14:anchorId="6946E9D1" wp14:editId="223D17F5">
                <wp:simplePos x="0" y="0"/>
                <wp:positionH relativeFrom="margin">
                  <wp:posOffset>5469890</wp:posOffset>
                </wp:positionH>
                <wp:positionV relativeFrom="paragraph">
                  <wp:posOffset>3625850</wp:posOffset>
                </wp:positionV>
                <wp:extent cx="113030" cy="124460"/>
                <wp:effectExtent l="19050" t="0" r="39370" b="46990"/>
                <wp:wrapNone/>
                <wp:docPr id="1996" name="Arrow: Down 1996"/>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00769" id="Arrow: Down 1979" o:spid="_x0000_s1026" type="#_x0000_t67" style="position:absolute;margin-left:430.7pt;margin-top:285.5pt;width:8.9pt;height:9.8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" adj="11792" fillcolor="white [3212]" strokecolor="#515151 [3213]">
                <w10:wrap anchorx="margin"/>
              </v:shape>
            </w:pict>
          </mc:Fallback>
        </mc:AlternateContent>
      </w:r>
      <w:r w:rsidR="004E6ECE">
        <w:rPr>
          <w:noProof/>
        </w:rPr>
        <mc:AlternateContent>
          <mc:Choice Requires="wps">
            <w:drawing>
              <wp:anchor distT="0" distB="0" distL="114300" distR="114300" simplePos="0" relativeHeight="251921408" behindDoc="0" locked="0" layoutInCell="1" allowOverlap="1" wp14:anchorId="1FE63B66" wp14:editId="7895C5BB">
                <wp:simplePos x="0" y="0"/>
                <wp:positionH relativeFrom="margin">
                  <wp:posOffset>5327015</wp:posOffset>
                </wp:positionH>
                <wp:positionV relativeFrom="paragraph">
                  <wp:posOffset>3616325</wp:posOffset>
                </wp:positionV>
                <wp:extent cx="113030" cy="124460"/>
                <wp:effectExtent l="19050" t="0" r="39370" b="46990"/>
                <wp:wrapNone/>
                <wp:docPr id="1997" name="Arrow: Down 1997"/>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E7A9B" id="Arrow: Down 1978" o:spid="_x0000_s1026" type="#_x0000_t67" style="position:absolute;margin-left:419.45pt;margin-top:284.75pt;width:8.9pt;height:9.8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" adj="11792" fillcolor="white [3212]" strokecolor="#515151 [3213]">
                <w10:wrap anchorx="margin"/>
              </v:shape>
            </w:pict>
          </mc:Fallback>
        </mc:AlternateContent>
      </w:r>
      <w:r w:rsidR="004E6ECE">
        <w:rPr>
          <w:noProof/>
        </w:rPr>
        <mc:AlternateContent>
          <mc:Choice Requires="wps">
            <w:drawing>
              <wp:anchor distT="0" distB="0" distL="114300" distR="114300" simplePos="0" relativeHeight="251920384" behindDoc="0" locked="0" layoutInCell="1" allowOverlap="1" wp14:anchorId="15605485" wp14:editId="1F717548">
                <wp:simplePos x="0" y="0"/>
                <wp:positionH relativeFrom="margin">
                  <wp:posOffset>3393440</wp:posOffset>
                </wp:positionH>
                <wp:positionV relativeFrom="paragraph">
                  <wp:posOffset>3463925</wp:posOffset>
                </wp:positionV>
                <wp:extent cx="113030" cy="124460"/>
                <wp:effectExtent l="19050" t="19050" r="39370" b="27940"/>
                <wp:wrapNone/>
                <wp:docPr id="1998" name="Arrow: Down 1998"/>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7465B" id="Arrow: Down 1998" o:spid="_x0000_s1026" type="#_x0000_t67" style="position:absolute;margin-left:267.2pt;margin-top:272.75pt;width:8.9pt;height:9.8pt;flip:y;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" adj="11792" fillcolor="white [3212]" strokecolor="#515151 [3213]">
                <w10:wrap anchorx="margin"/>
              </v:shape>
            </w:pict>
          </mc:Fallback>
        </mc:AlternateContent>
      </w:r>
      <w:r w:rsidR="000A2797" w:rsidRPr="00E7365A">
        <w:rPr>
          <w:rStyle w:val="SubtleEmphasis"/>
          <w:noProof/>
        </w:rPr>
        <mc:AlternateContent>
          <mc:Choice Requires="wps">
            <w:drawing>
              <wp:anchor distT="0" distB="0" distL="114300" distR="114300" simplePos="0" relativeHeight="251895808" behindDoc="1" locked="0" layoutInCell="1" allowOverlap="1" wp14:anchorId="2D0F67B9" wp14:editId="2393CA1E">
                <wp:simplePos x="0" y="0"/>
                <wp:positionH relativeFrom="margin">
                  <wp:align>right</wp:align>
                </wp:positionH>
                <wp:positionV relativeFrom="paragraph">
                  <wp:posOffset>4591050</wp:posOffset>
                </wp:positionV>
                <wp:extent cx="1828800" cy="523875"/>
                <wp:effectExtent l="0" t="0" r="0" b="9525"/>
                <wp:wrapTight wrapText="bothSides">
                  <wp:wrapPolygon edited="0">
                    <wp:start x="450" y="0"/>
                    <wp:lineTo x="450" y="21207"/>
                    <wp:lineTo x="20925" y="21207"/>
                    <wp:lineTo x="20925" y="0"/>
                    <wp:lineTo x="450" y="0"/>
                  </wp:wrapPolygon>
                </wp:wrapTight>
                <wp:docPr id="2022" name="Text Box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1"/>
                              <w:tblW w:w="2751" w:type="dxa"/>
                              <w:tblLayout w:type="fixed"/>
                              <w:tblLook w:val="04A0" w:firstRow="1" w:lastRow="0" w:firstColumn="1" w:lastColumn="0" w:noHBand="0" w:noVBand="1"/>
                            </w:tblPr>
                            <w:tblGrid>
                              <w:gridCol w:w="284"/>
                              <w:gridCol w:w="2467"/>
                            </w:tblGrid>
                            <w:tr w:rsidR="000A2797" w:rsidRPr="003329A5" w14:paraId="0FE31938" w14:textId="77777777" w:rsidTr="008A7A14">
                              <w:trPr>
                                <w:trHeight w:val="474"/>
                              </w:trPr>
                              <w:tc>
                                <w:tcPr>
                                  <w:tcW w:w="284" w:type="dxa"/>
                                  <w:tcBorders>
                                    <w:top w:val="nil"/>
                                    <w:left w:val="nil"/>
                                    <w:bottom w:val="nil"/>
                                    <w:right w:val="nil"/>
                                  </w:tcBorders>
                                  <w:tcMar>
                                    <w:left w:w="0" w:type="dxa"/>
                                    <w:right w:w="0" w:type="dxa"/>
                                  </w:tcMar>
                                </w:tcPr>
                                <w:p w14:paraId="188257AB" w14:textId="77777777" w:rsidR="000A2797" w:rsidRDefault="000A2797" w:rsidP="008A7A14">
                                  <w:r>
                                    <w:rPr>
                                      <w:noProof/>
                                    </w:rPr>
                                    <w:drawing>
                                      <wp:inline distT="0" distB="0" distL="0" distR="0" wp14:anchorId="5C8D7F88" wp14:editId="3B626E6E">
                                        <wp:extent cx="138703" cy="245660"/>
                                        <wp:effectExtent l="0" t="0" r="0" b="2540"/>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5B6A0500" w14:textId="77777777" w:rsidR="000A2797" w:rsidRDefault="000A2797" w:rsidP="008A7A14">
                                  <w:pPr>
                                    <w:rPr>
                                      <w:sz w:val="16"/>
                                      <w:szCs w:val="16"/>
                                    </w:rPr>
                                  </w:pPr>
                                </w:p>
                                <w:p w14:paraId="0D4EAE97" w14:textId="77777777" w:rsidR="000A2797" w:rsidRPr="003329A5" w:rsidRDefault="000A2797" w:rsidP="008A7A14">
                                  <w:pPr>
                                    <w:rPr>
                                      <w:sz w:val="16"/>
                                      <w:szCs w:val="16"/>
                                    </w:rPr>
                                  </w:pPr>
                                </w:p>
                              </w:tc>
                              <w:tc>
                                <w:tcPr>
                                  <w:tcW w:w="2467" w:type="dxa"/>
                                  <w:tcBorders>
                                    <w:top w:val="nil"/>
                                    <w:left w:val="nil"/>
                                    <w:bottom w:val="nil"/>
                                    <w:right w:val="nil"/>
                                  </w:tcBorders>
                                  <w:tcMar>
                                    <w:left w:w="0" w:type="dxa"/>
                                    <w:right w:w="0" w:type="dxa"/>
                                  </w:tcMar>
                                </w:tcPr>
                                <w:p w14:paraId="1E8C8550" w14:textId="77777777" w:rsidR="000A2797" w:rsidRPr="003329A5" w:rsidRDefault="000A2797"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0A2797" w:rsidRPr="003329A5" w14:paraId="4DC1135E" w14:textId="77777777" w:rsidTr="008A7A14">
                              <w:trPr>
                                <w:trHeight w:val="277"/>
                              </w:trPr>
                              <w:tc>
                                <w:tcPr>
                                  <w:tcW w:w="284" w:type="dxa"/>
                                  <w:tcBorders>
                                    <w:top w:val="nil"/>
                                    <w:left w:val="nil"/>
                                    <w:bottom w:val="nil"/>
                                    <w:right w:val="nil"/>
                                  </w:tcBorders>
                                  <w:tcMar>
                                    <w:left w:w="0" w:type="dxa"/>
                                    <w:right w:w="0" w:type="dxa"/>
                                  </w:tcMar>
                                </w:tcPr>
                                <w:p w14:paraId="164B33F1" w14:textId="77777777" w:rsidR="000A2797" w:rsidRPr="003329A5" w:rsidRDefault="000A2797">
                                  <w:pPr>
                                    <w:rPr>
                                      <w:noProof/>
                                      <w:sz w:val="16"/>
                                      <w:szCs w:val="16"/>
                                      <w:lang w:eastAsia="en-GB"/>
                                    </w:rPr>
                                  </w:pPr>
                                </w:p>
                              </w:tc>
                              <w:tc>
                                <w:tcPr>
                                  <w:tcW w:w="2467" w:type="dxa"/>
                                  <w:tcBorders>
                                    <w:top w:val="nil"/>
                                    <w:left w:val="nil"/>
                                    <w:bottom w:val="nil"/>
                                    <w:right w:val="nil"/>
                                  </w:tcBorders>
                                  <w:tcMar>
                                    <w:left w:w="0" w:type="dxa"/>
                                    <w:right w:w="0" w:type="dxa"/>
                                  </w:tcMar>
                                </w:tcPr>
                                <w:p w14:paraId="5E1459AC" w14:textId="77777777" w:rsidR="000A2797" w:rsidRPr="003329A5" w:rsidRDefault="000A2797">
                                  <w:pPr>
                                    <w:rPr>
                                      <w:sz w:val="16"/>
                                      <w:szCs w:val="16"/>
                                    </w:rPr>
                                  </w:pPr>
                                </w:p>
                              </w:tc>
                            </w:tr>
                          </w:tbl>
                          <w:p w14:paraId="0310EEF8" w14:textId="77777777" w:rsidR="000A2797" w:rsidRPr="003329A5" w:rsidRDefault="000A2797" w:rsidP="000A2797">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0F67B9" id="Text Box 2022" o:spid="_x0000_s1069" type="#_x0000_t202" style="position:absolute;margin-left:92.8pt;margin-top:361.5pt;width:2in;height:41.25pt;z-index:-251420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" filled="f" stroked="f">
                <v:textbox>
                  <w:txbxContent>
                    <w:tbl>
                      <w:tblPr>
                        <w:tblStyle w:val="TableGrid1"/>
                        <w:tblW w:w="2751" w:type="dxa"/>
                        <w:tblLayout w:type="fixed"/>
                        <w:tblLook w:val="04A0" w:firstRow="1" w:lastRow="0" w:firstColumn="1" w:lastColumn="0" w:noHBand="0" w:noVBand="1"/>
                      </w:tblPr>
                      <w:tblGrid>
                        <w:gridCol w:w="284"/>
                        <w:gridCol w:w="2467"/>
                      </w:tblGrid>
                      <w:tr w:rsidR="000A2797" w:rsidRPr="003329A5" w14:paraId="0FE31938" w14:textId="77777777" w:rsidTr="008A7A14">
                        <w:trPr>
                          <w:trHeight w:val="474"/>
                        </w:trPr>
                        <w:tc>
                          <w:tcPr>
                            <w:tcW w:w="284" w:type="dxa"/>
                            <w:tcBorders>
                              <w:top w:val="nil"/>
                              <w:left w:val="nil"/>
                              <w:bottom w:val="nil"/>
                              <w:right w:val="nil"/>
                            </w:tcBorders>
                            <w:tcMar>
                              <w:left w:w="0" w:type="dxa"/>
                              <w:right w:w="0" w:type="dxa"/>
                            </w:tcMar>
                          </w:tcPr>
                          <w:p w14:paraId="188257AB" w14:textId="77777777" w:rsidR="000A2797" w:rsidRDefault="000A2797" w:rsidP="008A7A14">
                            <w:r>
                              <w:rPr>
                                <w:noProof/>
                              </w:rPr>
                              <w:drawing>
                                <wp:inline distT="0" distB="0" distL="0" distR="0" wp14:anchorId="5C8D7F88" wp14:editId="3B626E6E">
                                  <wp:extent cx="138703" cy="245660"/>
                                  <wp:effectExtent l="0" t="0" r="0" b="2540"/>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5B6A0500" w14:textId="77777777" w:rsidR="000A2797" w:rsidRDefault="000A2797" w:rsidP="008A7A14">
                            <w:pPr>
                              <w:rPr>
                                <w:sz w:val="16"/>
                                <w:szCs w:val="16"/>
                              </w:rPr>
                            </w:pPr>
                          </w:p>
                          <w:p w14:paraId="0D4EAE97" w14:textId="77777777" w:rsidR="000A2797" w:rsidRPr="003329A5" w:rsidRDefault="000A2797" w:rsidP="008A7A14">
                            <w:pPr>
                              <w:rPr>
                                <w:sz w:val="16"/>
                                <w:szCs w:val="16"/>
                              </w:rPr>
                            </w:pPr>
                          </w:p>
                        </w:tc>
                        <w:tc>
                          <w:tcPr>
                            <w:tcW w:w="2467" w:type="dxa"/>
                            <w:tcBorders>
                              <w:top w:val="nil"/>
                              <w:left w:val="nil"/>
                              <w:bottom w:val="nil"/>
                              <w:right w:val="nil"/>
                            </w:tcBorders>
                            <w:tcMar>
                              <w:left w:w="0" w:type="dxa"/>
                              <w:right w:w="0" w:type="dxa"/>
                            </w:tcMar>
                          </w:tcPr>
                          <w:p w14:paraId="1E8C8550" w14:textId="77777777" w:rsidR="000A2797" w:rsidRPr="003329A5" w:rsidRDefault="000A2797"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0A2797" w:rsidRPr="003329A5" w14:paraId="4DC1135E" w14:textId="77777777" w:rsidTr="008A7A14">
                        <w:trPr>
                          <w:trHeight w:val="277"/>
                        </w:trPr>
                        <w:tc>
                          <w:tcPr>
                            <w:tcW w:w="284" w:type="dxa"/>
                            <w:tcBorders>
                              <w:top w:val="nil"/>
                              <w:left w:val="nil"/>
                              <w:bottom w:val="nil"/>
                              <w:right w:val="nil"/>
                            </w:tcBorders>
                            <w:tcMar>
                              <w:left w:w="0" w:type="dxa"/>
                              <w:right w:w="0" w:type="dxa"/>
                            </w:tcMar>
                          </w:tcPr>
                          <w:p w14:paraId="164B33F1" w14:textId="77777777" w:rsidR="000A2797" w:rsidRPr="003329A5" w:rsidRDefault="000A2797">
                            <w:pPr>
                              <w:rPr>
                                <w:noProof/>
                                <w:sz w:val="16"/>
                                <w:szCs w:val="16"/>
                                <w:lang w:eastAsia="en-GB"/>
                              </w:rPr>
                            </w:pPr>
                          </w:p>
                        </w:tc>
                        <w:tc>
                          <w:tcPr>
                            <w:tcW w:w="2467" w:type="dxa"/>
                            <w:tcBorders>
                              <w:top w:val="nil"/>
                              <w:left w:val="nil"/>
                              <w:bottom w:val="nil"/>
                              <w:right w:val="nil"/>
                            </w:tcBorders>
                            <w:tcMar>
                              <w:left w:w="0" w:type="dxa"/>
                              <w:right w:w="0" w:type="dxa"/>
                            </w:tcMar>
                          </w:tcPr>
                          <w:p w14:paraId="5E1459AC" w14:textId="77777777" w:rsidR="000A2797" w:rsidRPr="003329A5" w:rsidRDefault="000A2797">
                            <w:pPr>
                              <w:rPr>
                                <w:sz w:val="16"/>
                                <w:szCs w:val="16"/>
                              </w:rPr>
                            </w:pPr>
                          </w:p>
                        </w:tc>
                      </w:tr>
                    </w:tbl>
                    <w:p w14:paraId="0310EEF8" w14:textId="77777777" w:rsidR="000A2797" w:rsidRPr="003329A5" w:rsidRDefault="000A2797" w:rsidP="000A2797">
                      <w:pPr>
                        <w:rPr>
                          <w:sz w:val="16"/>
                          <w:szCs w:val="16"/>
                        </w:rPr>
                      </w:pPr>
                    </w:p>
                  </w:txbxContent>
                </v:textbox>
                <w10:wrap type="tight" anchorx="margin"/>
              </v:shape>
            </w:pict>
          </mc:Fallback>
        </mc:AlternateContent>
      </w:r>
      <w:r w:rsidR="001B2E0D">
        <w:rPr>
          <w:noProof/>
        </w:rPr>
        <w:drawing>
          <wp:inline distT="0" distB="0" distL="0" distR="0" wp14:anchorId="4A02EE2D" wp14:editId="41B6453A">
            <wp:extent cx="6267450" cy="4548249"/>
            <wp:effectExtent l="0" t="0" r="0" b="5080"/>
            <wp:docPr id="2023" name="Chart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64E6602" w14:textId="22FE9B75" w:rsidR="001B2E0D" w:rsidRPr="00A11B37" w:rsidRDefault="001B2E0D" w:rsidP="00234A23">
      <w:pPr>
        <w:pStyle w:val="Caption"/>
      </w:pPr>
      <w:r w:rsidRPr="0090086B">
        <w:rPr>
          <w:rStyle w:val="SubtleEmphasis"/>
        </w:rPr>
        <w:t>Q16. Who do you consider to be the main member of library staff? That is the main member of library staff with overall responsibility for its day to day running.</w:t>
      </w:r>
      <w:r>
        <w:rPr>
          <w:rStyle w:val="SubtleEmphasis"/>
        </w:rPr>
        <w:t xml:space="preserve"> </w:t>
      </w:r>
      <w:r w:rsidRPr="0090086B">
        <w:rPr>
          <w:rStyle w:val="SubtleEmphasis"/>
        </w:rPr>
        <w:t xml:space="preserve">Base: Where have designated library area on site (Valid response) </w:t>
      </w:r>
      <w:r w:rsidRPr="00542889">
        <w:rPr>
          <w:rStyle w:val="SubtleEmphasis"/>
        </w:rPr>
        <w:t>(unweighted base sizes in parenthesis)</w:t>
      </w:r>
    </w:p>
    <w:p w14:paraId="7356955D" w14:textId="77777777" w:rsidR="00463CA7" w:rsidRDefault="00463CA7" w:rsidP="00463CA7"/>
    <w:p w14:paraId="18AC3072" w14:textId="1D30C732" w:rsidR="001B2E0D" w:rsidRDefault="001B2E0D" w:rsidP="00DA7CF2">
      <w:pPr>
        <w:pStyle w:val="Heading3"/>
      </w:pPr>
      <w:bookmarkStart w:id="68" w:name="_Toc120001034"/>
      <w:r>
        <w:t>Experience and development</w:t>
      </w:r>
      <w:bookmarkEnd w:id="68"/>
    </w:p>
    <w:p w14:paraId="33E71FBC" w14:textId="1CFDA484" w:rsidR="001B2E0D" w:rsidRPr="00FB4142" w:rsidRDefault="001B2E0D" w:rsidP="001B2E0D">
      <w:r w:rsidRPr="00FB4142">
        <w:t>1</w:t>
      </w:r>
      <w:r w:rsidR="00955CE5" w:rsidRPr="00FB4142">
        <w:t>9</w:t>
      </w:r>
      <w:r w:rsidRPr="00FB4142">
        <w:t>% of schools report that their main member of library staff has less than three years’ experience, while 3</w:t>
      </w:r>
      <w:r w:rsidR="00955CE5" w:rsidRPr="00FB4142">
        <w:t>1</w:t>
      </w:r>
      <w:r w:rsidRPr="00FB4142">
        <w:t>% have between 3-10 years’ experience and 3</w:t>
      </w:r>
      <w:r w:rsidR="00955CE5" w:rsidRPr="00FB4142">
        <w:t>6</w:t>
      </w:r>
      <w:r w:rsidRPr="00FB4142">
        <w:t>% have 10 years</w:t>
      </w:r>
      <w:r w:rsidR="00061229">
        <w:t xml:space="preserve"> or more</w:t>
      </w:r>
      <w:r w:rsidRPr="00FB4142">
        <w:t xml:space="preserve">. </w:t>
      </w:r>
    </w:p>
    <w:p w14:paraId="44B94F48" w14:textId="5E494B5F" w:rsidR="001B2E0D" w:rsidRPr="00FB4142" w:rsidRDefault="001B2E0D" w:rsidP="001B2E0D">
      <w:r w:rsidRPr="00FB4142">
        <w:t>Interestingly, main library staff in Northern Ireland (</w:t>
      </w:r>
      <w:r w:rsidR="00E84981" w:rsidRPr="00FB4142">
        <w:t>50</w:t>
      </w:r>
      <w:r w:rsidRPr="00FB4142">
        <w:t>%) are more likely than those in England (3</w:t>
      </w:r>
      <w:r w:rsidR="00E84981" w:rsidRPr="00FB4142">
        <w:t>6</w:t>
      </w:r>
      <w:r w:rsidRPr="00FB4142">
        <w:t>%)</w:t>
      </w:r>
      <w:r w:rsidR="00E84981" w:rsidRPr="00FB4142">
        <w:t xml:space="preserve"> and Scotland (29</w:t>
      </w:r>
      <w:r w:rsidRPr="00FB4142">
        <w:t xml:space="preserve">%) to have </w:t>
      </w:r>
      <w:proofErr w:type="gramStart"/>
      <w:r w:rsidRPr="00FB4142">
        <w:t>in excess of</w:t>
      </w:r>
      <w:proofErr w:type="gramEnd"/>
      <w:r w:rsidRPr="00FB4142">
        <w:t xml:space="preserve"> 10 years’ experience.</w:t>
      </w:r>
    </w:p>
    <w:p w14:paraId="14234AC9" w14:textId="16647E3A" w:rsidR="001B2E0D" w:rsidRPr="00554FA5" w:rsidRDefault="001B2E0D" w:rsidP="001B2E0D">
      <w:r w:rsidRPr="00FB4142">
        <w:t>Unsurprisingly, volunteers are the most likely staff type to have less than three years of experience (40%). Designated members of library staff, meanwhile, are significantly more likely than other staff types to have more than 10 years’ experience in the sector (4</w:t>
      </w:r>
      <w:r w:rsidR="00E84981" w:rsidRPr="00FB4142">
        <w:t>1</w:t>
      </w:r>
      <w:r w:rsidRPr="00FB4142">
        <w:t>%).</w:t>
      </w:r>
    </w:p>
    <w:p w14:paraId="58DD0940" w14:textId="77777777" w:rsidR="00C40C98" w:rsidRDefault="00C40C98" w:rsidP="00234A23">
      <w:pPr>
        <w:pStyle w:val="Caption"/>
      </w:pPr>
    </w:p>
    <w:p w14:paraId="64101471" w14:textId="66F28A24" w:rsidR="00BD0EFA" w:rsidRDefault="00444D85" w:rsidP="00444D85">
      <w:pPr>
        <w:pStyle w:val="Caption"/>
      </w:pPr>
      <w:r>
        <w:t xml:space="preserve">Figure </w:t>
      </w:r>
      <w:r>
        <w:fldChar w:fldCharType="begin"/>
      </w:r>
      <w:r>
        <w:instrText xml:space="preserve"> SEQ Figure \* ARABIC </w:instrText>
      </w:r>
      <w:r>
        <w:fldChar w:fldCharType="separate"/>
      </w:r>
      <w:r w:rsidR="001918C3">
        <w:rPr>
          <w:noProof/>
        </w:rPr>
        <w:t>31</w:t>
      </w:r>
      <w:r>
        <w:fldChar w:fldCharType="end"/>
      </w:r>
      <w:r>
        <w:t xml:space="preserve">: </w:t>
      </w:r>
      <w:r w:rsidRPr="00EC1D48">
        <w:t>Main member of library staff's experience in the sector</w:t>
      </w:r>
    </w:p>
    <w:p w14:paraId="6939B1E9" w14:textId="7F1A9442" w:rsidR="001B2E0D" w:rsidRPr="00406F77" w:rsidRDefault="00955CE5" w:rsidP="001B2E0D">
      <w:r>
        <w:rPr>
          <w:noProof/>
        </w:rPr>
        <mc:AlternateContent>
          <mc:Choice Requires="wps">
            <w:drawing>
              <wp:anchor distT="0" distB="0" distL="114300" distR="114300" simplePos="0" relativeHeight="251932672" behindDoc="0" locked="0" layoutInCell="1" allowOverlap="1" wp14:anchorId="64FE782D" wp14:editId="76FB0912">
                <wp:simplePos x="0" y="0"/>
                <wp:positionH relativeFrom="margin">
                  <wp:posOffset>2364740</wp:posOffset>
                </wp:positionH>
                <wp:positionV relativeFrom="paragraph">
                  <wp:posOffset>4111625</wp:posOffset>
                </wp:positionV>
                <wp:extent cx="113030" cy="124460"/>
                <wp:effectExtent l="19050" t="19050" r="39370" b="27940"/>
                <wp:wrapNone/>
                <wp:docPr id="2025" name="Arrow: Down 2025"/>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3B5D7" id="Arrow: Down 199" o:spid="_x0000_s1026" type="#_x0000_t67" style="position:absolute;margin-left:186.2pt;margin-top:323.75pt;width:8.9pt;height:9.8pt;flip:y;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" adj="11792" fillcolor="white [3212]" strokecolor="#515151 [3213]">
                <w10:wrap anchorx="margin"/>
              </v:shape>
            </w:pict>
          </mc:Fallback>
        </mc:AlternateContent>
      </w:r>
      <w:r>
        <w:rPr>
          <w:noProof/>
        </w:rPr>
        <mc:AlternateContent>
          <mc:Choice Requires="wps">
            <w:drawing>
              <wp:anchor distT="0" distB="0" distL="114300" distR="114300" simplePos="0" relativeHeight="251931648" behindDoc="0" locked="0" layoutInCell="1" allowOverlap="1" wp14:anchorId="055EB430" wp14:editId="168AC564">
                <wp:simplePos x="0" y="0"/>
                <wp:positionH relativeFrom="margin">
                  <wp:posOffset>1507490</wp:posOffset>
                </wp:positionH>
                <wp:positionV relativeFrom="paragraph">
                  <wp:posOffset>3511550</wp:posOffset>
                </wp:positionV>
                <wp:extent cx="113030" cy="124460"/>
                <wp:effectExtent l="19050" t="0" r="39370" b="46990"/>
                <wp:wrapNone/>
                <wp:docPr id="2026" name="Arrow: Down 2026"/>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3DF7E" id="Arrow: Down 198" o:spid="_x0000_s1026" type="#_x0000_t67" style="position:absolute;margin-left:118.7pt;margin-top:276.5pt;width:8.9pt;height:9.8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" adj="11792" fillcolor="white [3212]" strokecolor="#515151 [3213]">
                <w10:wrap anchorx="margin"/>
              </v:shape>
            </w:pict>
          </mc:Fallback>
        </mc:AlternateContent>
      </w:r>
      <w:r>
        <w:rPr>
          <w:noProof/>
        </w:rPr>
        <mc:AlternateContent>
          <mc:Choice Requires="wps">
            <w:drawing>
              <wp:anchor distT="0" distB="0" distL="114300" distR="114300" simplePos="0" relativeHeight="251930624" behindDoc="0" locked="0" layoutInCell="1" allowOverlap="1" wp14:anchorId="61C068D1" wp14:editId="1EAA9F8D">
                <wp:simplePos x="0" y="0"/>
                <wp:positionH relativeFrom="margin">
                  <wp:posOffset>3450590</wp:posOffset>
                </wp:positionH>
                <wp:positionV relativeFrom="paragraph">
                  <wp:posOffset>2482850</wp:posOffset>
                </wp:positionV>
                <wp:extent cx="113030" cy="124460"/>
                <wp:effectExtent l="19050" t="19050" r="39370" b="27940"/>
                <wp:wrapNone/>
                <wp:docPr id="2027" name="Arrow: Down 2027"/>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75D6A" id="Arrow: Down 197" o:spid="_x0000_s1026" type="#_x0000_t67" style="position:absolute;margin-left:271.7pt;margin-top:195.5pt;width:8.9pt;height:9.8pt;flip:y;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1929600" behindDoc="0" locked="0" layoutInCell="1" allowOverlap="1" wp14:anchorId="42B11163" wp14:editId="15A1B151">
                <wp:simplePos x="0" y="0"/>
                <wp:positionH relativeFrom="margin">
                  <wp:posOffset>3162300</wp:posOffset>
                </wp:positionH>
                <wp:positionV relativeFrom="paragraph">
                  <wp:posOffset>1466215</wp:posOffset>
                </wp:positionV>
                <wp:extent cx="113030" cy="124460"/>
                <wp:effectExtent l="19050" t="19050" r="39370" b="27940"/>
                <wp:wrapNone/>
                <wp:docPr id="2028" name="Arrow: Down 2028"/>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2DFA4" id="Arrow: Down 196" o:spid="_x0000_s1026" type="#_x0000_t67" style="position:absolute;margin-left:249pt;margin-top:115.45pt;width:8.9pt;height:9.8pt;flip:y;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" adj="11792" fillcolor="white [3212]" strokecolor="#515151 [3213]">
                <w10:wrap anchorx="margin"/>
              </v:shape>
            </w:pict>
          </mc:Fallback>
        </mc:AlternateContent>
      </w:r>
      <w:r w:rsidR="00044570">
        <w:rPr>
          <w:noProof/>
        </w:rPr>
        <mc:AlternateContent>
          <mc:Choice Requires="wps">
            <w:drawing>
              <wp:anchor distT="0" distB="0" distL="114300" distR="114300" simplePos="0" relativeHeight="251928576" behindDoc="0" locked="0" layoutInCell="1" allowOverlap="1" wp14:anchorId="276FC3E6" wp14:editId="6BDC9566">
                <wp:simplePos x="0" y="0"/>
                <wp:positionH relativeFrom="margin">
                  <wp:posOffset>2609850</wp:posOffset>
                </wp:positionH>
                <wp:positionV relativeFrom="paragraph">
                  <wp:posOffset>447675</wp:posOffset>
                </wp:positionV>
                <wp:extent cx="113030" cy="124460"/>
                <wp:effectExtent l="19050" t="19050" r="39370" b="27940"/>
                <wp:wrapNone/>
                <wp:docPr id="2029" name="Arrow: Down 2029"/>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FE546" id="Arrow: Down 194" o:spid="_x0000_s1026" type="#_x0000_t67" style="position:absolute;margin-left:205.5pt;margin-top:35.25pt;width:8.9pt;height:9.8pt;flip:y;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" adj="11792" fillcolor="white [3212]" strokecolor="#515151 [3213]">
                <w10:wrap anchorx="margin"/>
              </v:shape>
            </w:pict>
          </mc:Fallback>
        </mc:AlternateContent>
      </w:r>
      <w:r w:rsidR="001B2E0D">
        <w:rPr>
          <w:noProof/>
        </w:rPr>
        <w:drawing>
          <wp:inline distT="0" distB="0" distL="0" distR="0" wp14:anchorId="335D46BF" wp14:editId="2B4FF803">
            <wp:extent cx="6086475" cy="4286250"/>
            <wp:effectExtent l="0" t="0" r="0" b="0"/>
            <wp:docPr id="2030" name="Chart 20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912C6DA" w14:textId="613B422B" w:rsidR="00A578F9" w:rsidRDefault="00044570" w:rsidP="00234A23">
      <w:pPr>
        <w:pStyle w:val="Caption"/>
        <w:rPr>
          <w:rStyle w:val="SubtleEmphasis"/>
        </w:rPr>
      </w:pPr>
      <w:r w:rsidRPr="00E7365A">
        <w:rPr>
          <w:rStyle w:val="SubtleEmphasis"/>
          <w:noProof/>
        </w:rPr>
        <mc:AlternateContent>
          <mc:Choice Requires="wps">
            <w:drawing>
              <wp:anchor distT="0" distB="0" distL="114300" distR="114300" simplePos="0" relativeHeight="251934720" behindDoc="1" locked="0" layoutInCell="1" allowOverlap="1" wp14:anchorId="5D9DC6A4" wp14:editId="1F62AF03">
                <wp:simplePos x="0" y="0"/>
                <wp:positionH relativeFrom="margin">
                  <wp:align>right</wp:align>
                </wp:positionH>
                <wp:positionV relativeFrom="paragraph">
                  <wp:posOffset>5715</wp:posOffset>
                </wp:positionV>
                <wp:extent cx="1828800" cy="523875"/>
                <wp:effectExtent l="0" t="0" r="0" b="9525"/>
                <wp:wrapTight wrapText="bothSides">
                  <wp:wrapPolygon edited="0">
                    <wp:start x="450" y="0"/>
                    <wp:lineTo x="450" y="21207"/>
                    <wp:lineTo x="20925" y="21207"/>
                    <wp:lineTo x="20925" y="0"/>
                    <wp:lineTo x="450" y="0"/>
                  </wp:wrapPolygon>
                </wp:wrapTight>
                <wp:docPr id="2031" name="Text Box 2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1"/>
                              <w:tblW w:w="2751" w:type="dxa"/>
                              <w:tblLayout w:type="fixed"/>
                              <w:tblLook w:val="04A0" w:firstRow="1" w:lastRow="0" w:firstColumn="1" w:lastColumn="0" w:noHBand="0" w:noVBand="1"/>
                            </w:tblPr>
                            <w:tblGrid>
                              <w:gridCol w:w="284"/>
                              <w:gridCol w:w="2467"/>
                            </w:tblGrid>
                            <w:tr w:rsidR="00044570" w:rsidRPr="003329A5" w14:paraId="336D6B9C" w14:textId="77777777" w:rsidTr="008A7A14">
                              <w:trPr>
                                <w:trHeight w:val="474"/>
                              </w:trPr>
                              <w:tc>
                                <w:tcPr>
                                  <w:tcW w:w="284" w:type="dxa"/>
                                  <w:tcBorders>
                                    <w:top w:val="nil"/>
                                    <w:left w:val="nil"/>
                                    <w:bottom w:val="nil"/>
                                    <w:right w:val="nil"/>
                                  </w:tcBorders>
                                  <w:tcMar>
                                    <w:left w:w="0" w:type="dxa"/>
                                    <w:right w:w="0" w:type="dxa"/>
                                  </w:tcMar>
                                </w:tcPr>
                                <w:p w14:paraId="5385DD36" w14:textId="77777777" w:rsidR="00044570" w:rsidRDefault="00044570" w:rsidP="008A7A14">
                                  <w:r>
                                    <w:rPr>
                                      <w:noProof/>
                                    </w:rPr>
                                    <w:drawing>
                                      <wp:inline distT="0" distB="0" distL="0" distR="0" wp14:anchorId="2EF01E98" wp14:editId="4CD273E0">
                                        <wp:extent cx="138703" cy="245660"/>
                                        <wp:effectExtent l="0" t="0" r="0" b="2540"/>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5184537B" w14:textId="77777777" w:rsidR="00044570" w:rsidRDefault="00044570" w:rsidP="008A7A14">
                                  <w:pPr>
                                    <w:rPr>
                                      <w:sz w:val="16"/>
                                      <w:szCs w:val="16"/>
                                    </w:rPr>
                                  </w:pPr>
                                </w:p>
                                <w:p w14:paraId="5C8380FB" w14:textId="77777777" w:rsidR="00044570" w:rsidRPr="003329A5" w:rsidRDefault="00044570" w:rsidP="008A7A14">
                                  <w:pPr>
                                    <w:rPr>
                                      <w:sz w:val="16"/>
                                      <w:szCs w:val="16"/>
                                    </w:rPr>
                                  </w:pPr>
                                </w:p>
                              </w:tc>
                              <w:tc>
                                <w:tcPr>
                                  <w:tcW w:w="2467" w:type="dxa"/>
                                  <w:tcBorders>
                                    <w:top w:val="nil"/>
                                    <w:left w:val="nil"/>
                                    <w:bottom w:val="nil"/>
                                    <w:right w:val="nil"/>
                                  </w:tcBorders>
                                  <w:tcMar>
                                    <w:left w:w="0" w:type="dxa"/>
                                    <w:right w:w="0" w:type="dxa"/>
                                  </w:tcMar>
                                </w:tcPr>
                                <w:p w14:paraId="3BF7FB38" w14:textId="77777777" w:rsidR="00044570" w:rsidRPr="003329A5" w:rsidRDefault="00044570"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044570" w:rsidRPr="003329A5" w14:paraId="41178143" w14:textId="77777777" w:rsidTr="008A7A14">
                              <w:trPr>
                                <w:trHeight w:val="277"/>
                              </w:trPr>
                              <w:tc>
                                <w:tcPr>
                                  <w:tcW w:w="284" w:type="dxa"/>
                                  <w:tcBorders>
                                    <w:top w:val="nil"/>
                                    <w:left w:val="nil"/>
                                    <w:bottom w:val="nil"/>
                                    <w:right w:val="nil"/>
                                  </w:tcBorders>
                                  <w:tcMar>
                                    <w:left w:w="0" w:type="dxa"/>
                                    <w:right w:w="0" w:type="dxa"/>
                                  </w:tcMar>
                                </w:tcPr>
                                <w:p w14:paraId="07C61877" w14:textId="77777777" w:rsidR="00044570" w:rsidRPr="003329A5" w:rsidRDefault="00044570">
                                  <w:pPr>
                                    <w:rPr>
                                      <w:noProof/>
                                      <w:sz w:val="16"/>
                                      <w:szCs w:val="16"/>
                                      <w:lang w:eastAsia="en-GB"/>
                                    </w:rPr>
                                  </w:pPr>
                                </w:p>
                              </w:tc>
                              <w:tc>
                                <w:tcPr>
                                  <w:tcW w:w="2467" w:type="dxa"/>
                                  <w:tcBorders>
                                    <w:top w:val="nil"/>
                                    <w:left w:val="nil"/>
                                    <w:bottom w:val="nil"/>
                                    <w:right w:val="nil"/>
                                  </w:tcBorders>
                                  <w:tcMar>
                                    <w:left w:w="0" w:type="dxa"/>
                                    <w:right w:w="0" w:type="dxa"/>
                                  </w:tcMar>
                                </w:tcPr>
                                <w:p w14:paraId="55A54A12" w14:textId="77777777" w:rsidR="00044570" w:rsidRPr="003329A5" w:rsidRDefault="00044570">
                                  <w:pPr>
                                    <w:rPr>
                                      <w:sz w:val="16"/>
                                      <w:szCs w:val="16"/>
                                    </w:rPr>
                                  </w:pPr>
                                </w:p>
                              </w:tc>
                            </w:tr>
                          </w:tbl>
                          <w:p w14:paraId="3DC6B052" w14:textId="77777777" w:rsidR="00044570" w:rsidRPr="003329A5" w:rsidRDefault="00044570" w:rsidP="00044570">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9DC6A4" id="Text Box 2031" o:spid="_x0000_s1070" type="#_x0000_t202" style="position:absolute;margin-left:92.8pt;margin-top:.45pt;width:2in;height:41.25pt;z-index:-251381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" filled="f" stroked="f">
                <v:textbox>
                  <w:txbxContent>
                    <w:tbl>
                      <w:tblPr>
                        <w:tblStyle w:val="TableGrid1"/>
                        <w:tblW w:w="2751" w:type="dxa"/>
                        <w:tblLayout w:type="fixed"/>
                        <w:tblLook w:val="04A0" w:firstRow="1" w:lastRow="0" w:firstColumn="1" w:lastColumn="0" w:noHBand="0" w:noVBand="1"/>
                      </w:tblPr>
                      <w:tblGrid>
                        <w:gridCol w:w="284"/>
                        <w:gridCol w:w="2467"/>
                      </w:tblGrid>
                      <w:tr w:rsidR="00044570" w:rsidRPr="003329A5" w14:paraId="336D6B9C" w14:textId="77777777" w:rsidTr="008A7A14">
                        <w:trPr>
                          <w:trHeight w:val="474"/>
                        </w:trPr>
                        <w:tc>
                          <w:tcPr>
                            <w:tcW w:w="284" w:type="dxa"/>
                            <w:tcBorders>
                              <w:top w:val="nil"/>
                              <w:left w:val="nil"/>
                              <w:bottom w:val="nil"/>
                              <w:right w:val="nil"/>
                            </w:tcBorders>
                            <w:tcMar>
                              <w:left w:w="0" w:type="dxa"/>
                              <w:right w:w="0" w:type="dxa"/>
                            </w:tcMar>
                          </w:tcPr>
                          <w:p w14:paraId="5385DD36" w14:textId="77777777" w:rsidR="00044570" w:rsidRDefault="00044570" w:rsidP="008A7A14">
                            <w:r>
                              <w:rPr>
                                <w:noProof/>
                              </w:rPr>
                              <w:drawing>
                                <wp:inline distT="0" distB="0" distL="0" distR="0" wp14:anchorId="2EF01E98" wp14:editId="4CD273E0">
                                  <wp:extent cx="138703" cy="245660"/>
                                  <wp:effectExtent l="0" t="0" r="0" b="2540"/>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5184537B" w14:textId="77777777" w:rsidR="00044570" w:rsidRDefault="00044570" w:rsidP="008A7A14">
                            <w:pPr>
                              <w:rPr>
                                <w:sz w:val="16"/>
                                <w:szCs w:val="16"/>
                              </w:rPr>
                            </w:pPr>
                          </w:p>
                          <w:p w14:paraId="5C8380FB" w14:textId="77777777" w:rsidR="00044570" w:rsidRPr="003329A5" w:rsidRDefault="00044570" w:rsidP="008A7A14">
                            <w:pPr>
                              <w:rPr>
                                <w:sz w:val="16"/>
                                <w:szCs w:val="16"/>
                              </w:rPr>
                            </w:pPr>
                          </w:p>
                        </w:tc>
                        <w:tc>
                          <w:tcPr>
                            <w:tcW w:w="2467" w:type="dxa"/>
                            <w:tcBorders>
                              <w:top w:val="nil"/>
                              <w:left w:val="nil"/>
                              <w:bottom w:val="nil"/>
                              <w:right w:val="nil"/>
                            </w:tcBorders>
                            <w:tcMar>
                              <w:left w:w="0" w:type="dxa"/>
                              <w:right w:w="0" w:type="dxa"/>
                            </w:tcMar>
                          </w:tcPr>
                          <w:p w14:paraId="3BF7FB38" w14:textId="77777777" w:rsidR="00044570" w:rsidRPr="003329A5" w:rsidRDefault="00044570"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044570" w:rsidRPr="003329A5" w14:paraId="41178143" w14:textId="77777777" w:rsidTr="008A7A14">
                        <w:trPr>
                          <w:trHeight w:val="277"/>
                        </w:trPr>
                        <w:tc>
                          <w:tcPr>
                            <w:tcW w:w="284" w:type="dxa"/>
                            <w:tcBorders>
                              <w:top w:val="nil"/>
                              <w:left w:val="nil"/>
                              <w:bottom w:val="nil"/>
                              <w:right w:val="nil"/>
                            </w:tcBorders>
                            <w:tcMar>
                              <w:left w:w="0" w:type="dxa"/>
                              <w:right w:w="0" w:type="dxa"/>
                            </w:tcMar>
                          </w:tcPr>
                          <w:p w14:paraId="07C61877" w14:textId="77777777" w:rsidR="00044570" w:rsidRPr="003329A5" w:rsidRDefault="00044570">
                            <w:pPr>
                              <w:rPr>
                                <w:noProof/>
                                <w:sz w:val="16"/>
                                <w:szCs w:val="16"/>
                                <w:lang w:eastAsia="en-GB"/>
                              </w:rPr>
                            </w:pPr>
                          </w:p>
                        </w:tc>
                        <w:tc>
                          <w:tcPr>
                            <w:tcW w:w="2467" w:type="dxa"/>
                            <w:tcBorders>
                              <w:top w:val="nil"/>
                              <w:left w:val="nil"/>
                              <w:bottom w:val="nil"/>
                              <w:right w:val="nil"/>
                            </w:tcBorders>
                            <w:tcMar>
                              <w:left w:w="0" w:type="dxa"/>
                              <w:right w:w="0" w:type="dxa"/>
                            </w:tcMar>
                          </w:tcPr>
                          <w:p w14:paraId="55A54A12" w14:textId="77777777" w:rsidR="00044570" w:rsidRPr="003329A5" w:rsidRDefault="00044570">
                            <w:pPr>
                              <w:rPr>
                                <w:sz w:val="16"/>
                                <w:szCs w:val="16"/>
                              </w:rPr>
                            </w:pPr>
                          </w:p>
                        </w:tc>
                      </w:tr>
                    </w:tbl>
                    <w:p w14:paraId="3DC6B052" w14:textId="77777777" w:rsidR="00044570" w:rsidRPr="003329A5" w:rsidRDefault="00044570" w:rsidP="00044570">
                      <w:pPr>
                        <w:rPr>
                          <w:sz w:val="16"/>
                          <w:szCs w:val="16"/>
                        </w:rPr>
                      </w:pPr>
                    </w:p>
                  </w:txbxContent>
                </v:textbox>
                <w10:wrap type="tight" anchorx="margin"/>
              </v:shape>
            </w:pict>
          </mc:Fallback>
        </mc:AlternateContent>
      </w:r>
      <w:r w:rsidR="001B2E0D" w:rsidRPr="00F43521">
        <w:rPr>
          <w:rStyle w:val="SubtleEmphasis"/>
        </w:rPr>
        <w:t>Q17. How many years has the main member of professional library staff worked in the school / youth library sector?</w:t>
      </w:r>
      <w:r w:rsidR="001B2E0D">
        <w:rPr>
          <w:rStyle w:val="SubtleEmphasis"/>
        </w:rPr>
        <w:t xml:space="preserve"> </w:t>
      </w:r>
    </w:p>
    <w:p w14:paraId="656B1587" w14:textId="77777777" w:rsidR="001B2E0D" w:rsidRPr="000D0341" w:rsidRDefault="001B2E0D" w:rsidP="00234A23">
      <w:pPr>
        <w:pStyle w:val="Caption"/>
      </w:pPr>
      <w:r w:rsidRPr="000D0341">
        <w:rPr>
          <w:rStyle w:val="SubtleEmphasis"/>
        </w:rPr>
        <w:t>Base: Where have main member of library staff (unweighted base sizes in parenthesis</w:t>
      </w:r>
      <w:r w:rsidRPr="000D0341">
        <w:rPr>
          <w:rStyle w:val="SubtleEmphasis"/>
          <w:color w:val="808080" w:themeColor="background1" w:themeShade="80"/>
        </w:rPr>
        <w:t>)</w:t>
      </w:r>
    </w:p>
    <w:p w14:paraId="79B0ACD7" w14:textId="1DDF21E2" w:rsidR="00955CE5" w:rsidRPr="00955CE5" w:rsidRDefault="00955CE5" w:rsidP="00955CE5">
      <w:pPr>
        <w:rPr>
          <w:i/>
          <w:iCs/>
          <w:color w:val="808080" w:themeColor="background1" w:themeShade="80"/>
          <w:sz w:val="18"/>
          <w:szCs w:val="18"/>
        </w:rPr>
      </w:pPr>
      <w:r w:rsidRPr="00955CE5">
        <w:rPr>
          <w:i/>
          <w:iCs/>
          <w:color w:val="808080" w:themeColor="background1" w:themeShade="80"/>
          <w:sz w:val="18"/>
          <w:szCs w:val="18"/>
        </w:rPr>
        <w:t>*Caution: low base size</w:t>
      </w:r>
    </w:p>
    <w:p w14:paraId="5825CCBC" w14:textId="77777777" w:rsidR="001B2E0D" w:rsidRDefault="001B2E0D" w:rsidP="001B2E0D">
      <w:pPr>
        <w:rPr>
          <w:highlight w:val="yellow"/>
        </w:rPr>
      </w:pPr>
    </w:p>
    <w:p w14:paraId="35F2C039" w14:textId="14B64BE3" w:rsidR="00C15748" w:rsidRPr="00FB4142" w:rsidRDefault="001B2E0D" w:rsidP="001B2E0D">
      <w:r w:rsidRPr="00FB4142">
        <w:t xml:space="preserve">Following from this, schools were then asked whether their main member of library staff has undertaken any continuing professional development (CPD) relevant to librarianship in the last year. This was split out into paid CPD, which includes activities such as training courses, and free CPD, which encompasses sector engagement through things like Twitter, </w:t>
      </w:r>
      <w:proofErr w:type="gramStart"/>
      <w:r w:rsidRPr="00FB4142">
        <w:t>blogs</w:t>
      </w:r>
      <w:proofErr w:type="gramEnd"/>
      <w:r w:rsidRPr="00FB4142">
        <w:t xml:space="preserve"> and networking events. The percentage engaging </w:t>
      </w:r>
      <w:r w:rsidR="009A0626" w:rsidRPr="00FB4142">
        <w:t>in free CPD</w:t>
      </w:r>
      <w:r w:rsidRPr="00FB4142">
        <w:t xml:space="preserve"> is </w:t>
      </w:r>
      <w:r w:rsidR="009A0626" w:rsidRPr="00FB4142">
        <w:t>higher than those engaging</w:t>
      </w:r>
      <w:r w:rsidRPr="00FB4142">
        <w:t xml:space="preserve"> in paid CPD </w:t>
      </w:r>
      <w:r w:rsidR="009A0626" w:rsidRPr="00FB4142">
        <w:t>(30% cf. 22%)</w:t>
      </w:r>
      <w:r w:rsidRPr="00FB4142">
        <w:t>. Overall, this gives 4</w:t>
      </w:r>
      <w:r w:rsidR="009A0626" w:rsidRPr="00FB4142">
        <w:t>2</w:t>
      </w:r>
      <w:r w:rsidRPr="00FB4142">
        <w:t>% who have experienced some CPD in the last year, compared with 5</w:t>
      </w:r>
      <w:r w:rsidR="00C15748" w:rsidRPr="00FB4142">
        <w:t>0</w:t>
      </w:r>
      <w:r w:rsidRPr="00FB4142">
        <w:t xml:space="preserve">% who have not. </w:t>
      </w:r>
    </w:p>
    <w:p w14:paraId="3D2C2954" w14:textId="77777777" w:rsidR="001B2E0D" w:rsidRPr="00FB4142" w:rsidRDefault="00C15748" w:rsidP="001B2E0D">
      <w:r w:rsidRPr="00FB4142">
        <w:t xml:space="preserve">While the proportion undertaking free CPD is broadly </w:t>
      </w:r>
      <w:proofErr w:type="gramStart"/>
      <w:r w:rsidRPr="00FB4142">
        <w:t>similar to</w:t>
      </w:r>
      <w:proofErr w:type="gramEnd"/>
      <w:r w:rsidRPr="00FB4142">
        <w:t xml:space="preserve"> 2019 (30% in 2022 cf. 28% in 2019), a lower proportion report to have undertaken paid CPD compared to 2019 (22% in 2022 cf. 29% in 2019). Nonetheless, the overall proportion who report having engaged in training in the past year, whether this was paid or free, remains </w:t>
      </w:r>
      <w:proofErr w:type="gramStart"/>
      <w:r w:rsidRPr="00FB4142">
        <w:t>similar to</w:t>
      </w:r>
      <w:proofErr w:type="gramEnd"/>
      <w:r w:rsidRPr="00FB4142">
        <w:t xml:space="preserve"> the proportion that had done so in 2019 (42% in 2022 cf. 44% in 2019). </w:t>
      </w:r>
    </w:p>
    <w:p w14:paraId="623A5DF8" w14:textId="3160F1E1" w:rsidR="001B2E0D" w:rsidRPr="00FB4142" w:rsidRDefault="001B2E0D" w:rsidP="001B2E0D">
      <w:r w:rsidRPr="00FB4142">
        <w:t xml:space="preserve">As can be seen in </w:t>
      </w:r>
      <w:r w:rsidR="00BC1E4A">
        <w:t>the figure below,</w:t>
      </w:r>
      <w:r w:rsidRPr="00FB4142">
        <w:t xml:space="preserve"> designated members of library staff are significantly more likely to have undertaken CPD in the previous year. This is true for both paid (36%) and free (4</w:t>
      </w:r>
      <w:r w:rsidR="00C15748" w:rsidRPr="00FB4142">
        <w:t>9</w:t>
      </w:r>
      <w:r w:rsidRPr="00FB4142">
        <w:t>%) CPD.</w:t>
      </w:r>
    </w:p>
    <w:p w14:paraId="7433E6DB" w14:textId="03961B93" w:rsidR="001B2E0D" w:rsidRPr="00FB4142" w:rsidRDefault="00E04F57" w:rsidP="001B2E0D">
      <w:r w:rsidRPr="00FB4142">
        <w:t>Looking at results by country, staff in Northern Ireland are significantly less likely to have experienced any CPD (</w:t>
      </w:r>
      <w:r w:rsidR="00EE54BE" w:rsidRPr="00FB4142">
        <w:t>28</w:t>
      </w:r>
      <w:r w:rsidRPr="00FB4142">
        <w:t>%</w:t>
      </w:r>
      <w:r w:rsidR="00EE54BE" w:rsidRPr="00FB4142">
        <w:t>). By education phase, p</w:t>
      </w:r>
      <w:r w:rsidR="001B2E0D" w:rsidRPr="00FB4142">
        <w:t>rimary school staff are significantly less likely to have experienced any CPD (3</w:t>
      </w:r>
      <w:r w:rsidR="00EE54BE" w:rsidRPr="00FB4142">
        <w:t>5</w:t>
      </w:r>
      <w:r w:rsidR="001B2E0D" w:rsidRPr="00FB4142">
        <w:t>%) while secondary school staff are more likely to (6</w:t>
      </w:r>
      <w:r w:rsidR="00EE54BE" w:rsidRPr="00FB4142">
        <w:t>7</w:t>
      </w:r>
      <w:r w:rsidR="001B2E0D" w:rsidRPr="00FB4142">
        <w:t xml:space="preserve">%). This </w:t>
      </w:r>
      <w:r w:rsidR="00061229">
        <w:t>may</w:t>
      </w:r>
      <w:r w:rsidR="001B2E0D" w:rsidRPr="00FB4142">
        <w:t xml:space="preserve"> be influenced by secondary schools being more likely to consider the main member of staff as being a designated member of library staff. </w:t>
      </w:r>
    </w:p>
    <w:p w14:paraId="19B983C5" w14:textId="1E4D6D9B" w:rsidR="00EE54BE" w:rsidRPr="00EE54BE" w:rsidRDefault="00EE54BE" w:rsidP="001B2E0D">
      <w:r w:rsidRPr="00FB4142">
        <w:t>Independent schools in England</w:t>
      </w:r>
      <w:r w:rsidR="001B2E0D" w:rsidRPr="00FB4142">
        <w:t xml:space="preserve"> are more likely to </w:t>
      </w:r>
      <w:r w:rsidRPr="00FB4142">
        <w:t>have experienced</w:t>
      </w:r>
      <w:r w:rsidR="001B2E0D" w:rsidRPr="00FB4142">
        <w:t xml:space="preserve"> CPD </w:t>
      </w:r>
      <w:r w:rsidRPr="00FB4142">
        <w:t>(66%).</w:t>
      </w:r>
      <w:r>
        <w:t xml:space="preserve"> </w:t>
      </w:r>
    </w:p>
    <w:p w14:paraId="27D7692D" w14:textId="77777777" w:rsidR="00376BC3" w:rsidRDefault="00376BC3" w:rsidP="001B2E0D"/>
    <w:p w14:paraId="7F99E0ED" w14:textId="1C67EA5E" w:rsidR="00376BC3" w:rsidRDefault="00376BC3" w:rsidP="001B2E0D">
      <w:r>
        <w:lastRenderedPageBreak/>
        <w:t xml:space="preserve">Staff at non-independent secondary schools in England are more likely to have undertaken free CPD compared to paid CPD (53% cf. 34%).  </w:t>
      </w:r>
    </w:p>
    <w:p w14:paraId="062C51C1" w14:textId="0DEAB120" w:rsidR="001B2E0D" w:rsidRPr="00FB4142" w:rsidRDefault="00EE54BE" w:rsidP="001B2E0D">
      <w:r w:rsidRPr="00FB4142">
        <w:t>Staff in schools in urban areas are more likely to have undertaken CPD (46%) while the opposite holds true for staff in schools within rural areas (30</w:t>
      </w:r>
      <w:r w:rsidR="001B2E0D" w:rsidRPr="00FB4142">
        <w:t xml:space="preserve">%). </w:t>
      </w:r>
    </w:p>
    <w:p w14:paraId="6D4905B1" w14:textId="42746326" w:rsidR="001B2E0D" w:rsidRDefault="001B2E0D" w:rsidP="001B2E0D">
      <w:r w:rsidRPr="00FB4142">
        <w:t>London (5</w:t>
      </w:r>
      <w:r w:rsidR="00EE54BE" w:rsidRPr="00FB4142">
        <w:t>6</w:t>
      </w:r>
      <w:r w:rsidRPr="00FB4142">
        <w:t xml:space="preserve">%) is the English region where the main member of staff is most likely to have experienced some form of CPD and the </w:t>
      </w:r>
      <w:proofErr w:type="gramStart"/>
      <w:r w:rsidR="00EE54BE" w:rsidRPr="00FB4142">
        <w:t>South West</w:t>
      </w:r>
      <w:proofErr w:type="gramEnd"/>
      <w:r w:rsidRPr="00FB4142">
        <w:t xml:space="preserve"> (</w:t>
      </w:r>
      <w:r w:rsidR="00EE54BE" w:rsidRPr="00FB4142">
        <w:t>35</w:t>
      </w:r>
      <w:r w:rsidRPr="00FB4142">
        <w:t>%) is the region where this is least likely.</w:t>
      </w:r>
    </w:p>
    <w:p w14:paraId="3F52C4F5" w14:textId="670651D5" w:rsidR="00EE54BE" w:rsidRDefault="00EE54BE" w:rsidP="001B2E0D">
      <w:r w:rsidRPr="00EE54BE">
        <w:t>Schools with a designated library budget are significantly more likely to experience any type of CPD compared with those without (59% cf. 34%).</w:t>
      </w:r>
    </w:p>
    <w:p w14:paraId="6DA102BD" w14:textId="644B5689" w:rsidR="00BD0EFA" w:rsidRDefault="00BD0EFA" w:rsidP="00BD0EFA">
      <w:pPr>
        <w:pStyle w:val="Caption"/>
      </w:pPr>
      <w:bookmarkStart w:id="69" w:name="_Ref117591660"/>
      <w:r>
        <w:t xml:space="preserve">Figure </w:t>
      </w:r>
      <w:r>
        <w:fldChar w:fldCharType="begin"/>
      </w:r>
      <w:r>
        <w:instrText xml:space="preserve"> SEQ Figure \* ARABIC </w:instrText>
      </w:r>
      <w:r>
        <w:fldChar w:fldCharType="separate"/>
      </w:r>
      <w:r w:rsidR="001918C3">
        <w:rPr>
          <w:noProof/>
        </w:rPr>
        <w:t>32</w:t>
      </w:r>
      <w:r>
        <w:fldChar w:fldCharType="end"/>
      </w:r>
      <w:bookmarkEnd w:id="69"/>
      <w:r>
        <w:t xml:space="preserve">: CPD undertaken by main member of library </w:t>
      </w:r>
      <w:proofErr w:type="gramStart"/>
      <w:r>
        <w:t>staff</w:t>
      </w:r>
      <w:proofErr w:type="gramEnd"/>
    </w:p>
    <w:p w14:paraId="48D5DCA4" w14:textId="0399A2A0" w:rsidR="001B2E0D" w:rsidRPr="00406F77" w:rsidRDefault="001B2E0D" w:rsidP="001B2E0D">
      <w:r>
        <w:rPr>
          <w:noProof/>
        </w:rPr>
        <w:drawing>
          <wp:inline distT="0" distB="0" distL="0" distR="0" wp14:anchorId="0A7F7F56" wp14:editId="6D05776B">
            <wp:extent cx="5486400" cy="4057650"/>
            <wp:effectExtent l="0" t="0" r="0" b="0"/>
            <wp:docPr id="231" name="Chart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74A070A" w14:textId="1168C608" w:rsidR="00B01744" w:rsidRDefault="00687B11" w:rsidP="00234A23">
      <w:pPr>
        <w:pStyle w:val="Caption"/>
        <w:rPr>
          <w:rStyle w:val="SubtleEmphasis"/>
        </w:rPr>
      </w:pPr>
      <w:bookmarkStart w:id="70" w:name="_Toc117169019"/>
      <w:r w:rsidRPr="00E7365A">
        <w:rPr>
          <w:rStyle w:val="SubtleEmphasis"/>
          <w:noProof/>
        </w:rPr>
        <mc:AlternateContent>
          <mc:Choice Requires="wps">
            <w:drawing>
              <wp:anchor distT="0" distB="0" distL="114300" distR="114300" simplePos="0" relativeHeight="251936768" behindDoc="1" locked="0" layoutInCell="1" allowOverlap="1" wp14:anchorId="358183FA" wp14:editId="0E88D7C8">
                <wp:simplePos x="0" y="0"/>
                <wp:positionH relativeFrom="margin">
                  <wp:align>right</wp:align>
                </wp:positionH>
                <wp:positionV relativeFrom="paragraph">
                  <wp:posOffset>8890</wp:posOffset>
                </wp:positionV>
                <wp:extent cx="1828800" cy="523875"/>
                <wp:effectExtent l="0" t="0" r="0" b="9525"/>
                <wp:wrapTight wrapText="bothSides">
                  <wp:wrapPolygon edited="0">
                    <wp:start x="450" y="0"/>
                    <wp:lineTo x="450" y="21207"/>
                    <wp:lineTo x="20925" y="21207"/>
                    <wp:lineTo x="20925" y="0"/>
                    <wp:lineTo x="450" y="0"/>
                  </wp:wrapPolygon>
                </wp:wrapTight>
                <wp:docPr id="2034" name="Text Box 2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1"/>
                              <w:tblW w:w="2751" w:type="dxa"/>
                              <w:tblLayout w:type="fixed"/>
                              <w:tblLook w:val="04A0" w:firstRow="1" w:lastRow="0" w:firstColumn="1" w:lastColumn="0" w:noHBand="0" w:noVBand="1"/>
                            </w:tblPr>
                            <w:tblGrid>
                              <w:gridCol w:w="284"/>
                              <w:gridCol w:w="2467"/>
                            </w:tblGrid>
                            <w:tr w:rsidR="00687B11" w:rsidRPr="003329A5" w14:paraId="49475A8F" w14:textId="77777777" w:rsidTr="008A7A14">
                              <w:trPr>
                                <w:trHeight w:val="474"/>
                              </w:trPr>
                              <w:tc>
                                <w:tcPr>
                                  <w:tcW w:w="284" w:type="dxa"/>
                                  <w:tcBorders>
                                    <w:top w:val="nil"/>
                                    <w:left w:val="nil"/>
                                    <w:bottom w:val="nil"/>
                                    <w:right w:val="nil"/>
                                  </w:tcBorders>
                                  <w:tcMar>
                                    <w:left w:w="0" w:type="dxa"/>
                                    <w:right w:w="0" w:type="dxa"/>
                                  </w:tcMar>
                                </w:tcPr>
                                <w:p w14:paraId="47425A65" w14:textId="77777777" w:rsidR="00687B11" w:rsidRDefault="00687B11" w:rsidP="008A7A14">
                                  <w:r>
                                    <w:rPr>
                                      <w:noProof/>
                                    </w:rPr>
                                    <w:drawing>
                                      <wp:inline distT="0" distB="0" distL="0" distR="0" wp14:anchorId="0CEE9345" wp14:editId="3794877F">
                                        <wp:extent cx="138703" cy="245660"/>
                                        <wp:effectExtent l="0" t="0" r="0" b="2540"/>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5792B6C5" w14:textId="77777777" w:rsidR="00687B11" w:rsidRDefault="00687B11" w:rsidP="008A7A14">
                                  <w:pPr>
                                    <w:rPr>
                                      <w:sz w:val="16"/>
                                      <w:szCs w:val="16"/>
                                    </w:rPr>
                                  </w:pPr>
                                </w:p>
                                <w:p w14:paraId="327A9ADA" w14:textId="77777777" w:rsidR="00687B11" w:rsidRPr="003329A5" w:rsidRDefault="00687B11" w:rsidP="008A7A14">
                                  <w:pPr>
                                    <w:rPr>
                                      <w:sz w:val="16"/>
                                      <w:szCs w:val="16"/>
                                    </w:rPr>
                                  </w:pPr>
                                </w:p>
                              </w:tc>
                              <w:tc>
                                <w:tcPr>
                                  <w:tcW w:w="2467" w:type="dxa"/>
                                  <w:tcBorders>
                                    <w:top w:val="nil"/>
                                    <w:left w:val="nil"/>
                                    <w:bottom w:val="nil"/>
                                    <w:right w:val="nil"/>
                                  </w:tcBorders>
                                  <w:tcMar>
                                    <w:left w:w="0" w:type="dxa"/>
                                    <w:right w:w="0" w:type="dxa"/>
                                  </w:tcMar>
                                </w:tcPr>
                                <w:p w14:paraId="24937DA1" w14:textId="77777777" w:rsidR="00687B11" w:rsidRPr="003329A5" w:rsidRDefault="00687B11"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687B11" w:rsidRPr="003329A5" w14:paraId="56872484" w14:textId="77777777" w:rsidTr="008A7A14">
                              <w:trPr>
                                <w:trHeight w:val="277"/>
                              </w:trPr>
                              <w:tc>
                                <w:tcPr>
                                  <w:tcW w:w="284" w:type="dxa"/>
                                  <w:tcBorders>
                                    <w:top w:val="nil"/>
                                    <w:left w:val="nil"/>
                                    <w:bottom w:val="nil"/>
                                    <w:right w:val="nil"/>
                                  </w:tcBorders>
                                  <w:tcMar>
                                    <w:left w:w="0" w:type="dxa"/>
                                    <w:right w:w="0" w:type="dxa"/>
                                  </w:tcMar>
                                </w:tcPr>
                                <w:p w14:paraId="516A0E51" w14:textId="77777777" w:rsidR="00687B11" w:rsidRPr="003329A5" w:rsidRDefault="00687B11">
                                  <w:pPr>
                                    <w:rPr>
                                      <w:noProof/>
                                      <w:sz w:val="16"/>
                                      <w:szCs w:val="16"/>
                                      <w:lang w:eastAsia="en-GB"/>
                                    </w:rPr>
                                  </w:pPr>
                                </w:p>
                              </w:tc>
                              <w:tc>
                                <w:tcPr>
                                  <w:tcW w:w="2467" w:type="dxa"/>
                                  <w:tcBorders>
                                    <w:top w:val="nil"/>
                                    <w:left w:val="nil"/>
                                    <w:bottom w:val="nil"/>
                                    <w:right w:val="nil"/>
                                  </w:tcBorders>
                                  <w:tcMar>
                                    <w:left w:w="0" w:type="dxa"/>
                                    <w:right w:w="0" w:type="dxa"/>
                                  </w:tcMar>
                                </w:tcPr>
                                <w:p w14:paraId="6CB4289E" w14:textId="77777777" w:rsidR="00687B11" w:rsidRPr="003329A5" w:rsidRDefault="00687B11">
                                  <w:pPr>
                                    <w:rPr>
                                      <w:sz w:val="16"/>
                                      <w:szCs w:val="16"/>
                                    </w:rPr>
                                  </w:pPr>
                                </w:p>
                              </w:tc>
                            </w:tr>
                          </w:tbl>
                          <w:p w14:paraId="1990C42E" w14:textId="77777777" w:rsidR="00687B11" w:rsidRPr="003329A5" w:rsidRDefault="00687B11" w:rsidP="00687B11">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8183FA" id="Text Box 2034" o:spid="_x0000_s1071" type="#_x0000_t202" style="position:absolute;margin-left:92.8pt;margin-top:.7pt;width:2in;height:41.25pt;z-index:-251379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" filled="f" stroked="f">
                <v:textbox>
                  <w:txbxContent>
                    <w:tbl>
                      <w:tblPr>
                        <w:tblStyle w:val="TableGrid1"/>
                        <w:tblW w:w="2751" w:type="dxa"/>
                        <w:tblLayout w:type="fixed"/>
                        <w:tblLook w:val="04A0" w:firstRow="1" w:lastRow="0" w:firstColumn="1" w:lastColumn="0" w:noHBand="0" w:noVBand="1"/>
                      </w:tblPr>
                      <w:tblGrid>
                        <w:gridCol w:w="284"/>
                        <w:gridCol w:w="2467"/>
                      </w:tblGrid>
                      <w:tr w:rsidR="00687B11" w:rsidRPr="003329A5" w14:paraId="49475A8F" w14:textId="77777777" w:rsidTr="008A7A14">
                        <w:trPr>
                          <w:trHeight w:val="474"/>
                        </w:trPr>
                        <w:tc>
                          <w:tcPr>
                            <w:tcW w:w="284" w:type="dxa"/>
                            <w:tcBorders>
                              <w:top w:val="nil"/>
                              <w:left w:val="nil"/>
                              <w:bottom w:val="nil"/>
                              <w:right w:val="nil"/>
                            </w:tcBorders>
                            <w:tcMar>
                              <w:left w:w="0" w:type="dxa"/>
                              <w:right w:w="0" w:type="dxa"/>
                            </w:tcMar>
                          </w:tcPr>
                          <w:p w14:paraId="47425A65" w14:textId="77777777" w:rsidR="00687B11" w:rsidRDefault="00687B11" w:rsidP="008A7A14">
                            <w:r>
                              <w:rPr>
                                <w:noProof/>
                              </w:rPr>
                              <w:drawing>
                                <wp:inline distT="0" distB="0" distL="0" distR="0" wp14:anchorId="0CEE9345" wp14:editId="3794877F">
                                  <wp:extent cx="138703" cy="245660"/>
                                  <wp:effectExtent l="0" t="0" r="0" b="2540"/>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5792B6C5" w14:textId="77777777" w:rsidR="00687B11" w:rsidRDefault="00687B11" w:rsidP="008A7A14">
                            <w:pPr>
                              <w:rPr>
                                <w:sz w:val="16"/>
                                <w:szCs w:val="16"/>
                              </w:rPr>
                            </w:pPr>
                          </w:p>
                          <w:p w14:paraId="327A9ADA" w14:textId="77777777" w:rsidR="00687B11" w:rsidRPr="003329A5" w:rsidRDefault="00687B11" w:rsidP="008A7A14">
                            <w:pPr>
                              <w:rPr>
                                <w:sz w:val="16"/>
                                <w:szCs w:val="16"/>
                              </w:rPr>
                            </w:pPr>
                          </w:p>
                        </w:tc>
                        <w:tc>
                          <w:tcPr>
                            <w:tcW w:w="2467" w:type="dxa"/>
                            <w:tcBorders>
                              <w:top w:val="nil"/>
                              <w:left w:val="nil"/>
                              <w:bottom w:val="nil"/>
                              <w:right w:val="nil"/>
                            </w:tcBorders>
                            <w:tcMar>
                              <w:left w:w="0" w:type="dxa"/>
                              <w:right w:w="0" w:type="dxa"/>
                            </w:tcMar>
                          </w:tcPr>
                          <w:p w14:paraId="24937DA1" w14:textId="77777777" w:rsidR="00687B11" w:rsidRPr="003329A5" w:rsidRDefault="00687B11"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687B11" w:rsidRPr="003329A5" w14:paraId="56872484" w14:textId="77777777" w:rsidTr="008A7A14">
                        <w:trPr>
                          <w:trHeight w:val="277"/>
                        </w:trPr>
                        <w:tc>
                          <w:tcPr>
                            <w:tcW w:w="284" w:type="dxa"/>
                            <w:tcBorders>
                              <w:top w:val="nil"/>
                              <w:left w:val="nil"/>
                              <w:bottom w:val="nil"/>
                              <w:right w:val="nil"/>
                            </w:tcBorders>
                            <w:tcMar>
                              <w:left w:w="0" w:type="dxa"/>
                              <w:right w:w="0" w:type="dxa"/>
                            </w:tcMar>
                          </w:tcPr>
                          <w:p w14:paraId="516A0E51" w14:textId="77777777" w:rsidR="00687B11" w:rsidRPr="003329A5" w:rsidRDefault="00687B11">
                            <w:pPr>
                              <w:rPr>
                                <w:noProof/>
                                <w:sz w:val="16"/>
                                <w:szCs w:val="16"/>
                                <w:lang w:eastAsia="en-GB"/>
                              </w:rPr>
                            </w:pPr>
                          </w:p>
                        </w:tc>
                        <w:tc>
                          <w:tcPr>
                            <w:tcW w:w="2467" w:type="dxa"/>
                            <w:tcBorders>
                              <w:top w:val="nil"/>
                              <w:left w:val="nil"/>
                              <w:bottom w:val="nil"/>
                              <w:right w:val="nil"/>
                            </w:tcBorders>
                            <w:tcMar>
                              <w:left w:w="0" w:type="dxa"/>
                              <w:right w:w="0" w:type="dxa"/>
                            </w:tcMar>
                          </w:tcPr>
                          <w:p w14:paraId="6CB4289E" w14:textId="77777777" w:rsidR="00687B11" w:rsidRPr="003329A5" w:rsidRDefault="00687B11">
                            <w:pPr>
                              <w:rPr>
                                <w:sz w:val="16"/>
                                <w:szCs w:val="16"/>
                              </w:rPr>
                            </w:pPr>
                          </w:p>
                        </w:tc>
                      </w:tr>
                    </w:tbl>
                    <w:p w14:paraId="1990C42E" w14:textId="77777777" w:rsidR="00687B11" w:rsidRPr="003329A5" w:rsidRDefault="00687B11" w:rsidP="00687B11">
                      <w:pPr>
                        <w:rPr>
                          <w:sz w:val="16"/>
                          <w:szCs w:val="16"/>
                        </w:rPr>
                      </w:pPr>
                    </w:p>
                  </w:txbxContent>
                </v:textbox>
                <w10:wrap type="tight" anchorx="margin"/>
              </v:shape>
            </w:pict>
          </mc:Fallback>
        </mc:AlternateContent>
      </w:r>
      <w:r w:rsidR="001B2E0D" w:rsidRPr="001C2A10">
        <w:rPr>
          <w:rStyle w:val="SubtleEmphasis"/>
        </w:rPr>
        <w:t>Q18. Has the main member of library staff undertaken any Continuing Professional Development (CPD) in the last year in topics related to librarianship (e.g. teaching; Information Literacy; Reading for Pleasure)</w:t>
      </w:r>
      <w:r w:rsidR="001B2E0D">
        <w:rPr>
          <w:rStyle w:val="SubtleEmphasis"/>
        </w:rPr>
        <w:t xml:space="preserve">? </w:t>
      </w:r>
    </w:p>
    <w:p w14:paraId="4F7E5FA3" w14:textId="31368F66" w:rsidR="001B2E0D" w:rsidRDefault="001B2E0D" w:rsidP="00234A23">
      <w:pPr>
        <w:pStyle w:val="Caption"/>
        <w:rPr>
          <w:rStyle w:val="SubtleEmphasis"/>
        </w:rPr>
      </w:pPr>
      <w:r w:rsidRPr="001C2A10">
        <w:rPr>
          <w:rStyle w:val="SubtleEmphasis"/>
        </w:rPr>
        <w:t>Base: Where have main member of library staff (unweighted base sizes in parenthesis)</w:t>
      </w:r>
      <w:bookmarkEnd w:id="70"/>
    </w:p>
    <w:p w14:paraId="15280437" w14:textId="77777777" w:rsidR="00463CA7" w:rsidRPr="00463CA7" w:rsidRDefault="00463CA7" w:rsidP="00463CA7"/>
    <w:p w14:paraId="16B615D0" w14:textId="3B366263" w:rsidR="001B2E0D" w:rsidRPr="00FB4142" w:rsidRDefault="001B2E0D" w:rsidP="00061229">
      <w:pPr>
        <w:pStyle w:val="Heading3"/>
      </w:pPr>
      <w:bookmarkStart w:id="71" w:name="_Toc120001035"/>
      <w:r w:rsidRPr="00FB4142">
        <w:t>Responsibilities</w:t>
      </w:r>
      <w:bookmarkEnd w:id="71"/>
    </w:p>
    <w:p w14:paraId="626F9385" w14:textId="41460A3F" w:rsidR="001B2E0D" w:rsidRPr="00FB4142" w:rsidRDefault="001B2E0D" w:rsidP="001B2E0D">
      <w:r w:rsidRPr="00FB4142">
        <w:t>The additional responsibilities that the main member of library staff has differs substantially by school phase. The two most common responsibilities are having a teaching role (</w:t>
      </w:r>
      <w:r w:rsidR="00A02A46" w:rsidRPr="00FB4142">
        <w:t>47</w:t>
      </w:r>
      <w:r w:rsidRPr="00FB4142">
        <w:t>%)</w:t>
      </w:r>
      <w:r w:rsidR="00A02A46" w:rsidRPr="00FB4142">
        <w:t xml:space="preserve"> and managing a formal reading programme (33%)</w:t>
      </w:r>
      <w:r w:rsidRPr="00FB4142">
        <w:t>. T</w:t>
      </w:r>
      <w:r w:rsidR="00061229">
        <w:t>eaching roles are</w:t>
      </w:r>
      <w:r w:rsidRPr="00FB4142">
        <w:t xml:space="preserve"> particularly common in </w:t>
      </w:r>
      <w:r w:rsidR="00A02A46" w:rsidRPr="00FB4142">
        <w:t>primary</w:t>
      </w:r>
      <w:r w:rsidRPr="00FB4142">
        <w:t xml:space="preserve"> schools (5</w:t>
      </w:r>
      <w:r w:rsidR="00067BEB" w:rsidRPr="00FB4142">
        <w:t>5</w:t>
      </w:r>
      <w:r w:rsidRPr="00FB4142">
        <w:t>%)</w:t>
      </w:r>
      <w:r w:rsidR="00061229">
        <w:t>,</w:t>
      </w:r>
      <w:r w:rsidRPr="00FB4142">
        <w:t xml:space="preserve"> but less so in </w:t>
      </w:r>
      <w:r w:rsidR="00067BEB" w:rsidRPr="00FB4142">
        <w:t>secondaries</w:t>
      </w:r>
      <w:r w:rsidRPr="00FB4142">
        <w:t xml:space="preserve"> (</w:t>
      </w:r>
      <w:r w:rsidR="00067BEB" w:rsidRPr="00FB4142">
        <w:t>21</w:t>
      </w:r>
      <w:r w:rsidRPr="00FB4142">
        <w:t>%)</w:t>
      </w:r>
      <w:r w:rsidR="00061229">
        <w:t>.</w:t>
      </w:r>
      <w:r w:rsidRPr="00FB4142">
        <w:t xml:space="preserve"> </w:t>
      </w:r>
      <w:r w:rsidR="00061229">
        <w:t xml:space="preserve">Managing a formal reading programme is more common in secondary schools (39%) than in primaries (32%). </w:t>
      </w:r>
    </w:p>
    <w:p w14:paraId="6D7B2FAD" w14:textId="120DAC12" w:rsidR="001B2E0D" w:rsidRPr="00FB4142" w:rsidRDefault="001B2E0D" w:rsidP="001B2E0D">
      <w:r w:rsidRPr="00FB4142">
        <w:t xml:space="preserve">The delivery of ad-hoc library lessons and </w:t>
      </w:r>
      <w:r w:rsidR="00067BEB" w:rsidRPr="00FB4142">
        <w:t>regular timetabled library lessons</w:t>
      </w:r>
      <w:r w:rsidRPr="00FB4142">
        <w:t xml:space="preserve"> are both more common in staff working in secondary schools than average (</w:t>
      </w:r>
      <w:r w:rsidR="00067BEB" w:rsidRPr="00FB4142">
        <w:t>57</w:t>
      </w:r>
      <w:r w:rsidRPr="00FB4142">
        <w:t xml:space="preserve">% cf. </w:t>
      </w:r>
      <w:r w:rsidR="00067BEB" w:rsidRPr="00FB4142">
        <w:t>23</w:t>
      </w:r>
      <w:r w:rsidRPr="00FB4142">
        <w:t xml:space="preserve">% and </w:t>
      </w:r>
      <w:r w:rsidR="00067BEB" w:rsidRPr="00FB4142">
        <w:t>5</w:t>
      </w:r>
      <w:r w:rsidRPr="00FB4142">
        <w:t xml:space="preserve">1% cf. </w:t>
      </w:r>
      <w:r w:rsidR="00067BEB" w:rsidRPr="00FB4142">
        <w:t>3</w:t>
      </w:r>
      <w:r w:rsidRPr="00FB4142">
        <w:t xml:space="preserve">0% respectively). </w:t>
      </w:r>
      <w:r w:rsidR="00067BEB" w:rsidRPr="00FB4142">
        <w:t xml:space="preserve">Conversely, staff working in primary schools are more likely than average to say they have a teaching role (55% cf. 47%) and that they deliver assemblies (36% cf. 33% overall). </w:t>
      </w:r>
      <w:r w:rsidRPr="00FB4142">
        <w:t>It should be noted that primary school staff are more likely to have not undertaken any of the listed duties compared with secondary schools (</w:t>
      </w:r>
      <w:r w:rsidR="00067BEB" w:rsidRPr="00FB4142">
        <w:t>13</w:t>
      </w:r>
      <w:r w:rsidRPr="00FB4142">
        <w:t xml:space="preserve">% cf. </w:t>
      </w:r>
      <w:r w:rsidR="00067BEB" w:rsidRPr="00FB4142">
        <w:t>6</w:t>
      </w:r>
      <w:r w:rsidRPr="00FB4142">
        <w:t xml:space="preserve">%). </w:t>
      </w:r>
    </w:p>
    <w:p w14:paraId="4669B0F3" w14:textId="5C743B74" w:rsidR="00BD0EFA" w:rsidRPr="00FB4142" w:rsidRDefault="009011E6" w:rsidP="009011E6">
      <w:pPr>
        <w:pStyle w:val="Caption"/>
      </w:pPr>
      <w:r>
        <w:lastRenderedPageBreak/>
        <w:t xml:space="preserve">Figure </w:t>
      </w:r>
      <w:r>
        <w:fldChar w:fldCharType="begin"/>
      </w:r>
      <w:r>
        <w:instrText xml:space="preserve"> SEQ Figure \* ARABIC </w:instrText>
      </w:r>
      <w:r>
        <w:fldChar w:fldCharType="separate"/>
      </w:r>
      <w:r w:rsidR="001918C3">
        <w:rPr>
          <w:noProof/>
        </w:rPr>
        <w:t>33</w:t>
      </w:r>
      <w:r>
        <w:fldChar w:fldCharType="end"/>
      </w:r>
      <w:r>
        <w:t xml:space="preserve">: </w:t>
      </w:r>
      <w:r w:rsidRPr="00576D78">
        <w:t xml:space="preserve">Activities carried out by main member of library </w:t>
      </w:r>
      <w:proofErr w:type="gramStart"/>
      <w:r w:rsidRPr="00576D78">
        <w:t>staff</w:t>
      </w:r>
      <w:proofErr w:type="gramEnd"/>
    </w:p>
    <w:p w14:paraId="0B7D78AD" w14:textId="0AC228CA" w:rsidR="001B2E0D" w:rsidRPr="00FB4142" w:rsidRDefault="00AD11CD" w:rsidP="00234A23">
      <w:pPr>
        <w:pStyle w:val="Caption"/>
      </w:pPr>
      <w:r w:rsidRPr="00FB4142">
        <w:rPr>
          <w:noProof/>
        </w:rPr>
        <mc:AlternateContent>
          <mc:Choice Requires="wps">
            <w:drawing>
              <wp:anchor distT="0" distB="0" distL="114300" distR="114300" simplePos="0" relativeHeight="251958272" behindDoc="0" locked="0" layoutInCell="1" allowOverlap="1" wp14:anchorId="2D02FF01" wp14:editId="67D5A71B">
                <wp:simplePos x="0" y="0"/>
                <wp:positionH relativeFrom="column">
                  <wp:posOffset>4574540</wp:posOffset>
                </wp:positionH>
                <wp:positionV relativeFrom="paragraph">
                  <wp:posOffset>999490</wp:posOffset>
                </wp:positionV>
                <wp:extent cx="113030" cy="124460"/>
                <wp:effectExtent l="19050" t="19050" r="39370" b="27940"/>
                <wp:wrapNone/>
                <wp:docPr id="2036"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7ADC0C" id="Arrow: Down 1" o:spid="_x0000_s1026" type="#_x0000_t67" style="position:absolute;margin-left:360.2pt;margin-top:78.7pt;width:8.9pt;height:9.8pt;flip:y;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" adj="11792" fillcolor="white [3212]" strokecolor="#515151 [3213]"/>
            </w:pict>
          </mc:Fallback>
        </mc:AlternateContent>
      </w:r>
      <w:r w:rsidRPr="00FB4142">
        <w:rPr>
          <w:noProof/>
        </w:rPr>
        <mc:AlternateContent>
          <mc:Choice Requires="wps">
            <w:drawing>
              <wp:anchor distT="0" distB="0" distL="114300" distR="114300" simplePos="0" relativeHeight="251954176" behindDoc="0" locked="0" layoutInCell="1" allowOverlap="1" wp14:anchorId="2B9D4CD3" wp14:editId="51BBA292">
                <wp:simplePos x="0" y="0"/>
                <wp:positionH relativeFrom="column">
                  <wp:posOffset>4422140</wp:posOffset>
                </wp:positionH>
                <wp:positionV relativeFrom="paragraph">
                  <wp:posOffset>1332865</wp:posOffset>
                </wp:positionV>
                <wp:extent cx="113030" cy="124460"/>
                <wp:effectExtent l="19050" t="19050" r="39370" b="27940"/>
                <wp:wrapNone/>
                <wp:docPr id="2037"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FBE088" id="Arrow: Down 1" o:spid="_x0000_s1026" type="#_x0000_t67" style="position:absolute;margin-left:348.2pt;margin-top:104.95pt;width:8.9pt;height:9.8pt;flip:y;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" adj="11792" fillcolor="white [3212]" strokecolor="#515151 [3213]"/>
            </w:pict>
          </mc:Fallback>
        </mc:AlternateContent>
      </w:r>
      <w:r w:rsidRPr="00FB4142">
        <w:rPr>
          <w:noProof/>
        </w:rPr>
        <mc:AlternateContent>
          <mc:Choice Requires="wps">
            <w:drawing>
              <wp:anchor distT="0" distB="0" distL="114300" distR="114300" simplePos="0" relativeHeight="251957248" behindDoc="0" locked="0" layoutInCell="1" allowOverlap="1" wp14:anchorId="463AB3C7" wp14:editId="78362679">
                <wp:simplePos x="0" y="0"/>
                <wp:positionH relativeFrom="column">
                  <wp:posOffset>3650615</wp:posOffset>
                </wp:positionH>
                <wp:positionV relativeFrom="paragraph">
                  <wp:posOffset>561340</wp:posOffset>
                </wp:positionV>
                <wp:extent cx="113030" cy="124460"/>
                <wp:effectExtent l="19050" t="0" r="39370" b="46990"/>
                <wp:wrapNone/>
                <wp:docPr id="2038"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FCD1EB" id="Arrow: Down 1" o:spid="_x0000_s1026" type="#_x0000_t67" style="position:absolute;margin-left:287.45pt;margin-top:44.2pt;width:8.9pt;height:9.8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" adj="11792" fillcolor="white [3212]" strokecolor="#515151 [3213]"/>
            </w:pict>
          </mc:Fallback>
        </mc:AlternateContent>
      </w:r>
      <w:r w:rsidRPr="00FB4142">
        <w:rPr>
          <w:noProof/>
        </w:rPr>
        <mc:AlternateContent>
          <mc:Choice Requires="wps">
            <w:drawing>
              <wp:anchor distT="0" distB="0" distL="114300" distR="114300" simplePos="0" relativeHeight="251956224" behindDoc="0" locked="0" layoutInCell="1" allowOverlap="1" wp14:anchorId="167D9F86" wp14:editId="51D09C3D">
                <wp:simplePos x="0" y="0"/>
                <wp:positionH relativeFrom="column">
                  <wp:posOffset>5393690</wp:posOffset>
                </wp:positionH>
                <wp:positionV relativeFrom="paragraph">
                  <wp:posOffset>456565</wp:posOffset>
                </wp:positionV>
                <wp:extent cx="113030" cy="124460"/>
                <wp:effectExtent l="19050" t="19050" r="39370" b="27940"/>
                <wp:wrapNone/>
                <wp:docPr id="2039"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6E3A45" id="Arrow: Down 1" o:spid="_x0000_s1026" type="#_x0000_t67" style="position:absolute;margin-left:424.7pt;margin-top:35.95pt;width:8.9pt;height:9.8pt;flip:y;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" adj="11792" fillcolor="white [3212]" strokecolor="#515151 [3213]"/>
            </w:pict>
          </mc:Fallback>
        </mc:AlternateContent>
      </w:r>
      <w:r w:rsidRPr="00FB4142">
        <w:rPr>
          <w:noProof/>
        </w:rPr>
        <mc:AlternateContent>
          <mc:Choice Requires="wps">
            <w:drawing>
              <wp:anchor distT="0" distB="0" distL="114300" distR="114300" simplePos="0" relativeHeight="251955200" behindDoc="0" locked="0" layoutInCell="1" allowOverlap="1" wp14:anchorId="290D1592" wp14:editId="4BAE112D">
                <wp:simplePos x="0" y="0"/>
                <wp:positionH relativeFrom="column">
                  <wp:posOffset>3669665</wp:posOffset>
                </wp:positionH>
                <wp:positionV relativeFrom="paragraph">
                  <wp:posOffset>1466215</wp:posOffset>
                </wp:positionV>
                <wp:extent cx="113030" cy="124460"/>
                <wp:effectExtent l="19050" t="0" r="39370" b="46990"/>
                <wp:wrapNone/>
                <wp:docPr id="2040"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70A621" id="Arrow: Down 1" o:spid="_x0000_s1026" type="#_x0000_t67" style="position:absolute;margin-left:288.95pt;margin-top:115.45pt;width:8.9pt;height:9.8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" adj="11792" fillcolor="white [3212]" strokecolor="#515151 [3213]"/>
            </w:pict>
          </mc:Fallback>
        </mc:AlternateContent>
      </w:r>
      <w:r w:rsidRPr="00FB4142">
        <w:rPr>
          <w:noProof/>
        </w:rPr>
        <mc:AlternateContent>
          <mc:Choice Requires="wps">
            <w:drawing>
              <wp:anchor distT="0" distB="0" distL="114300" distR="114300" simplePos="0" relativeHeight="251953152" behindDoc="0" locked="0" layoutInCell="1" allowOverlap="1" wp14:anchorId="22DAAA7A" wp14:editId="61D1BFE6">
                <wp:simplePos x="0" y="0"/>
                <wp:positionH relativeFrom="column">
                  <wp:posOffset>3812540</wp:posOffset>
                </wp:positionH>
                <wp:positionV relativeFrom="paragraph">
                  <wp:posOffset>1780540</wp:posOffset>
                </wp:positionV>
                <wp:extent cx="113030" cy="124460"/>
                <wp:effectExtent l="19050" t="0" r="39370" b="46990"/>
                <wp:wrapNone/>
                <wp:docPr id="2041"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4FB094" id="Arrow: Down 1" o:spid="_x0000_s1026" type="#_x0000_t67" style="position:absolute;margin-left:300.2pt;margin-top:140.2pt;width:8.9pt;height:9.8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" adj="11792" fillcolor="white [3212]" strokecolor="#515151 [3213]"/>
            </w:pict>
          </mc:Fallback>
        </mc:AlternateContent>
      </w:r>
      <w:r w:rsidRPr="00FB4142">
        <w:rPr>
          <w:noProof/>
        </w:rPr>
        <mc:AlternateContent>
          <mc:Choice Requires="wps">
            <w:drawing>
              <wp:anchor distT="0" distB="0" distL="114300" distR="114300" simplePos="0" relativeHeight="251952128" behindDoc="0" locked="0" layoutInCell="1" allowOverlap="1" wp14:anchorId="45CF69F8" wp14:editId="35705293">
                <wp:simplePos x="0" y="0"/>
                <wp:positionH relativeFrom="column">
                  <wp:posOffset>5203190</wp:posOffset>
                </wp:positionH>
                <wp:positionV relativeFrom="paragraph">
                  <wp:posOffset>1894840</wp:posOffset>
                </wp:positionV>
                <wp:extent cx="113030" cy="124460"/>
                <wp:effectExtent l="19050" t="19050" r="39370" b="27940"/>
                <wp:wrapNone/>
                <wp:docPr id="2042"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C39A12" id="Arrow: Down 1" o:spid="_x0000_s1026" type="#_x0000_t67" style="position:absolute;margin-left:409.7pt;margin-top:149.2pt;width:8.9pt;height:9.8pt;flip:y;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" adj="11792" fillcolor="white [3212]" strokecolor="#515151 [3213]"/>
            </w:pict>
          </mc:Fallback>
        </mc:AlternateContent>
      </w:r>
      <w:r w:rsidRPr="00FB4142">
        <w:rPr>
          <w:noProof/>
        </w:rPr>
        <mc:AlternateContent>
          <mc:Choice Requires="wps">
            <w:drawing>
              <wp:anchor distT="0" distB="0" distL="114300" distR="114300" simplePos="0" relativeHeight="251951104" behindDoc="0" locked="0" layoutInCell="1" allowOverlap="1" wp14:anchorId="0CC470D7" wp14:editId="6933FE79">
                <wp:simplePos x="0" y="0"/>
                <wp:positionH relativeFrom="column">
                  <wp:posOffset>5460365</wp:posOffset>
                </wp:positionH>
                <wp:positionV relativeFrom="paragraph">
                  <wp:posOffset>2342515</wp:posOffset>
                </wp:positionV>
                <wp:extent cx="113030" cy="124460"/>
                <wp:effectExtent l="19050" t="19050" r="39370" b="27940"/>
                <wp:wrapNone/>
                <wp:docPr id="2043"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96C556" id="Arrow: Down 1" o:spid="_x0000_s1026" type="#_x0000_t67" style="position:absolute;margin-left:429.95pt;margin-top:184.45pt;width:8.9pt;height:9.8pt;flip:y;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" adj="11792" fillcolor="white [3212]" strokecolor="#515151 [3213]"/>
            </w:pict>
          </mc:Fallback>
        </mc:AlternateContent>
      </w:r>
      <w:r w:rsidRPr="00FB4142">
        <w:rPr>
          <w:noProof/>
        </w:rPr>
        <mc:AlternateContent>
          <mc:Choice Requires="wps">
            <w:drawing>
              <wp:anchor distT="0" distB="0" distL="114300" distR="114300" simplePos="0" relativeHeight="251950080" behindDoc="0" locked="0" layoutInCell="1" allowOverlap="1" wp14:anchorId="18BF6960" wp14:editId="7EB9B4D0">
                <wp:simplePos x="0" y="0"/>
                <wp:positionH relativeFrom="column">
                  <wp:posOffset>3298190</wp:posOffset>
                </wp:positionH>
                <wp:positionV relativeFrom="paragraph">
                  <wp:posOffset>2237740</wp:posOffset>
                </wp:positionV>
                <wp:extent cx="113030" cy="124460"/>
                <wp:effectExtent l="19050" t="0" r="39370" b="46990"/>
                <wp:wrapNone/>
                <wp:docPr id="2044"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F06681" id="Arrow: Down 1" o:spid="_x0000_s1026" type="#_x0000_t67" style="position:absolute;margin-left:259.7pt;margin-top:176.2pt;width:8.9pt;height:9.8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" adj="11792" fillcolor="white [3212]" strokecolor="#515151 [3213]"/>
            </w:pict>
          </mc:Fallback>
        </mc:AlternateContent>
      </w:r>
      <w:r w:rsidRPr="00FB4142">
        <w:rPr>
          <w:noProof/>
        </w:rPr>
        <mc:AlternateContent>
          <mc:Choice Requires="wps">
            <w:drawing>
              <wp:anchor distT="0" distB="0" distL="114300" distR="114300" simplePos="0" relativeHeight="251949056" behindDoc="0" locked="0" layoutInCell="1" allowOverlap="1" wp14:anchorId="3459F531" wp14:editId="153A9C6F">
                <wp:simplePos x="0" y="0"/>
                <wp:positionH relativeFrom="column">
                  <wp:posOffset>2783840</wp:posOffset>
                </wp:positionH>
                <wp:positionV relativeFrom="paragraph">
                  <wp:posOffset>2809240</wp:posOffset>
                </wp:positionV>
                <wp:extent cx="113030" cy="124460"/>
                <wp:effectExtent l="19050" t="0" r="39370" b="46990"/>
                <wp:wrapNone/>
                <wp:docPr id="2045"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A862D6" id="Arrow: Down 1" o:spid="_x0000_s1026" type="#_x0000_t67" style="position:absolute;margin-left:219.2pt;margin-top:221.2pt;width:8.9pt;height:9.8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" adj="11792" fillcolor="white [3212]" strokecolor="#515151 [3213]"/>
            </w:pict>
          </mc:Fallback>
        </mc:AlternateContent>
      </w:r>
      <w:r w:rsidRPr="00FB4142">
        <w:rPr>
          <w:noProof/>
        </w:rPr>
        <mc:AlternateContent>
          <mc:Choice Requires="wps">
            <w:drawing>
              <wp:anchor distT="0" distB="0" distL="114300" distR="114300" simplePos="0" relativeHeight="251948032" behindDoc="0" locked="0" layoutInCell="1" allowOverlap="1" wp14:anchorId="7AE5B00E" wp14:editId="5E1E9396">
                <wp:simplePos x="0" y="0"/>
                <wp:positionH relativeFrom="column">
                  <wp:posOffset>2821940</wp:posOffset>
                </wp:positionH>
                <wp:positionV relativeFrom="paragraph">
                  <wp:posOffset>4590415</wp:posOffset>
                </wp:positionV>
                <wp:extent cx="113030" cy="124460"/>
                <wp:effectExtent l="19050" t="0" r="39370" b="46990"/>
                <wp:wrapNone/>
                <wp:docPr id="2046"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30C158" id="Arrow: Down 1" o:spid="_x0000_s1026" type="#_x0000_t67" style="position:absolute;margin-left:222.2pt;margin-top:361.45pt;width:8.9pt;height:9.8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" adj="11792" fillcolor="white [3212]" strokecolor="#515151 [3213]"/>
            </w:pict>
          </mc:Fallback>
        </mc:AlternateContent>
      </w:r>
      <w:r w:rsidRPr="00FB4142">
        <w:rPr>
          <w:noProof/>
        </w:rPr>
        <mc:AlternateContent>
          <mc:Choice Requires="wps">
            <w:drawing>
              <wp:anchor distT="0" distB="0" distL="114300" distR="114300" simplePos="0" relativeHeight="251947008" behindDoc="0" locked="0" layoutInCell="1" allowOverlap="1" wp14:anchorId="5969EB88" wp14:editId="3D0F0698">
                <wp:simplePos x="0" y="0"/>
                <wp:positionH relativeFrom="column">
                  <wp:posOffset>3241040</wp:posOffset>
                </wp:positionH>
                <wp:positionV relativeFrom="paragraph">
                  <wp:posOffset>4476115</wp:posOffset>
                </wp:positionV>
                <wp:extent cx="113030" cy="124460"/>
                <wp:effectExtent l="19050" t="19050" r="39370" b="27940"/>
                <wp:wrapNone/>
                <wp:docPr id="2047"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36BCC" id="Arrow: Down 1" o:spid="_x0000_s1026" type="#_x0000_t67" style="position:absolute;margin-left:255.2pt;margin-top:352.45pt;width:8.9pt;height:9.8pt;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" adj="11792" fillcolor="white [3212]" strokecolor="#515151 [3213]"/>
            </w:pict>
          </mc:Fallback>
        </mc:AlternateContent>
      </w:r>
      <w:r w:rsidRPr="00FB4142">
        <w:rPr>
          <w:noProof/>
        </w:rPr>
        <mc:AlternateContent>
          <mc:Choice Requires="wps">
            <w:drawing>
              <wp:anchor distT="0" distB="0" distL="114300" distR="114300" simplePos="0" relativeHeight="251945984" behindDoc="0" locked="0" layoutInCell="1" allowOverlap="1" wp14:anchorId="4679154A" wp14:editId="340E1357">
                <wp:simplePos x="0" y="0"/>
                <wp:positionH relativeFrom="column">
                  <wp:posOffset>2574290</wp:posOffset>
                </wp:positionH>
                <wp:positionV relativeFrom="paragraph">
                  <wp:posOffset>5057140</wp:posOffset>
                </wp:positionV>
                <wp:extent cx="113030" cy="124460"/>
                <wp:effectExtent l="19050" t="0" r="39370" b="46990"/>
                <wp:wrapNone/>
                <wp:docPr id="2048"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8C2B36" id="Arrow: Down 1" o:spid="_x0000_s1026" type="#_x0000_t67" style="position:absolute;margin-left:202.7pt;margin-top:398.2pt;width:8.9pt;height:9.8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" adj="11792" fillcolor="white [3212]" strokecolor="#515151 [3213]"/>
            </w:pict>
          </mc:Fallback>
        </mc:AlternateContent>
      </w:r>
      <w:r w:rsidRPr="00FB4142">
        <w:rPr>
          <w:noProof/>
        </w:rPr>
        <mc:AlternateContent>
          <mc:Choice Requires="wps">
            <w:drawing>
              <wp:anchor distT="0" distB="0" distL="114300" distR="114300" simplePos="0" relativeHeight="251944960" behindDoc="0" locked="0" layoutInCell="1" allowOverlap="1" wp14:anchorId="186BFD76" wp14:editId="5D064395">
                <wp:simplePos x="0" y="0"/>
                <wp:positionH relativeFrom="column">
                  <wp:posOffset>2736215</wp:posOffset>
                </wp:positionH>
                <wp:positionV relativeFrom="paragraph">
                  <wp:posOffset>4904740</wp:posOffset>
                </wp:positionV>
                <wp:extent cx="113030" cy="124460"/>
                <wp:effectExtent l="19050" t="19050" r="39370" b="27940"/>
                <wp:wrapNone/>
                <wp:docPr id="2049"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28005" id="Arrow: Down 1" o:spid="_x0000_s1026" type="#_x0000_t67" style="position:absolute;margin-left:215.45pt;margin-top:386.2pt;width:8.9pt;height:9.8pt;flip: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" adj="11792" fillcolor="white [3212]" strokecolor="#515151 [3213]"/>
            </w:pict>
          </mc:Fallback>
        </mc:AlternateContent>
      </w:r>
      <w:r w:rsidRPr="00FB4142">
        <w:rPr>
          <w:noProof/>
        </w:rPr>
        <mc:AlternateContent>
          <mc:Choice Requires="wps">
            <w:drawing>
              <wp:anchor distT="0" distB="0" distL="114300" distR="114300" simplePos="0" relativeHeight="251942912" behindDoc="0" locked="0" layoutInCell="1" allowOverlap="1" wp14:anchorId="50C75B51" wp14:editId="060C49D2">
                <wp:simplePos x="0" y="0"/>
                <wp:positionH relativeFrom="column">
                  <wp:posOffset>2717165</wp:posOffset>
                </wp:positionH>
                <wp:positionV relativeFrom="paragraph">
                  <wp:posOffset>3571240</wp:posOffset>
                </wp:positionV>
                <wp:extent cx="113030" cy="124460"/>
                <wp:effectExtent l="19050" t="0" r="39370" b="46990"/>
                <wp:wrapNone/>
                <wp:docPr id="2050"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A8DED5" id="Arrow: Down 1" o:spid="_x0000_s1026" type="#_x0000_t67" style="position:absolute;margin-left:213.95pt;margin-top:281.2pt;width:8.9pt;height:9.8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" adj="11792" fillcolor="white [3212]" strokecolor="#515151 [3213]"/>
            </w:pict>
          </mc:Fallback>
        </mc:AlternateContent>
      </w:r>
      <w:r w:rsidRPr="00FB4142">
        <w:rPr>
          <w:noProof/>
        </w:rPr>
        <mc:AlternateContent>
          <mc:Choice Requires="wps">
            <w:drawing>
              <wp:anchor distT="0" distB="0" distL="114300" distR="114300" simplePos="0" relativeHeight="251943936" behindDoc="0" locked="0" layoutInCell="1" allowOverlap="1" wp14:anchorId="4984937E" wp14:editId="7EA1916B">
                <wp:simplePos x="0" y="0"/>
                <wp:positionH relativeFrom="column">
                  <wp:posOffset>3250565</wp:posOffset>
                </wp:positionH>
                <wp:positionV relativeFrom="paragraph">
                  <wp:posOffset>3666490</wp:posOffset>
                </wp:positionV>
                <wp:extent cx="113030" cy="124460"/>
                <wp:effectExtent l="19050" t="19050" r="39370" b="27940"/>
                <wp:wrapNone/>
                <wp:docPr id="2051"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11B54B" id="Arrow: Down 1" o:spid="_x0000_s1026" type="#_x0000_t67" style="position:absolute;margin-left:255.95pt;margin-top:288.7pt;width:8.9pt;height:9.8pt;flip:y;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" adj="11792" fillcolor="white [3212]" strokecolor="#515151 [3213]"/>
            </w:pict>
          </mc:Fallback>
        </mc:AlternateContent>
      </w:r>
      <w:r w:rsidRPr="00FB4142">
        <w:rPr>
          <w:noProof/>
        </w:rPr>
        <mc:AlternateContent>
          <mc:Choice Requires="wps">
            <w:drawing>
              <wp:anchor distT="0" distB="0" distL="114300" distR="114300" simplePos="0" relativeHeight="251941888" behindDoc="0" locked="0" layoutInCell="1" allowOverlap="1" wp14:anchorId="28CEA007" wp14:editId="06DAFCC5">
                <wp:simplePos x="0" y="0"/>
                <wp:positionH relativeFrom="column">
                  <wp:posOffset>3307715</wp:posOffset>
                </wp:positionH>
                <wp:positionV relativeFrom="paragraph">
                  <wp:posOffset>3228340</wp:posOffset>
                </wp:positionV>
                <wp:extent cx="113030" cy="124460"/>
                <wp:effectExtent l="19050" t="19050" r="39370" b="27940"/>
                <wp:wrapNone/>
                <wp:docPr id="2052"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604058" id="Arrow: Down 1" o:spid="_x0000_s1026" type="#_x0000_t67" style="position:absolute;margin-left:260.45pt;margin-top:254.2pt;width:8.9pt;height:9.8pt;flip:y;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" adj="11792" fillcolor="white [3212]" strokecolor="#515151 [3213]"/>
            </w:pict>
          </mc:Fallback>
        </mc:AlternateContent>
      </w:r>
      <w:r w:rsidRPr="00FB4142">
        <w:rPr>
          <w:noProof/>
        </w:rPr>
        <mc:AlternateContent>
          <mc:Choice Requires="wps">
            <w:drawing>
              <wp:anchor distT="0" distB="0" distL="114300" distR="114300" simplePos="0" relativeHeight="251940864" behindDoc="0" locked="0" layoutInCell="1" allowOverlap="1" wp14:anchorId="2939D0A9" wp14:editId="7761C9F2">
                <wp:simplePos x="0" y="0"/>
                <wp:positionH relativeFrom="column">
                  <wp:posOffset>2764790</wp:posOffset>
                </wp:positionH>
                <wp:positionV relativeFrom="paragraph">
                  <wp:posOffset>3123565</wp:posOffset>
                </wp:positionV>
                <wp:extent cx="113030" cy="124460"/>
                <wp:effectExtent l="19050" t="0" r="39370" b="46990"/>
                <wp:wrapNone/>
                <wp:docPr id="2053"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C38904" id="Arrow: Down 1" o:spid="_x0000_s1026" type="#_x0000_t67" style="position:absolute;margin-left:217.7pt;margin-top:245.95pt;width:8.9pt;height:9.8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" adj="11792" fillcolor="white [3212]" strokecolor="#515151 [3213]"/>
            </w:pict>
          </mc:Fallback>
        </mc:AlternateContent>
      </w:r>
      <w:r w:rsidRPr="00FB4142">
        <w:rPr>
          <w:noProof/>
        </w:rPr>
        <mc:AlternateContent>
          <mc:Choice Requires="wps">
            <w:drawing>
              <wp:anchor distT="0" distB="0" distL="114300" distR="114300" simplePos="0" relativeHeight="251939840" behindDoc="0" locked="0" layoutInCell="1" allowOverlap="1" wp14:anchorId="7D32C6FF" wp14:editId="55B4DF03">
                <wp:simplePos x="0" y="0"/>
                <wp:positionH relativeFrom="column">
                  <wp:posOffset>4210050</wp:posOffset>
                </wp:positionH>
                <wp:positionV relativeFrom="paragraph">
                  <wp:posOffset>875665</wp:posOffset>
                </wp:positionV>
                <wp:extent cx="113030" cy="124460"/>
                <wp:effectExtent l="19050" t="0" r="39370" b="46990"/>
                <wp:wrapNone/>
                <wp:docPr id="2054"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865799" id="Arrow: Down 1" o:spid="_x0000_s1026" type="#_x0000_t67" style="position:absolute;margin-left:331.5pt;margin-top:68.95pt;width:8.9pt;height:9.8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" adj="11792" fillcolor="white [3212]" strokecolor="#515151 [3213]"/>
            </w:pict>
          </mc:Fallback>
        </mc:AlternateContent>
      </w:r>
      <w:r w:rsidR="001463E8" w:rsidRPr="00FB4142">
        <w:rPr>
          <w:rStyle w:val="SubtleEmphasis"/>
          <w:noProof/>
        </w:rPr>
        <mc:AlternateContent>
          <mc:Choice Requires="wps">
            <w:drawing>
              <wp:anchor distT="0" distB="0" distL="114300" distR="114300" simplePos="0" relativeHeight="251938816" behindDoc="0" locked="0" layoutInCell="1" allowOverlap="1" wp14:anchorId="16123BB8" wp14:editId="212B4F72">
                <wp:simplePos x="0" y="0"/>
                <wp:positionH relativeFrom="margin">
                  <wp:posOffset>4803140</wp:posOffset>
                </wp:positionH>
                <wp:positionV relativeFrom="paragraph">
                  <wp:posOffset>5076190</wp:posOffset>
                </wp:positionV>
                <wp:extent cx="1828800" cy="523875"/>
                <wp:effectExtent l="0" t="0" r="0" b="9525"/>
                <wp:wrapNone/>
                <wp:docPr id="2055" name="Text Box 2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1"/>
                              <w:tblW w:w="2751" w:type="dxa"/>
                              <w:tblLayout w:type="fixed"/>
                              <w:tblLook w:val="04A0" w:firstRow="1" w:lastRow="0" w:firstColumn="1" w:lastColumn="0" w:noHBand="0" w:noVBand="1"/>
                            </w:tblPr>
                            <w:tblGrid>
                              <w:gridCol w:w="284"/>
                              <w:gridCol w:w="2467"/>
                            </w:tblGrid>
                            <w:tr w:rsidR="001463E8" w:rsidRPr="003329A5" w14:paraId="4CB85C70" w14:textId="77777777" w:rsidTr="008A7A14">
                              <w:trPr>
                                <w:trHeight w:val="474"/>
                              </w:trPr>
                              <w:tc>
                                <w:tcPr>
                                  <w:tcW w:w="284" w:type="dxa"/>
                                  <w:tcBorders>
                                    <w:top w:val="nil"/>
                                    <w:left w:val="nil"/>
                                    <w:bottom w:val="nil"/>
                                    <w:right w:val="nil"/>
                                  </w:tcBorders>
                                  <w:tcMar>
                                    <w:left w:w="0" w:type="dxa"/>
                                    <w:right w:w="0" w:type="dxa"/>
                                  </w:tcMar>
                                </w:tcPr>
                                <w:p w14:paraId="31FDAAFC" w14:textId="77777777" w:rsidR="001463E8" w:rsidRDefault="001463E8" w:rsidP="008A7A14">
                                  <w:r>
                                    <w:rPr>
                                      <w:noProof/>
                                    </w:rPr>
                                    <w:drawing>
                                      <wp:inline distT="0" distB="0" distL="0" distR="0" wp14:anchorId="26C280D4" wp14:editId="0ED507A1">
                                        <wp:extent cx="138703" cy="245660"/>
                                        <wp:effectExtent l="0" t="0" r="0" b="2540"/>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6B95410A" w14:textId="77777777" w:rsidR="001463E8" w:rsidRDefault="001463E8" w:rsidP="008A7A14">
                                  <w:pPr>
                                    <w:rPr>
                                      <w:sz w:val="16"/>
                                      <w:szCs w:val="16"/>
                                    </w:rPr>
                                  </w:pPr>
                                </w:p>
                                <w:p w14:paraId="57ED0A84" w14:textId="77777777" w:rsidR="001463E8" w:rsidRPr="003329A5" w:rsidRDefault="001463E8" w:rsidP="008A7A14">
                                  <w:pPr>
                                    <w:rPr>
                                      <w:sz w:val="16"/>
                                      <w:szCs w:val="16"/>
                                    </w:rPr>
                                  </w:pPr>
                                </w:p>
                              </w:tc>
                              <w:tc>
                                <w:tcPr>
                                  <w:tcW w:w="2467" w:type="dxa"/>
                                  <w:tcBorders>
                                    <w:top w:val="nil"/>
                                    <w:left w:val="nil"/>
                                    <w:bottom w:val="nil"/>
                                    <w:right w:val="nil"/>
                                  </w:tcBorders>
                                  <w:tcMar>
                                    <w:left w:w="0" w:type="dxa"/>
                                    <w:right w:w="0" w:type="dxa"/>
                                  </w:tcMar>
                                </w:tcPr>
                                <w:p w14:paraId="3BB93F26" w14:textId="77777777" w:rsidR="001463E8" w:rsidRPr="003329A5" w:rsidRDefault="001463E8"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1463E8" w:rsidRPr="003329A5" w14:paraId="38C72B8D" w14:textId="77777777" w:rsidTr="008A7A14">
                              <w:trPr>
                                <w:trHeight w:val="277"/>
                              </w:trPr>
                              <w:tc>
                                <w:tcPr>
                                  <w:tcW w:w="284" w:type="dxa"/>
                                  <w:tcBorders>
                                    <w:top w:val="nil"/>
                                    <w:left w:val="nil"/>
                                    <w:bottom w:val="nil"/>
                                    <w:right w:val="nil"/>
                                  </w:tcBorders>
                                  <w:tcMar>
                                    <w:left w:w="0" w:type="dxa"/>
                                    <w:right w:w="0" w:type="dxa"/>
                                  </w:tcMar>
                                </w:tcPr>
                                <w:p w14:paraId="57BF010A" w14:textId="77777777" w:rsidR="001463E8" w:rsidRPr="003329A5" w:rsidRDefault="001463E8">
                                  <w:pPr>
                                    <w:rPr>
                                      <w:noProof/>
                                      <w:sz w:val="16"/>
                                      <w:szCs w:val="16"/>
                                      <w:lang w:eastAsia="en-GB"/>
                                    </w:rPr>
                                  </w:pPr>
                                </w:p>
                              </w:tc>
                              <w:tc>
                                <w:tcPr>
                                  <w:tcW w:w="2467" w:type="dxa"/>
                                  <w:tcBorders>
                                    <w:top w:val="nil"/>
                                    <w:left w:val="nil"/>
                                    <w:bottom w:val="nil"/>
                                    <w:right w:val="nil"/>
                                  </w:tcBorders>
                                  <w:tcMar>
                                    <w:left w:w="0" w:type="dxa"/>
                                    <w:right w:w="0" w:type="dxa"/>
                                  </w:tcMar>
                                </w:tcPr>
                                <w:p w14:paraId="5597B9FE" w14:textId="77777777" w:rsidR="001463E8" w:rsidRPr="003329A5" w:rsidRDefault="001463E8">
                                  <w:pPr>
                                    <w:rPr>
                                      <w:sz w:val="16"/>
                                      <w:szCs w:val="16"/>
                                    </w:rPr>
                                  </w:pPr>
                                </w:p>
                              </w:tc>
                            </w:tr>
                          </w:tbl>
                          <w:p w14:paraId="4BDE97BD" w14:textId="77777777" w:rsidR="001463E8" w:rsidRPr="003329A5" w:rsidRDefault="001463E8" w:rsidP="001463E8">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123BB8" id="Text Box 2055" o:spid="_x0000_s1072" type="#_x0000_t202" style="position:absolute;margin-left:378.2pt;margin-top:399.7pt;width:2in;height:41.25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" filled="f" stroked="f">
                <v:textbox>
                  <w:txbxContent>
                    <w:tbl>
                      <w:tblPr>
                        <w:tblStyle w:val="TableGrid1"/>
                        <w:tblW w:w="2751" w:type="dxa"/>
                        <w:tblLayout w:type="fixed"/>
                        <w:tblLook w:val="04A0" w:firstRow="1" w:lastRow="0" w:firstColumn="1" w:lastColumn="0" w:noHBand="0" w:noVBand="1"/>
                      </w:tblPr>
                      <w:tblGrid>
                        <w:gridCol w:w="284"/>
                        <w:gridCol w:w="2467"/>
                      </w:tblGrid>
                      <w:tr w:rsidR="001463E8" w:rsidRPr="003329A5" w14:paraId="4CB85C70" w14:textId="77777777" w:rsidTr="008A7A14">
                        <w:trPr>
                          <w:trHeight w:val="474"/>
                        </w:trPr>
                        <w:tc>
                          <w:tcPr>
                            <w:tcW w:w="284" w:type="dxa"/>
                            <w:tcBorders>
                              <w:top w:val="nil"/>
                              <w:left w:val="nil"/>
                              <w:bottom w:val="nil"/>
                              <w:right w:val="nil"/>
                            </w:tcBorders>
                            <w:tcMar>
                              <w:left w:w="0" w:type="dxa"/>
                              <w:right w:w="0" w:type="dxa"/>
                            </w:tcMar>
                          </w:tcPr>
                          <w:p w14:paraId="31FDAAFC" w14:textId="77777777" w:rsidR="001463E8" w:rsidRDefault="001463E8" w:rsidP="008A7A14">
                            <w:r>
                              <w:rPr>
                                <w:noProof/>
                              </w:rPr>
                              <w:drawing>
                                <wp:inline distT="0" distB="0" distL="0" distR="0" wp14:anchorId="26C280D4" wp14:editId="0ED507A1">
                                  <wp:extent cx="138703" cy="245660"/>
                                  <wp:effectExtent l="0" t="0" r="0" b="2540"/>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6B95410A" w14:textId="77777777" w:rsidR="001463E8" w:rsidRDefault="001463E8" w:rsidP="008A7A14">
                            <w:pPr>
                              <w:rPr>
                                <w:sz w:val="16"/>
                                <w:szCs w:val="16"/>
                              </w:rPr>
                            </w:pPr>
                          </w:p>
                          <w:p w14:paraId="57ED0A84" w14:textId="77777777" w:rsidR="001463E8" w:rsidRPr="003329A5" w:rsidRDefault="001463E8" w:rsidP="008A7A14">
                            <w:pPr>
                              <w:rPr>
                                <w:sz w:val="16"/>
                                <w:szCs w:val="16"/>
                              </w:rPr>
                            </w:pPr>
                          </w:p>
                        </w:tc>
                        <w:tc>
                          <w:tcPr>
                            <w:tcW w:w="2467" w:type="dxa"/>
                            <w:tcBorders>
                              <w:top w:val="nil"/>
                              <w:left w:val="nil"/>
                              <w:bottom w:val="nil"/>
                              <w:right w:val="nil"/>
                            </w:tcBorders>
                            <w:tcMar>
                              <w:left w:w="0" w:type="dxa"/>
                              <w:right w:w="0" w:type="dxa"/>
                            </w:tcMar>
                          </w:tcPr>
                          <w:p w14:paraId="3BB93F26" w14:textId="77777777" w:rsidR="001463E8" w:rsidRPr="003329A5" w:rsidRDefault="001463E8"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1463E8" w:rsidRPr="003329A5" w14:paraId="38C72B8D" w14:textId="77777777" w:rsidTr="008A7A14">
                        <w:trPr>
                          <w:trHeight w:val="277"/>
                        </w:trPr>
                        <w:tc>
                          <w:tcPr>
                            <w:tcW w:w="284" w:type="dxa"/>
                            <w:tcBorders>
                              <w:top w:val="nil"/>
                              <w:left w:val="nil"/>
                              <w:bottom w:val="nil"/>
                              <w:right w:val="nil"/>
                            </w:tcBorders>
                            <w:tcMar>
                              <w:left w:w="0" w:type="dxa"/>
                              <w:right w:w="0" w:type="dxa"/>
                            </w:tcMar>
                          </w:tcPr>
                          <w:p w14:paraId="57BF010A" w14:textId="77777777" w:rsidR="001463E8" w:rsidRPr="003329A5" w:rsidRDefault="001463E8">
                            <w:pPr>
                              <w:rPr>
                                <w:noProof/>
                                <w:sz w:val="16"/>
                                <w:szCs w:val="16"/>
                                <w:lang w:eastAsia="en-GB"/>
                              </w:rPr>
                            </w:pPr>
                          </w:p>
                        </w:tc>
                        <w:tc>
                          <w:tcPr>
                            <w:tcW w:w="2467" w:type="dxa"/>
                            <w:tcBorders>
                              <w:top w:val="nil"/>
                              <w:left w:val="nil"/>
                              <w:bottom w:val="nil"/>
                              <w:right w:val="nil"/>
                            </w:tcBorders>
                            <w:tcMar>
                              <w:left w:w="0" w:type="dxa"/>
                              <w:right w:w="0" w:type="dxa"/>
                            </w:tcMar>
                          </w:tcPr>
                          <w:p w14:paraId="5597B9FE" w14:textId="77777777" w:rsidR="001463E8" w:rsidRPr="003329A5" w:rsidRDefault="001463E8">
                            <w:pPr>
                              <w:rPr>
                                <w:sz w:val="16"/>
                                <w:szCs w:val="16"/>
                              </w:rPr>
                            </w:pPr>
                          </w:p>
                        </w:tc>
                      </w:tr>
                    </w:tbl>
                    <w:p w14:paraId="4BDE97BD" w14:textId="77777777" w:rsidR="001463E8" w:rsidRPr="003329A5" w:rsidRDefault="001463E8" w:rsidP="001463E8">
                      <w:pPr>
                        <w:rPr>
                          <w:sz w:val="16"/>
                          <w:szCs w:val="16"/>
                        </w:rPr>
                      </w:pPr>
                    </w:p>
                  </w:txbxContent>
                </v:textbox>
                <w10:wrap anchorx="margin"/>
              </v:shape>
            </w:pict>
          </mc:Fallback>
        </mc:AlternateContent>
      </w:r>
      <w:r w:rsidR="001B2E0D" w:rsidRPr="00FB4142">
        <w:rPr>
          <w:noProof/>
        </w:rPr>
        <w:drawing>
          <wp:inline distT="0" distB="0" distL="0" distR="0" wp14:anchorId="5D457428" wp14:editId="0971079F">
            <wp:extent cx="5486400" cy="5591175"/>
            <wp:effectExtent l="0" t="0" r="0" b="0"/>
            <wp:docPr id="2056" name="Chart 20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78B33D3" w14:textId="77777777" w:rsidR="001B2E0D" w:rsidRPr="00FB4142" w:rsidRDefault="001B2E0D" w:rsidP="00234A23">
      <w:pPr>
        <w:pStyle w:val="Caption"/>
        <w:rPr>
          <w:rStyle w:val="SubtleEmphasis"/>
        </w:rPr>
      </w:pPr>
      <w:bookmarkStart w:id="72" w:name="_Toc117169020"/>
      <w:r w:rsidRPr="00FB4142">
        <w:rPr>
          <w:rStyle w:val="SubtleEmphasis"/>
        </w:rPr>
        <w:t>Q19. Does the main member of library staff... Base: Where have main member of library staff (unweighted base sizes in parenthesis)</w:t>
      </w:r>
      <w:bookmarkEnd w:id="72"/>
    </w:p>
    <w:p w14:paraId="49B47647" w14:textId="77777777" w:rsidR="00463CA7" w:rsidRPr="00FB4142" w:rsidRDefault="00463CA7" w:rsidP="001B2E0D"/>
    <w:p w14:paraId="62502195" w14:textId="05E50565" w:rsidR="001B2E0D" w:rsidRPr="00FB4142" w:rsidRDefault="001B2E0D" w:rsidP="001B2E0D">
      <w:r w:rsidRPr="00FB4142">
        <w:t xml:space="preserve">As shown in </w:t>
      </w:r>
      <w:r w:rsidR="00BC1E4A">
        <w:t>the figure</w:t>
      </w:r>
      <w:r w:rsidRPr="00FB4142">
        <w:t xml:space="preserve"> overleaf, other than teaching</w:t>
      </w:r>
      <w:r w:rsidR="00DF54F1" w:rsidRPr="00FB4142">
        <w:t xml:space="preserve"> (32%)</w:t>
      </w:r>
      <w:r w:rsidRPr="00FB4142">
        <w:t>, the other role performed most often by library staff is literacy coordinator (</w:t>
      </w:r>
      <w:r w:rsidR="00DF54F1" w:rsidRPr="00FB4142">
        <w:t>31</w:t>
      </w:r>
      <w:r w:rsidRPr="00FB4142">
        <w:t>%), and this is particularly the case among primary schools (</w:t>
      </w:r>
      <w:r w:rsidR="00D966E1" w:rsidRPr="00FB4142">
        <w:t>37</w:t>
      </w:r>
      <w:r w:rsidRPr="00FB4142">
        <w:t xml:space="preserve">% cf. </w:t>
      </w:r>
      <w:r w:rsidR="00D966E1" w:rsidRPr="00FB4142">
        <w:t>8</w:t>
      </w:r>
      <w:r w:rsidRPr="00FB4142">
        <w:t>% secondary). The next most common</w:t>
      </w:r>
      <w:r w:rsidR="00D966E1" w:rsidRPr="00FB4142">
        <w:t xml:space="preserve"> roles</w:t>
      </w:r>
      <w:r w:rsidRPr="00FB4142">
        <w:t xml:space="preserve">, </w:t>
      </w:r>
      <w:r w:rsidR="00D966E1" w:rsidRPr="00FB4142">
        <w:t>Learning Support Assistant or similar (22%) and</w:t>
      </w:r>
      <w:r w:rsidRPr="00FB4142">
        <w:t xml:space="preserve"> first aider (</w:t>
      </w:r>
      <w:r w:rsidR="00D966E1" w:rsidRPr="00FB4142">
        <w:t>20</w:t>
      </w:r>
      <w:r w:rsidRPr="00FB4142">
        <w:t xml:space="preserve">%), </w:t>
      </w:r>
      <w:r w:rsidR="00301B13" w:rsidRPr="00FB4142">
        <w:t>are also more commonly cited by</w:t>
      </w:r>
      <w:r w:rsidRPr="00FB4142">
        <w:t xml:space="preserve"> primary </w:t>
      </w:r>
      <w:r w:rsidR="00301B13" w:rsidRPr="00FB4142">
        <w:t>school staff and less so by</w:t>
      </w:r>
      <w:r w:rsidRPr="00FB4142">
        <w:t xml:space="preserve"> secondary</w:t>
      </w:r>
      <w:r w:rsidR="00301B13" w:rsidRPr="00FB4142">
        <w:t xml:space="preserve"> school staff. </w:t>
      </w:r>
      <w:r w:rsidR="00301B13" w:rsidRPr="00061229">
        <w:t xml:space="preserve">The most common alternative roles performed by main members of staff at </w:t>
      </w:r>
      <w:r w:rsidR="00061229" w:rsidRPr="00061229">
        <w:t>secondary</w:t>
      </w:r>
      <w:r w:rsidR="00301B13" w:rsidRPr="00061229">
        <w:t xml:space="preserve"> schools are administrative support (15% cf. 6% primary) and invigilator (11% cf. 1% primary</w:t>
      </w:r>
      <w:r w:rsidRPr="00061229">
        <w:t>).</w:t>
      </w:r>
      <w:r w:rsidRPr="00FB4142">
        <w:t xml:space="preserve"> </w:t>
      </w:r>
    </w:p>
    <w:p w14:paraId="37253B9A" w14:textId="7A6A024F" w:rsidR="001B2E0D" w:rsidRPr="00FB4142" w:rsidRDefault="001B2E0D" w:rsidP="001B2E0D">
      <w:r w:rsidRPr="00FB4142">
        <w:t xml:space="preserve">Only </w:t>
      </w:r>
      <w:r w:rsidR="00301B13" w:rsidRPr="00FB4142">
        <w:t>one in six</w:t>
      </w:r>
      <w:r w:rsidRPr="00FB4142">
        <w:t xml:space="preserve"> main library staff have no other roles </w:t>
      </w:r>
      <w:r w:rsidR="00D65064">
        <w:t xml:space="preserve">or responsibilities beyond the </w:t>
      </w:r>
      <w:r w:rsidRPr="00FB4142">
        <w:t>library (</w:t>
      </w:r>
      <w:r w:rsidR="00301B13" w:rsidRPr="00FB4142">
        <w:t>16</w:t>
      </w:r>
      <w:r w:rsidRPr="00FB4142">
        <w:t>%). This is significantly more likely to be the case in secondary schools (41%) than primary schools (</w:t>
      </w:r>
      <w:r w:rsidR="00301B13" w:rsidRPr="00FB4142">
        <w:t>8</w:t>
      </w:r>
      <w:r w:rsidRPr="00FB4142">
        <w:t xml:space="preserve">%), probably owing to the increased scale of the former and the fact that secondary schools are more likely to have a designated member of library staff. </w:t>
      </w:r>
    </w:p>
    <w:p w14:paraId="2A6C610F" w14:textId="7A3D5065" w:rsidR="001B2E0D" w:rsidRPr="00FB4142" w:rsidRDefault="001B2E0D" w:rsidP="001B2E0D">
      <w:r w:rsidRPr="00FB4142">
        <w:t>Designated members of library staff (38%) and volunteers (</w:t>
      </w:r>
      <w:r w:rsidR="00301B13" w:rsidRPr="00FB4142">
        <w:t>48</w:t>
      </w:r>
      <w:r w:rsidRPr="00FB4142">
        <w:t>%) are both significantly more likely than other members of staff (</w:t>
      </w:r>
      <w:r w:rsidR="00301B13" w:rsidRPr="00FB4142">
        <w:t>2</w:t>
      </w:r>
      <w:r w:rsidRPr="00FB4142">
        <w:t xml:space="preserve">%) to say that the library is their sole responsibility. </w:t>
      </w:r>
    </w:p>
    <w:p w14:paraId="1522CBE3" w14:textId="7FAE12F4" w:rsidR="00301B13" w:rsidRPr="00FB4142" w:rsidRDefault="00301B13" w:rsidP="001B2E0D">
      <w:r w:rsidRPr="00FB4142">
        <w:t xml:space="preserve">The proportion </w:t>
      </w:r>
      <w:r w:rsidR="00D65064">
        <w:t xml:space="preserve">of </w:t>
      </w:r>
      <w:r w:rsidRPr="00FB4142">
        <w:t>main library staff</w:t>
      </w:r>
      <w:r w:rsidR="00D65064">
        <w:t xml:space="preserve"> who</w:t>
      </w:r>
      <w:r w:rsidRPr="00FB4142">
        <w:t xml:space="preserve"> have no other roles </w:t>
      </w:r>
      <w:r w:rsidR="00D65064">
        <w:t xml:space="preserve">outside </w:t>
      </w:r>
      <w:r w:rsidRPr="00FB4142">
        <w:t>the library is lower than in 2019 (16% cf. 25%). However, it should be noted that additional roles were added to this question in 2019 which is likely to explain this difference at least partly.</w:t>
      </w:r>
    </w:p>
    <w:p w14:paraId="6687D30F" w14:textId="1233E574" w:rsidR="00BD0EFA" w:rsidRPr="00FB4142" w:rsidRDefault="00754ABC" w:rsidP="00754ABC">
      <w:pPr>
        <w:pStyle w:val="Caption"/>
      </w:pPr>
      <w:r>
        <w:lastRenderedPageBreak/>
        <w:t xml:space="preserve">Figure </w:t>
      </w:r>
      <w:r>
        <w:fldChar w:fldCharType="begin"/>
      </w:r>
      <w:r>
        <w:instrText xml:space="preserve"> SEQ Figure \* ARABIC </w:instrText>
      </w:r>
      <w:r>
        <w:fldChar w:fldCharType="separate"/>
      </w:r>
      <w:r w:rsidR="001918C3">
        <w:rPr>
          <w:noProof/>
        </w:rPr>
        <w:t>34</w:t>
      </w:r>
      <w:r>
        <w:fldChar w:fldCharType="end"/>
      </w:r>
      <w:r>
        <w:t xml:space="preserve">: </w:t>
      </w:r>
      <w:r w:rsidRPr="00390507">
        <w:t xml:space="preserve">Other roles performed by main member of library </w:t>
      </w:r>
      <w:proofErr w:type="gramStart"/>
      <w:r w:rsidRPr="00390507">
        <w:t>staff</w:t>
      </w:r>
      <w:proofErr w:type="gramEnd"/>
    </w:p>
    <w:p w14:paraId="2B90E1D4" w14:textId="42A36CE8" w:rsidR="001B2E0D" w:rsidRPr="00FB4142" w:rsidRDefault="00041DCA" w:rsidP="001B2E0D">
      <w:pPr>
        <w:rPr>
          <w:rStyle w:val="SubtleEmphasis"/>
        </w:rPr>
      </w:pPr>
      <w:r w:rsidRPr="00FB4142">
        <w:rPr>
          <w:noProof/>
        </w:rPr>
        <mc:AlternateContent>
          <mc:Choice Requires="wps">
            <w:drawing>
              <wp:anchor distT="0" distB="0" distL="114300" distR="114300" simplePos="0" relativeHeight="251991040" behindDoc="0" locked="0" layoutInCell="1" allowOverlap="1" wp14:anchorId="68A45489" wp14:editId="07DD0826">
                <wp:simplePos x="0" y="0"/>
                <wp:positionH relativeFrom="column">
                  <wp:posOffset>2545715</wp:posOffset>
                </wp:positionH>
                <wp:positionV relativeFrom="paragraph">
                  <wp:posOffset>7301230</wp:posOffset>
                </wp:positionV>
                <wp:extent cx="113030" cy="124460"/>
                <wp:effectExtent l="19050" t="0" r="39370" b="46990"/>
                <wp:wrapNone/>
                <wp:docPr id="2058"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C8FFC" id="Arrow: Down 1" o:spid="_x0000_s1026" type="#_x0000_t67" style="position:absolute;margin-left:200.45pt;margin-top:574.9pt;width:8.9pt;height:9.8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" adj="11792" fillcolor="white [3212]" strokecolor="#515151 [3213]"/>
            </w:pict>
          </mc:Fallback>
        </mc:AlternateContent>
      </w:r>
      <w:r w:rsidRPr="00FB4142">
        <w:rPr>
          <w:noProof/>
        </w:rPr>
        <mc:AlternateContent>
          <mc:Choice Requires="wps">
            <w:drawing>
              <wp:anchor distT="0" distB="0" distL="114300" distR="114300" simplePos="0" relativeHeight="251990016" behindDoc="0" locked="0" layoutInCell="1" allowOverlap="1" wp14:anchorId="4A4189F5" wp14:editId="5D1B25C2">
                <wp:simplePos x="0" y="0"/>
                <wp:positionH relativeFrom="column">
                  <wp:posOffset>2602865</wp:posOffset>
                </wp:positionH>
                <wp:positionV relativeFrom="paragraph">
                  <wp:posOffset>7158355</wp:posOffset>
                </wp:positionV>
                <wp:extent cx="113030" cy="124460"/>
                <wp:effectExtent l="19050" t="19050" r="39370" b="27940"/>
                <wp:wrapNone/>
                <wp:docPr id="2059"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6D3D1" id="Arrow: Down 1" o:spid="_x0000_s1026" type="#_x0000_t67" style="position:absolute;margin-left:204.95pt;margin-top:563.65pt;width:8.9pt;height:9.8pt;flip:y;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" adj="11792" fillcolor="white [3212]" strokecolor="#515151 [3213]"/>
            </w:pict>
          </mc:Fallback>
        </mc:AlternateContent>
      </w:r>
      <w:r w:rsidRPr="00FB4142">
        <w:rPr>
          <w:noProof/>
        </w:rPr>
        <mc:AlternateContent>
          <mc:Choice Requires="wps">
            <w:drawing>
              <wp:anchor distT="0" distB="0" distL="114300" distR="114300" simplePos="0" relativeHeight="251988992" behindDoc="0" locked="0" layoutInCell="1" allowOverlap="1" wp14:anchorId="084EC8E1" wp14:editId="23A7B317">
                <wp:simplePos x="0" y="0"/>
                <wp:positionH relativeFrom="column">
                  <wp:posOffset>2564765</wp:posOffset>
                </wp:positionH>
                <wp:positionV relativeFrom="paragraph">
                  <wp:posOffset>6863080</wp:posOffset>
                </wp:positionV>
                <wp:extent cx="113030" cy="124460"/>
                <wp:effectExtent l="19050" t="0" r="39370" b="46990"/>
                <wp:wrapNone/>
                <wp:docPr id="2060"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AC0D2" id="Arrow: Down 1" o:spid="_x0000_s1026" type="#_x0000_t67" style="position:absolute;margin-left:201.95pt;margin-top:540.4pt;width:8.9pt;height:9.8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" adj="11792" fillcolor="white [3212]" strokecolor="#515151 [3213]"/>
            </w:pict>
          </mc:Fallback>
        </mc:AlternateContent>
      </w:r>
      <w:r w:rsidRPr="00FB4142">
        <w:rPr>
          <w:noProof/>
        </w:rPr>
        <mc:AlternateContent>
          <mc:Choice Requires="wps">
            <w:drawing>
              <wp:anchor distT="0" distB="0" distL="114300" distR="114300" simplePos="0" relativeHeight="251987968" behindDoc="0" locked="0" layoutInCell="1" allowOverlap="1" wp14:anchorId="4206DE55" wp14:editId="56DD083C">
                <wp:simplePos x="0" y="0"/>
                <wp:positionH relativeFrom="column">
                  <wp:posOffset>2640965</wp:posOffset>
                </wp:positionH>
                <wp:positionV relativeFrom="paragraph">
                  <wp:posOffset>6748780</wp:posOffset>
                </wp:positionV>
                <wp:extent cx="113030" cy="124460"/>
                <wp:effectExtent l="19050" t="19050" r="39370" b="27940"/>
                <wp:wrapNone/>
                <wp:docPr id="2061"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975C0" id="Arrow: Down 1" o:spid="_x0000_s1026" type="#_x0000_t67" style="position:absolute;margin-left:207.95pt;margin-top:531.4pt;width:8.9pt;height:9.8pt;flip:y;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" adj="11792" fillcolor="white [3212]" strokecolor="#515151 [3213]"/>
            </w:pict>
          </mc:Fallback>
        </mc:AlternateContent>
      </w:r>
      <w:r w:rsidRPr="00FB4142">
        <w:rPr>
          <w:noProof/>
        </w:rPr>
        <mc:AlternateContent>
          <mc:Choice Requires="wps">
            <w:drawing>
              <wp:anchor distT="0" distB="0" distL="114300" distR="114300" simplePos="0" relativeHeight="251986944" behindDoc="0" locked="0" layoutInCell="1" allowOverlap="1" wp14:anchorId="04A950CC" wp14:editId="03058734">
                <wp:simplePos x="0" y="0"/>
                <wp:positionH relativeFrom="column">
                  <wp:posOffset>3841115</wp:posOffset>
                </wp:positionH>
                <wp:positionV relativeFrom="paragraph">
                  <wp:posOffset>6424930</wp:posOffset>
                </wp:positionV>
                <wp:extent cx="113030" cy="124460"/>
                <wp:effectExtent l="19050" t="19050" r="39370" b="27940"/>
                <wp:wrapNone/>
                <wp:docPr id="2062"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EA5B6" id="Arrow: Down 1" o:spid="_x0000_s1026" type="#_x0000_t67" style="position:absolute;margin-left:302.45pt;margin-top:505.9pt;width:8.9pt;height:9.8pt;flip:y;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" adj="11792" fillcolor="white [3212]" strokecolor="#515151 [3213]"/>
            </w:pict>
          </mc:Fallback>
        </mc:AlternateContent>
      </w:r>
      <w:r w:rsidRPr="00FB4142">
        <w:rPr>
          <w:noProof/>
        </w:rPr>
        <mc:AlternateContent>
          <mc:Choice Requires="wps">
            <w:drawing>
              <wp:anchor distT="0" distB="0" distL="114300" distR="114300" simplePos="0" relativeHeight="251983872" behindDoc="0" locked="0" layoutInCell="1" allowOverlap="1" wp14:anchorId="4AFDB65C" wp14:editId="5DC7E8F9">
                <wp:simplePos x="0" y="0"/>
                <wp:positionH relativeFrom="column">
                  <wp:posOffset>5260340</wp:posOffset>
                </wp:positionH>
                <wp:positionV relativeFrom="paragraph">
                  <wp:posOffset>5920105</wp:posOffset>
                </wp:positionV>
                <wp:extent cx="113030" cy="124460"/>
                <wp:effectExtent l="19050" t="19050" r="39370" b="27940"/>
                <wp:wrapNone/>
                <wp:docPr id="2063"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0E564" id="Arrow: Down 1" o:spid="_x0000_s1026" type="#_x0000_t67" style="position:absolute;margin-left:414.2pt;margin-top:466.15pt;width:8.9pt;height:9.8pt;flip:y;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" adj="11792" fillcolor="white [3212]" strokecolor="#515151 [3213]"/>
            </w:pict>
          </mc:Fallback>
        </mc:AlternateContent>
      </w:r>
      <w:r w:rsidRPr="00FB4142">
        <w:rPr>
          <w:noProof/>
        </w:rPr>
        <mc:AlternateContent>
          <mc:Choice Requires="wps">
            <w:drawing>
              <wp:anchor distT="0" distB="0" distL="114300" distR="114300" simplePos="0" relativeHeight="251985920" behindDoc="0" locked="0" layoutInCell="1" allowOverlap="1" wp14:anchorId="6FAFE012" wp14:editId="48780133">
                <wp:simplePos x="0" y="0"/>
                <wp:positionH relativeFrom="column">
                  <wp:posOffset>2793365</wp:posOffset>
                </wp:positionH>
                <wp:positionV relativeFrom="paragraph">
                  <wp:posOffset>6348730</wp:posOffset>
                </wp:positionV>
                <wp:extent cx="113030" cy="124460"/>
                <wp:effectExtent l="19050" t="0" r="39370" b="46990"/>
                <wp:wrapNone/>
                <wp:docPr id="2064"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A00DF" id="Arrow: Down 1" o:spid="_x0000_s1026" type="#_x0000_t67" style="position:absolute;margin-left:219.95pt;margin-top:499.9pt;width:8.9pt;height:9.8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" adj="11792" fillcolor="white [3212]" strokecolor="#515151 [3213]"/>
            </w:pict>
          </mc:Fallback>
        </mc:AlternateContent>
      </w:r>
      <w:r w:rsidRPr="00FB4142">
        <w:rPr>
          <w:noProof/>
        </w:rPr>
        <mc:AlternateContent>
          <mc:Choice Requires="wps">
            <w:drawing>
              <wp:anchor distT="0" distB="0" distL="114300" distR="114300" simplePos="0" relativeHeight="251984896" behindDoc="0" locked="0" layoutInCell="1" allowOverlap="1" wp14:anchorId="341C78B2" wp14:editId="43470A6D">
                <wp:simplePos x="0" y="0"/>
                <wp:positionH relativeFrom="column">
                  <wp:posOffset>4345940</wp:posOffset>
                </wp:positionH>
                <wp:positionV relativeFrom="paragraph">
                  <wp:posOffset>6024880</wp:posOffset>
                </wp:positionV>
                <wp:extent cx="113030" cy="124460"/>
                <wp:effectExtent l="19050" t="0" r="39370" b="46990"/>
                <wp:wrapNone/>
                <wp:docPr id="2065"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1BE25" id="Arrow: Down 1" o:spid="_x0000_s1026" type="#_x0000_t67" style="position:absolute;margin-left:342.2pt;margin-top:474.4pt;width:8.9pt;height:9.8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" adj="11792" fillcolor="white [3212]" strokecolor="#515151 [3213]"/>
            </w:pict>
          </mc:Fallback>
        </mc:AlternateContent>
      </w:r>
      <w:r w:rsidRPr="00FB4142">
        <w:rPr>
          <w:noProof/>
        </w:rPr>
        <mc:AlternateContent>
          <mc:Choice Requires="wps">
            <w:drawing>
              <wp:anchor distT="0" distB="0" distL="114300" distR="114300" simplePos="0" relativeHeight="251969536" behindDoc="0" locked="0" layoutInCell="1" allowOverlap="1" wp14:anchorId="2AF54E96" wp14:editId="20CC2E39">
                <wp:simplePos x="0" y="0"/>
                <wp:positionH relativeFrom="column">
                  <wp:posOffset>3050540</wp:posOffset>
                </wp:positionH>
                <wp:positionV relativeFrom="paragraph">
                  <wp:posOffset>2176780</wp:posOffset>
                </wp:positionV>
                <wp:extent cx="113030" cy="124460"/>
                <wp:effectExtent l="19050" t="19050" r="39370" b="27940"/>
                <wp:wrapNone/>
                <wp:docPr id="2066"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4F917" id="Arrow: Down 1" o:spid="_x0000_s1026" type="#_x0000_t67" style="position:absolute;margin-left:240.2pt;margin-top:171.4pt;width:8.9pt;height:9.8pt;flip:y;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" adj="11792" fillcolor="white [3212]" strokecolor="#515151 [3213]"/>
            </w:pict>
          </mc:Fallback>
        </mc:AlternateContent>
      </w:r>
      <w:r w:rsidRPr="00FB4142">
        <w:rPr>
          <w:noProof/>
        </w:rPr>
        <mc:AlternateContent>
          <mc:Choice Requires="wps">
            <w:drawing>
              <wp:anchor distT="0" distB="0" distL="114300" distR="114300" simplePos="0" relativeHeight="251982848" behindDoc="0" locked="0" layoutInCell="1" allowOverlap="1" wp14:anchorId="51D1D4E3" wp14:editId="20D95EF3">
                <wp:simplePos x="0" y="0"/>
                <wp:positionH relativeFrom="column">
                  <wp:posOffset>3126740</wp:posOffset>
                </wp:positionH>
                <wp:positionV relativeFrom="paragraph">
                  <wp:posOffset>5615305</wp:posOffset>
                </wp:positionV>
                <wp:extent cx="113030" cy="124460"/>
                <wp:effectExtent l="19050" t="0" r="39370" b="46990"/>
                <wp:wrapNone/>
                <wp:docPr id="2067"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81DFA" id="Arrow: Down 1" o:spid="_x0000_s1026" type="#_x0000_t67" style="position:absolute;margin-left:246.2pt;margin-top:442.15pt;width:8.9pt;height:9.8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" adj="11792" fillcolor="white [3212]" strokecolor="#515151 [3213]"/>
            </w:pict>
          </mc:Fallback>
        </mc:AlternateContent>
      </w:r>
      <w:r w:rsidRPr="00FB4142">
        <w:rPr>
          <w:noProof/>
        </w:rPr>
        <mc:AlternateContent>
          <mc:Choice Requires="wps">
            <w:drawing>
              <wp:anchor distT="0" distB="0" distL="114300" distR="114300" simplePos="0" relativeHeight="251981824" behindDoc="0" locked="0" layoutInCell="1" allowOverlap="1" wp14:anchorId="54F0B135" wp14:editId="70933DDC">
                <wp:simplePos x="0" y="0"/>
                <wp:positionH relativeFrom="column">
                  <wp:posOffset>3345815</wp:posOffset>
                </wp:positionH>
                <wp:positionV relativeFrom="paragraph">
                  <wp:posOffset>5501005</wp:posOffset>
                </wp:positionV>
                <wp:extent cx="113030" cy="124460"/>
                <wp:effectExtent l="19050" t="19050" r="39370" b="27940"/>
                <wp:wrapNone/>
                <wp:docPr id="2068"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11935" id="Arrow: Down 1" o:spid="_x0000_s1026" type="#_x0000_t67" style="position:absolute;margin-left:263.45pt;margin-top:433.15pt;width:8.9pt;height:9.8pt;flip:y;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" adj="11792" fillcolor="white [3212]" strokecolor="#515151 [3213]"/>
            </w:pict>
          </mc:Fallback>
        </mc:AlternateContent>
      </w:r>
      <w:r w:rsidRPr="00FB4142">
        <w:rPr>
          <w:noProof/>
        </w:rPr>
        <mc:AlternateContent>
          <mc:Choice Requires="wps">
            <w:drawing>
              <wp:anchor distT="0" distB="0" distL="114300" distR="114300" simplePos="0" relativeHeight="251980800" behindDoc="0" locked="0" layoutInCell="1" allowOverlap="1" wp14:anchorId="22590460" wp14:editId="6B188121">
                <wp:simplePos x="0" y="0"/>
                <wp:positionH relativeFrom="column">
                  <wp:posOffset>2612390</wp:posOffset>
                </wp:positionH>
                <wp:positionV relativeFrom="paragraph">
                  <wp:posOffset>5196205</wp:posOffset>
                </wp:positionV>
                <wp:extent cx="113030" cy="124460"/>
                <wp:effectExtent l="19050" t="19050" r="39370" b="27940"/>
                <wp:wrapNone/>
                <wp:docPr id="2069"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6D254" id="Arrow: Down 1" o:spid="_x0000_s1026" type="#_x0000_t67" style="position:absolute;margin-left:205.7pt;margin-top:409.15pt;width:8.9pt;height:9.8pt;flip:y;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" adj="11792" fillcolor="white [3212]" strokecolor="#515151 [3213]"/>
            </w:pict>
          </mc:Fallback>
        </mc:AlternateContent>
      </w:r>
      <w:r w:rsidRPr="00FB4142">
        <w:rPr>
          <w:noProof/>
        </w:rPr>
        <mc:AlternateContent>
          <mc:Choice Requires="wps">
            <w:drawing>
              <wp:anchor distT="0" distB="0" distL="114300" distR="114300" simplePos="0" relativeHeight="251979776" behindDoc="0" locked="0" layoutInCell="1" allowOverlap="1" wp14:anchorId="74531405" wp14:editId="6AA53A54">
                <wp:simplePos x="0" y="0"/>
                <wp:positionH relativeFrom="column">
                  <wp:posOffset>2564765</wp:posOffset>
                </wp:positionH>
                <wp:positionV relativeFrom="paragraph">
                  <wp:posOffset>5062855</wp:posOffset>
                </wp:positionV>
                <wp:extent cx="113030" cy="124460"/>
                <wp:effectExtent l="19050" t="0" r="39370" b="46990"/>
                <wp:wrapNone/>
                <wp:docPr id="2070"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A77DB" id="Arrow: Down 1" o:spid="_x0000_s1026" type="#_x0000_t67" style="position:absolute;margin-left:201.95pt;margin-top:398.65pt;width:8.9pt;height:9.8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" adj="11792" fillcolor="white [3212]" strokecolor="#515151 [3213]"/>
            </w:pict>
          </mc:Fallback>
        </mc:AlternateContent>
      </w:r>
      <w:r w:rsidRPr="00FB4142">
        <w:rPr>
          <w:noProof/>
        </w:rPr>
        <mc:AlternateContent>
          <mc:Choice Requires="wps">
            <w:drawing>
              <wp:anchor distT="0" distB="0" distL="114300" distR="114300" simplePos="0" relativeHeight="251978752" behindDoc="0" locked="0" layoutInCell="1" allowOverlap="1" wp14:anchorId="3623809C" wp14:editId="2D29A4B9">
                <wp:simplePos x="0" y="0"/>
                <wp:positionH relativeFrom="column">
                  <wp:posOffset>2717165</wp:posOffset>
                </wp:positionH>
                <wp:positionV relativeFrom="paragraph">
                  <wp:posOffset>4767580</wp:posOffset>
                </wp:positionV>
                <wp:extent cx="113030" cy="124460"/>
                <wp:effectExtent l="19050" t="19050" r="39370" b="27940"/>
                <wp:wrapNone/>
                <wp:docPr id="2071"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659A4" id="Arrow: Down 1" o:spid="_x0000_s1026" type="#_x0000_t67" style="position:absolute;margin-left:213.95pt;margin-top:375.4pt;width:8.9pt;height:9.8pt;flip:y;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" adj="11792" fillcolor="white [3212]" strokecolor="#515151 [3213]"/>
            </w:pict>
          </mc:Fallback>
        </mc:AlternateContent>
      </w:r>
      <w:r w:rsidRPr="00FB4142">
        <w:rPr>
          <w:noProof/>
        </w:rPr>
        <mc:AlternateContent>
          <mc:Choice Requires="wps">
            <w:drawing>
              <wp:anchor distT="0" distB="0" distL="114300" distR="114300" simplePos="0" relativeHeight="251977728" behindDoc="0" locked="0" layoutInCell="1" allowOverlap="1" wp14:anchorId="6EB7B74F" wp14:editId="2FC1790C">
                <wp:simplePos x="0" y="0"/>
                <wp:positionH relativeFrom="column">
                  <wp:posOffset>2536190</wp:posOffset>
                </wp:positionH>
                <wp:positionV relativeFrom="paragraph">
                  <wp:posOffset>4672330</wp:posOffset>
                </wp:positionV>
                <wp:extent cx="113030" cy="124460"/>
                <wp:effectExtent l="19050" t="0" r="39370" b="46990"/>
                <wp:wrapNone/>
                <wp:docPr id="2072"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6F0DD" id="Arrow: Down 1" o:spid="_x0000_s1026" type="#_x0000_t67" style="position:absolute;margin-left:199.7pt;margin-top:367.9pt;width:8.9pt;height:9.8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" adj="11792" fillcolor="white [3212]" strokecolor="#515151 [3213]"/>
            </w:pict>
          </mc:Fallback>
        </mc:AlternateContent>
      </w:r>
      <w:r w:rsidRPr="00FB4142">
        <w:rPr>
          <w:noProof/>
        </w:rPr>
        <mc:AlternateContent>
          <mc:Choice Requires="wps">
            <w:drawing>
              <wp:anchor distT="0" distB="0" distL="114300" distR="114300" simplePos="0" relativeHeight="251976704" behindDoc="0" locked="0" layoutInCell="1" allowOverlap="1" wp14:anchorId="6BED0628" wp14:editId="6D8CA308">
                <wp:simplePos x="0" y="0"/>
                <wp:positionH relativeFrom="column">
                  <wp:posOffset>2545715</wp:posOffset>
                </wp:positionH>
                <wp:positionV relativeFrom="paragraph">
                  <wp:posOffset>4272280</wp:posOffset>
                </wp:positionV>
                <wp:extent cx="113030" cy="124460"/>
                <wp:effectExtent l="19050" t="0" r="39370" b="46990"/>
                <wp:wrapNone/>
                <wp:docPr id="2073"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3E9E9" id="Arrow: Down 1" o:spid="_x0000_s1026" type="#_x0000_t67" style="position:absolute;margin-left:200.45pt;margin-top:336.4pt;width:8.9pt;height:9.8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" adj="11792" fillcolor="white [3212]" strokecolor="#515151 [3213]"/>
            </w:pict>
          </mc:Fallback>
        </mc:AlternateContent>
      </w:r>
      <w:r w:rsidRPr="00FB4142">
        <w:rPr>
          <w:noProof/>
        </w:rPr>
        <mc:AlternateContent>
          <mc:Choice Requires="wps">
            <w:drawing>
              <wp:anchor distT="0" distB="0" distL="114300" distR="114300" simplePos="0" relativeHeight="251975680" behindDoc="0" locked="0" layoutInCell="1" allowOverlap="1" wp14:anchorId="0008EBCE" wp14:editId="27C0DDFF">
                <wp:simplePos x="0" y="0"/>
                <wp:positionH relativeFrom="column">
                  <wp:posOffset>2783840</wp:posOffset>
                </wp:positionH>
                <wp:positionV relativeFrom="paragraph">
                  <wp:posOffset>4348480</wp:posOffset>
                </wp:positionV>
                <wp:extent cx="113030" cy="124460"/>
                <wp:effectExtent l="19050" t="19050" r="39370" b="27940"/>
                <wp:wrapNone/>
                <wp:docPr id="2074"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F9BA0" id="Arrow: Down 1" o:spid="_x0000_s1026" type="#_x0000_t67" style="position:absolute;margin-left:219.2pt;margin-top:342.4pt;width:8.9pt;height:9.8pt;flip:y;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" adj="11792" fillcolor="white [3212]" strokecolor="#515151 [3213]"/>
            </w:pict>
          </mc:Fallback>
        </mc:AlternateContent>
      </w:r>
      <w:r w:rsidRPr="00FB4142">
        <w:rPr>
          <w:noProof/>
        </w:rPr>
        <mc:AlternateContent>
          <mc:Choice Requires="wps">
            <w:drawing>
              <wp:anchor distT="0" distB="0" distL="114300" distR="114300" simplePos="0" relativeHeight="251974656" behindDoc="0" locked="0" layoutInCell="1" allowOverlap="1" wp14:anchorId="06DF1DD3" wp14:editId="20E56D1F">
                <wp:simplePos x="0" y="0"/>
                <wp:positionH relativeFrom="column">
                  <wp:posOffset>2917190</wp:posOffset>
                </wp:positionH>
                <wp:positionV relativeFrom="paragraph">
                  <wp:posOffset>3929380</wp:posOffset>
                </wp:positionV>
                <wp:extent cx="113030" cy="124460"/>
                <wp:effectExtent l="19050" t="19050" r="39370" b="27940"/>
                <wp:wrapNone/>
                <wp:docPr id="2075"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0D864" id="Arrow: Down 1" o:spid="_x0000_s1026" type="#_x0000_t67" style="position:absolute;margin-left:229.7pt;margin-top:309.4pt;width:8.9pt;height:9.8pt;flip:y;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" adj="11792" fillcolor="white [3212]" strokecolor="#515151 [3213]"/>
            </w:pict>
          </mc:Fallback>
        </mc:AlternateContent>
      </w:r>
      <w:r w:rsidRPr="00FB4142">
        <w:rPr>
          <w:noProof/>
        </w:rPr>
        <mc:AlternateContent>
          <mc:Choice Requires="wps">
            <w:drawing>
              <wp:anchor distT="0" distB="0" distL="114300" distR="114300" simplePos="0" relativeHeight="251973632" behindDoc="0" locked="0" layoutInCell="1" allowOverlap="1" wp14:anchorId="2A4B7F2A" wp14:editId="277E472B">
                <wp:simplePos x="0" y="0"/>
                <wp:positionH relativeFrom="column">
                  <wp:posOffset>2555240</wp:posOffset>
                </wp:positionH>
                <wp:positionV relativeFrom="paragraph">
                  <wp:posOffset>3853180</wp:posOffset>
                </wp:positionV>
                <wp:extent cx="113030" cy="124460"/>
                <wp:effectExtent l="19050" t="0" r="39370" b="46990"/>
                <wp:wrapNone/>
                <wp:docPr id="2076"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47B77" id="Arrow: Down 1" o:spid="_x0000_s1026" type="#_x0000_t67" style="position:absolute;margin-left:201.2pt;margin-top:303.4pt;width:8.9pt;height:9.8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" adj="11792" fillcolor="white [3212]" strokecolor="#515151 [3213]"/>
            </w:pict>
          </mc:Fallback>
        </mc:AlternateContent>
      </w:r>
      <w:r w:rsidRPr="00FB4142">
        <w:rPr>
          <w:noProof/>
        </w:rPr>
        <mc:AlternateContent>
          <mc:Choice Requires="wps">
            <w:drawing>
              <wp:anchor distT="0" distB="0" distL="114300" distR="114300" simplePos="0" relativeHeight="251972608" behindDoc="0" locked="0" layoutInCell="1" allowOverlap="1" wp14:anchorId="7AAFDEE9" wp14:editId="728531C4">
                <wp:simplePos x="0" y="0"/>
                <wp:positionH relativeFrom="column">
                  <wp:posOffset>3021965</wp:posOffset>
                </wp:positionH>
                <wp:positionV relativeFrom="paragraph">
                  <wp:posOffset>3119755</wp:posOffset>
                </wp:positionV>
                <wp:extent cx="113030" cy="124460"/>
                <wp:effectExtent l="19050" t="19050" r="39370" b="27940"/>
                <wp:wrapNone/>
                <wp:docPr id="2077"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E8341" id="Arrow: Down 1" o:spid="_x0000_s1026" type="#_x0000_t67" style="position:absolute;margin-left:237.95pt;margin-top:245.65pt;width:8.9pt;height:9.8pt;flip:y;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" adj="11792" fillcolor="white [3212]" strokecolor="#515151 [3213]"/>
            </w:pict>
          </mc:Fallback>
        </mc:AlternateContent>
      </w:r>
      <w:r w:rsidRPr="00FB4142">
        <w:rPr>
          <w:noProof/>
        </w:rPr>
        <mc:AlternateContent>
          <mc:Choice Requires="wps">
            <w:drawing>
              <wp:anchor distT="0" distB="0" distL="114300" distR="114300" simplePos="0" relativeHeight="251971584" behindDoc="0" locked="0" layoutInCell="1" allowOverlap="1" wp14:anchorId="50CCB5A0" wp14:editId="0343C502">
                <wp:simplePos x="0" y="0"/>
                <wp:positionH relativeFrom="column">
                  <wp:posOffset>2726690</wp:posOffset>
                </wp:positionH>
                <wp:positionV relativeFrom="paragraph">
                  <wp:posOffset>3005455</wp:posOffset>
                </wp:positionV>
                <wp:extent cx="113030" cy="124460"/>
                <wp:effectExtent l="19050" t="0" r="39370" b="46990"/>
                <wp:wrapNone/>
                <wp:docPr id="2078"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67F46" id="Arrow: Down 1" o:spid="_x0000_s1026" type="#_x0000_t67" style="position:absolute;margin-left:214.7pt;margin-top:236.65pt;width:8.9pt;height:9.8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" adj="11792" fillcolor="white [3212]" strokecolor="#515151 [3213]"/>
            </w:pict>
          </mc:Fallback>
        </mc:AlternateContent>
      </w:r>
      <w:r w:rsidRPr="00FB4142">
        <w:rPr>
          <w:noProof/>
        </w:rPr>
        <mc:AlternateContent>
          <mc:Choice Requires="wps">
            <w:drawing>
              <wp:anchor distT="0" distB="0" distL="114300" distR="114300" simplePos="0" relativeHeight="251970560" behindDoc="0" locked="0" layoutInCell="1" allowOverlap="1" wp14:anchorId="0FA57253" wp14:editId="2CC00C8E">
                <wp:simplePos x="0" y="0"/>
                <wp:positionH relativeFrom="column">
                  <wp:posOffset>2545715</wp:posOffset>
                </wp:positionH>
                <wp:positionV relativeFrom="paragraph">
                  <wp:posOffset>2310130</wp:posOffset>
                </wp:positionV>
                <wp:extent cx="113030" cy="124460"/>
                <wp:effectExtent l="19050" t="0" r="39370" b="46990"/>
                <wp:wrapNone/>
                <wp:docPr id="2079"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73C96" id="Arrow: Down 1" o:spid="_x0000_s1026" type="#_x0000_t67" style="position:absolute;margin-left:200.45pt;margin-top:181.9pt;width:8.9pt;height:9.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" adj="11792" fillcolor="white [3212]" strokecolor="#515151 [3213]"/>
            </w:pict>
          </mc:Fallback>
        </mc:AlternateContent>
      </w:r>
      <w:r w:rsidRPr="00FB4142">
        <w:rPr>
          <w:noProof/>
        </w:rPr>
        <mc:AlternateContent>
          <mc:Choice Requires="wps">
            <w:drawing>
              <wp:anchor distT="0" distB="0" distL="114300" distR="114300" simplePos="0" relativeHeight="251965440" behindDoc="0" locked="0" layoutInCell="1" allowOverlap="1" wp14:anchorId="2B136A4A" wp14:editId="6FECD174">
                <wp:simplePos x="0" y="0"/>
                <wp:positionH relativeFrom="column">
                  <wp:posOffset>3345815</wp:posOffset>
                </wp:positionH>
                <wp:positionV relativeFrom="paragraph">
                  <wp:posOffset>1348105</wp:posOffset>
                </wp:positionV>
                <wp:extent cx="113030" cy="124460"/>
                <wp:effectExtent l="19050" t="19050" r="39370" b="27940"/>
                <wp:wrapNone/>
                <wp:docPr id="2080"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C747F" id="Arrow: Down 1" o:spid="_x0000_s1026" type="#_x0000_t67" style="position:absolute;margin-left:263.45pt;margin-top:106.15pt;width:8.9pt;height:9.8pt;flip:y;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" adj="11792" fillcolor="white [3212]" strokecolor="#515151 [3213]"/>
            </w:pict>
          </mc:Fallback>
        </mc:AlternateContent>
      </w:r>
      <w:r w:rsidRPr="00FB4142">
        <w:rPr>
          <w:noProof/>
        </w:rPr>
        <mc:AlternateContent>
          <mc:Choice Requires="wps">
            <w:drawing>
              <wp:anchor distT="0" distB="0" distL="114300" distR="114300" simplePos="0" relativeHeight="251968512" behindDoc="0" locked="0" layoutInCell="1" allowOverlap="1" wp14:anchorId="5B0A587B" wp14:editId="10550EA8">
                <wp:simplePos x="0" y="0"/>
                <wp:positionH relativeFrom="column">
                  <wp:posOffset>3231515</wp:posOffset>
                </wp:positionH>
                <wp:positionV relativeFrom="paragraph">
                  <wp:posOffset>1757680</wp:posOffset>
                </wp:positionV>
                <wp:extent cx="113030" cy="124460"/>
                <wp:effectExtent l="19050" t="19050" r="39370" b="27940"/>
                <wp:wrapNone/>
                <wp:docPr id="2081"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80A00" id="Arrow: Down 1" o:spid="_x0000_s1026" type="#_x0000_t67" style="position:absolute;margin-left:254.45pt;margin-top:138.4pt;width:8.9pt;height:9.8pt;flip:y;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" adj="11792" fillcolor="white [3212]" strokecolor="#515151 [3213]"/>
            </w:pict>
          </mc:Fallback>
        </mc:AlternateContent>
      </w:r>
      <w:r w:rsidRPr="00FB4142">
        <w:rPr>
          <w:noProof/>
        </w:rPr>
        <mc:AlternateContent>
          <mc:Choice Requires="wps">
            <w:drawing>
              <wp:anchor distT="0" distB="0" distL="114300" distR="114300" simplePos="0" relativeHeight="251967488" behindDoc="0" locked="0" layoutInCell="1" allowOverlap="1" wp14:anchorId="57CD955A" wp14:editId="700AD457">
                <wp:simplePos x="0" y="0"/>
                <wp:positionH relativeFrom="column">
                  <wp:posOffset>3012440</wp:posOffset>
                </wp:positionH>
                <wp:positionV relativeFrom="paragraph">
                  <wp:posOffset>1881505</wp:posOffset>
                </wp:positionV>
                <wp:extent cx="113030" cy="124460"/>
                <wp:effectExtent l="19050" t="0" r="39370" b="46990"/>
                <wp:wrapNone/>
                <wp:docPr id="2082"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9B73E" id="Arrow: Down 1" o:spid="_x0000_s1026" type="#_x0000_t67" style="position:absolute;margin-left:237.2pt;margin-top:148.15pt;width:8.9pt;height:9.8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" adj="11792" fillcolor="white [3212]" strokecolor="#515151 [3213]"/>
            </w:pict>
          </mc:Fallback>
        </mc:AlternateContent>
      </w:r>
      <w:r w:rsidRPr="00FB4142">
        <w:rPr>
          <w:noProof/>
        </w:rPr>
        <mc:AlternateContent>
          <mc:Choice Requires="wps">
            <w:drawing>
              <wp:anchor distT="0" distB="0" distL="114300" distR="114300" simplePos="0" relativeHeight="251963392" behindDoc="0" locked="0" layoutInCell="1" allowOverlap="1" wp14:anchorId="7FBE6C4B" wp14:editId="4E0CAB80">
                <wp:simplePos x="0" y="0"/>
                <wp:positionH relativeFrom="column">
                  <wp:posOffset>3755390</wp:posOffset>
                </wp:positionH>
                <wp:positionV relativeFrom="paragraph">
                  <wp:posOffset>519430</wp:posOffset>
                </wp:positionV>
                <wp:extent cx="113030" cy="124460"/>
                <wp:effectExtent l="19050" t="19050" r="39370" b="27940"/>
                <wp:wrapNone/>
                <wp:docPr id="2083"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FE169" id="Arrow: Down 1" o:spid="_x0000_s1026" type="#_x0000_t67" style="position:absolute;margin-left:295.7pt;margin-top:40.9pt;width:8.9pt;height:9.8pt;flip:y;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" adj="11792" fillcolor="white [3212]" strokecolor="#515151 [3213]"/>
            </w:pict>
          </mc:Fallback>
        </mc:AlternateContent>
      </w:r>
      <w:r w:rsidRPr="00FB4142">
        <w:rPr>
          <w:noProof/>
        </w:rPr>
        <mc:AlternateContent>
          <mc:Choice Requires="wps">
            <w:drawing>
              <wp:anchor distT="0" distB="0" distL="114300" distR="114300" simplePos="0" relativeHeight="251966464" behindDoc="0" locked="0" layoutInCell="1" allowOverlap="1" wp14:anchorId="34E2ABC1" wp14:editId="693B9BF6">
                <wp:simplePos x="0" y="0"/>
                <wp:positionH relativeFrom="column">
                  <wp:posOffset>2945765</wp:posOffset>
                </wp:positionH>
                <wp:positionV relativeFrom="paragraph">
                  <wp:posOffset>1462405</wp:posOffset>
                </wp:positionV>
                <wp:extent cx="113030" cy="124460"/>
                <wp:effectExtent l="19050" t="0" r="39370" b="46990"/>
                <wp:wrapNone/>
                <wp:docPr id="2084"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BF28F" id="Arrow: Down 1" o:spid="_x0000_s1026" type="#_x0000_t67" style="position:absolute;margin-left:231.95pt;margin-top:115.15pt;width:8.9pt;height:9.8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" adj="11792" fillcolor="white [3212]" strokecolor="#515151 [3213]"/>
            </w:pict>
          </mc:Fallback>
        </mc:AlternateContent>
      </w:r>
      <w:r w:rsidR="00DF54F1" w:rsidRPr="00FB4142">
        <w:rPr>
          <w:noProof/>
        </w:rPr>
        <mc:AlternateContent>
          <mc:Choice Requires="wps">
            <w:drawing>
              <wp:anchor distT="0" distB="0" distL="114300" distR="114300" simplePos="0" relativeHeight="251964416" behindDoc="0" locked="0" layoutInCell="1" allowOverlap="1" wp14:anchorId="3186BEB0" wp14:editId="673D26CE">
                <wp:simplePos x="0" y="0"/>
                <wp:positionH relativeFrom="column">
                  <wp:posOffset>2898140</wp:posOffset>
                </wp:positionH>
                <wp:positionV relativeFrom="paragraph">
                  <wp:posOffset>624205</wp:posOffset>
                </wp:positionV>
                <wp:extent cx="113030" cy="124460"/>
                <wp:effectExtent l="19050" t="0" r="39370" b="46990"/>
                <wp:wrapNone/>
                <wp:docPr id="2085"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F9A23" id="Arrow: Down 1" o:spid="_x0000_s1026" type="#_x0000_t67" style="position:absolute;margin-left:228.2pt;margin-top:49.15pt;width:8.9pt;height:9.8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" adj="11792" fillcolor="white [3212]" strokecolor="#515151 [3213]"/>
            </w:pict>
          </mc:Fallback>
        </mc:AlternateContent>
      </w:r>
      <w:r w:rsidR="00DF54F1" w:rsidRPr="00FB4142">
        <w:rPr>
          <w:noProof/>
        </w:rPr>
        <mc:AlternateContent>
          <mc:Choice Requires="wps">
            <w:drawing>
              <wp:anchor distT="0" distB="0" distL="114300" distR="114300" simplePos="0" relativeHeight="251962368" behindDoc="0" locked="0" layoutInCell="1" allowOverlap="1" wp14:anchorId="5B8A1F50" wp14:editId="0A33DF7F">
                <wp:simplePos x="0" y="0"/>
                <wp:positionH relativeFrom="column">
                  <wp:posOffset>2783840</wp:posOffset>
                </wp:positionH>
                <wp:positionV relativeFrom="paragraph">
                  <wp:posOffset>1062355</wp:posOffset>
                </wp:positionV>
                <wp:extent cx="113030" cy="124460"/>
                <wp:effectExtent l="19050" t="0" r="39370" b="46990"/>
                <wp:wrapNone/>
                <wp:docPr id="2086"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C7122" id="Arrow: Down 1" o:spid="_x0000_s1026" type="#_x0000_t67" style="position:absolute;margin-left:219.2pt;margin-top:83.65pt;width:8.9pt;height:9.8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" adj="11792" fillcolor="white [3212]" strokecolor="#515151 [3213]"/>
            </w:pict>
          </mc:Fallback>
        </mc:AlternateContent>
      </w:r>
      <w:r w:rsidR="00DF54F1" w:rsidRPr="00FB4142">
        <w:rPr>
          <w:noProof/>
        </w:rPr>
        <mc:AlternateContent>
          <mc:Choice Requires="wps">
            <w:drawing>
              <wp:anchor distT="0" distB="0" distL="114300" distR="114300" simplePos="0" relativeHeight="251961344" behindDoc="0" locked="0" layoutInCell="1" allowOverlap="1" wp14:anchorId="37C0388C" wp14:editId="4A11BB71">
                <wp:simplePos x="0" y="0"/>
                <wp:positionH relativeFrom="column">
                  <wp:posOffset>3695700</wp:posOffset>
                </wp:positionH>
                <wp:positionV relativeFrom="paragraph">
                  <wp:posOffset>932815</wp:posOffset>
                </wp:positionV>
                <wp:extent cx="113030" cy="124460"/>
                <wp:effectExtent l="19050" t="19050" r="39370" b="27940"/>
                <wp:wrapNone/>
                <wp:docPr id="2087"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FC656" id="Arrow: Down 1" o:spid="_x0000_s1026" type="#_x0000_t67" style="position:absolute;margin-left:291pt;margin-top:73.45pt;width:8.9pt;height:9.8pt;flip: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" adj="11792" fillcolor="white [3212]" strokecolor="#515151 [3213]"/>
            </w:pict>
          </mc:Fallback>
        </mc:AlternateContent>
      </w:r>
      <w:r w:rsidR="00DF54F1" w:rsidRPr="00FB4142">
        <w:rPr>
          <w:rStyle w:val="SubtleEmphasis"/>
          <w:noProof/>
        </w:rPr>
        <mc:AlternateContent>
          <mc:Choice Requires="wps">
            <w:drawing>
              <wp:anchor distT="0" distB="0" distL="114300" distR="114300" simplePos="0" relativeHeight="251960320" behindDoc="0" locked="0" layoutInCell="1" allowOverlap="1" wp14:anchorId="428E7658" wp14:editId="2BB9E5DB">
                <wp:simplePos x="0" y="0"/>
                <wp:positionH relativeFrom="margin">
                  <wp:posOffset>4895850</wp:posOffset>
                </wp:positionH>
                <wp:positionV relativeFrom="paragraph">
                  <wp:posOffset>7409815</wp:posOffset>
                </wp:positionV>
                <wp:extent cx="1828800" cy="523875"/>
                <wp:effectExtent l="0" t="0" r="0" b="9525"/>
                <wp:wrapNone/>
                <wp:docPr id="2088" name="Text Box 2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1"/>
                              <w:tblW w:w="2751" w:type="dxa"/>
                              <w:tblLayout w:type="fixed"/>
                              <w:tblLook w:val="04A0" w:firstRow="1" w:lastRow="0" w:firstColumn="1" w:lastColumn="0" w:noHBand="0" w:noVBand="1"/>
                            </w:tblPr>
                            <w:tblGrid>
                              <w:gridCol w:w="284"/>
                              <w:gridCol w:w="2467"/>
                            </w:tblGrid>
                            <w:tr w:rsidR="00DF54F1" w:rsidRPr="003329A5" w14:paraId="6624FAC7" w14:textId="77777777" w:rsidTr="008A7A14">
                              <w:trPr>
                                <w:trHeight w:val="474"/>
                              </w:trPr>
                              <w:tc>
                                <w:tcPr>
                                  <w:tcW w:w="284" w:type="dxa"/>
                                  <w:tcBorders>
                                    <w:top w:val="nil"/>
                                    <w:left w:val="nil"/>
                                    <w:bottom w:val="nil"/>
                                    <w:right w:val="nil"/>
                                  </w:tcBorders>
                                  <w:tcMar>
                                    <w:left w:w="0" w:type="dxa"/>
                                    <w:right w:w="0" w:type="dxa"/>
                                  </w:tcMar>
                                </w:tcPr>
                                <w:p w14:paraId="69D844D3" w14:textId="77777777" w:rsidR="00DF54F1" w:rsidRDefault="00DF54F1" w:rsidP="008A7A14">
                                  <w:r>
                                    <w:rPr>
                                      <w:noProof/>
                                    </w:rPr>
                                    <w:drawing>
                                      <wp:inline distT="0" distB="0" distL="0" distR="0" wp14:anchorId="5715DCF8" wp14:editId="7CCAFC71">
                                        <wp:extent cx="138703" cy="245660"/>
                                        <wp:effectExtent l="0" t="0" r="0" b="2540"/>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28D5503C" w14:textId="77777777" w:rsidR="00DF54F1" w:rsidRDefault="00DF54F1" w:rsidP="008A7A14">
                                  <w:pPr>
                                    <w:rPr>
                                      <w:sz w:val="16"/>
                                      <w:szCs w:val="16"/>
                                    </w:rPr>
                                  </w:pPr>
                                </w:p>
                                <w:p w14:paraId="1A73D1C2" w14:textId="77777777" w:rsidR="00DF54F1" w:rsidRPr="003329A5" w:rsidRDefault="00DF54F1" w:rsidP="008A7A14">
                                  <w:pPr>
                                    <w:rPr>
                                      <w:sz w:val="16"/>
                                      <w:szCs w:val="16"/>
                                    </w:rPr>
                                  </w:pPr>
                                </w:p>
                              </w:tc>
                              <w:tc>
                                <w:tcPr>
                                  <w:tcW w:w="2467" w:type="dxa"/>
                                  <w:tcBorders>
                                    <w:top w:val="nil"/>
                                    <w:left w:val="nil"/>
                                    <w:bottom w:val="nil"/>
                                    <w:right w:val="nil"/>
                                  </w:tcBorders>
                                  <w:tcMar>
                                    <w:left w:w="0" w:type="dxa"/>
                                    <w:right w:w="0" w:type="dxa"/>
                                  </w:tcMar>
                                </w:tcPr>
                                <w:p w14:paraId="6842CFA6" w14:textId="77777777" w:rsidR="00DF54F1" w:rsidRPr="003329A5" w:rsidRDefault="00DF54F1"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DF54F1" w:rsidRPr="003329A5" w14:paraId="37EACA3A" w14:textId="77777777" w:rsidTr="008A7A14">
                              <w:trPr>
                                <w:trHeight w:val="277"/>
                              </w:trPr>
                              <w:tc>
                                <w:tcPr>
                                  <w:tcW w:w="284" w:type="dxa"/>
                                  <w:tcBorders>
                                    <w:top w:val="nil"/>
                                    <w:left w:val="nil"/>
                                    <w:bottom w:val="nil"/>
                                    <w:right w:val="nil"/>
                                  </w:tcBorders>
                                  <w:tcMar>
                                    <w:left w:w="0" w:type="dxa"/>
                                    <w:right w:w="0" w:type="dxa"/>
                                  </w:tcMar>
                                </w:tcPr>
                                <w:p w14:paraId="33B59E94" w14:textId="77777777" w:rsidR="00DF54F1" w:rsidRPr="003329A5" w:rsidRDefault="00DF54F1">
                                  <w:pPr>
                                    <w:rPr>
                                      <w:noProof/>
                                      <w:sz w:val="16"/>
                                      <w:szCs w:val="16"/>
                                      <w:lang w:eastAsia="en-GB"/>
                                    </w:rPr>
                                  </w:pPr>
                                </w:p>
                              </w:tc>
                              <w:tc>
                                <w:tcPr>
                                  <w:tcW w:w="2467" w:type="dxa"/>
                                  <w:tcBorders>
                                    <w:top w:val="nil"/>
                                    <w:left w:val="nil"/>
                                    <w:bottom w:val="nil"/>
                                    <w:right w:val="nil"/>
                                  </w:tcBorders>
                                  <w:tcMar>
                                    <w:left w:w="0" w:type="dxa"/>
                                    <w:right w:w="0" w:type="dxa"/>
                                  </w:tcMar>
                                </w:tcPr>
                                <w:p w14:paraId="59915806" w14:textId="77777777" w:rsidR="00DF54F1" w:rsidRPr="003329A5" w:rsidRDefault="00DF54F1">
                                  <w:pPr>
                                    <w:rPr>
                                      <w:sz w:val="16"/>
                                      <w:szCs w:val="16"/>
                                    </w:rPr>
                                  </w:pPr>
                                </w:p>
                              </w:tc>
                            </w:tr>
                          </w:tbl>
                          <w:p w14:paraId="455CEA10" w14:textId="77777777" w:rsidR="00DF54F1" w:rsidRPr="003329A5" w:rsidRDefault="00DF54F1" w:rsidP="00DF54F1">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8E7658" id="Text Box 2088" o:spid="_x0000_s1073" type="#_x0000_t202" style="position:absolute;margin-left:385.5pt;margin-top:583.45pt;width:2in;height:41.25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" filled="f" stroked="f">
                <v:textbox>
                  <w:txbxContent>
                    <w:tbl>
                      <w:tblPr>
                        <w:tblStyle w:val="TableGrid1"/>
                        <w:tblW w:w="2751" w:type="dxa"/>
                        <w:tblLayout w:type="fixed"/>
                        <w:tblLook w:val="04A0" w:firstRow="1" w:lastRow="0" w:firstColumn="1" w:lastColumn="0" w:noHBand="0" w:noVBand="1"/>
                      </w:tblPr>
                      <w:tblGrid>
                        <w:gridCol w:w="284"/>
                        <w:gridCol w:w="2467"/>
                      </w:tblGrid>
                      <w:tr w:rsidR="00DF54F1" w:rsidRPr="003329A5" w14:paraId="6624FAC7" w14:textId="77777777" w:rsidTr="008A7A14">
                        <w:trPr>
                          <w:trHeight w:val="474"/>
                        </w:trPr>
                        <w:tc>
                          <w:tcPr>
                            <w:tcW w:w="284" w:type="dxa"/>
                            <w:tcBorders>
                              <w:top w:val="nil"/>
                              <w:left w:val="nil"/>
                              <w:bottom w:val="nil"/>
                              <w:right w:val="nil"/>
                            </w:tcBorders>
                            <w:tcMar>
                              <w:left w:w="0" w:type="dxa"/>
                              <w:right w:w="0" w:type="dxa"/>
                            </w:tcMar>
                          </w:tcPr>
                          <w:p w14:paraId="69D844D3" w14:textId="77777777" w:rsidR="00DF54F1" w:rsidRDefault="00DF54F1" w:rsidP="008A7A14">
                            <w:r>
                              <w:rPr>
                                <w:noProof/>
                              </w:rPr>
                              <w:drawing>
                                <wp:inline distT="0" distB="0" distL="0" distR="0" wp14:anchorId="5715DCF8" wp14:editId="7CCAFC71">
                                  <wp:extent cx="138703" cy="245660"/>
                                  <wp:effectExtent l="0" t="0" r="0" b="2540"/>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28D5503C" w14:textId="77777777" w:rsidR="00DF54F1" w:rsidRDefault="00DF54F1" w:rsidP="008A7A14">
                            <w:pPr>
                              <w:rPr>
                                <w:sz w:val="16"/>
                                <w:szCs w:val="16"/>
                              </w:rPr>
                            </w:pPr>
                          </w:p>
                          <w:p w14:paraId="1A73D1C2" w14:textId="77777777" w:rsidR="00DF54F1" w:rsidRPr="003329A5" w:rsidRDefault="00DF54F1" w:rsidP="008A7A14">
                            <w:pPr>
                              <w:rPr>
                                <w:sz w:val="16"/>
                                <w:szCs w:val="16"/>
                              </w:rPr>
                            </w:pPr>
                          </w:p>
                        </w:tc>
                        <w:tc>
                          <w:tcPr>
                            <w:tcW w:w="2467" w:type="dxa"/>
                            <w:tcBorders>
                              <w:top w:val="nil"/>
                              <w:left w:val="nil"/>
                              <w:bottom w:val="nil"/>
                              <w:right w:val="nil"/>
                            </w:tcBorders>
                            <w:tcMar>
                              <w:left w:w="0" w:type="dxa"/>
                              <w:right w:w="0" w:type="dxa"/>
                            </w:tcMar>
                          </w:tcPr>
                          <w:p w14:paraId="6842CFA6" w14:textId="77777777" w:rsidR="00DF54F1" w:rsidRPr="003329A5" w:rsidRDefault="00DF54F1"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DF54F1" w:rsidRPr="003329A5" w14:paraId="37EACA3A" w14:textId="77777777" w:rsidTr="008A7A14">
                        <w:trPr>
                          <w:trHeight w:val="277"/>
                        </w:trPr>
                        <w:tc>
                          <w:tcPr>
                            <w:tcW w:w="284" w:type="dxa"/>
                            <w:tcBorders>
                              <w:top w:val="nil"/>
                              <w:left w:val="nil"/>
                              <w:bottom w:val="nil"/>
                              <w:right w:val="nil"/>
                            </w:tcBorders>
                            <w:tcMar>
                              <w:left w:w="0" w:type="dxa"/>
                              <w:right w:w="0" w:type="dxa"/>
                            </w:tcMar>
                          </w:tcPr>
                          <w:p w14:paraId="33B59E94" w14:textId="77777777" w:rsidR="00DF54F1" w:rsidRPr="003329A5" w:rsidRDefault="00DF54F1">
                            <w:pPr>
                              <w:rPr>
                                <w:noProof/>
                                <w:sz w:val="16"/>
                                <w:szCs w:val="16"/>
                                <w:lang w:eastAsia="en-GB"/>
                              </w:rPr>
                            </w:pPr>
                          </w:p>
                        </w:tc>
                        <w:tc>
                          <w:tcPr>
                            <w:tcW w:w="2467" w:type="dxa"/>
                            <w:tcBorders>
                              <w:top w:val="nil"/>
                              <w:left w:val="nil"/>
                              <w:bottom w:val="nil"/>
                              <w:right w:val="nil"/>
                            </w:tcBorders>
                            <w:tcMar>
                              <w:left w:w="0" w:type="dxa"/>
                              <w:right w:w="0" w:type="dxa"/>
                            </w:tcMar>
                          </w:tcPr>
                          <w:p w14:paraId="59915806" w14:textId="77777777" w:rsidR="00DF54F1" w:rsidRPr="003329A5" w:rsidRDefault="00DF54F1">
                            <w:pPr>
                              <w:rPr>
                                <w:sz w:val="16"/>
                                <w:szCs w:val="16"/>
                              </w:rPr>
                            </w:pPr>
                          </w:p>
                        </w:tc>
                      </w:tr>
                    </w:tbl>
                    <w:p w14:paraId="455CEA10" w14:textId="77777777" w:rsidR="00DF54F1" w:rsidRPr="003329A5" w:rsidRDefault="00DF54F1" w:rsidP="00DF54F1">
                      <w:pPr>
                        <w:rPr>
                          <w:sz w:val="16"/>
                          <w:szCs w:val="16"/>
                        </w:rPr>
                      </w:pPr>
                    </w:p>
                  </w:txbxContent>
                </v:textbox>
                <w10:wrap anchorx="margin"/>
              </v:shape>
            </w:pict>
          </mc:Fallback>
        </mc:AlternateContent>
      </w:r>
      <w:r w:rsidR="001B2E0D" w:rsidRPr="00FB4142">
        <w:rPr>
          <w:noProof/>
        </w:rPr>
        <w:drawing>
          <wp:inline distT="0" distB="0" distL="0" distR="0" wp14:anchorId="4BDC126C" wp14:editId="3CBCF7E3">
            <wp:extent cx="5486400" cy="7896225"/>
            <wp:effectExtent l="0" t="0" r="0" b="0"/>
            <wp:docPr id="2089" name="Chart 20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0345CC0" w14:textId="77777777" w:rsidR="001B2E0D" w:rsidRPr="00FB4142" w:rsidRDefault="001B2E0D" w:rsidP="00234A23">
      <w:pPr>
        <w:pStyle w:val="Caption"/>
      </w:pPr>
      <w:r w:rsidRPr="00FB4142">
        <w:rPr>
          <w:rStyle w:val="SubtleEmphasis"/>
        </w:rPr>
        <w:t>Q20. Does the main member of library staff perform any other roles in the school? Base: Where have main member of library staff (unweighted base sizes in parenthesis)</w:t>
      </w:r>
      <w:r w:rsidRPr="00FB4142">
        <w:rPr>
          <w:noProof/>
        </w:rPr>
        <w:br w:type="page"/>
      </w:r>
    </w:p>
    <w:p w14:paraId="5B964E75" w14:textId="76CB34AB" w:rsidR="006E7A5F" w:rsidRPr="00FB4142" w:rsidRDefault="001B2E0D" w:rsidP="006E7A5F">
      <w:r w:rsidRPr="00FB4142">
        <w:lastRenderedPageBreak/>
        <w:t xml:space="preserve">Schools where staff do carry out additional roles were asked </w:t>
      </w:r>
      <w:proofErr w:type="gramStart"/>
      <w:r w:rsidRPr="00FB4142">
        <w:t>whether or not</w:t>
      </w:r>
      <w:proofErr w:type="gramEnd"/>
      <w:r w:rsidRPr="00FB4142">
        <w:t xml:space="preserve"> this is reflected in their wage. The roles which staff are most likely to be paid for are </w:t>
      </w:r>
      <w:r w:rsidR="002537C4" w:rsidRPr="00FB4142">
        <w:t>Careers Guidance</w:t>
      </w:r>
      <w:r w:rsidRPr="00FB4142">
        <w:t xml:space="preserve"> (</w:t>
      </w:r>
      <w:r w:rsidR="002537C4" w:rsidRPr="00FB4142">
        <w:t>90</w:t>
      </w:r>
      <w:r w:rsidRPr="00FB4142">
        <w:t xml:space="preserve">%), followed by </w:t>
      </w:r>
      <w:r w:rsidR="002537C4" w:rsidRPr="00FB4142">
        <w:t>Learning Support Assistant or similar</w:t>
      </w:r>
      <w:r w:rsidRPr="00FB4142">
        <w:t xml:space="preserve"> (6</w:t>
      </w:r>
      <w:r w:rsidR="002537C4" w:rsidRPr="00FB4142">
        <w:t>8</w:t>
      </w:r>
      <w:r w:rsidRPr="00FB4142">
        <w:t>%)</w:t>
      </w:r>
      <w:r w:rsidR="002537C4" w:rsidRPr="00FB4142">
        <w:t>, key stage</w:t>
      </w:r>
      <w:r w:rsidRPr="00FB4142">
        <w:t xml:space="preserve"> co-ordinator (</w:t>
      </w:r>
      <w:r w:rsidR="002537C4" w:rsidRPr="00FB4142">
        <w:t xml:space="preserve">67%) </w:t>
      </w:r>
      <w:r w:rsidRPr="00FB4142">
        <w:t xml:space="preserve">and </w:t>
      </w:r>
      <w:r w:rsidR="002537C4" w:rsidRPr="00FB4142">
        <w:t>head of year or house</w:t>
      </w:r>
      <w:r w:rsidRPr="00FB4142">
        <w:t xml:space="preserve"> (</w:t>
      </w:r>
      <w:r w:rsidR="002537C4" w:rsidRPr="00FB4142">
        <w:t>66</w:t>
      </w:r>
      <w:r w:rsidRPr="00FB4142">
        <w:t>%). Where staff are paid for the role, this is more likely to be incorporated into their wage rather than to be paid additionally. The majority who perform roles such as invigilator (</w:t>
      </w:r>
      <w:r w:rsidR="00802A2F" w:rsidRPr="00FB4142">
        <w:t>62</w:t>
      </w:r>
      <w:r w:rsidRPr="00FB4142">
        <w:t>%) and EPQ supervisor (</w:t>
      </w:r>
      <w:r w:rsidR="00802A2F" w:rsidRPr="00FB4142">
        <w:t>54</w:t>
      </w:r>
      <w:r w:rsidRPr="00FB4142">
        <w:t>%) do not see this reflected in their pay.</w:t>
      </w:r>
    </w:p>
    <w:p w14:paraId="117351AA" w14:textId="1FEBCC82" w:rsidR="001B2E0D" w:rsidRPr="00FB4142" w:rsidRDefault="00B84FE7" w:rsidP="006E7A5F">
      <w:r w:rsidRPr="00FB4142">
        <w:rPr>
          <w:noProof/>
        </w:rPr>
        <mc:AlternateContent>
          <mc:Choice Requires="wps">
            <w:drawing>
              <wp:anchor distT="45720" distB="45720" distL="114300" distR="114300" simplePos="0" relativeHeight="252381184" behindDoc="1" locked="0" layoutInCell="1" allowOverlap="1" wp14:anchorId="1B77E6D9" wp14:editId="751B3CD9">
                <wp:simplePos x="0" y="0"/>
                <wp:positionH relativeFrom="column">
                  <wp:posOffset>5523326</wp:posOffset>
                </wp:positionH>
                <wp:positionV relativeFrom="paragraph">
                  <wp:posOffset>7620</wp:posOffset>
                </wp:positionV>
                <wp:extent cx="1253526" cy="140462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526" cy="1404620"/>
                        </a:xfrm>
                        <a:prstGeom prst="rect">
                          <a:avLst/>
                        </a:prstGeom>
                        <a:noFill/>
                        <a:ln w="9525">
                          <a:noFill/>
                          <a:miter lim="800000"/>
                          <a:headEnd/>
                          <a:tailEnd/>
                        </a:ln>
                      </wps:spPr>
                      <wps:txbx>
                        <w:txbxContent>
                          <w:p w14:paraId="16F748A0" w14:textId="456CE335" w:rsidR="00B84FE7" w:rsidRPr="000D7A64" w:rsidRDefault="00B84FE7" w:rsidP="00B84FE7">
                            <w:pPr>
                              <w:jc w:val="center"/>
                              <w:rPr>
                                <w:b/>
                                <w:bCs/>
                                <w:sz w:val="18"/>
                                <w:szCs w:val="18"/>
                              </w:rPr>
                            </w:pPr>
                            <w:r>
                              <w:rPr>
                                <w:b/>
                                <w:bCs/>
                                <w:sz w:val="18"/>
                                <w:szCs w:val="18"/>
                              </w:rPr>
                              <w:t>% Incorporated into wage or paid additionally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77E6D9" id="_x0000_s1074" type="#_x0000_t202" style="position:absolute;margin-left:434.9pt;margin-top:.6pt;width:98.7pt;height:110.6pt;z-index:-250935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" filled="f" stroked="f">
                <v:textbox style="mso-fit-shape-to-text:t">
                  <w:txbxContent>
                    <w:p w14:paraId="16F748A0" w14:textId="456CE335" w:rsidR="00B84FE7" w:rsidRPr="000D7A64" w:rsidRDefault="00B84FE7" w:rsidP="00B84FE7">
                      <w:pPr>
                        <w:jc w:val="center"/>
                        <w:rPr>
                          <w:b/>
                          <w:bCs/>
                          <w:sz w:val="18"/>
                          <w:szCs w:val="18"/>
                        </w:rPr>
                      </w:pPr>
                      <w:r>
                        <w:rPr>
                          <w:b/>
                          <w:bCs/>
                          <w:sz w:val="18"/>
                          <w:szCs w:val="18"/>
                        </w:rPr>
                        <w:t>% Incorporated into wage or paid additionally</w:t>
                      </w:r>
                    </w:p>
                  </w:txbxContent>
                </v:textbox>
              </v:shape>
            </w:pict>
          </mc:Fallback>
        </mc:AlternateContent>
      </w:r>
    </w:p>
    <w:p w14:paraId="1B2E56C1" w14:textId="00FC6C5C" w:rsidR="00BD0EFA" w:rsidRPr="00FB4142" w:rsidRDefault="002D0C50" w:rsidP="002D0C50">
      <w:pPr>
        <w:pStyle w:val="Caption"/>
      </w:pPr>
      <w:r>
        <w:t xml:space="preserve">Figure </w:t>
      </w:r>
      <w:r>
        <w:fldChar w:fldCharType="begin"/>
      </w:r>
      <w:r>
        <w:instrText xml:space="preserve"> SEQ Figure \* ARABIC </w:instrText>
      </w:r>
      <w:r>
        <w:fldChar w:fldCharType="separate"/>
      </w:r>
      <w:r w:rsidR="001918C3">
        <w:rPr>
          <w:noProof/>
        </w:rPr>
        <w:t>35</w:t>
      </w:r>
      <w:r>
        <w:fldChar w:fldCharType="end"/>
      </w:r>
      <w:r>
        <w:t xml:space="preserve">: </w:t>
      </w:r>
      <w:r w:rsidRPr="004F0A3B">
        <w:t xml:space="preserve">Pay and additional </w:t>
      </w:r>
      <w:proofErr w:type="gramStart"/>
      <w:r w:rsidRPr="004F0A3B">
        <w:t>roles</w:t>
      </w:r>
      <w:proofErr w:type="gramEnd"/>
    </w:p>
    <w:p w14:paraId="2D62BAC4" w14:textId="0CC5EB98" w:rsidR="00C114F1" w:rsidRPr="00FB4142" w:rsidRDefault="002537C4" w:rsidP="00C114F1">
      <w:r w:rsidRPr="00FB4142">
        <w:rPr>
          <w:noProof/>
        </w:rPr>
        <mc:AlternateContent>
          <mc:Choice Requires="wps">
            <w:drawing>
              <wp:anchor distT="45720" distB="45720" distL="114300" distR="114300" simplePos="0" relativeHeight="251995136" behindDoc="1" locked="0" layoutInCell="1" allowOverlap="1" wp14:anchorId="6B7523DC" wp14:editId="3B47472C">
                <wp:simplePos x="0" y="0"/>
                <wp:positionH relativeFrom="column">
                  <wp:posOffset>3514725</wp:posOffset>
                </wp:positionH>
                <wp:positionV relativeFrom="paragraph">
                  <wp:posOffset>16510</wp:posOffset>
                </wp:positionV>
                <wp:extent cx="485775" cy="1404620"/>
                <wp:effectExtent l="0" t="0" r="0" b="0"/>
                <wp:wrapNone/>
                <wp:docPr id="2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4620"/>
                        </a:xfrm>
                        <a:prstGeom prst="rect">
                          <a:avLst/>
                        </a:prstGeom>
                        <a:noFill/>
                        <a:ln w="9525">
                          <a:noFill/>
                          <a:miter lim="800000"/>
                          <a:headEnd/>
                          <a:tailEnd/>
                        </a:ln>
                      </wps:spPr>
                      <wps:txbx>
                        <w:txbxContent>
                          <w:p w14:paraId="6BCAEB95" w14:textId="77777777" w:rsidR="002537C4" w:rsidRPr="000D7A64" w:rsidRDefault="002537C4" w:rsidP="002537C4">
                            <w:pPr>
                              <w:rPr>
                                <w:b/>
                                <w:bCs/>
                                <w:sz w:val="18"/>
                                <w:szCs w:val="18"/>
                              </w:rPr>
                            </w:pPr>
                            <w:r w:rsidRPr="000D7A64">
                              <w:rPr>
                                <w:b/>
                                <w:bCs/>
                                <w:sz w:val="18"/>
                                <w:szCs w:val="18"/>
                              </w:rPr>
                              <w:t>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7523DC" id="_x0000_s1075" type="#_x0000_t202" style="position:absolute;margin-left:276.75pt;margin-top:1.3pt;width:38.25pt;height:110.6pt;z-index:-251321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" filled="f" stroked="f">
                <v:textbox style="mso-fit-shape-to-text:t">
                  <w:txbxContent>
                    <w:p w14:paraId="6BCAEB95" w14:textId="77777777" w:rsidR="002537C4" w:rsidRPr="000D7A64" w:rsidRDefault="002537C4" w:rsidP="002537C4">
                      <w:pPr>
                        <w:rPr>
                          <w:b/>
                          <w:bCs/>
                          <w:sz w:val="18"/>
                          <w:szCs w:val="18"/>
                        </w:rPr>
                      </w:pPr>
                      <w:r w:rsidRPr="000D7A64">
                        <w:rPr>
                          <w:b/>
                          <w:bCs/>
                          <w:sz w:val="18"/>
                          <w:szCs w:val="18"/>
                        </w:rPr>
                        <w:t>2022</w:t>
                      </w:r>
                    </w:p>
                  </w:txbxContent>
                </v:textbox>
              </v:shape>
            </w:pict>
          </mc:Fallback>
        </mc:AlternateContent>
      </w:r>
      <w:r w:rsidRPr="00FB4142">
        <w:rPr>
          <w:noProof/>
        </w:rPr>
        <mc:AlternateContent>
          <mc:Choice Requires="wps">
            <w:drawing>
              <wp:anchor distT="45720" distB="45720" distL="114300" distR="114300" simplePos="0" relativeHeight="251997184" behindDoc="1" locked="0" layoutInCell="1" allowOverlap="1" wp14:anchorId="76B1AFDC" wp14:editId="6CDC2976">
                <wp:simplePos x="0" y="0"/>
                <wp:positionH relativeFrom="column">
                  <wp:posOffset>6241415</wp:posOffset>
                </wp:positionH>
                <wp:positionV relativeFrom="paragraph">
                  <wp:posOffset>67945</wp:posOffset>
                </wp:positionV>
                <wp:extent cx="485775" cy="1404620"/>
                <wp:effectExtent l="0" t="0" r="0" b="0"/>
                <wp:wrapNone/>
                <wp:docPr id="2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4620"/>
                        </a:xfrm>
                        <a:prstGeom prst="rect">
                          <a:avLst/>
                        </a:prstGeom>
                        <a:noFill/>
                        <a:ln w="9525">
                          <a:noFill/>
                          <a:miter lim="800000"/>
                          <a:headEnd/>
                          <a:tailEnd/>
                        </a:ln>
                      </wps:spPr>
                      <wps:txbx>
                        <w:txbxContent>
                          <w:p w14:paraId="46797E29" w14:textId="35F2013F" w:rsidR="002537C4" w:rsidRPr="000D7A64" w:rsidRDefault="002537C4" w:rsidP="002537C4">
                            <w:pPr>
                              <w:rPr>
                                <w:b/>
                                <w:bCs/>
                                <w:sz w:val="18"/>
                                <w:szCs w:val="18"/>
                              </w:rPr>
                            </w:pPr>
                            <w:r w:rsidRPr="000D7A64">
                              <w:rPr>
                                <w:b/>
                                <w:bCs/>
                                <w:sz w:val="18"/>
                                <w:szCs w:val="18"/>
                              </w:rPr>
                              <w:t>20</w:t>
                            </w:r>
                            <w:r>
                              <w:rPr>
                                <w:b/>
                                <w:bCs/>
                                <w:sz w:val="18"/>
                                <w:szCs w:val="18"/>
                              </w:rPr>
                              <w:t>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B1AFDC" id="_x0000_s1076" type="#_x0000_t202" style="position:absolute;margin-left:491.45pt;margin-top:5.35pt;width:38.25pt;height:110.6pt;z-index:-251319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" filled="f" stroked="f">
                <v:textbox style="mso-fit-shape-to-text:t">
                  <w:txbxContent>
                    <w:p w14:paraId="46797E29" w14:textId="35F2013F" w:rsidR="002537C4" w:rsidRPr="000D7A64" w:rsidRDefault="002537C4" w:rsidP="002537C4">
                      <w:pPr>
                        <w:rPr>
                          <w:b/>
                          <w:bCs/>
                          <w:sz w:val="18"/>
                          <w:szCs w:val="18"/>
                        </w:rPr>
                      </w:pPr>
                      <w:r w:rsidRPr="000D7A64">
                        <w:rPr>
                          <w:b/>
                          <w:bCs/>
                          <w:sz w:val="18"/>
                          <w:szCs w:val="18"/>
                        </w:rPr>
                        <w:t>20</w:t>
                      </w:r>
                      <w:r>
                        <w:rPr>
                          <w:b/>
                          <w:bCs/>
                          <w:sz w:val="18"/>
                          <w:szCs w:val="18"/>
                        </w:rPr>
                        <w:t>19</w:t>
                      </w:r>
                    </w:p>
                  </w:txbxContent>
                </v:textbox>
              </v:shape>
            </w:pict>
          </mc:Fallback>
        </mc:AlternateContent>
      </w:r>
      <w:r w:rsidRPr="00FB4142">
        <w:rPr>
          <w:noProof/>
        </w:rPr>
        <mc:AlternateContent>
          <mc:Choice Requires="wps">
            <w:drawing>
              <wp:anchor distT="45720" distB="45720" distL="114300" distR="114300" simplePos="0" relativeHeight="251996160" behindDoc="1" locked="0" layoutInCell="1" allowOverlap="1" wp14:anchorId="6F310214" wp14:editId="00E7AC71">
                <wp:simplePos x="0" y="0"/>
                <wp:positionH relativeFrom="column">
                  <wp:posOffset>5688965</wp:posOffset>
                </wp:positionH>
                <wp:positionV relativeFrom="paragraph">
                  <wp:posOffset>67945</wp:posOffset>
                </wp:positionV>
                <wp:extent cx="485775" cy="1404620"/>
                <wp:effectExtent l="0" t="0" r="0" b="0"/>
                <wp:wrapNone/>
                <wp:docPr id="20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4620"/>
                        </a:xfrm>
                        <a:prstGeom prst="rect">
                          <a:avLst/>
                        </a:prstGeom>
                        <a:noFill/>
                        <a:ln w="9525">
                          <a:noFill/>
                          <a:miter lim="800000"/>
                          <a:headEnd/>
                          <a:tailEnd/>
                        </a:ln>
                      </wps:spPr>
                      <wps:txbx>
                        <w:txbxContent>
                          <w:p w14:paraId="6582F76C" w14:textId="77777777" w:rsidR="002537C4" w:rsidRPr="000D7A64" w:rsidRDefault="002537C4" w:rsidP="002537C4">
                            <w:pPr>
                              <w:rPr>
                                <w:b/>
                                <w:bCs/>
                                <w:sz w:val="18"/>
                                <w:szCs w:val="18"/>
                              </w:rPr>
                            </w:pPr>
                            <w:r w:rsidRPr="000D7A64">
                              <w:rPr>
                                <w:b/>
                                <w:bCs/>
                                <w:sz w:val="18"/>
                                <w:szCs w:val="18"/>
                              </w:rPr>
                              <w:t>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310214" id="_x0000_s1077" type="#_x0000_t202" style="position:absolute;margin-left:447.95pt;margin-top:5.35pt;width:38.25pt;height:110.6pt;z-index:-251320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" filled="f" stroked="f">
                <v:textbox style="mso-fit-shape-to-text:t">
                  <w:txbxContent>
                    <w:p w14:paraId="6582F76C" w14:textId="77777777" w:rsidR="002537C4" w:rsidRPr="000D7A64" w:rsidRDefault="002537C4" w:rsidP="002537C4">
                      <w:pPr>
                        <w:rPr>
                          <w:b/>
                          <w:bCs/>
                          <w:sz w:val="18"/>
                          <w:szCs w:val="18"/>
                        </w:rPr>
                      </w:pPr>
                      <w:r w:rsidRPr="000D7A64">
                        <w:rPr>
                          <w:b/>
                          <w:bCs/>
                          <w:sz w:val="18"/>
                          <w:szCs w:val="18"/>
                        </w:rPr>
                        <w:t>2022</w:t>
                      </w:r>
                    </w:p>
                  </w:txbxContent>
                </v:textbox>
              </v:shape>
            </w:pict>
          </mc:Fallback>
        </mc:AlternateContent>
      </w:r>
    </w:p>
    <w:tbl>
      <w:tblPr>
        <w:tblStyle w:val="TableGrid"/>
        <w:tblpPr w:leftFromText="180" w:rightFromText="180" w:vertAnchor="text" w:horzAnchor="page" w:tblpX="9721" w:tblpY="2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
        <w:gridCol w:w="879"/>
      </w:tblGrid>
      <w:tr w:rsidR="002537C4" w:rsidRPr="00FB4142" w14:paraId="38FD6037" w14:textId="77777777" w:rsidTr="002537C4">
        <w:trPr>
          <w:trHeight w:val="510"/>
        </w:trPr>
        <w:tc>
          <w:tcPr>
            <w:tcW w:w="879" w:type="dxa"/>
          </w:tcPr>
          <w:p w14:paraId="24B926B1" w14:textId="59322963" w:rsidR="002537C4" w:rsidRPr="00FB4142" w:rsidRDefault="002537C4" w:rsidP="002537C4">
            <w:pPr>
              <w:jc w:val="center"/>
              <w:rPr>
                <w:rFonts w:cstheme="minorHAnsi"/>
                <w:color w:val="808080" w:themeColor="background1" w:themeShade="80"/>
                <w:sz w:val="18"/>
                <w:szCs w:val="18"/>
              </w:rPr>
            </w:pPr>
            <w:r w:rsidRPr="00FB4142">
              <w:rPr>
                <w:rFonts w:cstheme="minorHAnsi"/>
                <w:color w:val="808080" w:themeColor="background1" w:themeShade="80"/>
                <w:sz w:val="18"/>
                <w:szCs w:val="18"/>
              </w:rPr>
              <w:t>90%</w:t>
            </w:r>
          </w:p>
        </w:tc>
        <w:tc>
          <w:tcPr>
            <w:tcW w:w="879" w:type="dxa"/>
          </w:tcPr>
          <w:p w14:paraId="7FB0B42F" w14:textId="0379916B" w:rsidR="002537C4" w:rsidRPr="00FB4142" w:rsidRDefault="002537C4" w:rsidP="002537C4">
            <w:pPr>
              <w:jc w:val="center"/>
              <w:rPr>
                <w:rFonts w:cstheme="minorHAnsi"/>
                <w:color w:val="808080" w:themeColor="background1" w:themeShade="80"/>
                <w:sz w:val="18"/>
                <w:szCs w:val="18"/>
              </w:rPr>
            </w:pPr>
            <w:r w:rsidRPr="00FB4142">
              <w:rPr>
                <w:rFonts w:cstheme="minorHAnsi"/>
                <w:color w:val="808080" w:themeColor="background1" w:themeShade="80"/>
                <w:sz w:val="18"/>
                <w:szCs w:val="18"/>
              </w:rPr>
              <w:t>49%</w:t>
            </w:r>
          </w:p>
        </w:tc>
      </w:tr>
      <w:tr w:rsidR="002537C4" w:rsidRPr="00FB4142" w14:paraId="03ADF258" w14:textId="77777777" w:rsidTr="002537C4">
        <w:trPr>
          <w:trHeight w:val="510"/>
        </w:trPr>
        <w:tc>
          <w:tcPr>
            <w:tcW w:w="879" w:type="dxa"/>
          </w:tcPr>
          <w:p w14:paraId="2D751623" w14:textId="746AA12A" w:rsidR="002537C4" w:rsidRPr="00FB4142" w:rsidRDefault="002537C4" w:rsidP="002537C4">
            <w:pPr>
              <w:jc w:val="center"/>
              <w:rPr>
                <w:rFonts w:cstheme="minorHAnsi"/>
                <w:color w:val="808080" w:themeColor="background1" w:themeShade="80"/>
                <w:sz w:val="18"/>
                <w:szCs w:val="18"/>
              </w:rPr>
            </w:pPr>
            <w:r w:rsidRPr="00FB4142">
              <w:rPr>
                <w:rFonts w:cstheme="minorHAnsi"/>
                <w:color w:val="808080" w:themeColor="background1" w:themeShade="80"/>
                <w:sz w:val="18"/>
                <w:szCs w:val="18"/>
              </w:rPr>
              <w:t>68%</w:t>
            </w:r>
          </w:p>
        </w:tc>
        <w:tc>
          <w:tcPr>
            <w:tcW w:w="879" w:type="dxa"/>
          </w:tcPr>
          <w:p w14:paraId="6B61029B" w14:textId="60CEE90D" w:rsidR="002537C4" w:rsidRPr="00FB4142" w:rsidRDefault="002537C4" w:rsidP="002537C4">
            <w:pPr>
              <w:jc w:val="center"/>
              <w:rPr>
                <w:rFonts w:cstheme="minorHAnsi"/>
                <w:color w:val="808080" w:themeColor="background1" w:themeShade="80"/>
                <w:sz w:val="18"/>
                <w:szCs w:val="18"/>
              </w:rPr>
            </w:pPr>
            <w:r w:rsidRPr="00FB4142">
              <w:rPr>
                <w:rFonts w:cstheme="minorHAnsi"/>
                <w:color w:val="808080" w:themeColor="background1" w:themeShade="80"/>
                <w:sz w:val="18"/>
                <w:szCs w:val="18"/>
              </w:rPr>
              <w:t>N/A</w:t>
            </w:r>
          </w:p>
        </w:tc>
      </w:tr>
      <w:tr w:rsidR="002537C4" w:rsidRPr="00FB4142" w14:paraId="25B6FFA5" w14:textId="77777777" w:rsidTr="002537C4">
        <w:trPr>
          <w:trHeight w:val="510"/>
        </w:trPr>
        <w:tc>
          <w:tcPr>
            <w:tcW w:w="879" w:type="dxa"/>
          </w:tcPr>
          <w:p w14:paraId="28CDC129" w14:textId="39B5BF2B" w:rsidR="002537C4" w:rsidRPr="00FB4142" w:rsidRDefault="002537C4" w:rsidP="002537C4">
            <w:pPr>
              <w:jc w:val="center"/>
              <w:rPr>
                <w:rFonts w:cstheme="minorHAnsi"/>
                <w:color w:val="808080" w:themeColor="background1" w:themeShade="80"/>
                <w:sz w:val="18"/>
                <w:szCs w:val="18"/>
              </w:rPr>
            </w:pPr>
            <w:r w:rsidRPr="00FB4142">
              <w:rPr>
                <w:rFonts w:cstheme="minorHAnsi"/>
                <w:color w:val="808080" w:themeColor="background1" w:themeShade="80"/>
                <w:sz w:val="18"/>
                <w:szCs w:val="18"/>
              </w:rPr>
              <w:t>67%</w:t>
            </w:r>
          </w:p>
        </w:tc>
        <w:tc>
          <w:tcPr>
            <w:tcW w:w="879" w:type="dxa"/>
          </w:tcPr>
          <w:p w14:paraId="4336BB2A" w14:textId="4F2A36F0" w:rsidR="002537C4" w:rsidRPr="00FB4142" w:rsidRDefault="002537C4" w:rsidP="002537C4">
            <w:pPr>
              <w:jc w:val="center"/>
              <w:rPr>
                <w:rFonts w:cstheme="minorHAnsi"/>
                <w:color w:val="808080" w:themeColor="background1" w:themeShade="80"/>
                <w:sz w:val="18"/>
                <w:szCs w:val="18"/>
              </w:rPr>
            </w:pPr>
            <w:r w:rsidRPr="00FB4142">
              <w:rPr>
                <w:rFonts w:cstheme="minorHAnsi"/>
                <w:color w:val="808080" w:themeColor="background1" w:themeShade="80"/>
                <w:sz w:val="18"/>
                <w:szCs w:val="18"/>
              </w:rPr>
              <w:t>N/A</w:t>
            </w:r>
          </w:p>
        </w:tc>
      </w:tr>
      <w:tr w:rsidR="002537C4" w:rsidRPr="00FB4142" w14:paraId="7EF9DD59" w14:textId="77777777" w:rsidTr="002537C4">
        <w:trPr>
          <w:trHeight w:val="510"/>
        </w:trPr>
        <w:tc>
          <w:tcPr>
            <w:tcW w:w="879" w:type="dxa"/>
          </w:tcPr>
          <w:p w14:paraId="31A1DA6B" w14:textId="0C73B8A7" w:rsidR="002537C4" w:rsidRPr="00FB4142" w:rsidRDefault="002537C4" w:rsidP="002537C4">
            <w:pPr>
              <w:jc w:val="center"/>
              <w:rPr>
                <w:rFonts w:cstheme="minorHAnsi"/>
                <w:color w:val="808080" w:themeColor="background1" w:themeShade="80"/>
                <w:sz w:val="18"/>
                <w:szCs w:val="18"/>
              </w:rPr>
            </w:pPr>
            <w:r w:rsidRPr="00FB4142">
              <w:rPr>
                <w:rFonts w:cstheme="minorHAnsi"/>
                <w:color w:val="808080" w:themeColor="background1" w:themeShade="80"/>
                <w:sz w:val="18"/>
                <w:szCs w:val="18"/>
              </w:rPr>
              <w:t>66%</w:t>
            </w:r>
          </w:p>
        </w:tc>
        <w:tc>
          <w:tcPr>
            <w:tcW w:w="879" w:type="dxa"/>
          </w:tcPr>
          <w:p w14:paraId="787A180F" w14:textId="3E1FCA3E" w:rsidR="002537C4" w:rsidRPr="00FB4142" w:rsidRDefault="002537C4" w:rsidP="002537C4">
            <w:pPr>
              <w:jc w:val="center"/>
              <w:rPr>
                <w:rFonts w:cstheme="minorHAnsi"/>
                <w:color w:val="808080" w:themeColor="background1" w:themeShade="80"/>
                <w:sz w:val="18"/>
                <w:szCs w:val="18"/>
              </w:rPr>
            </w:pPr>
            <w:r w:rsidRPr="00FB4142">
              <w:rPr>
                <w:rFonts w:cstheme="minorHAnsi"/>
                <w:color w:val="808080" w:themeColor="background1" w:themeShade="80"/>
                <w:sz w:val="18"/>
                <w:szCs w:val="18"/>
              </w:rPr>
              <w:t>N/A</w:t>
            </w:r>
          </w:p>
        </w:tc>
      </w:tr>
      <w:tr w:rsidR="002537C4" w:rsidRPr="00FB4142" w14:paraId="69FC1A72" w14:textId="77777777" w:rsidTr="002537C4">
        <w:trPr>
          <w:trHeight w:val="510"/>
        </w:trPr>
        <w:tc>
          <w:tcPr>
            <w:tcW w:w="879" w:type="dxa"/>
          </w:tcPr>
          <w:p w14:paraId="5B29D0ED" w14:textId="4E7FA4F3" w:rsidR="002537C4" w:rsidRPr="00FB4142" w:rsidRDefault="002537C4" w:rsidP="002537C4">
            <w:pPr>
              <w:jc w:val="center"/>
              <w:rPr>
                <w:rFonts w:cstheme="minorHAnsi"/>
                <w:color w:val="808080" w:themeColor="background1" w:themeShade="80"/>
                <w:sz w:val="18"/>
                <w:szCs w:val="18"/>
              </w:rPr>
            </w:pPr>
            <w:r w:rsidRPr="00FB4142">
              <w:rPr>
                <w:rFonts w:cstheme="minorHAnsi"/>
                <w:color w:val="808080" w:themeColor="background1" w:themeShade="80"/>
                <w:sz w:val="18"/>
                <w:szCs w:val="18"/>
              </w:rPr>
              <w:t>62%</w:t>
            </w:r>
          </w:p>
        </w:tc>
        <w:tc>
          <w:tcPr>
            <w:tcW w:w="879" w:type="dxa"/>
          </w:tcPr>
          <w:p w14:paraId="52ADA0BB" w14:textId="05989492" w:rsidR="002537C4" w:rsidRPr="00FB4142" w:rsidRDefault="002537C4" w:rsidP="002537C4">
            <w:pPr>
              <w:jc w:val="center"/>
              <w:rPr>
                <w:rFonts w:cstheme="minorHAnsi"/>
                <w:color w:val="808080" w:themeColor="background1" w:themeShade="80"/>
                <w:sz w:val="18"/>
                <w:szCs w:val="18"/>
              </w:rPr>
            </w:pPr>
            <w:r w:rsidRPr="00FB4142">
              <w:rPr>
                <w:rFonts w:cstheme="minorHAnsi"/>
                <w:color w:val="808080" w:themeColor="background1" w:themeShade="80"/>
                <w:sz w:val="18"/>
                <w:szCs w:val="18"/>
              </w:rPr>
              <w:t>65%</w:t>
            </w:r>
          </w:p>
        </w:tc>
      </w:tr>
      <w:tr w:rsidR="002537C4" w:rsidRPr="00FB4142" w14:paraId="252ACE6A" w14:textId="77777777" w:rsidTr="002537C4">
        <w:trPr>
          <w:trHeight w:val="510"/>
        </w:trPr>
        <w:tc>
          <w:tcPr>
            <w:tcW w:w="879" w:type="dxa"/>
          </w:tcPr>
          <w:p w14:paraId="4BC12430" w14:textId="11E7E6A8" w:rsidR="002537C4" w:rsidRPr="00FB4142" w:rsidRDefault="002537C4" w:rsidP="002537C4">
            <w:pPr>
              <w:jc w:val="center"/>
              <w:rPr>
                <w:rFonts w:cstheme="minorHAnsi"/>
                <w:color w:val="808080" w:themeColor="background1" w:themeShade="80"/>
                <w:sz w:val="18"/>
                <w:szCs w:val="18"/>
              </w:rPr>
            </w:pPr>
            <w:r w:rsidRPr="00FB4142">
              <w:rPr>
                <w:rFonts w:cstheme="minorHAnsi"/>
                <w:color w:val="808080" w:themeColor="background1" w:themeShade="80"/>
                <w:sz w:val="18"/>
                <w:szCs w:val="18"/>
              </w:rPr>
              <w:t>61%</w:t>
            </w:r>
          </w:p>
        </w:tc>
        <w:tc>
          <w:tcPr>
            <w:tcW w:w="879" w:type="dxa"/>
          </w:tcPr>
          <w:p w14:paraId="078F7291" w14:textId="06304215" w:rsidR="002537C4" w:rsidRPr="00FB4142" w:rsidRDefault="002537C4" w:rsidP="002537C4">
            <w:pPr>
              <w:jc w:val="center"/>
              <w:rPr>
                <w:rFonts w:cstheme="minorHAnsi"/>
                <w:color w:val="808080" w:themeColor="background1" w:themeShade="80"/>
                <w:sz w:val="18"/>
                <w:szCs w:val="18"/>
              </w:rPr>
            </w:pPr>
            <w:r w:rsidRPr="00FB4142">
              <w:rPr>
                <w:rFonts w:cstheme="minorHAnsi"/>
                <w:color w:val="808080" w:themeColor="background1" w:themeShade="80"/>
                <w:sz w:val="18"/>
                <w:szCs w:val="18"/>
              </w:rPr>
              <w:t>N/A</w:t>
            </w:r>
          </w:p>
        </w:tc>
      </w:tr>
      <w:tr w:rsidR="002537C4" w:rsidRPr="00FB4142" w14:paraId="2E6448B6" w14:textId="77777777" w:rsidTr="002537C4">
        <w:trPr>
          <w:trHeight w:val="510"/>
        </w:trPr>
        <w:tc>
          <w:tcPr>
            <w:tcW w:w="879" w:type="dxa"/>
          </w:tcPr>
          <w:p w14:paraId="58C7BDA3" w14:textId="08886F7C" w:rsidR="002537C4" w:rsidRPr="00FB4142" w:rsidRDefault="002537C4" w:rsidP="002537C4">
            <w:pPr>
              <w:jc w:val="center"/>
              <w:rPr>
                <w:rFonts w:cstheme="minorHAnsi"/>
                <w:color w:val="808080" w:themeColor="background1" w:themeShade="80"/>
                <w:sz w:val="18"/>
                <w:szCs w:val="18"/>
              </w:rPr>
            </w:pPr>
            <w:r w:rsidRPr="00FB4142">
              <w:rPr>
                <w:rFonts w:cstheme="minorHAnsi"/>
                <w:color w:val="808080" w:themeColor="background1" w:themeShade="80"/>
                <w:sz w:val="18"/>
                <w:szCs w:val="18"/>
              </w:rPr>
              <w:t>60%</w:t>
            </w:r>
          </w:p>
        </w:tc>
        <w:tc>
          <w:tcPr>
            <w:tcW w:w="879" w:type="dxa"/>
          </w:tcPr>
          <w:p w14:paraId="763D72A6" w14:textId="0FA67B09" w:rsidR="002537C4" w:rsidRPr="00FB4142" w:rsidRDefault="002537C4" w:rsidP="002537C4">
            <w:pPr>
              <w:jc w:val="center"/>
              <w:rPr>
                <w:rFonts w:cstheme="minorHAnsi"/>
                <w:color w:val="808080" w:themeColor="background1" w:themeShade="80"/>
                <w:sz w:val="18"/>
                <w:szCs w:val="18"/>
              </w:rPr>
            </w:pPr>
            <w:r w:rsidRPr="00FB4142">
              <w:rPr>
                <w:rFonts w:cstheme="minorHAnsi"/>
                <w:color w:val="808080" w:themeColor="background1" w:themeShade="80"/>
                <w:sz w:val="18"/>
                <w:szCs w:val="18"/>
              </w:rPr>
              <w:t>64%</w:t>
            </w:r>
          </w:p>
        </w:tc>
      </w:tr>
      <w:tr w:rsidR="002537C4" w:rsidRPr="00FB4142" w14:paraId="17FBF971" w14:textId="77777777" w:rsidTr="002537C4">
        <w:trPr>
          <w:trHeight w:val="510"/>
        </w:trPr>
        <w:tc>
          <w:tcPr>
            <w:tcW w:w="879" w:type="dxa"/>
          </w:tcPr>
          <w:p w14:paraId="3023C7E1" w14:textId="7529A137" w:rsidR="002537C4" w:rsidRPr="00FB4142" w:rsidRDefault="002537C4" w:rsidP="002537C4">
            <w:pPr>
              <w:jc w:val="center"/>
              <w:rPr>
                <w:rFonts w:cstheme="minorHAnsi"/>
                <w:color w:val="808080" w:themeColor="background1" w:themeShade="80"/>
                <w:sz w:val="18"/>
                <w:szCs w:val="18"/>
              </w:rPr>
            </w:pPr>
            <w:r w:rsidRPr="00FB4142">
              <w:rPr>
                <w:rFonts w:cstheme="minorHAnsi"/>
                <w:color w:val="808080" w:themeColor="background1" w:themeShade="80"/>
                <w:sz w:val="18"/>
                <w:szCs w:val="18"/>
              </w:rPr>
              <w:t>52%</w:t>
            </w:r>
          </w:p>
        </w:tc>
        <w:tc>
          <w:tcPr>
            <w:tcW w:w="879" w:type="dxa"/>
          </w:tcPr>
          <w:p w14:paraId="58463213" w14:textId="79270038" w:rsidR="002537C4" w:rsidRPr="00FB4142" w:rsidRDefault="002537C4" w:rsidP="002537C4">
            <w:pPr>
              <w:jc w:val="center"/>
              <w:rPr>
                <w:rFonts w:cstheme="minorHAnsi"/>
                <w:color w:val="808080" w:themeColor="background1" w:themeShade="80"/>
                <w:sz w:val="18"/>
                <w:szCs w:val="18"/>
              </w:rPr>
            </w:pPr>
            <w:r w:rsidRPr="00FB4142">
              <w:rPr>
                <w:rFonts w:cstheme="minorHAnsi"/>
                <w:color w:val="808080" w:themeColor="background1" w:themeShade="80"/>
                <w:sz w:val="18"/>
                <w:szCs w:val="18"/>
              </w:rPr>
              <w:t>55%</w:t>
            </w:r>
          </w:p>
        </w:tc>
      </w:tr>
      <w:tr w:rsidR="002537C4" w:rsidRPr="00FB4142" w14:paraId="7FA7902D" w14:textId="77777777" w:rsidTr="002537C4">
        <w:trPr>
          <w:trHeight w:val="510"/>
        </w:trPr>
        <w:tc>
          <w:tcPr>
            <w:tcW w:w="879" w:type="dxa"/>
          </w:tcPr>
          <w:p w14:paraId="0F96B07C" w14:textId="591AAB86" w:rsidR="002537C4" w:rsidRPr="00FB4142" w:rsidRDefault="002537C4" w:rsidP="002537C4">
            <w:pPr>
              <w:jc w:val="center"/>
              <w:rPr>
                <w:rFonts w:cstheme="minorHAnsi"/>
                <w:color w:val="808080" w:themeColor="background1" w:themeShade="80"/>
                <w:sz w:val="18"/>
                <w:szCs w:val="18"/>
              </w:rPr>
            </w:pPr>
            <w:r w:rsidRPr="00FB4142">
              <w:rPr>
                <w:rFonts w:cstheme="minorHAnsi"/>
                <w:color w:val="808080" w:themeColor="background1" w:themeShade="80"/>
                <w:sz w:val="18"/>
                <w:szCs w:val="18"/>
              </w:rPr>
              <w:t>49%</w:t>
            </w:r>
          </w:p>
        </w:tc>
        <w:tc>
          <w:tcPr>
            <w:tcW w:w="879" w:type="dxa"/>
          </w:tcPr>
          <w:p w14:paraId="389D252A" w14:textId="12626259" w:rsidR="002537C4" w:rsidRPr="00FB4142" w:rsidRDefault="002537C4" w:rsidP="002537C4">
            <w:pPr>
              <w:jc w:val="center"/>
              <w:rPr>
                <w:rFonts w:cstheme="minorHAnsi"/>
                <w:color w:val="808080" w:themeColor="background1" w:themeShade="80"/>
                <w:sz w:val="18"/>
                <w:szCs w:val="18"/>
              </w:rPr>
            </w:pPr>
            <w:r w:rsidRPr="00FB4142">
              <w:rPr>
                <w:rFonts w:cstheme="minorHAnsi"/>
                <w:color w:val="808080" w:themeColor="background1" w:themeShade="80"/>
                <w:sz w:val="18"/>
                <w:szCs w:val="18"/>
              </w:rPr>
              <w:t>49%</w:t>
            </w:r>
          </w:p>
        </w:tc>
      </w:tr>
      <w:tr w:rsidR="002537C4" w:rsidRPr="00FB4142" w14:paraId="3C262E37" w14:textId="77777777" w:rsidTr="002537C4">
        <w:trPr>
          <w:trHeight w:val="510"/>
        </w:trPr>
        <w:tc>
          <w:tcPr>
            <w:tcW w:w="879" w:type="dxa"/>
          </w:tcPr>
          <w:p w14:paraId="67659EBD" w14:textId="6F3306EC" w:rsidR="002537C4" w:rsidRPr="00FB4142" w:rsidRDefault="002537C4" w:rsidP="002537C4">
            <w:pPr>
              <w:jc w:val="center"/>
              <w:rPr>
                <w:rFonts w:cstheme="minorHAnsi"/>
                <w:color w:val="808080" w:themeColor="background1" w:themeShade="80"/>
                <w:sz w:val="18"/>
                <w:szCs w:val="18"/>
              </w:rPr>
            </w:pPr>
            <w:r w:rsidRPr="00FB4142">
              <w:rPr>
                <w:rFonts w:cstheme="minorHAnsi"/>
                <w:color w:val="808080" w:themeColor="background1" w:themeShade="80"/>
                <w:sz w:val="18"/>
                <w:szCs w:val="18"/>
              </w:rPr>
              <w:t>43%</w:t>
            </w:r>
          </w:p>
        </w:tc>
        <w:tc>
          <w:tcPr>
            <w:tcW w:w="879" w:type="dxa"/>
          </w:tcPr>
          <w:p w14:paraId="5A52F8F8" w14:textId="0ADEF7DC" w:rsidR="002537C4" w:rsidRPr="00FB4142" w:rsidRDefault="002537C4" w:rsidP="002537C4">
            <w:pPr>
              <w:jc w:val="center"/>
              <w:rPr>
                <w:rFonts w:cstheme="minorHAnsi"/>
                <w:color w:val="808080" w:themeColor="background1" w:themeShade="80"/>
                <w:sz w:val="18"/>
                <w:szCs w:val="18"/>
              </w:rPr>
            </w:pPr>
            <w:r w:rsidRPr="00FB4142">
              <w:rPr>
                <w:rFonts w:cstheme="minorHAnsi"/>
                <w:color w:val="808080" w:themeColor="background1" w:themeShade="80"/>
                <w:sz w:val="18"/>
                <w:szCs w:val="18"/>
              </w:rPr>
              <w:t>42%</w:t>
            </w:r>
          </w:p>
        </w:tc>
      </w:tr>
      <w:tr w:rsidR="002537C4" w:rsidRPr="00FB4142" w14:paraId="4FCDDBD9" w14:textId="77777777" w:rsidTr="002537C4">
        <w:trPr>
          <w:trHeight w:val="510"/>
        </w:trPr>
        <w:tc>
          <w:tcPr>
            <w:tcW w:w="879" w:type="dxa"/>
          </w:tcPr>
          <w:p w14:paraId="2DD5159C" w14:textId="139D845F" w:rsidR="002537C4" w:rsidRPr="00FB4142" w:rsidRDefault="002537C4" w:rsidP="002537C4">
            <w:pPr>
              <w:jc w:val="center"/>
              <w:rPr>
                <w:rFonts w:cstheme="minorHAnsi"/>
                <w:color w:val="808080" w:themeColor="background1" w:themeShade="80"/>
                <w:sz w:val="18"/>
                <w:szCs w:val="18"/>
              </w:rPr>
            </w:pPr>
            <w:r w:rsidRPr="00FB4142">
              <w:rPr>
                <w:rFonts w:cstheme="minorHAnsi"/>
                <w:color w:val="808080" w:themeColor="background1" w:themeShade="80"/>
                <w:sz w:val="18"/>
                <w:szCs w:val="18"/>
              </w:rPr>
              <w:t>34%</w:t>
            </w:r>
          </w:p>
        </w:tc>
        <w:tc>
          <w:tcPr>
            <w:tcW w:w="879" w:type="dxa"/>
          </w:tcPr>
          <w:p w14:paraId="1FC7D1F1" w14:textId="7FC9C3E5" w:rsidR="002537C4" w:rsidRPr="00FB4142" w:rsidRDefault="002537C4" w:rsidP="002537C4">
            <w:pPr>
              <w:jc w:val="center"/>
              <w:rPr>
                <w:rFonts w:cstheme="minorHAnsi"/>
                <w:color w:val="808080" w:themeColor="background1" w:themeShade="80"/>
                <w:sz w:val="18"/>
                <w:szCs w:val="18"/>
              </w:rPr>
            </w:pPr>
            <w:r w:rsidRPr="00FB4142">
              <w:rPr>
                <w:rFonts w:cstheme="minorHAnsi"/>
                <w:color w:val="808080" w:themeColor="background1" w:themeShade="80"/>
                <w:sz w:val="18"/>
                <w:szCs w:val="18"/>
              </w:rPr>
              <w:t>36%</w:t>
            </w:r>
          </w:p>
        </w:tc>
      </w:tr>
      <w:tr w:rsidR="002537C4" w:rsidRPr="00FB4142" w14:paraId="3F5B8BDB" w14:textId="77777777" w:rsidTr="002537C4">
        <w:trPr>
          <w:trHeight w:val="510"/>
        </w:trPr>
        <w:tc>
          <w:tcPr>
            <w:tcW w:w="879" w:type="dxa"/>
          </w:tcPr>
          <w:p w14:paraId="4F2CE857" w14:textId="1CEBF513" w:rsidR="002537C4" w:rsidRPr="00FB4142" w:rsidRDefault="002537C4" w:rsidP="002537C4">
            <w:pPr>
              <w:jc w:val="center"/>
              <w:rPr>
                <w:rFonts w:cstheme="minorHAnsi"/>
                <w:color w:val="808080" w:themeColor="background1" w:themeShade="80"/>
                <w:sz w:val="18"/>
                <w:szCs w:val="18"/>
              </w:rPr>
            </w:pPr>
            <w:r w:rsidRPr="00FB4142">
              <w:rPr>
                <w:rFonts w:cstheme="minorHAnsi"/>
                <w:color w:val="808080" w:themeColor="background1" w:themeShade="80"/>
                <w:sz w:val="18"/>
                <w:szCs w:val="18"/>
              </w:rPr>
              <w:t>34%</w:t>
            </w:r>
          </w:p>
        </w:tc>
        <w:tc>
          <w:tcPr>
            <w:tcW w:w="879" w:type="dxa"/>
          </w:tcPr>
          <w:p w14:paraId="2777F0BF" w14:textId="0E44686E" w:rsidR="002537C4" w:rsidRPr="00FB4142" w:rsidRDefault="002537C4" w:rsidP="002537C4">
            <w:pPr>
              <w:jc w:val="center"/>
              <w:rPr>
                <w:rFonts w:cstheme="minorHAnsi"/>
                <w:color w:val="808080" w:themeColor="background1" w:themeShade="80"/>
                <w:sz w:val="18"/>
                <w:szCs w:val="18"/>
              </w:rPr>
            </w:pPr>
            <w:r w:rsidRPr="00FB4142">
              <w:rPr>
                <w:rFonts w:cstheme="minorHAnsi"/>
                <w:color w:val="808080" w:themeColor="background1" w:themeShade="80"/>
                <w:sz w:val="18"/>
                <w:szCs w:val="18"/>
              </w:rPr>
              <w:t>35%</w:t>
            </w:r>
          </w:p>
        </w:tc>
      </w:tr>
      <w:tr w:rsidR="002537C4" w:rsidRPr="00FB4142" w14:paraId="49301846" w14:textId="77777777" w:rsidTr="002537C4">
        <w:trPr>
          <w:trHeight w:val="510"/>
        </w:trPr>
        <w:tc>
          <w:tcPr>
            <w:tcW w:w="879" w:type="dxa"/>
          </w:tcPr>
          <w:p w14:paraId="34F823A1" w14:textId="23259519" w:rsidR="002537C4" w:rsidRPr="00FB4142" w:rsidRDefault="002537C4" w:rsidP="002537C4">
            <w:pPr>
              <w:jc w:val="center"/>
              <w:rPr>
                <w:rFonts w:cstheme="minorHAnsi"/>
                <w:color w:val="808080" w:themeColor="background1" w:themeShade="80"/>
                <w:sz w:val="18"/>
                <w:szCs w:val="18"/>
              </w:rPr>
            </w:pPr>
            <w:r w:rsidRPr="00FB4142">
              <w:rPr>
                <w:rFonts w:cstheme="minorHAnsi"/>
                <w:color w:val="808080" w:themeColor="background1" w:themeShade="80"/>
                <w:sz w:val="18"/>
                <w:szCs w:val="18"/>
              </w:rPr>
              <w:t>67%</w:t>
            </w:r>
          </w:p>
        </w:tc>
        <w:tc>
          <w:tcPr>
            <w:tcW w:w="879" w:type="dxa"/>
          </w:tcPr>
          <w:p w14:paraId="36111A70" w14:textId="4B2A8696" w:rsidR="002537C4" w:rsidRPr="00FB4142" w:rsidRDefault="002537C4" w:rsidP="002537C4">
            <w:pPr>
              <w:jc w:val="center"/>
              <w:rPr>
                <w:rFonts w:cstheme="minorHAnsi"/>
                <w:color w:val="808080" w:themeColor="background1" w:themeShade="80"/>
                <w:sz w:val="18"/>
                <w:szCs w:val="18"/>
              </w:rPr>
            </w:pPr>
            <w:r w:rsidRPr="00FB4142">
              <w:rPr>
                <w:rFonts w:cstheme="minorHAnsi"/>
                <w:color w:val="808080" w:themeColor="background1" w:themeShade="80"/>
                <w:sz w:val="18"/>
                <w:szCs w:val="18"/>
              </w:rPr>
              <w:t>65%</w:t>
            </w:r>
          </w:p>
        </w:tc>
      </w:tr>
    </w:tbl>
    <w:p w14:paraId="59AD967F" w14:textId="5BED41C7" w:rsidR="001B2E0D" w:rsidRPr="00FB4142" w:rsidRDefault="00C114F1" w:rsidP="001B2E0D">
      <w:r w:rsidRPr="00FB4142">
        <w:rPr>
          <w:noProof/>
        </w:rPr>
        <w:t xml:space="preserve"> </w:t>
      </w:r>
      <w:r w:rsidR="001B2E0D" w:rsidRPr="00FB4142">
        <w:rPr>
          <w:noProof/>
        </w:rPr>
        <w:drawing>
          <wp:inline distT="0" distB="0" distL="0" distR="0" wp14:anchorId="3A460B57" wp14:editId="224F4C1F">
            <wp:extent cx="5438775" cy="4705350"/>
            <wp:effectExtent l="0" t="0" r="0" b="0"/>
            <wp:docPr id="2094" name="Chart 20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3736AD6" w14:textId="77777777" w:rsidR="001B2E0D" w:rsidRPr="00FB4142" w:rsidRDefault="001B2E0D" w:rsidP="00234A23">
      <w:pPr>
        <w:pStyle w:val="Caption"/>
        <w:rPr>
          <w:rStyle w:val="SubtleEmphasis"/>
        </w:rPr>
      </w:pPr>
      <w:r w:rsidRPr="00FB4142">
        <w:rPr>
          <w:rStyle w:val="SubtleEmphasis"/>
        </w:rPr>
        <w:t>Q20a. And are these other duties reflected in the main member of library's staff pay? Base: Where main member of library staff is performing role (unweighted base sizes in parenthesis)</w:t>
      </w:r>
    </w:p>
    <w:p w14:paraId="74ED7220" w14:textId="77777777" w:rsidR="00463CA7" w:rsidRPr="00FB4142" w:rsidRDefault="00463CA7" w:rsidP="001B2E0D"/>
    <w:p w14:paraId="2DD698BE" w14:textId="46C45493" w:rsidR="001B2E0D" w:rsidRPr="00FB4142" w:rsidRDefault="001B2E0D" w:rsidP="001B2E0D">
      <w:r w:rsidRPr="00FB4142">
        <w:t xml:space="preserve">The amount of time spent on these additional duties compared with library core duties was then explored. </w:t>
      </w:r>
      <w:proofErr w:type="gramStart"/>
      <w:r w:rsidRPr="00FB4142">
        <w:t>For the purpose of</w:t>
      </w:r>
      <w:proofErr w:type="gramEnd"/>
      <w:r w:rsidRPr="00FB4142">
        <w:t xml:space="preserve"> this question, core library duties were defined as library-based activities, including but not limited to, stock management, reading activities and delivering information literacy.</w:t>
      </w:r>
    </w:p>
    <w:p w14:paraId="1CAE7463" w14:textId="14930838" w:rsidR="001B2E0D" w:rsidRPr="00FB4142" w:rsidRDefault="00923514" w:rsidP="001B2E0D">
      <w:r>
        <w:fldChar w:fldCharType="begin"/>
      </w:r>
      <w:r>
        <w:instrText xml:space="preserve"> REF _Ref119579376 \h </w:instrText>
      </w:r>
      <w:r>
        <w:fldChar w:fldCharType="separate"/>
      </w:r>
      <w:r w:rsidR="008D3AAE">
        <w:t xml:space="preserve">Figure </w:t>
      </w:r>
      <w:r w:rsidR="008D3AAE">
        <w:rPr>
          <w:noProof/>
        </w:rPr>
        <w:t>36</w:t>
      </w:r>
      <w:r>
        <w:fldChar w:fldCharType="end"/>
      </w:r>
      <w:r>
        <w:t xml:space="preserve"> </w:t>
      </w:r>
      <w:r w:rsidR="001B2E0D" w:rsidRPr="00FB4142">
        <w:t xml:space="preserve">displays a breakdown of the percentage of time the main member of library staff spends performing core library duties. </w:t>
      </w:r>
      <w:r w:rsidR="00A34211" w:rsidRPr="00FB4142">
        <w:t>33</w:t>
      </w:r>
      <w:r w:rsidR="001B2E0D" w:rsidRPr="00FB4142">
        <w:t>% of schools report that the</w:t>
      </w:r>
      <w:r w:rsidR="00D65064">
        <w:t>ir main</w:t>
      </w:r>
      <w:r w:rsidR="001B2E0D" w:rsidRPr="00FB4142">
        <w:t xml:space="preserve"> member of </w:t>
      </w:r>
      <w:r w:rsidR="00D65064">
        <w:t xml:space="preserve">library </w:t>
      </w:r>
      <w:r w:rsidR="001B2E0D" w:rsidRPr="00FB4142">
        <w:t>staff spends less than a quarter of their time on core duties, although this is significantly higher among primary schools (3</w:t>
      </w:r>
      <w:r w:rsidR="00A34211" w:rsidRPr="00FB4142">
        <w:t>6</w:t>
      </w:r>
      <w:r w:rsidR="001B2E0D" w:rsidRPr="00FB4142">
        <w:t>%) than secondary (</w:t>
      </w:r>
      <w:r w:rsidR="00A34211" w:rsidRPr="00FB4142">
        <w:t>13</w:t>
      </w:r>
      <w:r w:rsidR="001B2E0D" w:rsidRPr="00FB4142">
        <w:t xml:space="preserve">%). At the other end of the scale, </w:t>
      </w:r>
      <w:r w:rsidR="00A34211" w:rsidRPr="00FB4142">
        <w:t>15</w:t>
      </w:r>
      <w:r w:rsidR="001B2E0D" w:rsidRPr="00FB4142">
        <w:t xml:space="preserve">% report that they spend more than three quarters of their time carrying out core duties, and this rises to </w:t>
      </w:r>
      <w:r w:rsidR="00A34211" w:rsidRPr="00FB4142">
        <w:t>42</w:t>
      </w:r>
      <w:r w:rsidR="001B2E0D" w:rsidRPr="00FB4142">
        <w:t xml:space="preserve">% among secondary schools. </w:t>
      </w:r>
    </w:p>
    <w:p w14:paraId="6BB3B8C1" w14:textId="7BCBAA27" w:rsidR="001B2E0D" w:rsidRPr="00FB4142" w:rsidRDefault="001B2E0D" w:rsidP="001B2E0D">
      <w:r w:rsidRPr="00FB4142">
        <w:t xml:space="preserve">The mean percentage of time spent performing core duties is: </w:t>
      </w:r>
      <w:r w:rsidR="00A34211" w:rsidRPr="00FB4142">
        <w:t>33</w:t>
      </w:r>
      <w:r w:rsidRPr="00FB4142">
        <w:t xml:space="preserve">% for all schools, </w:t>
      </w:r>
      <w:r w:rsidR="00A34211" w:rsidRPr="00FB4142">
        <w:t>24</w:t>
      </w:r>
      <w:r w:rsidRPr="00FB4142">
        <w:t xml:space="preserve">% for primary schools and </w:t>
      </w:r>
      <w:r w:rsidR="00A34211" w:rsidRPr="00FB4142">
        <w:t>65</w:t>
      </w:r>
      <w:r w:rsidRPr="00FB4142">
        <w:t xml:space="preserve">% for secondary schools. The disparity between primary and secondary schools is likely caused by the higher percentage of secondary schools who have a designated member of library staff as the person responsible for the day to day running of the library compared with primary schools. Designated library staff have an average </w:t>
      </w:r>
      <w:r w:rsidRPr="00FB4142">
        <w:lastRenderedPageBreak/>
        <w:t xml:space="preserve">percentage of time spent on core duties of </w:t>
      </w:r>
      <w:r w:rsidR="00A34211" w:rsidRPr="00FB4142">
        <w:t>57</w:t>
      </w:r>
      <w:r w:rsidRPr="00FB4142">
        <w:t>%</w:t>
      </w:r>
      <w:r w:rsidR="00D65064">
        <w:t>,</w:t>
      </w:r>
      <w:r w:rsidRPr="00FB4142">
        <w:t xml:space="preserve"> while this figure drops to </w:t>
      </w:r>
      <w:r w:rsidR="00A34211" w:rsidRPr="00FB4142">
        <w:t>1</w:t>
      </w:r>
      <w:r w:rsidRPr="00FB4142">
        <w:t>2% among other paid members of staff.</w:t>
      </w:r>
    </w:p>
    <w:p w14:paraId="4BBC094B" w14:textId="022C7073" w:rsidR="006E7A5F" w:rsidRPr="00FB4142" w:rsidRDefault="001B2E0D" w:rsidP="001B2E0D">
      <w:r w:rsidRPr="00FB4142">
        <w:t>A high percentage (</w:t>
      </w:r>
      <w:r w:rsidR="00A34211" w:rsidRPr="00FB4142">
        <w:t>3</w:t>
      </w:r>
      <w:r w:rsidRPr="00FB4142">
        <w:t xml:space="preserve">9%) </w:t>
      </w:r>
      <w:r w:rsidR="00D65064">
        <w:t xml:space="preserve">of respondents </w:t>
      </w:r>
      <w:r w:rsidRPr="00FB4142">
        <w:t>say that they do not know</w:t>
      </w:r>
      <w:r w:rsidR="00D65064">
        <w:t xml:space="preserve"> how much time is spent on core duties</w:t>
      </w:r>
      <w:r w:rsidRPr="00FB4142">
        <w:t xml:space="preserve">, indicating that for some this may be hard to quantify or distinguish. Alternatively, this </w:t>
      </w:r>
      <w:r w:rsidR="00D65064">
        <w:t xml:space="preserve">may </w:t>
      </w:r>
      <w:r w:rsidRPr="00FB4142">
        <w:t>be due to the person with responsibility for the library, who</w:t>
      </w:r>
      <w:r w:rsidR="00D65064">
        <w:t xml:space="preserve"> </w:t>
      </w:r>
      <w:r w:rsidRPr="00FB4142">
        <w:t>was instructed to complete the survey, not being the same individual as the main member of library staff with responsibility for its day to day running.</w:t>
      </w:r>
    </w:p>
    <w:p w14:paraId="5A379FD0" w14:textId="6B7C20B5" w:rsidR="00923514" w:rsidRDefault="00923514" w:rsidP="00923514">
      <w:pPr>
        <w:pStyle w:val="Caption"/>
      </w:pPr>
      <w:bookmarkStart w:id="73" w:name="_Ref119579376"/>
      <w:r>
        <w:t xml:space="preserve">Figure </w:t>
      </w:r>
      <w:r>
        <w:fldChar w:fldCharType="begin"/>
      </w:r>
      <w:r>
        <w:instrText xml:space="preserve"> SEQ Figure \* ARABIC </w:instrText>
      </w:r>
      <w:r>
        <w:fldChar w:fldCharType="separate"/>
      </w:r>
      <w:r w:rsidR="001918C3">
        <w:rPr>
          <w:noProof/>
        </w:rPr>
        <w:t>36</w:t>
      </w:r>
      <w:r>
        <w:fldChar w:fldCharType="end"/>
      </w:r>
      <w:bookmarkEnd w:id="73"/>
      <w:r>
        <w:t xml:space="preserve">: Percentage of time main member of library staff spends performing core library </w:t>
      </w:r>
      <w:proofErr w:type="gramStart"/>
      <w:r>
        <w:t>duties</w:t>
      </w:r>
      <w:proofErr w:type="gramEnd"/>
    </w:p>
    <w:p w14:paraId="0259154D" w14:textId="0985A4C0" w:rsidR="001B2E0D" w:rsidRPr="00FB4142" w:rsidRDefault="00A34211" w:rsidP="001B2E0D">
      <w:pPr>
        <w:rPr>
          <w:rStyle w:val="SubtleEmphasis"/>
        </w:rPr>
      </w:pPr>
      <w:r w:rsidRPr="00FB4142">
        <w:rPr>
          <w:noProof/>
        </w:rPr>
        <mc:AlternateContent>
          <mc:Choice Requires="wps">
            <w:drawing>
              <wp:anchor distT="0" distB="0" distL="114300" distR="114300" simplePos="0" relativeHeight="252003328" behindDoc="0" locked="0" layoutInCell="1" allowOverlap="1" wp14:anchorId="07299006" wp14:editId="2C08DC99">
                <wp:simplePos x="0" y="0"/>
                <wp:positionH relativeFrom="column">
                  <wp:posOffset>3269615</wp:posOffset>
                </wp:positionH>
                <wp:positionV relativeFrom="paragraph">
                  <wp:posOffset>1307465</wp:posOffset>
                </wp:positionV>
                <wp:extent cx="113030" cy="124460"/>
                <wp:effectExtent l="19050" t="19050" r="39370" b="27940"/>
                <wp:wrapNone/>
                <wp:docPr id="2095"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AE9DA" id="Arrow: Down 1" o:spid="_x0000_s1026" type="#_x0000_t67" style="position:absolute;margin-left:257.45pt;margin-top:102.95pt;width:8.9pt;height:9.8pt;flip:y;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" adj="11792" fillcolor="white [3212]" strokecolor="#515151 [3213]"/>
            </w:pict>
          </mc:Fallback>
        </mc:AlternateContent>
      </w:r>
      <w:r w:rsidRPr="00FB4142">
        <w:rPr>
          <w:noProof/>
        </w:rPr>
        <mc:AlternateContent>
          <mc:Choice Requires="wps">
            <w:drawing>
              <wp:anchor distT="0" distB="0" distL="114300" distR="114300" simplePos="0" relativeHeight="252009472" behindDoc="0" locked="0" layoutInCell="1" allowOverlap="1" wp14:anchorId="31ED108B" wp14:editId="4D7A73B5">
                <wp:simplePos x="0" y="0"/>
                <wp:positionH relativeFrom="column">
                  <wp:posOffset>3231515</wp:posOffset>
                </wp:positionH>
                <wp:positionV relativeFrom="paragraph">
                  <wp:posOffset>2440940</wp:posOffset>
                </wp:positionV>
                <wp:extent cx="113030" cy="124460"/>
                <wp:effectExtent l="19050" t="0" r="39370" b="46990"/>
                <wp:wrapNone/>
                <wp:docPr id="2096"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5A134" id="Arrow: Down 1" o:spid="_x0000_s1026" type="#_x0000_t67" style="position:absolute;margin-left:254.45pt;margin-top:192.2pt;width:8.9pt;height:9.8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" adj="11792" fillcolor="white [3212]" strokecolor="#515151 [3213]"/>
            </w:pict>
          </mc:Fallback>
        </mc:AlternateContent>
      </w:r>
      <w:r w:rsidRPr="00FB4142">
        <w:rPr>
          <w:noProof/>
        </w:rPr>
        <mc:AlternateContent>
          <mc:Choice Requires="wps">
            <w:drawing>
              <wp:anchor distT="0" distB="0" distL="114300" distR="114300" simplePos="0" relativeHeight="252006400" behindDoc="0" locked="0" layoutInCell="1" allowOverlap="1" wp14:anchorId="5BFD610D" wp14:editId="749E5038">
                <wp:simplePos x="0" y="0"/>
                <wp:positionH relativeFrom="column">
                  <wp:posOffset>4364990</wp:posOffset>
                </wp:positionH>
                <wp:positionV relativeFrom="paragraph">
                  <wp:posOffset>3069590</wp:posOffset>
                </wp:positionV>
                <wp:extent cx="113030" cy="124460"/>
                <wp:effectExtent l="19050" t="19050" r="39370" b="27940"/>
                <wp:wrapNone/>
                <wp:docPr id="2097"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EC396" id="Arrow: Down 1" o:spid="_x0000_s1026" type="#_x0000_t67" style="position:absolute;margin-left:343.7pt;margin-top:241.7pt;width:8.9pt;height:9.8pt;flip:y;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" adj="11792" fillcolor="white [3212]" strokecolor="#515151 [3213]"/>
            </w:pict>
          </mc:Fallback>
        </mc:AlternateContent>
      </w:r>
      <w:r w:rsidRPr="00FB4142">
        <w:rPr>
          <w:noProof/>
        </w:rPr>
        <mc:AlternateContent>
          <mc:Choice Requires="wps">
            <w:drawing>
              <wp:anchor distT="0" distB="0" distL="114300" distR="114300" simplePos="0" relativeHeight="252008448" behindDoc="0" locked="0" layoutInCell="1" allowOverlap="1" wp14:anchorId="2BAB69E5" wp14:editId="33D07123">
                <wp:simplePos x="0" y="0"/>
                <wp:positionH relativeFrom="column">
                  <wp:posOffset>4336415</wp:posOffset>
                </wp:positionH>
                <wp:positionV relativeFrom="paragraph">
                  <wp:posOffset>2574290</wp:posOffset>
                </wp:positionV>
                <wp:extent cx="113030" cy="124460"/>
                <wp:effectExtent l="19050" t="19050" r="39370" b="27940"/>
                <wp:wrapNone/>
                <wp:docPr id="2098"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C6ED8" id="Arrow: Down 1" o:spid="_x0000_s1026" type="#_x0000_t67" style="position:absolute;margin-left:341.45pt;margin-top:202.7pt;width:8.9pt;height:9.8pt;flip:y;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" adj="11792" fillcolor="white [3212]" strokecolor="#515151 [3213]"/>
            </w:pict>
          </mc:Fallback>
        </mc:AlternateContent>
      </w:r>
      <w:r w:rsidRPr="00FB4142">
        <w:rPr>
          <w:noProof/>
        </w:rPr>
        <mc:AlternateContent>
          <mc:Choice Requires="wps">
            <w:drawing>
              <wp:anchor distT="0" distB="0" distL="114300" distR="114300" simplePos="0" relativeHeight="252007424" behindDoc="0" locked="0" layoutInCell="1" allowOverlap="1" wp14:anchorId="00A70976" wp14:editId="48C281FE">
                <wp:simplePos x="0" y="0"/>
                <wp:positionH relativeFrom="column">
                  <wp:posOffset>3517265</wp:posOffset>
                </wp:positionH>
                <wp:positionV relativeFrom="paragraph">
                  <wp:posOffset>3221990</wp:posOffset>
                </wp:positionV>
                <wp:extent cx="113030" cy="124460"/>
                <wp:effectExtent l="19050" t="0" r="39370" b="46990"/>
                <wp:wrapNone/>
                <wp:docPr id="2099"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F763D" id="Arrow: Down 1" o:spid="_x0000_s1026" type="#_x0000_t67" style="position:absolute;margin-left:276.95pt;margin-top:253.7pt;width:8.9pt;height:9.8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" adj="11792" fillcolor="white [3212]" strokecolor="#515151 [3213]"/>
            </w:pict>
          </mc:Fallback>
        </mc:AlternateContent>
      </w:r>
      <w:r w:rsidR="008C5F57" w:rsidRPr="00FB4142">
        <w:rPr>
          <w:noProof/>
        </w:rPr>
        <mc:AlternateContent>
          <mc:Choice Requires="wps">
            <w:drawing>
              <wp:anchor distT="0" distB="0" distL="114300" distR="114300" simplePos="0" relativeHeight="252004352" behindDoc="0" locked="0" layoutInCell="1" allowOverlap="1" wp14:anchorId="40EE59FA" wp14:editId="66199456">
                <wp:simplePos x="0" y="0"/>
                <wp:positionH relativeFrom="column">
                  <wp:posOffset>3431540</wp:posOffset>
                </wp:positionH>
                <wp:positionV relativeFrom="paragraph">
                  <wp:posOffset>1926590</wp:posOffset>
                </wp:positionV>
                <wp:extent cx="113030" cy="124460"/>
                <wp:effectExtent l="19050" t="19050" r="39370" b="27940"/>
                <wp:wrapNone/>
                <wp:docPr id="2100"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6F4BD" id="Arrow: Down 1" o:spid="_x0000_s1026" type="#_x0000_t67" style="position:absolute;margin-left:270.2pt;margin-top:151.7pt;width:8.9pt;height:9.8pt;flip:y;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" adj="11792" fillcolor="white [3212]" strokecolor="#515151 [3213]"/>
            </w:pict>
          </mc:Fallback>
        </mc:AlternateContent>
      </w:r>
      <w:r w:rsidR="008C5F57" w:rsidRPr="00FB4142">
        <w:rPr>
          <w:noProof/>
        </w:rPr>
        <mc:AlternateContent>
          <mc:Choice Requires="wps">
            <w:drawing>
              <wp:anchor distT="0" distB="0" distL="114300" distR="114300" simplePos="0" relativeHeight="252005376" behindDoc="0" locked="0" layoutInCell="1" allowOverlap="1" wp14:anchorId="648FF5CB" wp14:editId="0C352163">
                <wp:simplePos x="0" y="0"/>
                <wp:positionH relativeFrom="column">
                  <wp:posOffset>2888615</wp:posOffset>
                </wp:positionH>
                <wp:positionV relativeFrom="paragraph">
                  <wp:posOffset>1802765</wp:posOffset>
                </wp:positionV>
                <wp:extent cx="113030" cy="124460"/>
                <wp:effectExtent l="19050" t="0" r="39370" b="46990"/>
                <wp:wrapNone/>
                <wp:docPr id="2101"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D4F40" id="Arrow: Down 1" o:spid="_x0000_s1026" type="#_x0000_t67" style="position:absolute;margin-left:227.45pt;margin-top:141.95pt;width:8.9pt;height:9.8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" adj="11792" fillcolor="white [3212]" strokecolor="#515151 [3213]"/>
            </w:pict>
          </mc:Fallback>
        </mc:AlternateContent>
      </w:r>
      <w:r w:rsidR="008C5F57" w:rsidRPr="00FB4142">
        <w:rPr>
          <w:noProof/>
        </w:rPr>
        <mc:AlternateContent>
          <mc:Choice Requires="wps">
            <w:drawing>
              <wp:anchor distT="0" distB="0" distL="114300" distR="114300" simplePos="0" relativeHeight="252002304" behindDoc="0" locked="0" layoutInCell="1" allowOverlap="1" wp14:anchorId="4442B6A5" wp14:editId="1674E8C5">
                <wp:simplePos x="0" y="0"/>
                <wp:positionH relativeFrom="column">
                  <wp:posOffset>3041015</wp:posOffset>
                </wp:positionH>
                <wp:positionV relativeFrom="paragraph">
                  <wp:posOffset>1164590</wp:posOffset>
                </wp:positionV>
                <wp:extent cx="113030" cy="124460"/>
                <wp:effectExtent l="19050" t="0" r="39370" b="46990"/>
                <wp:wrapNone/>
                <wp:docPr id="2102"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7A8A6" id="Arrow: Down 1" o:spid="_x0000_s1026" type="#_x0000_t67" style="position:absolute;margin-left:239.45pt;margin-top:91.7pt;width:8.9pt;height:9.8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" adj="11792" fillcolor="white [3212]" strokecolor="#515151 [3213]"/>
            </w:pict>
          </mc:Fallback>
        </mc:AlternateContent>
      </w:r>
      <w:r w:rsidR="008C5F57" w:rsidRPr="00FB4142">
        <w:rPr>
          <w:noProof/>
        </w:rPr>
        <mc:AlternateContent>
          <mc:Choice Requires="wps">
            <w:drawing>
              <wp:anchor distT="0" distB="0" distL="114300" distR="114300" simplePos="0" relativeHeight="252001280" behindDoc="0" locked="0" layoutInCell="1" allowOverlap="1" wp14:anchorId="02DED195" wp14:editId="451C281F">
                <wp:simplePos x="0" y="0"/>
                <wp:positionH relativeFrom="column">
                  <wp:posOffset>3355340</wp:posOffset>
                </wp:positionH>
                <wp:positionV relativeFrom="paragraph">
                  <wp:posOffset>669290</wp:posOffset>
                </wp:positionV>
                <wp:extent cx="113030" cy="124460"/>
                <wp:effectExtent l="19050" t="0" r="39370" b="46990"/>
                <wp:wrapNone/>
                <wp:docPr id="2103"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7626D" id="Arrow: Down 1" o:spid="_x0000_s1026" type="#_x0000_t67" style="position:absolute;margin-left:264.2pt;margin-top:52.7pt;width:8.9pt;height:9.8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" adj="11792" fillcolor="white [3212]" strokecolor="#515151 [3213]"/>
            </w:pict>
          </mc:Fallback>
        </mc:AlternateContent>
      </w:r>
      <w:r w:rsidR="008C5F57" w:rsidRPr="00FB4142">
        <w:rPr>
          <w:noProof/>
        </w:rPr>
        <mc:AlternateContent>
          <mc:Choice Requires="wps">
            <w:drawing>
              <wp:anchor distT="0" distB="0" distL="114300" distR="114300" simplePos="0" relativeHeight="252000256" behindDoc="0" locked="0" layoutInCell="1" allowOverlap="1" wp14:anchorId="588A236E" wp14:editId="12624EC3">
                <wp:simplePos x="0" y="0"/>
                <wp:positionH relativeFrom="column">
                  <wp:posOffset>4124325</wp:posOffset>
                </wp:positionH>
                <wp:positionV relativeFrom="paragraph">
                  <wp:posOffset>495300</wp:posOffset>
                </wp:positionV>
                <wp:extent cx="113030" cy="124460"/>
                <wp:effectExtent l="19050" t="19050" r="39370" b="27940"/>
                <wp:wrapNone/>
                <wp:docPr id="2104"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5DC44" id="Arrow: Down 1" o:spid="_x0000_s1026" type="#_x0000_t67" style="position:absolute;margin-left:324.75pt;margin-top:39pt;width:8.9pt;height:9.8pt;flip:y;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" adj="11792" fillcolor="white [3212]" strokecolor="#515151 [3213]"/>
            </w:pict>
          </mc:Fallback>
        </mc:AlternateContent>
      </w:r>
      <w:r w:rsidR="008C5F57" w:rsidRPr="00FB4142">
        <w:rPr>
          <w:rStyle w:val="SubtleEmphasis"/>
          <w:noProof/>
        </w:rPr>
        <mc:AlternateContent>
          <mc:Choice Requires="wps">
            <w:drawing>
              <wp:anchor distT="0" distB="0" distL="114300" distR="114300" simplePos="0" relativeHeight="251999232" behindDoc="0" locked="0" layoutInCell="1" allowOverlap="1" wp14:anchorId="2E1C22C8" wp14:editId="7043D037">
                <wp:simplePos x="0" y="0"/>
                <wp:positionH relativeFrom="margin">
                  <wp:posOffset>4552950</wp:posOffset>
                </wp:positionH>
                <wp:positionV relativeFrom="paragraph">
                  <wp:posOffset>3857625</wp:posOffset>
                </wp:positionV>
                <wp:extent cx="1828800" cy="523875"/>
                <wp:effectExtent l="0" t="0" r="0" b="9525"/>
                <wp:wrapNone/>
                <wp:docPr id="2105" name="Text Box 2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1"/>
                              <w:tblW w:w="2751" w:type="dxa"/>
                              <w:tblLayout w:type="fixed"/>
                              <w:tblLook w:val="04A0" w:firstRow="1" w:lastRow="0" w:firstColumn="1" w:lastColumn="0" w:noHBand="0" w:noVBand="1"/>
                            </w:tblPr>
                            <w:tblGrid>
                              <w:gridCol w:w="284"/>
                              <w:gridCol w:w="2467"/>
                            </w:tblGrid>
                            <w:tr w:rsidR="008C5F57" w:rsidRPr="003329A5" w14:paraId="34510BCC" w14:textId="77777777" w:rsidTr="008A7A14">
                              <w:trPr>
                                <w:trHeight w:val="474"/>
                              </w:trPr>
                              <w:tc>
                                <w:tcPr>
                                  <w:tcW w:w="284" w:type="dxa"/>
                                  <w:tcBorders>
                                    <w:top w:val="nil"/>
                                    <w:left w:val="nil"/>
                                    <w:bottom w:val="nil"/>
                                    <w:right w:val="nil"/>
                                  </w:tcBorders>
                                  <w:tcMar>
                                    <w:left w:w="0" w:type="dxa"/>
                                    <w:right w:w="0" w:type="dxa"/>
                                  </w:tcMar>
                                </w:tcPr>
                                <w:p w14:paraId="31857581" w14:textId="77777777" w:rsidR="008C5F57" w:rsidRDefault="008C5F57" w:rsidP="008A7A14">
                                  <w:r>
                                    <w:rPr>
                                      <w:noProof/>
                                    </w:rPr>
                                    <w:drawing>
                                      <wp:inline distT="0" distB="0" distL="0" distR="0" wp14:anchorId="5BFB63E4" wp14:editId="56340422">
                                        <wp:extent cx="138703" cy="245660"/>
                                        <wp:effectExtent l="0" t="0" r="0" b="2540"/>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67F992B4" w14:textId="77777777" w:rsidR="008C5F57" w:rsidRDefault="008C5F57" w:rsidP="008A7A14">
                                  <w:pPr>
                                    <w:rPr>
                                      <w:sz w:val="16"/>
                                      <w:szCs w:val="16"/>
                                    </w:rPr>
                                  </w:pPr>
                                </w:p>
                                <w:p w14:paraId="6C7DF01C" w14:textId="77777777" w:rsidR="008C5F57" w:rsidRPr="003329A5" w:rsidRDefault="008C5F57" w:rsidP="008A7A14">
                                  <w:pPr>
                                    <w:rPr>
                                      <w:sz w:val="16"/>
                                      <w:szCs w:val="16"/>
                                    </w:rPr>
                                  </w:pPr>
                                </w:p>
                              </w:tc>
                              <w:tc>
                                <w:tcPr>
                                  <w:tcW w:w="2467" w:type="dxa"/>
                                  <w:tcBorders>
                                    <w:top w:val="nil"/>
                                    <w:left w:val="nil"/>
                                    <w:bottom w:val="nil"/>
                                    <w:right w:val="nil"/>
                                  </w:tcBorders>
                                  <w:tcMar>
                                    <w:left w:w="0" w:type="dxa"/>
                                    <w:right w:w="0" w:type="dxa"/>
                                  </w:tcMar>
                                </w:tcPr>
                                <w:p w14:paraId="36715184" w14:textId="77777777" w:rsidR="008C5F57" w:rsidRPr="003329A5" w:rsidRDefault="008C5F57"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8C5F57" w:rsidRPr="003329A5" w14:paraId="60B59574" w14:textId="77777777" w:rsidTr="008A7A14">
                              <w:trPr>
                                <w:trHeight w:val="277"/>
                              </w:trPr>
                              <w:tc>
                                <w:tcPr>
                                  <w:tcW w:w="284" w:type="dxa"/>
                                  <w:tcBorders>
                                    <w:top w:val="nil"/>
                                    <w:left w:val="nil"/>
                                    <w:bottom w:val="nil"/>
                                    <w:right w:val="nil"/>
                                  </w:tcBorders>
                                  <w:tcMar>
                                    <w:left w:w="0" w:type="dxa"/>
                                    <w:right w:w="0" w:type="dxa"/>
                                  </w:tcMar>
                                </w:tcPr>
                                <w:p w14:paraId="243E5898" w14:textId="77777777" w:rsidR="008C5F57" w:rsidRPr="003329A5" w:rsidRDefault="008C5F57">
                                  <w:pPr>
                                    <w:rPr>
                                      <w:noProof/>
                                      <w:sz w:val="16"/>
                                      <w:szCs w:val="16"/>
                                      <w:lang w:eastAsia="en-GB"/>
                                    </w:rPr>
                                  </w:pPr>
                                </w:p>
                              </w:tc>
                              <w:tc>
                                <w:tcPr>
                                  <w:tcW w:w="2467" w:type="dxa"/>
                                  <w:tcBorders>
                                    <w:top w:val="nil"/>
                                    <w:left w:val="nil"/>
                                    <w:bottom w:val="nil"/>
                                    <w:right w:val="nil"/>
                                  </w:tcBorders>
                                  <w:tcMar>
                                    <w:left w:w="0" w:type="dxa"/>
                                    <w:right w:w="0" w:type="dxa"/>
                                  </w:tcMar>
                                </w:tcPr>
                                <w:p w14:paraId="06D97DA3" w14:textId="77777777" w:rsidR="008C5F57" w:rsidRPr="003329A5" w:rsidRDefault="008C5F57">
                                  <w:pPr>
                                    <w:rPr>
                                      <w:sz w:val="16"/>
                                      <w:szCs w:val="16"/>
                                    </w:rPr>
                                  </w:pPr>
                                </w:p>
                              </w:tc>
                            </w:tr>
                          </w:tbl>
                          <w:p w14:paraId="313368AB" w14:textId="77777777" w:rsidR="008C5F57" w:rsidRPr="003329A5" w:rsidRDefault="008C5F57" w:rsidP="008C5F57">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1C22C8" id="Text Box 2105" o:spid="_x0000_s1078" type="#_x0000_t202" style="position:absolute;margin-left:358.5pt;margin-top:303.75pt;width:2in;height:41.25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" filled="f" stroked="f">
                <v:textbox>
                  <w:txbxContent>
                    <w:tbl>
                      <w:tblPr>
                        <w:tblStyle w:val="TableGrid1"/>
                        <w:tblW w:w="2751" w:type="dxa"/>
                        <w:tblLayout w:type="fixed"/>
                        <w:tblLook w:val="04A0" w:firstRow="1" w:lastRow="0" w:firstColumn="1" w:lastColumn="0" w:noHBand="0" w:noVBand="1"/>
                      </w:tblPr>
                      <w:tblGrid>
                        <w:gridCol w:w="284"/>
                        <w:gridCol w:w="2467"/>
                      </w:tblGrid>
                      <w:tr w:rsidR="008C5F57" w:rsidRPr="003329A5" w14:paraId="34510BCC" w14:textId="77777777" w:rsidTr="008A7A14">
                        <w:trPr>
                          <w:trHeight w:val="474"/>
                        </w:trPr>
                        <w:tc>
                          <w:tcPr>
                            <w:tcW w:w="284" w:type="dxa"/>
                            <w:tcBorders>
                              <w:top w:val="nil"/>
                              <w:left w:val="nil"/>
                              <w:bottom w:val="nil"/>
                              <w:right w:val="nil"/>
                            </w:tcBorders>
                            <w:tcMar>
                              <w:left w:w="0" w:type="dxa"/>
                              <w:right w:w="0" w:type="dxa"/>
                            </w:tcMar>
                          </w:tcPr>
                          <w:p w14:paraId="31857581" w14:textId="77777777" w:rsidR="008C5F57" w:rsidRDefault="008C5F57" w:rsidP="008A7A14">
                            <w:r>
                              <w:rPr>
                                <w:noProof/>
                              </w:rPr>
                              <w:drawing>
                                <wp:inline distT="0" distB="0" distL="0" distR="0" wp14:anchorId="5BFB63E4" wp14:editId="56340422">
                                  <wp:extent cx="138703" cy="245660"/>
                                  <wp:effectExtent l="0" t="0" r="0" b="2540"/>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67F992B4" w14:textId="77777777" w:rsidR="008C5F57" w:rsidRDefault="008C5F57" w:rsidP="008A7A14">
                            <w:pPr>
                              <w:rPr>
                                <w:sz w:val="16"/>
                                <w:szCs w:val="16"/>
                              </w:rPr>
                            </w:pPr>
                          </w:p>
                          <w:p w14:paraId="6C7DF01C" w14:textId="77777777" w:rsidR="008C5F57" w:rsidRPr="003329A5" w:rsidRDefault="008C5F57" w:rsidP="008A7A14">
                            <w:pPr>
                              <w:rPr>
                                <w:sz w:val="16"/>
                                <w:szCs w:val="16"/>
                              </w:rPr>
                            </w:pPr>
                          </w:p>
                        </w:tc>
                        <w:tc>
                          <w:tcPr>
                            <w:tcW w:w="2467" w:type="dxa"/>
                            <w:tcBorders>
                              <w:top w:val="nil"/>
                              <w:left w:val="nil"/>
                              <w:bottom w:val="nil"/>
                              <w:right w:val="nil"/>
                            </w:tcBorders>
                            <w:tcMar>
                              <w:left w:w="0" w:type="dxa"/>
                              <w:right w:w="0" w:type="dxa"/>
                            </w:tcMar>
                          </w:tcPr>
                          <w:p w14:paraId="36715184" w14:textId="77777777" w:rsidR="008C5F57" w:rsidRPr="003329A5" w:rsidRDefault="008C5F57"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8C5F57" w:rsidRPr="003329A5" w14:paraId="60B59574" w14:textId="77777777" w:rsidTr="008A7A14">
                        <w:trPr>
                          <w:trHeight w:val="277"/>
                        </w:trPr>
                        <w:tc>
                          <w:tcPr>
                            <w:tcW w:w="284" w:type="dxa"/>
                            <w:tcBorders>
                              <w:top w:val="nil"/>
                              <w:left w:val="nil"/>
                              <w:bottom w:val="nil"/>
                              <w:right w:val="nil"/>
                            </w:tcBorders>
                            <w:tcMar>
                              <w:left w:w="0" w:type="dxa"/>
                              <w:right w:w="0" w:type="dxa"/>
                            </w:tcMar>
                          </w:tcPr>
                          <w:p w14:paraId="243E5898" w14:textId="77777777" w:rsidR="008C5F57" w:rsidRPr="003329A5" w:rsidRDefault="008C5F57">
                            <w:pPr>
                              <w:rPr>
                                <w:noProof/>
                                <w:sz w:val="16"/>
                                <w:szCs w:val="16"/>
                                <w:lang w:eastAsia="en-GB"/>
                              </w:rPr>
                            </w:pPr>
                          </w:p>
                        </w:tc>
                        <w:tc>
                          <w:tcPr>
                            <w:tcW w:w="2467" w:type="dxa"/>
                            <w:tcBorders>
                              <w:top w:val="nil"/>
                              <w:left w:val="nil"/>
                              <w:bottom w:val="nil"/>
                              <w:right w:val="nil"/>
                            </w:tcBorders>
                            <w:tcMar>
                              <w:left w:w="0" w:type="dxa"/>
                              <w:right w:w="0" w:type="dxa"/>
                            </w:tcMar>
                          </w:tcPr>
                          <w:p w14:paraId="06D97DA3" w14:textId="77777777" w:rsidR="008C5F57" w:rsidRPr="003329A5" w:rsidRDefault="008C5F57">
                            <w:pPr>
                              <w:rPr>
                                <w:sz w:val="16"/>
                                <w:szCs w:val="16"/>
                              </w:rPr>
                            </w:pPr>
                          </w:p>
                        </w:tc>
                      </w:tr>
                    </w:tbl>
                    <w:p w14:paraId="313368AB" w14:textId="77777777" w:rsidR="008C5F57" w:rsidRPr="003329A5" w:rsidRDefault="008C5F57" w:rsidP="008C5F57">
                      <w:pPr>
                        <w:rPr>
                          <w:sz w:val="16"/>
                          <w:szCs w:val="16"/>
                        </w:rPr>
                      </w:pPr>
                    </w:p>
                  </w:txbxContent>
                </v:textbox>
                <w10:wrap anchorx="margin"/>
              </v:shape>
            </w:pict>
          </mc:Fallback>
        </mc:AlternateContent>
      </w:r>
      <w:r w:rsidR="001B2E0D" w:rsidRPr="00FB4142">
        <w:rPr>
          <w:noProof/>
        </w:rPr>
        <w:drawing>
          <wp:inline distT="0" distB="0" distL="0" distR="0" wp14:anchorId="77FBB995" wp14:editId="59A071A4">
            <wp:extent cx="6210300" cy="4305300"/>
            <wp:effectExtent l="0" t="0" r="0" b="0"/>
            <wp:docPr id="2106" name="Chart 2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E92D190" w14:textId="77777777" w:rsidR="001B2E0D" w:rsidRPr="00FB4142" w:rsidRDefault="001B2E0D" w:rsidP="00234A23">
      <w:pPr>
        <w:pStyle w:val="Caption"/>
        <w:rPr>
          <w:rStyle w:val="SubtleEmphasis"/>
          <w:i w:val="0"/>
          <w:iCs w:val="0"/>
          <w:color w:val="515151" w:themeColor="text1"/>
        </w:rPr>
      </w:pPr>
      <w:r w:rsidRPr="00FB4142">
        <w:rPr>
          <w:rStyle w:val="SubtleEmphasis"/>
        </w:rPr>
        <w:t>Q20b. What percentage of time does the main member of library staff spend performing... Core library duties (library-based activities such as stock management, reading activities, delivering information literacy etc.)</w:t>
      </w:r>
      <w:r w:rsidRPr="00FB4142">
        <w:rPr>
          <w:rStyle w:val="SubtleEmphasis"/>
          <w:b/>
        </w:rPr>
        <w:t xml:space="preserve"> </w:t>
      </w:r>
      <w:r w:rsidRPr="00FB4142">
        <w:rPr>
          <w:rStyle w:val="SubtleEmphasis"/>
        </w:rPr>
        <w:t>Base: Where have main member of library staff also performing other roles (unweighted base sizes in parenthesis)</w:t>
      </w:r>
    </w:p>
    <w:p w14:paraId="6E876FC8" w14:textId="77777777" w:rsidR="00463CA7" w:rsidRPr="00FB4142" w:rsidRDefault="00463CA7" w:rsidP="001B2E0D"/>
    <w:p w14:paraId="517E49B2" w14:textId="21A871CD" w:rsidR="001B2E0D" w:rsidRPr="00FB4142" w:rsidRDefault="001B2E0D" w:rsidP="001B2E0D">
      <w:r w:rsidRPr="00FB4142">
        <w:t>The head of department status for the main member of library staff and their attendance at head of department meetings (</w:t>
      </w:r>
      <w:r w:rsidR="00923514">
        <w:fldChar w:fldCharType="begin"/>
      </w:r>
      <w:r w:rsidR="00923514">
        <w:instrText xml:space="preserve"> REF _Ref119579668 \h </w:instrText>
      </w:r>
      <w:r w:rsidR="00923514">
        <w:fldChar w:fldCharType="separate"/>
      </w:r>
      <w:r w:rsidR="008D3AAE">
        <w:t xml:space="preserve">Figure </w:t>
      </w:r>
      <w:r w:rsidR="008D3AAE">
        <w:rPr>
          <w:noProof/>
        </w:rPr>
        <w:t>37</w:t>
      </w:r>
      <w:r w:rsidR="00923514">
        <w:fldChar w:fldCharType="end"/>
      </w:r>
      <w:r w:rsidR="00923514">
        <w:t xml:space="preserve"> and </w:t>
      </w:r>
      <w:r w:rsidR="00923514">
        <w:fldChar w:fldCharType="begin"/>
      </w:r>
      <w:r w:rsidR="00923514">
        <w:instrText xml:space="preserve"> REF _Ref119579807 \h </w:instrText>
      </w:r>
      <w:r w:rsidR="00923514">
        <w:fldChar w:fldCharType="separate"/>
      </w:r>
      <w:r w:rsidR="008D3AAE">
        <w:t xml:space="preserve">Figure </w:t>
      </w:r>
      <w:r w:rsidR="008D3AAE">
        <w:rPr>
          <w:noProof/>
        </w:rPr>
        <w:t>38</w:t>
      </w:r>
      <w:r w:rsidR="00923514">
        <w:fldChar w:fldCharType="end"/>
      </w:r>
      <w:r w:rsidRPr="00FB4142">
        <w:t xml:space="preserve">) was then explored in order to ascertain their seniority and position within the school. </w:t>
      </w:r>
    </w:p>
    <w:p w14:paraId="74DE0DF9" w14:textId="19399809" w:rsidR="001B2E0D" w:rsidRPr="00FB4142" w:rsidRDefault="00F16ACE" w:rsidP="001B2E0D">
      <w:r w:rsidRPr="00FB4142">
        <w:t>A quarter</w:t>
      </w:r>
      <w:r w:rsidR="001B2E0D" w:rsidRPr="00FB4142">
        <w:t xml:space="preserve"> of schools </w:t>
      </w:r>
      <w:r w:rsidR="00D55CE8" w:rsidRPr="00FB4142">
        <w:t>(25%)</w:t>
      </w:r>
      <w:r w:rsidR="001B2E0D" w:rsidRPr="00FB4142">
        <w:t xml:space="preserve"> report that their main member of library staff has head of department status and </w:t>
      </w:r>
      <w:r w:rsidRPr="00FB4142">
        <w:t>a similar proportion (27</w:t>
      </w:r>
      <w:r w:rsidR="001B2E0D" w:rsidRPr="00FB4142">
        <w:t>%</w:t>
      </w:r>
      <w:r w:rsidRPr="00FB4142">
        <w:t>)</w:t>
      </w:r>
      <w:r w:rsidR="001B2E0D" w:rsidRPr="00FB4142">
        <w:t xml:space="preserve"> report that they attend head of department meetings. </w:t>
      </w:r>
    </w:p>
    <w:p w14:paraId="05CB0145" w14:textId="3CBE3DD9" w:rsidR="001B2E0D" w:rsidRPr="00FB4142" w:rsidRDefault="001B2E0D" w:rsidP="001B2E0D">
      <w:r w:rsidRPr="00FB4142">
        <w:t xml:space="preserve">The main member of library staff in </w:t>
      </w:r>
      <w:r w:rsidR="00F16ACE" w:rsidRPr="00FB4142">
        <w:t>primary</w:t>
      </w:r>
      <w:r w:rsidRPr="00FB4142">
        <w:t xml:space="preserve"> schools is more likely to </w:t>
      </w:r>
      <w:r w:rsidR="00F16ACE" w:rsidRPr="00FB4142">
        <w:t>report attending</w:t>
      </w:r>
      <w:r w:rsidRPr="00FB4142">
        <w:t xml:space="preserve"> head of department </w:t>
      </w:r>
      <w:r w:rsidR="00F16ACE" w:rsidRPr="00FB4142">
        <w:t>meetings</w:t>
      </w:r>
      <w:r w:rsidRPr="00FB4142">
        <w:t xml:space="preserve"> compared to the equivalent member of staff in </w:t>
      </w:r>
      <w:r w:rsidR="00EA3DE5">
        <w:t>secondary</w:t>
      </w:r>
      <w:r w:rsidRPr="00FB4142">
        <w:t xml:space="preserve"> schools</w:t>
      </w:r>
      <w:r w:rsidR="00F16ACE" w:rsidRPr="00FB4142">
        <w:t xml:space="preserve"> (29</w:t>
      </w:r>
      <w:r w:rsidRPr="00FB4142">
        <w:t xml:space="preserve">% cf. </w:t>
      </w:r>
      <w:r w:rsidR="00F16ACE" w:rsidRPr="00FB4142">
        <w:t xml:space="preserve">21%). Additionally, staff in special schools in England are more likely than average to report </w:t>
      </w:r>
      <w:r w:rsidR="00D55CE8" w:rsidRPr="00FB4142">
        <w:t>attending head of department meetings (54%).</w:t>
      </w:r>
    </w:p>
    <w:p w14:paraId="57FC78A0" w14:textId="71F2DC22" w:rsidR="001B2E0D" w:rsidRPr="00FB4142" w:rsidRDefault="001B2E0D" w:rsidP="001B2E0D">
      <w:r w:rsidRPr="00FB4142">
        <w:t xml:space="preserve">Meanwhile, there is no significant difference between primaries and secondaries in terms of the main member of library staff’s head of department </w:t>
      </w:r>
      <w:r w:rsidR="00F16ACE" w:rsidRPr="00FB4142">
        <w:t>status.</w:t>
      </w:r>
      <w:r w:rsidRPr="00FB4142">
        <w:t xml:space="preserve"> </w:t>
      </w:r>
      <w:r w:rsidR="00F16ACE" w:rsidRPr="00FB4142">
        <w:t>However, by education phase in England,</w:t>
      </w:r>
      <w:r w:rsidRPr="00FB4142">
        <w:t xml:space="preserve"> staff at independent </w:t>
      </w:r>
      <w:r w:rsidR="00F16ACE" w:rsidRPr="00FB4142">
        <w:t>schools</w:t>
      </w:r>
      <w:r w:rsidRPr="00FB4142">
        <w:t xml:space="preserve"> are more likely to </w:t>
      </w:r>
      <w:r w:rsidR="00F16ACE" w:rsidRPr="00FB4142">
        <w:t>report attending head of department meetings (42%).</w:t>
      </w:r>
    </w:p>
    <w:p w14:paraId="0BAC73AF" w14:textId="77777777" w:rsidR="001B2E0D" w:rsidRPr="00FB4142" w:rsidRDefault="001B2E0D" w:rsidP="001B2E0D">
      <w:pPr>
        <w:rPr>
          <w:noProof/>
        </w:rPr>
      </w:pPr>
    </w:p>
    <w:p w14:paraId="052EF43E" w14:textId="04712324" w:rsidR="006E7A5F" w:rsidRPr="00FB4142" w:rsidRDefault="00923514" w:rsidP="00923514">
      <w:pPr>
        <w:pStyle w:val="Caption"/>
      </w:pPr>
      <w:bookmarkStart w:id="74" w:name="_Ref119579668"/>
      <w:r>
        <w:lastRenderedPageBreak/>
        <w:t xml:space="preserve">Figure </w:t>
      </w:r>
      <w:r>
        <w:fldChar w:fldCharType="begin"/>
      </w:r>
      <w:r>
        <w:instrText xml:space="preserve"> SEQ Figure \* ARABIC </w:instrText>
      </w:r>
      <w:r>
        <w:fldChar w:fldCharType="separate"/>
      </w:r>
      <w:r w:rsidR="001918C3">
        <w:rPr>
          <w:noProof/>
        </w:rPr>
        <w:t>37</w:t>
      </w:r>
      <w:r>
        <w:fldChar w:fldCharType="end"/>
      </w:r>
      <w:bookmarkEnd w:id="74"/>
      <w:r>
        <w:t xml:space="preserve">: </w:t>
      </w:r>
      <w:r w:rsidRPr="00C902DF">
        <w:t xml:space="preserve">Does the main member of library staff have Head of Department </w:t>
      </w:r>
      <w:proofErr w:type="gramStart"/>
      <w:r w:rsidRPr="00C902DF">
        <w:t>status</w:t>
      </w:r>
      <w:proofErr w:type="gramEnd"/>
    </w:p>
    <w:p w14:paraId="0A88478D" w14:textId="0CF3EC95" w:rsidR="001B2E0D" w:rsidRPr="00FB4142" w:rsidRDefault="001B2E0D" w:rsidP="001B2E0D">
      <w:r w:rsidRPr="00FB4142">
        <w:rPr>
          <w:noProof/>
        </w:rPr>
        <w:drawing>
          <wp:inline distT="0" distB="0" distL="0" distR="0" wp14:anchorId="473BE3A9" wp14:editId="4672931F">
            <wp:extent cx="6042660" cy="2228850"/>
            <wp:effectExtent l="0" t="0" r="0" b="0"/>
            <wp:docPr id="236" name="Chart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92D9450" w14:textId="72BC24E5" w:rsidR="001B2E0D" w:rsidRPr="00FB4142" w:rsidRDefault="001B2E0D" w:rsidP="00234A23">
      <w:pPr>
        <w:pStyle w:val="Caption"/>
        <w:rPr>
          <w:rStyle w:val="SubtleEmphasis"/>
        </w:rPr>
      </w:pPr>
      <w:r w:rsidRPr="00FB4142">
        <w:rPr>
          <w:rStyle w:val="SubtleEmphasis"/>
        </w:rPr>
        <w:t>Q21. Does the main member of library staff have Head of Department status? Base: Where have main member of library staff (unweighted base sizes in parenthesis)</w:t>
      </w:r>
    </w:p>
    <w:p w14:paraId="36E069D1" w14:textId="77777777" w:rsidR="00463CA7" w:rsidRPr="00FB4142" w:rsidRDefault="00463CA7" w:rsidP="00463CA7"/>
    <w:p w14:paraId="5F4BA0B5" w14:textId="73AC8180" w:rsidR="006E7A5F" w:rsidRPr="00FB4142" w:rsidRDefault="00923514" w:rsidP="00923514">
      <w:pPr>
        <w:pStyle w:val="Caption"/>
      </w:pPr>
      <w:bookmarkStart w:id="75" w:name="_Ref119579807"/>
      <w:r>
        <w:t xml:space="preserve">Figure </w:t>
      </w:r>
      <w:r>
        <w:fldChar w:fldCharType="begin"/>
      </w:r>
      <w:r>
        <w:instrText xml:space="preserve"> SEQ Figure \* ARABIC </w:instrText>
      </w:r>
      <w:r>
        <w:fldChar w:fldCharType="separate"/>
      </w:r>
      <w:r w:rsidR="001918C3">
        <w:rPr>
          <w:noProof/>
        </w:rPr>
        <w:t>38</w:t>
      </w:r>
      <w:r>
        <w:fldChar w:fldCharType="end"/>
      </w:r>
      <w:bookmarkEnd w:id="75"/>
      <w:r>
        <w:t xml:space="preserve">: </w:t>
      </w:r>
      <w:r w:rsidRPr="007F5E8A">
        <w:t xml:space="preserve">Main member of library staff attends Head of Department </w:t>
      </w:r>
      <w:proofErr w:type="gramStart"/>
      <w:r w:rsidRPr="007F5E8A">
        <w:t>meetings</w:t>
      </w:r>
      <w:proofErr w:type="gramEnd"/>
    </w:p>
    <w:p w14:paraId="054C380A" w14:textId="3A24CC82" w:rsidR="001B2E0D" w:rsidRPr="00FB4142" w:rsidRDefault="00F16ACE" w:rsidP="001B2E0D">
      <w:r w:rsidRPr="00FB4142">
        <w:rPr>
          <w:rStyle w:val="SubtleEmphasis"/>
          <w:noProof/>
        </w:rPr>
        <mc:AlternateContent>
          <mc:Choice Requires="wps">
            <w:drawing>
              <wp:anchor distT="0" distB="0" distL="114300" distR="114300" simplePos="0" relativeHeight="252015616" behindDoc="0" locked="0" layoutInCell="1" allowOverlap="1" wp14:anchorId="26C0DCC0" wp14:editId="24172914">
                <wp:simplePos x="0" y="0"/>
                <wp:positionH relativeFrom="margin">
                  <wp:align>right</wp:align>
                </wp:positionH>
                <wp:positionV relativeFrom="paragraph">
                  <wp:posOffset>1857375</wp:posOffset>
                </wp:positionV>
                <wp:extent cx="1828800" cy="523875"/>
                <wp:effectExtent l="0" t="0" r="0" b="9525"/>
                <wp:wrapNone/>
                <wp:docPr id="2109" name="Text Box 2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1"/>
                              <w:tblW w:w="2751" w:type="dxa"/>
                              <w:tblLayout w:type="fixed"/>
                              <w:tblLook w:val="04A0" w:firstRow="1" w:lastRow="0" w:firstColumn="1" w:lastColumn="0" w:noHBand="0" w:noVBand="1"/>
                            </w:tblPr>
                            <w:tblGrid>
                              <w:gridCol w:w="284"/>
                              <w:gridCol w:w="2467"/>
                            </w:tblGrid>
                            <w:tr w:rsidR="00F16ACE" w:rsidRPr="003329A5" w14:paraId="52CE199D" w14:textId="77777777" w:rsidTr="008A7A14">
                              <w:trPr>
                                <w:trHeight w:val="474"/>
                              </w:trPr>
                              <w:tc>
                                <w:tcPr>
                                  <w:tcW w:w="284" w:type="dxa"/>
                                  <w:tcBorders>
                                    <w:top w:val="nil"/>
                                    <w:left w:val="nil"/>
                                    <w:bottom w:val="nil"/>
                                    <w:right w:val="nil"/>
                                  </w:tcBorders>
                                  <w:tcMar>
                                    <w:left w:w="0" w:type="dxa"/>
                                    <w:right w:w="0" w:type="dxa"/>
                                  </w:tcMar>
                                </w:tcPr>
                                <w:p w14:paraId="325917BB" w14:textId="77777777" w:rsidR="00F16ACE" w:rsidRDefault="00F16ACE" w:rsidP="008A7A14">
                                  <w:r>
                                    <w:rPr>
                                      <w:noProof/>
                                    </w:rPr>
                                    <w:drawing>
                                      <wp:inline distT="0" distB="0" distL="0" distR="0" wp14:anchorId="1119F749" wp14:editId="2C306823">
                                        <wp:extent cx="138703" cy="245660"/>
                                        <wp:effectExtent l="0" t="0" r="0" b="2540"/>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1EF031EF" w14:textId="77777777" w:rsidR="00F16ACE" w:rsidRDefault="00F16ACE" w:rsidP="008A7A14">
                                  <w:pPr>
                                    <w:rPr>
                                      <w:sz w:val="16"/>
                                      <w:szCs w:val="16"/>
                                    </w:rPr>
                                  </w:pPr>
                                </w:p>
                                <w:p w14:paraId="7FB85EDC" w14:textId="77777777" w:rsidR="00F16ACE" w:rsidRPr="003329A5" w:rsidRDefault="00F16ACE" w:rsidP="008A7A14">
                                  <w:pPr>
                                    <w:rPr>
                                      <w:sz w:val="16"/>
                                      <w:szCs w:val="16"/>
                                    </w:rPr>
                                  </w:pPr>
                                </w:p>
                              </w:tc>
                              <w:tc>
                                <w:tcPr>
                                  <w:tcW w:w="2467" w:type="dxa"/>
                                  <w:tcBorders>
                                    <w:top w:val="nil"/>
                                    <w:left w:val="nil"/>
                                    <w:bottom w:val="nil"/>
                                    <w:right w:val="nil"/>
                                  </w:tcBorders>
                                  <w:tcMar>
                                    <w:left w:w="0" w:type="dxa"/>
                                    <w:right w:w="0" w:type="dxa"/>
                                  </w:tcMar>
                                </w:tcPr>
                                <w:p w14:paraId="5F1C113C" w14:textId="77777777" w:rsidR="00F16ACE" w:rsidRPr="003329A5" w:rsidRDefault="00F16ACE"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F16ACE" w:rsidRPr="003329A5" w14:paraId="79A3638E" w14:textId="77777777" w:rsidTr="008A7A14">
                              <w:trPr>
                                <w:trHeight w:val="277"/>
                              </w:trPr>
                              <w:tc>
                                <w:tcPr>
                                  <w:tcW w:w="284" w:type="dxa"/>
                                  <w:tcBorders>
                                    <w:top w:val="nil"/>
                                    <w:left w:val="nil"/>
                                    <w:bottom w:val="nil"/>
                                    <w:right w:val="nil"/>
                                  </w:tcBorders>
                                  <w:tcMar>
                                    <w:left w:w="0" w:type="dxa"/>
                                    <w:right w:w="0" w:type="dxa"/>
                                  </w:tcMar>
                                </w:tcPr>
                                <w:p w14:paraId="47B98EAD" w14:textId="77777777" w:rsidR="00F16ACE" w:rsidRPr="003329A5" w:rsidRDefault="00F16ACE">
                                  <w:pPr>
                                    <w:rPr>
                                      <w:noProof/>
                                      <w:sz w:val="16"/>
                                      <w:szCs w:val="16"/>
                                      <w:lang w:eastAsia="en-GB"/>
                                    </w:rPr>
                                  </w:pPr>
                                </w:p>
                              </w:tc>
                              <w:tc>
                                <w:tcPr>
                                  <w:tcW w:w="2467" w:type="dxa"/>
                                  <w:tcBorders>
                                    <w:top w:val="nil"/>
                                    <w:left w:val="nil"/>
                                    <w:bottom w:val="nil"/>
                                    <w:right w:val="nil"/>
                                  </w:tcBorders>
                                  <w:tcMar>
                                    <w:left w:w="0" w:type="dxa"/>
                                    <w:right w:w="0" w:type="dxa"/>
                                  </w:tcMar>
                                </w:tcPr>
                                <w:p w14:paraId="34A3593E" w14:textId="77777777" w:rsidR="00F16ACE" w:rsidRPr="003329A5" w:rsidRDefault="00F16ACE">
                                  <w:pPr>
                                    <w:rPr>
                                      <w:sz w:val="16"/>
                                      <w:szCs w:val="16"/>
                                    </w:rPr>
                                  </w:pPr>
                                </w:p>
                              </w:tc>
                            </w:tr>
                          </w:tbl>
                          <w:p w14:paraId="0C2F3C18" w14:textId="77777777" w:rsidR="00F16ACE" w:rsidRPr="003329A5" w:rsidRDefault="00F16ACE" w:rsidP="00F16ACE">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C0DCC0" id="Text Box 2109" o:spid="_x0000_s1079" type="#_x0000_t202" style="position:absolute;margin-left:92.8pt;margin-top:146.25pt;width:2in;height:41.25pt;z-index:252015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" filled="f" stroked="f">
                <v:textbox>
                  <w:txbxContent>
                    <w:tbl>
                      <w:tblPr>
                        <w:tblStyle w:val="TableGrid1"/>
                        <w:tblW w:w="2751" w:type="dxa"/>
                        <w:tblLayout w:type="fixed"/>
                        <w:tblLook w:val="04A0" w:firstRow="1" w:lastRow="0" w:firstColumn="1" w:lastColumn="0" w:noHBand="0" w:noVBand="1"/>
                      </w:tblPr>
                      <w:tblGrid>
                        <w:gridCol w:w="284"/>
                        <w:gridCol w:w="2467"/>
                      </w:tblGrid>
                      <w:tr w:rsidR="00F16ACE" w:rsidRPr="003329A5" w14:paraId="52CE199D" w14:textId="77777777" w:rsidTr="008A7A14">
                        <w:trPr>
                          <w:trHeight w:val="474"/>
                        </w:trPr>
                        <w:tc>
                          <w:tcPr>
                            <w:tcW w:w="284" w:type="dxa"/>
                            <w:tcBorders>
                              <w:top w:val="nil"/>
                              <w:left w:val="nil"/>
                              <w:bottom w:val="nil"/>
                              <w:right w:val="nil"/>
                            </w:tcBorders>
                            <w:tcMar>
                              <w:left w:w="0" w:type="dxa"/>
                              <w:right w:w="0" w:type="dxa"/>
                            </w:tcMar>
                          </w:tcPr>
                          <w:p w14:paraId="325917BB" w14:textId="77777777" w:rsidR="00F16ACE" w:rsidRDefault="00F16ACE" w:rsidP="008A7A14">
                            <w:r>
                              <w:rPr>
                                <w:noProof/>
                              </w:rPr>
                              <w:drawing>
                                <wp:inline distT="0" distB="0" distL="0" distR="0" wp14:anchorId="1119F749" wp14:editId="2C306823">
                                  <wp:extent cx="138703" cy="245660"/>
                                  <wp:effectExtent l="0" t="0" r="0" b="2540"/>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1EF031EF" w14:textId="77777777" w:rsidR="00F16ACE" w:rsidRDefault="00F16ACE" w:rsidP="008A7A14">
                            <w:pPr>
                              <w:rPr>
                                <w:sz w:val="16"/>
                                <w:szCs w:val="16"/>
                              </w:rPr>
                            </w:pPr>
                          </w:p>
                          <w:p w14:paraId="7FB85EDC" w14:textId="77777777" w:rsidR="00F16ACE" w:rsidRPr="003329A5" w:rsidRDefault="00F16ACE" w:rsidP="008A7A14">
                            <w:pPr>
                              <w:rPr>
                                <w:sz w:val="16"/>
                                <w:szCs w:val="16"/>
                              </w:rPr>
                            </w:pPr>
                          </w:p>
                        </w:tc>
                        <w:tc>
                          <w:tcPr>
                            <w:tcW w:w="2467" w:type="dxa"/>
                            <w:tcBorders>
                              <w:top w:val="nil"/>
                              <w:left w:val="nil"/>
                              <w:bottom w:val="nil"/>
                              <w:right w:val="nil"/>
                            </w:tcBorders>
                            <w:tcMar>
                              <w:left w:w="0" w:type="dxa"/>
                              <w:right w:w="0" w:type="dxa"/>
                            </w:tcMar>
                          </w:tcPr>
                          <w:p w14:paraId="5F1C113C" w14:textId="77777777" w:rsidR="00F16ACE" w:rsidRPr="003329A5" w:rsidRDefault="00F16ACE"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F16ACE" w:rsidRPr="003329A5" w14:paraId="79A3638E" w14:textId="77777777" w:rsidTr="008A7A14">
                        <w:trPr>
                          <w:trHeight w:val="277"/>
                        </w:trPr>
                        <w:tc>
                          <w:tcPr>
                            <w:tcW w:w="284" w:type="dxa"/>
                            <w:tcBorders>
                              <w:top w:val="nil"/>
                              <w:left w:val="nil"/>
                              <w:bottom w:val="nil"/>
                              <w:right w:val="nil"/>
                            </w:tcBorders>
                            <w:tcMar>
                              <w:left w:w="0" w:type="dxa"/>
                              <w:right w:w="0" w:type="dxa"/>
                            </w:tcMar>
                          </w:tcPr>
                          <w:p w14:paraId="47B98EAD" w14:textId="77777777" w:rsidR="00F16ACE" w:rsidRPr="003329A5" w:rsidRDefault="00F16ACE">
                            <w:pPr>
                              <w:rPr>
                                <w:noProof/>
                                <w:sz w:val="16"/>
                                <w:szCs w:val="16"/>
                                <w:lang w:eastAsia="en-GB"/>
                              </w:rPr>
                            </w:pPr>
                          </w:p>
                        </w:tc>
                        <w:tc>
                          <w:tcPr>
                            <w:tcW w:w="2467" w:type="dxa"/>
                            <w:tcBorders>
                              <w:top w:val="nil"/>
                              <w:left w:val="nil"/>
                              <w:bottom w:val="nil"/>
                              <w:right w:val="nil"/>
                            </w:tcBorders>
                            <w:tcMar>
                              <w:left w:w="0" w:type="dxa"/>
                              <w:right w:w="0" w:type="dxa"/>
                            </w:tcMar>
                          </w:tcPr>
                          <w:p w14:paraId="34A3593E" w14:textId="77777777" w:rsidR="00F16ACE" w:rsidRPr="003329A5" w:rsidRDefault="00F16ACE">
                            <w:pPr>
                              <w:rPr>
                                <w:sz w:val="16"/>
                                <w:szCs w:val="16"/>
                              </w:rPr>
                            </w:pPr>
                          </w:p>
                        </w:tc>
                      </w:tr>
                    </w:tbl>
                    <w:p w14:paraId="0C2F3C18" w14:textId="77777777" w:rsidR="00F16ACE" w:rsidRPr="003329A5" w:rsidRDefault="00F16ACE" w:rsidP="00F16ACE">
                      <w:pPr>
                        <w:rPr>
                          <w:sz w:val="16"/>
                          <w:szCs w:val="16"/>
                        </w:rPr>
                      </w:pPr>
                    </w:p>
                  </w:txbxContent>
                </v:textbox>
                <w10:wrap anchorx="margin"/>
              </v:shape>
            </w:pict>
          </mc:Fallback>
        </mc:AlternateContent>
      </w:r>
      <w:r w:rsidRPr="00FB4142">
        <w:rPr>
          <w:noProof/>
        </w:rPr>
        <mc:AlternateContent>
          <mc:Choice Requires="wps">
            <w:drawing>
              <wp:anchor distT="0" distB="0" distL="114300" distR="114300" simplePos="0" relativeHeight="252014592" behindDoc="0" locked="0" layoutInCell="1" allowOverlap="1" wp14:anchorId="3C1662F9" wp14:editId="053CF251">
                <wp:simplePos x="0" y="0"/>
                <wp:positionH relativeFrom="column">
                  <wp:posOffset>4050665</wp:posOffset>
                </wp:positionH>
                <wp:positionV relativeFrom="paragraph">
                  <wp:posOffset>1595120</wp:posOffset>
                </wp:positionV>
                <wp:extent cx="113030" cy="124460"/>
                <wp:effectExtent l="19050" t="19050" r="39370" b="27940"/>
                <wp:wrapNone/>
                <wp:docPr id="2110"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81CA7" id="Arrow: Down 1" o:spid="_x0000_s1026" type="#_x0000_t67" style="position:absolute;margin-left:318.95pt;margin-top:125.6pt;width:8.9pt;height:9.8pt;flip:y;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" adj="11792" fillcolor="white [3212]" strokecolor="#515151 [3213]"/>
            </w:pict>
          </mc:Fallback>
        </mc:AlternateContent>
      </w:r>
      <w:r w:rsidR="00934E4D" w:rsidRPr="00FB4142">
        <w:rPr>
          <w:noProof/>
        </w:rPr>
        <mc:AlternateContent>
          <mc:Choice Requires="wps">
            <w:drawing>
              <wp:anchor distT="0" distB="0" distL="114300" distR="114300" simplePos="0" relativeHeight="252013568" behindDoc="0" locked="0" layoutInCell="1" allowOverlap="1" wp14:anchorId="1A97C7E7" wp14:editId="2E4DBB26">
                <wp:simplePos x="0" y="0"/>
                <wp:positionH relativeFrom="column">
                  <wp:posOffset>1650365</wp:posOffset>
                </wp:positionH>
                <wp:positionV relativeFrom="paragraph">
                  <wp:posOffset>1595120</wp:posOffset>
                </wp:positionV>
                <wp:extent cx="113030" cy="124460"/>
                <wp:effectExtent l="19050" t="0" r="39370" b="46990"/>
                <wp:wrapNone/>
                <wp:docPr id="2111"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E044D" id="Arrow: Down 1" o:spid="_x0000_s1026" type="#_x0000_t67" style="position:absolute;margin-left:129.95pt;margin-top:125.6pt;width:8.9pt;height:9.8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" adj="11792" fillcolor="white [3212]" strokecolor="#515151 [3213]"/>
            </w:pict>
          </mc:Fallback>
        </mc:AlternateContent>
      </w:r>
      <w:r w:rsidR="00934E4D" w:rsidRPr="00FB4142">
        <w:rPr>
          <w:noProof/>
        </w:rPr>
        <mc:AlternateContent>
          <mc:Choice Requires="wps">
            <w:drawing>
              <wp:anchor distT="0" distB="0" distL="114300" distR="114300" simplePos="0" relativeHeight="252011520" behindDoc="0" locked="0" layoutInCell="1" allowOverlap="1" wp14:anchorId="1A89B69B" wp14:editId="1BD87B21">
                <wp:simplePos x="0" y="0"/>
                <wp:positionH relativeFrom="column">
                  <wp:posOffset>1866900</wp:posOffset>
                </wp:positionH>
                <wp:positionV relativeFrom="paragraph">
                  <wp:posOffset>1238885</wp:posOffset>
                </wp:positionV>
                <wp:extent cx="113030" cy="124460"/>
                <wp:effectExtent l="19050" t="19050" r="39370" b="27940"/>
                <wp:wrapNone/>
                <wp:docPr id="2112"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FCAED" id="Arrow: Down 1" o:spid="_x0000_s1026" type="#_x0000_t67" style="position:absolute;margin-left:147pt;margin-top:97.55pt;width:8.9pt;height:9.8pt;flip:y;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" adj="11792" fillcolor="white [3212]" strokecolor="#515151 [3213]"/>
            </w:pict>
          </mc:Fallback>
        </mc:AlternateContent>
      </w:r>
      <w:r w:rsidR="00934E4D" w:rsidRPr="00FB4142">
        <w:rPr>
          <w:noProof/>
        </w:rPr>
        <mc:AlternateContent>
          <mc:Choice Requires="wps">
            <w:drawing>
              <wp:anchor distT="0" distB="0" distL="114300" distR="114300" simplePos="0" relativeHeight="252012544" behindDoc="0" locked="0" layoutInCell="1" allowOverlap="1" wp14:anchorId="14ED59CB" wp14:editId="31D72E21">
                <wp:simplePos x="0" y="0"/>
                <wp:positionH relativeFrom="column">
                  <wp:posOffset>4174490</wp:posOffset>
                </wp:positionH>
                <wp:positionV relativeFrom="paragraph">
                  <wp:posOffset>1261745</wp:posOffset>
                </wp:positionV>
                <wp:extent cx="113030" cy="124460"/>
                <wp:effectExtent l="19050" t="0" r="39370" b="46990"/>
                <wp:wrapNone/>
                <wp:docPr id="2113"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FAC0C" id="Arrow: Down 1" o:spid="_x0000_s1026" type="#_x0000_t67" style="position:absolute;margin-left:328.7pt;margin-top:99.35pt;width:8.9pt;height:9.8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" adj="11792" fillcolor="white [3212]" strokecolor="#515151 [3213]"/>
            </w:pict>
          </mc:Fallback>
        </mc:AlternateContent>
      </w:r>
      <w:r w:rsidR="001B2E0D" w:rsidRPr="00FB4142">
        <w:rPr>
          <w:noProof/>
        </w:rPr>
        <w:drawing>
          <wp:inline distT="0" distB="0" distL="0" distR="0" wp14:anchorId="270FE303" wp14:editId="2D4EFC60">
            <wp:extent cx="6042660" cy="2257425"/>
            <wp:effectExtent l="0" t="0" r="0" b="0"/>
            <wp:docPr id="2114" name="Chart 2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80E9346" w14:textId="77777777" w:rsidR="001B2E0D" w:rsidRPr="00FB4142" w:rsidRDefault="001B2E0D" w:rsidP="00234A23">
      <w:pPr>
        <w:pStyle w:val="Caption"/>
        <w:rPr>
          <w:rStyle w:val="SubtleEmphasis"/>
        </w:rPr>
      </w:pPr>
      <w:r w:rsidRPr="00FB4142">
        <w:rPr>
          <w:rStyle w:val="SubtleEmphasis"/>
        </w:rPr>
        <w:t>Q22. Does the main member of library staff attend Head of Department meetings? Base: Where have main member of library staff (unweighted base sizes in parenthesis)</w:t>
      </w:r>
    </w:p>
    <w:p w14:paraId="34E9D96B" w14:textId="77777777" w:rsidR="00463CA7" w:rsidRPr="00FB4142" w:rsidRDefault="00463CA7" w:rsidP="001B2E0D"/>
    <w:p w14:paraId="4234D4BF" w14:textId="54E57BFB" w:rsidR="001B2E0D" w:rsidRPr="00FB4142" w:rsidRDefault="001B2E0D" w:rsidP="001B2E0D">
      <w:r w:rsidRPr="00FB4142">
        <w:t>Among primary schools, the main member of library staff is usually line manged by the head teacher (</w:t>
      </w:r>
      <w:r w:rsidR="00F604F6" w:rsidRPr="00FB4142">
        <w:t>4</w:t>
      </w:r>
      <w:r w:rsidRPr="00FB4142">
        <w:t>9%) while this is</w:t>
      </w:r>
      <w:r w:rsidR="00EA3DE5">
        <w:t xml:space="preserve"> the</w:t>
      </w:r>
      <w:r w:rsidRPr="00FB4142">
        <w:t xml:space="preserve"> least likely option for secondaries (</w:t>
      </w:r>
      <w:r w:rsidR="00F604F6" w:rsidRPr="00FB4142">
        <w:t>6</w:t>
      </w:r>
      <w:r w:rsidRPr="00FB4142">
        <w:t>%). A member of the senior leadership team with responsibility for curriculum is most common among secondaries (3</w:t>
      </w:r>
      <w:r w:rsidR="00F604F6" w:rsidRPr="00FB4142">
        <w:t>6</w:t>
      </w:r>
      <w:r w:rsidRPr="00FB4142">
        <w:t>%) and is the second most common with primaries (2</w:t>
      </w:r>
      <w:r w:rsidR="00A63D1C" w:rsidRPr="00FB4142">
        <w:t>2</w:t>
      </w:r>
      <w:r w:rsidRPr="00FB4142">
        <w:t xml:space="preserve">%). Further to this, </w:t>
      </w:r>
      <w:r w:rsidR="00EA3DE5">
        <w:t xml:space="preserve">main members of library staff in </w:t>
      </w:r>
      <w:r w:rsidRPr="00FB4142">
        <w:t xml:space="preserve">secondaries are more likely than </w:t>
      </w:r>
      <w:r w:rsidR="00EA3DE5">
        <w:t xml:space="preserve">those in </w:t>
      </w:r>
      <w:r w:rsidRPr="00FB4142">
        <w:t>primary schools to be line managed by the head of English / Literacy (27% cf. 1</w:t>
      </w:r>
      <w:r w:rsidR="00A63D1C" w:rsidRPr="00FB4142">
        <w:t>2</w:t>
      </w:r>
      <w:r w:rsidRPr="00FB4142">
        <w:t xml:space="preserve">%), </w:t>
      </w:r>
      <w:r w:rsidR="00EA3DE5">
        <w:t xml:space="preserve">or </w:t>
      </w:r>
      <w:r w:rsidRPr="00FB4142">
        <w:t>by a member of the senior leadership team without responsibility for curriculum (15%</w:t>
      </w:r>
      <w:r w:rsidR="00A63D1C" w:rsidRPr="00FB4142">
        <w:t xml:space="preserve"> cf. 5%</w:t>
      </w:r>
      <w:r w:rsidRPr="00FB4142">
        <w:t>)</w:t>
      </w:r>
      <w:r w:rsidR="00EA3DE5">
        <w:t xml:space="preserve">. </w:t>
      </w:r>
    </w:p>
    <w:p w14:paraId="7FD287F0" w14:textId="7A724D78" w:rsidR="001B2E0D" w:rsidRPr="00FB4142" w:rsidRDefault="001B2E0D" w:rsidP="001B2E0D">
      <w:r w:rsidRPr="00FB4142">
        <w:t>Analysing this by staff type, volunteers (</w:t>
      </w:r>
      <w:r w:rsidR="00A63D1C" w:rsidRPr="00FB4142">
        <w:t>20</w:t>
      </w:r>
      <w:r w:rsidRPr="00FB4142">
        <w:t>%) and other members of staff (50%) are more likely than designated members of library staff (</w:t>
      </w:r>
      <w:r w:rsidR="00A63D1C" w:rsidRPr="00FB4142">
        <w:t>11</w:t>
      </w:r>
      <w:r w:rsidRPr="00FB4142">
        <w:t xml:space="preserve">%) to be line managed by the head teacher. The most common line managers for designated members of library staff </w:t>
      </w:r>
      <w:r w:rsidR="00EA3DE5" w:rsidRPr="00FB4142">
        <w:t>are</w:t>
      </w:r>
      <w:r w:rsidRPr="00FB4142">
        <w:t xml:space="preserve"> a member of senior leadership team with responsibility for curriculum (3</w:t>
      </w:r>
      <w:r w:rsidR="00A63D1C" w:rsidRPr="00FB4142">
        <w:t>6</w:t>
      </w:r>
      <w:r w:rsidRPr="00FB4142">
        <w:t>%) or the head of English / Literacy (2</w:t>
      </w:r>
      <w:r w:rsidR="00A63D1C" w:rsidRPr="00FB4142">
        <w:t>4</w:t>
      </w:r>
      <w:r w:rsidRPr="00FB4142">
        <w:t>%).</w:t>
      </w:r>
    </w:p>
    <w:p w14:paraId="24ADFDE8" w14:textId="59853BAF" w:rsidR="006E7A5F" w:rsidRPr="00FB4142" w:rsidRDefault="002D0C50" w:rsidP="002D0C50">
      <w:pPr>
        <w:pStyle w:val="Caption"/>
      </w:pPr>
      <w:r>
        <w:lastRenderedPageBreak/>
        <w:t xml:space="preserve">Figure </w:t>
      </w:r>
      <w:r>
        <w:fldChar w:fldCharType="begin"/>
      </w:r>
      <w:r>
        <w:instrText xml:space="preserve"> SEQ Figure \* ARABIC </w:instrText>
      </w:r>
      <w:r>
        <w:fldChar w:fldCharType="separate"/>
      </w:r>
      <w:r w:rsidR="001918C3">
        <w:rPr>
          <w:noProof/>
        </w:rPr>
        <w:t>39</w:t>
      </w:r>
      <w:r>
        <w:fldChar w:fldCharType="end"/>
      </w:r>
      <w:r>
        <w:t xml:space="preserve">: </w:t>
      </w:r>
      <w:r w:rsidRPr="001729F1">
        <w:t>Main member of library staff's manager</w:t>
      </w:r>
    </w:p>
    <w:p w14:paraId="4227D7DA" w14:textId="212B566E" w:rsidR="001B2E0D" w:rsidRPr="00FB4142" w:rsidRDefault="00F604F6" w:rsidP="001B2E0D">
      <w:pPr>
        <w:rPr>
          <w:rStyle w:val="SubtleEmphasis"/>
        </w:rPr>
      </w:pPr>
      <w:r w:rsidRPr="00FB4142">
        <w:rPr>
          <w:noProof/>
        </w:rPr>
        <mc:AlternateContent>
          <mc:Choice Requires="wps">
            <w:drawing>
              <wp:anchor distT="0" distB="0" distL="114300" distR="114300" simplePos="0" relativeHeight="252023808" behindDoc="0" locked="0" layoutInCell="1" allowOverlap="1" wp14:anchorId="2B596C18" wp14:editId="61315D11">
                <wp:simplePos x="0" y="0"/>
                <wp:positionH relativeFrom="column">
                  <wp:posOffset>3221990</wp:posOffset>
                </wp:positionH>
                <wp:positionV relativeFrom="paragraph">
                  <wp:posOffset>1757045</wp:posOffset>
                </wp:positionV>
                <wp:extent cx="113030" cy="124460"/>
                <wp:effectExtent l="19050" t="0" r="39370" b="46990"/>
                <wp:wrapNone/>
                <wp:docPr id="2116"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58574" id="Arrow: Down 1" o:spid="_x0000_s1026" type="#_x0000_t67" style="position:absolute;margin-left:253.7pt;margin-top:138.35pt;width:8.9pt;height:9.8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" adj="11792" fillcolor="white [3212]" strokecolor="#515151 [3213]"/>
            </w:pict>
          </mc:Fallback>
        </mc:AlternateContent>
      </w:r>
      <w:r w:rsidRPr="00FB4142">
        <w:rPr>
          <w:noProof/>
        </w:rPr>
        <mc:AlternateContent>
          <mc:Choice Requires="wps">
            <w:drawing>
              <wp:anchor distT="0" distB="0" distL="114300" distR="114300" simplePos="0" relativeHeight="252026880" behindDoc="0" locked="0" layoutInCell="1" allowOverlap="1" wp14:anchorId="566B2FF5" wp14:editId="0D452F1E">
                <wp:simplePos x="0" y="0"/>
                <wp:positionH relativeFrom="column">
                  <wp:posOffset>2831465</wp:posOffset>
                </wp:positionH>
                <wp:positionV relativeFrom="paragraph">
                  <wp:posOffset>3119755</wp:posOffset>
                </wp:positionV>
                <wp:extent cx="113030" cy="124460"/>
                <wp:effectExtent l="19050" t="19050" r="39370" b="27940"/>
                <wp:wrapNone/>
                <wp:docPr id="2117"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C13D1" id="Arrow: Down 1" o:spid="_x0000_s1026" type="#_x0000_t67" style="position:absolute;margin-left:222.95pt;margin-top:245.65pt;width:8.9pt;height:9.8pt;flip:y;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" adj="11792" fillcolor="white [3212]" strokecolor="#515151 [3213]"/>
            </w:pict>
          </mc:Fallback>
        </mc:AlternateContent>
      </w:r>
      <w:r w:rsidRPr="00FB4142">
        <w:rPr>
          <w:noProof/>
        </w:rPr>
        <mc:AlternateContent>
          <mc:Choice Requires="wps">
            <w:drawing>
              <wp:anchor distT="0" distB="0" distL="114300" distR="114300" simplePos="0" relativeHeight="252029952" behindDoc="0" locked="0" layoutInCell="1" allowOverlap="1" wp14:anchorId="45798202" wp14:editId="170E7A50">
                <wp:simplePos x="0" y="0"/>
                <wp:positionH relativeFrom="column">
                  <wp:posOffset>2993390</wp:posOffset>
                </wp:positionH>
                <wp:positionV relativeFrom="paragraph">
                  <wp:posOffset>3729990</wp:posOffset>
                </wp:positionV>
                <wp:extent cx="113030" cy="124460"/>
                <wp:effectExtent l="19050" t="19050" r="39370" b="27940"/>
                <wp:wrapNone/>
                <wp:docPr id="2118"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385F4" id="Arrow: Down 1" o:spid="_x0000_s1026" type="#_x0000_t67" style="position:absolute;margin-left:235.7pt;margin-top:293.7pt;width:8.9pt;height:9.8pt;flip:y;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" adj="11792" fillcolor="white [3212]" strokecolor="#515151 [3213]"/>
            </w:pict>
          </mc:Fallback>
        </mc:AlternateContent>
      </w:r>
      <w:r w:rsidRPr="00FB4142">
        <w:rPr>
          <w:noProof/>
        </w:rPr>
        <mc:AlternateContent>
          <mc:Choice Requires="wps">
            <w:drawing>
              <wp:anchor distT="0" distB="0" distL="114300" distR="114300" simplePos="0" relativeHeight="252030976" behindDoc="0" locked="0" layoutInCell="1" allowOverlap="1" wp14:anchorId="3D936F0E" wp14:editId="6A36495C">
                <wp:simplePos x="0" y="0"/>
                <wp:positionH relativeFrom="column">
                  <wp:posOffset>2840990</wp:posOffset>
                </wp:positionH>
                <wp:positionV relativeFrom="paragraph">
                  <wp:posOffset>4205605</wp:posOffset>
                </wp:positionV>
                <wp:extent cx="113030" cy="124460"/>
                <wp:effectExtent l="19050" t="19050" r="39370" b="27940"/>
                <wp:wrapNone/>
                <wp:docPr id="2119"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5AF50" id="Arrow: Down 1" o:spid="_x0000_s1026" type="#_x0000_t67" style="position:absolute;margin-left:223.7pt;margin-top:331.15pt;width:8.9pt;height:9.8pt;flip:y;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" adj="11792" fillcolor="white [3212]" strokecolor="#515151 [3213]"/>
            </w:pict>
          </mc:Fallback>
        </mc:AlternateContent>
      </w:r>
      <w:r w:rsidRPr="00FB4142">
        <w:rPr>
          <w:noProof/>
        </w:rPr>
        <mc:AlternateContent>
          <mc:Choice Requires="wps">
            <w:drawing>
              <wp:anchor distT="0" distB="0" distL="114300" distR="114300" simplePos="0" relativeHeight="252032000" behindDoc="0" locked="0" layoutInCell="1" allowOverlap="1" wp14:anchorId="6CF36785" wp14:editId="6C01204A">
                <wp:simplePos x="0" y="0"/>
                <wp:positionH relativeFrom="column">
                  <wp:posOffset>2593340</wp:posOffset>
                </wp:positionH>
                <wp:positionV relativeFrom="paragraph">
                  <wp:posOffset>4348480</wp:posOffset>
                </wp:positionV>
                <wp:extent cx="113030" cy="124460"/>
                <wp:effectExtent l="19050" t="0" r="39370" b="46990"/>
                <wp:wrapNone/>
                <wp:docPr id="2120"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B8423" id="Arrow: Down 1" o:spid="_x0000_s1026" type="#_x0000_t67" style="position:absolute;margin-left:204.2pt;margin-top:342.4pt;width:8.9pt;height:9.8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" adj="11792" fillcolor="white [3212]" strokecolor="#515151 [3213]"/>
            </w:pict>
          </mc:Fallback>
        </mc:AlternateContent>
      </w:r>
      <w:r w:rsidRPr="00FB4142">
        <w:rPr>
          <w:noProof/>
        </w:rPr>
        <mc:AlternateContent>
          <mc:Choice Requires="wps">
            <w:drawing>
              <wp:anchor distT="0" distB="0" distL="114300" distR="114300" simplePos="0" relativeHeight="252028928" behindDoc="0" locked="0" layoutInCell="1" allowOverlap="1" wp14:anchorId="686B1E1C" wp14:editId="7399E736">
                <wp:simplePos x="0" y="0"/>
                <wp:positionH relativeFrom="column">
                  <wp:posOffset>2727960</wp:posOffset>
                </wp:positionH>
                <wp:positionV relativeFrom="paragraph">
                  <wp:posOffset>3605530</wp:posOffset>
                </wp:positionV>
                <wp:extent cx="113030" cy="124460"/>
                <wp:effectExtent l="19050" t="0" r="39370" b="46990"/>
                <wp:wrapNone/>
                <wp:docPr id="2121"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EF41A" id="Arrow: Down 1" o:spid="_x0000_s1026" type="#_x0000_t67" style="position:absolute;margin-left:214.8pt;margin-top:283.9pt;width:8.9pt;height:9.8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" adj="11792" fillcolor="white [3212]" strokecolor="#515151 [3213]"/>
            </w:pict>
          </mc:Fallback>
        </mc:AlternateContent>
      </w:r>
      <w:r w:rsidRPr="00FB4142">
        <w:rPr>
          <w:noProof/>
        </w:rPr>
        <mc:AlternateContent>
          <mc:Choice Requires="wps">
            <w:drawing>
              <wp:anchor distT="0" distB="0" distL="114300" distR="114300" simplePos="0" relativeHeight="252027904" behindDoc="0" locked="0" layoutInCell="1" allowOverlap="1" wp14:anchorId="183C3792" wp14:editId="46840BB2">
                <wp:simplePos x="0" y="0"/>
                <wp:positionH relativeFrom="column">
                  <wp:posOffset>2602865</wp:posOffset>
                </wp:positionH>
                <wp:positionV relativeFrom="paragraph">
                  <wp:posOffset>2995295</wp:posOffset>
                </wp:positionV>
                <wp:extent cx="113030" cy="124460"/>
                <wp:effectExtent l="19050" t="0" r="39370" b="46990"/>
                <wp:wrapNone/>
                <wp:docPr id="2122"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0A703" id="Arrow: Down 1" o:spid="_x0000_s1026" type="#_x0000_t67" style="position:absolute;margin-left:204.95pt;margin-top:235.85pt;width:8.9pt;height:9.8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" adj="11792" fillcolor="white [3212]" strokecolor="#515151 [3213]"/>
            </w:pict>
          </mc:Fallback>
        </mc:AlternateContent>
      </w:r>
      <w:r w:rsidRPr="00FB4142">
        <w:rPr>
          <w:noProof/>
        </w:rPr>
        <mc:AlternateContent>
          <mc:Choice Requires="wps">
            <w:drawing>
              <wp:anchor distT="0" distB="0" distL="114300" distR="114300" simplePos="0" relativeHeight="252024832" behindDoc="0" locked="0" layoutInCell="1" allowOverlap="1" wp14:anchorId="482757FB" wp14:editId="7E6F4C0C">
                <wp:simplePos x="0" y="0"/>
                <wp:positionH relativeFrom="column">
                  <wp:posOffset>3364865</wp:posOffset>
                </wp:positionH>
                <wp:positionV relativeFrom="paragraph">
                  <wp:posOffset>2491105</wp:posOffset>
                </wp:positionV>
                <wp:extent cx="113030" cy="124460"/>
                <wp:effectExtent l="19050" t="19050" r="39370" b="27940"/>
                <wp:wrapNone/>
                <wp:docPr id="2123"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271A1" id="Arrow: Down 1" o:spid="_x0000_s1026" type="#_x0000_t67" style="position:absolute;margin-left:264.95pt;margin-top:196.15pt;width:8.9pt;height:9.8pt;flip:y;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" adj="11792" fillcolor="white [3212]" strokecolor="#515151 [3213]"/>
            </w:pict>
          </mc:Fallback>
        </mc:AlternateContent>
      </w:r>
      <w:r w:rsidRPr="00FB4142">
        <w:rPr>
          <w:noProof/>
        </w:rPr>
        <mc:AlternateContent>
          <mc:Choice Requires="wps">
            <w:drawing>
              <wp:anchor distT="0" distB="0" distL="114300" distR="114300" simplePos="0" relativeHeight="252025856" behindDoc="0" locked="0" layoutInCell="1" allowOverlap="1" wp14:anchorId="199236BF" wp14:editId="55E1FA9B">
                <wp:simplePos x="0" y="0"/>
                <wp:positionH relativeFrom="column">
                  <wp:posOffset>2812415</wp:posOffset>
                </wp:positionH>
                <wp:positionV relativeFrom="paragraph">
                  <wp:posOffset>2348230</wp:posOffset>
                </wp:positionV>
                <wp:extent cx="113030" cy="124460"/>
                <wp:effectExtent l="19050" t="0" r="39370" b="46990"/>
                <wp:wrapNone/>
                <wp:docPr id="2124"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FD10C" id="Arrow: Down 1" o:spid="_x0000_s1026" type="#_x0000_t67" style="position:absolute;margin-left:221.45pt;margin-top:184.9pt;width:8.9pt;height:9.8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" adj="11792" fillcolor="white [3212]" strokecolor="#515151 [3213]"/>
            </w:pict>
          </mc:Fallback>
        </mc:AlternateContent>
      </w:r>
      <w:r w:rsidRPr="00FB4142">
        <w:rPr>
          <w:noProof/>
        </w:rPr>
        <mc:AlternateContent>
          <mc:Choice Requires="wps">
            <w:drawing>
              <wp:anchor distT="0" distB="0" distL="114300" distR="114300" simplePos="0" relativeHeight="252022784" behindDoc="0" locked="0" layoutInCell="1" allowOverlap="1" wp14:anchorId="798D2F50" wp14:editId="1FAD1FD6">
                <wp:simplePos x="0" y="0"/>
                <wp:positionH relativeFrom="column">
                  <wp:posOffset>3983990</wp:posOffset>
                </wp:positionH>
                <wp:positionV relativeFrom="paragraph">
                  <wp:posOffset>1881505</wp:posOffset>
                </wp:positionV>
                <wp:extent cx="113030" cy="124460"/>
                <wp:effectExtent l="19050" t="19050" r="39370" b="27940"/>
                <wp:wrapNone/>
                <wp:docPr id="2125"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52B02" id="Arrow: Down 1" o:spid="_x0000_s1026" type="#_x0000_t67" style="position:absolute;margin-left:313.7pt;margin-top:148.15pt;width:8.9pt;height:9.8pt;flip:y;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" adj="11792" fillcolor="white [3212]" strokecolor="#515151 [3213]"/>
            </w:pict>
          </mc:Fallback>
        </mc:AlternateContent>
      </w:r>
      <w:r w:rsidRPr="00FB4142">
        <w:rPr>
          <w:noProof/>
        </w:rPr>
        <mc:AlternateContent>
          <mc:Choice Requires="wps">
            <w:drawing>
              <wp:anchor distT="0" distB="0" distL="114300" distR="114300" simplePos="0" relativeHeight="252020736" behindDoc="0" locked="0" layoutInCell="1" allowOverlap="1" wp14:anchorId="1ACADFBD" wp14:editId="09B9EDEB">
                <wp:simplePos x="0" y="0"/>
                <wp:positionH relativeFrom="column">
                  <wp:posOffset>4431665</wp:posOffset>
                </wp:positionH>
                <wp:positionV relativeFrom="paragraph">
                  <wp:posOffset>1252855</wp:posOffset>
                </wp:positionV>
                <wp:extent cx="113030" cy="124460"/>
                <wp:effectExtent l="19050" t="19050" r="39370" b="27940"/>
                <wp:wrapNone/>
                <wp:docPr id="2126"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7F637" id="Arrow: Down 1" o:spid="_x0000_s1026" type="#_x0000_t67" style="position:absolute;margin-left:348.95pt;margin-top:98.65pt;width:8.9pt;height:9.8pt;flip:y;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" adj="11792" fillcolor="white [3212]" strokecolor="#515151 [3213]"/>
            </w:pict>
          </mc:Fallback>
        </mc:AlternateContent>
      </w:r>
      <w:r w:rsidRPr="00FB4142">
        <w:rPr>
          <w:noProof/>
        </w:rPr>
        <mc:AlternateContent>
          <mc:Choice Requires="wps">
            <w:drawing>
              <wp:anchor distT="0" distB="0" distL="114300" distR="114300" simplePos="0" relativeHeight="252021760" behindDoc="0" locked="0" layoutInCell="1" allowOverlap="1" wp14:anchorId="501FED75" wp14:editId="4FB5AB65">
                <wp:simplePos x="0" y="0"/>
                <wp:positionH relativeFrom="column">
                  <wp:posOffset>3717290</wp:posOffset>
                </wp:positionH>
                <wp:positionV relativeFrom="paragraph">
                  <wp:posOffset>1138555</wp:posOffset>
                </wp:positionV>
                <wp:extent cx="113030" cy="124460"/>
                <wp:effectExtent l="19050" t="0" r="39370" b="46990"/>
                <wp:wrapNone/>
                <wp:docPr id="2127"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038EA" id="Arrow: Down 1" o:spid="_x0000_s1026" type="#_x0000_t67" style="position:absolute;margin-left:292.7pt;margin-top:89.65pt;width:8.9pt;height:9.8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" adj="11792" fillcolor="white [3212]" strokecolor="#515151 [3213]"/>
            </w:pict>
          </mc:Fallback>
        </mc:AlternateContent>
      </w:r>
      <w:r w:rsidRPr="00FB4142">
        <w:rPr>
          <w:noProof/>
        </w:rPr>
        <mc:AlternateContent>
          <mc:Choice Requires="wps">
            <w:drawing>
              <wp:anchor distT="0" distB="0" distL="114300" distR="114300" simplePos="0" relativeHeight="252018688" behindDoc="0" locked="0" layoutInCell="1" allowOverlap="1" wp14:anchorId="3E323224" wp14:editId="099EDF28">
                <wp:simplePos x="0" y="0"/>
                <wp:positionH relativeFrom="column">
                  <wp:posOffset>5095875</wp:posOffset>
                </wp:positionH>
                <wp:positionV relativeFrom="paragraph">
                  <wp:posOffset>523240</wp:posOffset>
                </wp:positionV>
                <wp:extent cx="113030" cy="124460"/>
                <wp:effectExtent l="19050" t="19050" r="39370" b="27940"/>
                <wp:wrapNone/>
                <wp:docPr id="2128"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7AE74" id="Arrow: Down 1" o:spid="_x0000_s1026" type="#_x0000_t67" style="position:absolute;margin-left:401.25pt;margin-top:41.2pt;width:8.9pt;height:9.8pt;flip:y;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" adj="11792" fillcolor="white [3212]" strokecolor="#515151 [3213]"/>
            </w:pict>
          </mc:Fallback>
        </mc:AlternateContent>
      </w:r>
      <w:r w:rsidRPr="00FB4142">
        <w:rPr>
          <w:noProof/>
        </w:rPr>
        <mc:AlternateContent>
          <mc:Choice Requires="wps">
            <w:drawing>
              <wp:anchor distT="0" distB="0" distL="114300" distR="114300" simplePos="0" relativeHeight="252019712" behindDoc="0" locked="0" layoutInCell="1" allowOverlap="1" wp14:anchorId="24DDB96E" wp14:editId="48627FB8">
                <wp:simplePos x="0" y="0"/>
                <wp:positionH relativeFrom="column">
                  <wp:posOffset>2840990</wp:posOffset>
                </wp:positionH>
                <wp:positionV relativeFrom="paragraph">
                  <wp:posOffset>681355</wp:posOffset>
                </wp:positionV>
                <wp:extent cx="113030" cy="124460"/>
                <wp:effectExtent l="19050" t="0" r="39370" b="46990"/>
                <wp:wrapNone/>
                <wp:docPr id="2129"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AA95D" id="Arrow: Down 1" o:spid="_x0000_s1026" type="#_x0000_t67" style="position:absolute;margin-left:223.7pt;margin-top:53.65pt;width:8.9pt;height:9.8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" adj="11792" fillcolor="white [3212]" strokecolor="#515151 [3213]"/>
            </w:pict>
          </mc:Fallback>
        </mc:AlternateContent>
      </w:r>
      <w:r w:rsidRPr="00FB4142">
        <w:rPr>
          <w:rStyle w:val="SubtleEmphasis"/>
          <w:noProof/>
        </w:rPr>
        <mc:AlternateContent>
          <mc:Choice Requires="wps">
            <w:drawing>
              <wp:anchor distT="0" distB="0" distL="114300" distR="114300" simplePos="0" relativeHeight="252017664" behindDoc="0" locked="0" layoutInCell="1" allowOverlap="1" wp14:anchorId="5BBC770F" wp14:editId="3D36892C">
                <wp:simplePos x="0" y="0"/>
                <wp:positionH relativeFrom="margin">
                  <wp:posOffset>4610100</wp:posOffset>
                </wp:positionH>
                <wp:positionV relativeFrom="paragraph">
                  <wp:posOffset>4409440</wp:posOffset>
                </wp:positionV>
                <wp:extent cx="1828800" cy="523875"/>
                <wp:effectExtent l="0" t="0" r="0" b="9525"/>
                <wp:wrapNone/>
                <wp:docPr id="2130" name="Text Box 2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1"/>
                              <w:tblW w:w="2751" w:type="dxa"/>
                              <w:tblLayout w:type="fixed"/>
                              <w:tblLook w:val="04A0" w:firstRow="1" w:lastRow="0" w:firstColumn="1" w:lastColumn="0" w:noHBand="0" w:noVBand="1"/>
                            </w:tblPr>
                            <w:tblGrid>
                              <w:gridCol w:w="284"/>
                              <w:gridCol w:w="2467"/>
                            </w:tblGrid>
                            <w:tr w:rsidR="00F604F6" w:rsidRPr="003329A5" w14:paraId="62BA46AC" w14:textId="77777777" w:rsidTr="008A7A14">
                              <w:trPr>
                                <w:trHeight w:val="474"/>
                              </w:trPr>
                              <w:tc>
                                <w:tcPr>
                                  <w:tcW w:w="284" w:type="dxa"/>
                                  <w:tcBorders>
                                    <w:top w:val="nil"/>
                                    <w:left w:val="nil"/>
                                    <w:bottom w:val="nil"/>
                                    <w:right w:val="nil"/>
                                  </w:tcBorders>
                                  <w:tcMar>
                                    <w:left w:w="0" w:type="dxa"/>
                                    <w:right w:w="0" w:type="dxa"/>
                                  </w:tcMar>
                                </w:tcPr>
                                <w:p w14:paraId="05235140" w14:textId="77777777" w:rsidR="00F604F6" w:rsidRDefault="00F604F6" w:rsidP="008A7A14">
                                  <w:r>
                                    <w:rPr>
                                      <w:noProof/>
                                    </w:rPr>
                                    <w:drawing>
                                      <wp:inline distT="0" distB="0" distL="0" distR="0" wp14:anchorId="0D4BF367" wp14:editId="35C562C7">
                                        <wp:extent cx="138703" cy="245660"/>
                                        <wp:effectExtent l="0" t="0" r="0" b="2540"/>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36F0B375" w14:textId="77777777" w:rsidR="00F604F6" w:rsidRDefault="00F604F6" w:rsidP="008A7A14">
                                  <w:pPr>
                                    <w:rPr>
                                      <w:sz w:val="16"/>
                                      <w:szCs w:val="16"/>
                                    </w:rPr>
                                  </w:pPr>
                                </w:p>
                                <w:p w14:paraId="4B21539D" w14:textId="77777777" w:rsidR="00F604F6" w:rsidRPr="003329A5" w:rsidRDefault="00F604F6" w:rsidP="008A7A14">
                                  <w:pPr>
                                    <w:rPr>
                                      <w:sz w:val="16"/>
                                      <w:szCs w:val="16"/>
                                    </w:rPr>
                                  </w:pPr>
                                </w:p>
                              </w:tc>
                              <w:tc>
                                <w:tcPr>
                                  <w:tcW w:w="2467" w:type="dxa"/>
                                  <w:tcBorders>
                                    <w:top w:val="nil"/>
                                    <w:left w:val="nil"/>
                                    <w:bottom w:val="nil"/>
                                    <w:right w:val="nil"/>
                                  </w:tcBorders>
                                  <w:tcMar>
                                    <w:left w:w="0" w:type="dxa"/>
                                    <w:right w:w="0" w:type="dxa"/>
                                  </w:tcMar>
                                </w:tcPr>
                                <w:p w14:paraId="58918C25" w14:textId="77777777" w:rsidR="00F604F6" w:rsidRPr="003329A5" w:rsidRDefault="00F604F6"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F604F6" w:rsidRPr="003329A5" w14:paraId="629F509B" w14:textId="77777777" w:rsidTr="008A7A14">
                              <w:trPr>
                                <w:trHeight w:val="277"/>
                              </w:trPr>
                              <w:tc>
                                <w:tcPr>
                                  <w:tcW w:w="284" w:type="dxa"/>
                                  <w:tcBorders>
                                    <w:top w:val="nil"/>
                                    <w:left w:val="nil"/>
                                    <w:bottom w:val="nil"/>
                                    <w:right w:val="nil"/>
                                  </w:tcBorders>
                                  <w:tcMar>
                                    <w:left w:w="0" w:type="dxa"/>
                                    <w:right w:w="0" w:type="dxa"/>
                                  </w:tcMar>
                                </w:tcPr>
                                <w:p w14:paraId="1F362F85" w14:textId="77777777" w:rsidR="00F604F6" w:rsidRPr="003329A5" w:rsidRDefault="00F604F6">
                                  <w:pPr>
                                    <w:rPr>
                                      <w:noProof/>
                                      <w:sz w:val="16"/>
                                      <w:szCs w:val="16"/>
                                      <w:lang w:eastAsia="en-GB"/>
                                    </w:rPr>
                                  </w:pPr>
                                </w:p>
                              </w:tc>
                              <w:tc>
                                <w:tcPr>
                                  <w:tcW w:w="2467" w:type="dxa"/>
                                  <w:tcBorders>
                                    <w:top w:val="nil"/>
                                    <w:left w:val="nil"/>
                                    <w:bottom w:val="nil"/>
                                    <w:right w:val="nil"/>
                                  </w:tcBorders>
                                  <w:tcMar>
                                    <w:left w:w="0" w:type="dxa"/>
                                    <w:right w:w="0" w:type="dxa"/>
                                  </w:tcMar>
                                </w:tcPr>
                                <w:p w14:paraId="7CC9BE88" w14:textId="77777777" w:rsidR="00F604F6" w:rsidRPr="003329A5" w:rsidRDefault="00F604F6">
                                  <w:pPr>
                                    <w:rPr>
                                      <w:sz w:val="16"/>
                                      <w:szCs w:val="16"/>
                                    </w:rPr>
                                  </w:pPr>
                                </w:p>
                              </w:tc>
                            </w:tr>
                          </w:tbl>
                          <w:p w14:paraId="14E4250D" w14:textId="77777777" w:rsidR="00F604F6" w:rsidRPr="003329A5" w:rsidRDefault="00F604F6" w:rsidP="00F604F6">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BC770F" id="Text Box 2130" o:spid="_x0000_s1080" type="#_x0000_t202" style="position:absolute;margin-left:363pt;margin-top:347.2pt;width:2in;height:41.25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" filled="f" stroked="f">
                <v:textbox>
                  <w:txbxContent>
                    <w:tbl>
                      <w:tblPr>
                        <w:tblStyle w:val="TableGrid1"/>
                        <w:tblW w:w="2751" w:type="dxa"/>
                        <w:tblLayout w:type="fixed"/>
                        <w:tblLook w:val="04A0" w:firstRow="1" w:lastRow="0" w:firstColumn="1" w:lastColumn="0" w:noHBand="0" w:noVBand="1"/>
                      </w:tblPr>
                      <w:tblGrid>
                        <w:gridCol w:w="284"/>
                        <w:gridCol w:w="2467"/>
                      </w:tblGrid>
                      <w:tr w:rsidR="00F604F6" w:rsidRPr="003329A5" w14:paraId="62BA46AC" w14:textId="77777777" w:rsidTr="008A7A14">
                        <w:trPr>
                          <w:trHeight w:val="474"/>
                        </w:trPr>
                        <w:tc>
                          <w:tcPr>
                            <w:tcW w:w="284" w:type="dxa"/>
                            <w:tcBorders>
                              <w:top w:val="nil"/>
                              <w:left w:val="nil"/>
                              <w:bottom w:val="nil"/>
                              <w:right w:val="nil"/>
                            </w:tcBorders>
                            <w:tcMar>
                              <w:left w:w="0" w:type="dxa"/>
                              <w:right w:w="0" w:type="dxa"/>
                            </w:tcMar>
                          </w:tcPr>
                          <w:p w14:paraId="05235140" w14:textId="77777777" w:rsidR="00F604F6" w:rsidRDefault="00F604F6" w:rsidP="008A7A14">
                            <w:r>
                              <w:rPr>
                                <w:noProof/>
                              </w:rPr>
                              <w:drawing>
                                <wp:inline distT="0" distB="0" distL="0" distR="0" wp14:anchorId="0D4BF367" wp14:editId="35C562C7">
                                  <wp:extent cx="138703" cy="245660"/>
                                  <wp:effectExtent l="0" t="0" r="0" b="2540"/>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36F0B375" w14:textId="77777777" w:rsidR="00F604F6" w:rsidRDefault="00F604F6" w:rsidP="008A7A14">
                            <w:pPr>
                              <w:rPr>
                                <w:sz w:val="16"/>
                                <w:szCs w:val="16"/>
                              </w:rPr>
                            </w:pPr>
                          </w:p>
                          <w:p w14:paraId="4B21539D" w14:textId="77777777" w:rsidR="00F604F6" w:rsidRPr="003329A5" w:rsidRDefault="00F604F6" w:rsidP="008A7A14">
                            <w:pPr>
                              <w:rPr>
                                <w:sz w:val="16"/>
                                <w:szCs w:val="16"/>
                              </w:rPr>
                            </w:pPr>
                          </w:p>
                        </w:tc>
                        <w:tc>
                          <w:tcPr>
                            <w:tcW w:w="2467" w:type="dxa"/>
                            <w:tcBorders>
                              <w:top w:val="nil"/>
                              <w:left w:val="nil"/>
                              <w:bottom w:val="nil"/>
                              <w:right w:val="nil"/>
                            </w:tcBorders>
                            <w:tcMar>
                              <w:left w:w="0" w:type="dxa"/>
                              <w:right w:w="0" w:type="dxa"/>
                            </w:tcMar>
                          </w:tcPr>
                          <w:p w14:paraId="58918C25" w14:textId="77777777" w:rsidR="00F604F6" w:rsidRPr="003329A5" w:rsidRDefault="00F604F6"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F604F6" w:rsidRPr="003329A5" w14:paraId="629F509B" w14:textId="77777777" w:rsidTr="008A7A14">
                        <w:trPr>
                          <w:trHeight w:val="277"/>
                        </w:trPr>
                        <w:tc>
                          <w:tcPr>
                            <w:tcW w:w="284" w:type="dxa"/>
                            <w:tcBorders>
                              <w:top w:val="nil"/>
                              <w:left w:val="nil"/>
                              <w:bottom w:val="nil"/>
                              <w:right w:val="nil"/>
                            </w:tcBorders>
                            <w:tcMar>
                              <w:left w:w="0" w:type="dxa"/>
                              <w:right w:w="0" w:type="dxa"/>
                            </w:tcMar>
                          </w:tcPr>
                          <w:p w14:paraId="1F362F85" w14:textId="77777777" w:rsidR="00F604F6" w:rsidRPr="003329A5" w:rsidRDefault="00F604F6">
                            <w:pPr>
                              <w:rPr>
                                <w:noProof/>
                                <w:sz w:val="16"/>
                                <w:szCs w:val="16"/>
                                <w:lang w:eastAsia="en-GB"/>
                              </w:rPr>
                            </w:pPr>
                          </w:p>
                        </w:tc>
                        <w:tc>
                          <w:tcPr>
                            <w:tcW w:w="2467" w:type="dxa"/>
                            <w:tcBorders>
                              <w:top w:val="nil"/>
                              <w:left w:val="nil"/>
                              <w:bottom w:val="nil"/>
                              <w:right w:val="nil"/>
                            </w:tcBorders>
                            <w:tcMar>
                              <w:left w:w="0" w:type="dxa"/>
                              <w:right w:w="0" w:type="dxa"/>
                            </w:tcMar>
                          </w:tcPr>
                          <w:p w14:paraId="7CC9BE88" w14:textId="77777777" w:rsidR="00F604F6" w:rsidRPr="003329A5" w:rsidRDefault="00F604F6">
                            <w:pPr>
                              <w:rPr>
                                <w:sz w:val="16"/>
                                <w:szCs w:val="16"/>
                              </w:rPr>
                            </w:pPr>
                          </w:p>
                        </w:tc>
                      </w:tr>
                    </w:tbl>
                    <w:p w14:paraId="14E4250D" w14:textId="77777777" w:rsidR="00F604F6" w:rsidRPr="003329A5" w:rsidRDefault="00F604F6" w:rsidP="00F604F6">
                      <w:pPr>
                        <w:rPr>
                          <w:sz w:val="16"/>
                          <w:szCs w:val="16"/>
                        </w:rPr>
                      </w:pPr>
                    </w:p>
                  </w:txbxContent>
                </v:textbox>
                <w10:wrap anchorx="margin"/>
              </v:shape>
            </w:pict>
          </mc:Fallback>
        </mc:AlternateContent>
      </w:r>
      <w:r w:rsidR="001B2E0D" w:rsidRPr="00FB4142">
        <w:rPr>
          <w:noProof/>
        </w:rPr>
        <w:drawing>
          <wp:inline distT="0" distB="0" distL="0" distR="0" wp14:anchorId="25C2F3AB" wp14:editId="431F0AD1">
            <wp:extent cx="5486400" cy="4829175"/>
            <wp:effectExtent l="0" t="0" r="0" b="0"/>
            <wp:docPr id="2131" name="Chart 2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D90AA9A" w14:textId="77777777" w:rsidR="001B2E0D" w:rsidRPr="00FB4142" w:rsidRDefault="001B2E0D" w:rsidP="00234A23">
      <w:pPr>
        <w:pStyle w:val="Caption"/>
      </w:pPr>
      <w:r w:rsidRPr="00FB4142">
        <w:rPr>
          <w:rStyle w:val="SubtleEmphasis"/>
        </w:rPr>
        <w:t>Q23. Is the main member of library staff's line manager...Base: Where have main member of library staff (unweighted base sizes in parenthesis)</w:t>
      </w:r>
    </w:p>
    <w:p w14:paraId="227148E4" w14:textId="77777777" w:rsidR="00463CA7" w:rsidRPr="00FB4142" w:rsidRDefault="00463CA7" w:rsidP="001B2E0D"/>
    <w:p w14:paraId="68014B13" w14:textId="4DC48A04" w:rsidR="001B2E0D" w:rsidRPr="00FB4142" w:rsidRDefault="001B2E0D" w:rsidP="001B2E0D">
      <w:r w:rsidRPr="00FB4142">
        <w:t>English / Literacy is the most common subject the main member of library staff works with (</w:t>
      </w:r>
      <w:r w:rsidR="00122671" w:rsidRPr="00FB4142">
        <w:t>80</w:t>
      </w:r>
      <w:r w:rsidRPr="00FB4142">
        <w:t xml:space="preserve">%; </w:t>
      </w:r>
      <w:r w:rsidR="00122671" w:rsidRPr="00FB4142">
        <w:t>76</w:t>
      </w:r>
      <w:r w:rsidRPr="00FB4142">
        <w:t>% primary and 9</w:t>
      </w:r>
      <w:r w:rsidR="00122671" w:rsidRPr="00FB4142">
        <w:t>4</w:t>
      </w:r>
      <w:r w:rsidRPr="00FB4142">
        <w:t xml:space="preserve">% secondary). </w:t>
      </w:r>
    </w:p>
    <w:p w14:paraId="43B23A37" w14:textId="77777777" w:rsidR="00463CA7" w:rsidRPr="00FB4142" w:rsidRDefault="00463CA7" w:rsidP="001B2E0D"/>
    <w:p w14:paraId="78B4E53D" w14:textId="1EA8DA38" w:rsidR="006E7A5F" w:rsidRPr="00FB4142" w:rsidRDefault="00DF17AF" w:rsidP="00DF17AF">
      <w:pPr>
        <w:pStyle w:val="Caption"/>
      </w:pPr>
      <w:r>
        <w:lastRenderedPageBreak/>
        <w:t xml:space="preserve">Figure </w:t>
      </w:r>
      <w:r>
        <w:fldChar w:fldCharType="begin"/>
      </w:r>
      <w:r>
        <w:instrText xml:space="preserve"> SEQ Figure \* ARABIC </w:instrText>
      </w:r>
      <w:r>
        <w:fldChar w:fldCharType="separate"/>
      </w:r>
      <w:r w:rsidR="001918C3">
        <w:rPr>
          <w:noProof/>
        </w:rPr>
        <w:t>40</w:t>
      </w:r>
      <w:r>
        <w:fldChar w:fldCharType="end"/>
      </w:r>
      <w:r>
        <w:t xml:space="preserve">: </w:t>
      </w:r>
      <w:r w:rsidRPr="005413F3">
        <w:t>Department(s)/subject(s) main member of library staff works with</w:t>
      </w:r>
    </w:p>
    <w:p w14:paraId="5A85CB56" w14:textId="28C67A73" w:rsidR="001B2E0D" w:rsidRPr="00FB4142" w:rsidRDefault="00122671" w:rsidP="001B2E0D">
      <w:pPr>
        <w:rPr>
          <w:rStyle w:val="SubtleEmphasis"/>
        </w:rPr>
      </w:pPr>
      <w:r w:rsidRPr="00FB4142">
        <w:rPr>
          <w:noProof/>
        </w:rPr>
        <mc:AlternateContent>
          <mc:Choice Requires="wps">
            <w:drawing>
              <wp:anchor distT="0" distB="0" distL="114300" distR="114300" simplePos="0" relativeHeight="252050432" behindDoc="0" locked="0" layoutInCell="1" allowOverlap="1" wp14:anchorId="10D67A70" wp14:editId="2CB45F92">
                <wp:simplePos x="0" y="0"/>
                <wp:positionH relativeFrom="column">
                  <wp:posOffset>2536190</wp:posOffset>
                </wp:positionH>
                <wp:positionV relativeFrom="paragraph">
                  <wp:posOffset>5644515</wp:posOffset>
                </wp:positionV>
                <wp:extent cx="113030" cy="124460"/>
                <wp:effectExtent l="19050" t="0" r="39370" b="46990"/>
                <wp:wrapNone/>
                <wp:docPr id="2133"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EA7C8" id="Arrow: Down 1" o:spid="_x0000_s1026" type="#_x0000_t67" style="position:absolute;margin-left:199.7pt;margin-top:444.45pt;width:8.9pt;height:9.8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" adj="11792" fillcolor="white [3212]" strokecolor="#515151 [3213]"/>
            </w:pict>
          </mc:Fallback>
        </mc:AlternateContent>
      </w:r>
      <w:r w:rsidRPr="00FB4142">
        <w:rPr>
          <w:noProof/>
        </w:rPr>
        <mc:AlternateContent>
          <mc:Choice Requires="wps">
            <w:drawing>
              <wp:anchor distT="0" distB="0" distL="114300" distR="114300" simplePos="0" relativeHeight="252049408" behindDoc="0" locked="0" layoutInCell="1" allowOverlap="1" wp14:anchorId="565D3104" wp14:editId="6321C9E2">
                <wp:simplePos x="0" y="0"/>
                <wp:positionH relativeFrom="column">
                  <wp:posOffset>2688590</wp:posOffset>
                </wp:positionH>
                <wp:positionV relativeFrom="paragraph">
                  <wp:posOffset>5520055</wp:posOffset>
                </wp:positionV>
                <wp:extent cx="113030" cy="124460"/>
                <wp:effectExtent l="19050" t="19050" r="39370" b="27940"/>
                <wp:wrapNone/>
                <wp:docPr id="2134"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10ADD" id="Arrow: Down 1" o:spid="_x0000_s1026" type="#_x0000_t67" style="position:absolute;margin-left:211.7pt;margin-top:434.65pt;width:8.9pt;height:9.8pt;flip:y;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" adj="11792" fillcolor="white [3212]" strokecolor="#515151 [3213]"/>
            </w:pict>
          </mc:Fallback>
        </mc:AlternateContent>
      </w:r>
      <w:r w:rsidRPr="00FB4142">
        <w:rPr>
          <w:noProof/>
        </w:rPr>
        <mc:AlternateContent>
          <mc:Choice Requires="wps">
            <w:drawing>
              <wp:anchor distT="0" distB="0" distL="114300" distR="114300" simplePos="0" relativeHeight="252048384" behindDoc="0" locked="0" layoutInCell="1" allowOverlap="1" wp14:anchorId="09E72C35" wp14:editId="67824BDD">
                <wp:simplePos x="0" y="0"/>
                <wp:positionH relativeFrom="column">
                  <wp:posOffset>2660015</wp:posOffset>
                </wp:positionH>
                <wp:positionV relativeFrom="paragraph">
                  <wp:posOffset>5139055</wp:posOffset>
                </wp:positionV>
                <wp:extent cx="113030" cy="124460"/>
                <wp:effectExtent l="19050" t="0" r="39370" b="46990"/>
                <wp:wrapNone/>
                <wp:docPr id="2135"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D782D" id="Arrow: Down 1" o:spid="_x0000_s1026" type="#_x0000_t67" style="position:absolute;margin-left:209.45pt;margin-top:404.65pt;width:8.9pt;height:9.8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" adj="11792" fillcolor="white [3212]" strokecolor="#515151 [3213]"/>
            </w:pict>
          </mc:Fallback>
        </mc:AlternateContent>
      </w:r>
      <w:r w:rsidRPr="00FB4142">
        <w:rPr>
          <w:noProof/>
        </w:rPr>
        <mc:AlternateContent>
          <mc:Choice Requires="wps">
            <w:drawing>
              <wp:anchor distT="0" distB="0" distL="114300" distR="114300" simplePos="0" relativeHeight="252047360" behindDoc="0" locked="0" layoutInCell="1" allowOverlap="1" wp14:anchorId="2A194391" wp14:editId="64073AAA">
                <wp:simplePos x="0" y="0"/>
                <wp:positionH relativeFrom="column">
                  <wp:posOffset>2821940</wp:posOffset>
                </wp:positionH>
                <wp:positionV relativeFrom="paragraph">
                  <wp:posOffset>5005705</wp:posOffset>
                </wp:positionV>
                <wp:extent cx="113030" cy="124460"/>
                <wp:effectExtent l="19050" t="19050" r="39370" b="27940"/>
                <wp:wrapNone/>
                <wp:docPr id="2136"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D7204" id="Arrow: Down 1" o:spid="_x0000_s1026" type="#_x0000_t67" style="position:absolute;margin-left:222.2pt;margin-top:394.15pt;width:8.9pt;height:9.8pt;flip:y;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" adj="11792" fillcolor="white [3212]" strokecolor="#515151 [3213]"/>
            </w:pict>
          </mc:Fallback>
        </mc:AlternateContent>
      </w:r>
      <w:r w:rsidRPr="00FB4142">
        <w:rPr>
          <w:noProof/>
        </w:rPr>
        <mc:AlternateContent>
          <mc:Choice Requires="wps">
            <w:drawing>
              <wp:anchor distT="0" distB="0" distL="114300" distR="114300" simplePos="0" relativeHeight="252046336" behindDoc="0" locked="0" layoutInCell="1" allowOverlap="1" wp14:anchorId="615A7437" wp14:editId="0FBD06F1">
                <wp:simplePos x="0" y="0"/>
                <wp:positionH relativeFrom="column">
                  <wp:posOffset>2660015</wp:posOffset>
                </wp:positionH>
                <wp:positionV relativeFrom="paragraph">
                  <wp:posOffset>4510405</wp:posOffset>
                </wp:positionV>
                <wp:extent cx="113030" cy="124460"/>
                <wp:effectExtent l="19050" t="0" r="39370" b="46990"/>
                <wp:wrapNone/>
                <wp:docPr id="2137"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83C48" id="Arrow: Down 1" o:spid="_x0000_s1026" type="#_x0000_t67" style="position:absolute;margin-left:209.45pt;margin-top:355.15pt;width:8.9pt;height:9.8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" adj="11792" fillcolor="white [3212]" strokecolor="#515151 [3213]"/>
            </w:pict>
          </mc:Fallback>
        </mc:AlternateContent>
      </w:r>
      <w:r w:rsidRPr="00FB4142">
        <w:rPr>
          <w:noProof/>
        </w:rPr>
        <mc:AlternateContent>
          <mc:Choice Requires="wps">
            <w:drawing>
              <wp:anchor distT="0" distB="0" distL="114300" distR="114300" simplePos="0" relativeHeight="252045312" behindDoc="0" locked="0" layoutInCell="1" allowOverlap="1" wp14:anchorId="440C0B6D" wp14:editId="0DA7F2B7">
                <wp:simplePos x="0" y="0"/>
                <wp:positionH relativeFrom="column">
                  <wp:posOffset>2736215</wp:posOffset>
                </wp:positionH>
                <wp:positionV relativeFrom="paragraph">
                  <wp:posOffset>4624705</wp:posOffset>
                </wp:positionV>
                <wp:extent cx="113030" cy="124460"/>
                <wp:effectExtent l="19050" t="19050" r="39370" b="27940"/>
                <wp:wrapNone/>
                <wp:docPr id="2138"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B1007" id="Arrow: Down 1" o:spid="_x0000_s1026" type="#_x0000_t67" style="position:absolute;margin-left:215.45pt;margin-top:364.15pt;width:8.9pt;height:9.8pt;flip:y;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" adj="11792" fillcolor="white [3212]" strokecolor="#515151 [3213]"/>
            </w:pict>
          </mc:Fallback>
        </mc:AlternateContent>
      </w:r>
      <w:r w:rsidRPr="00FB4142">
        <w:rPr>
          <w:noProof/>
        </w:rPr>
        <mc:AlternateContent>
          <mc:Choice Requires="wps">
            <w:drawing>
              <wp:anchor distT="0" distB="0" distL="114300" distR="114300" simplePos="0" relativeHeight="252044288" behindDoc="0" locked="0" layoutInCell="1" allowOverlap="1" wp14:anchorId="3180816F" wp14:editId="51008052">
                <wp:simplePos x="0" y="0"/>
                <wp:positionH relativeFrom="column">
                  <wp:posOffset>2564765</wp:posOffset>
                </wp:positionH>
                <wp:positionV relativeFrom="paragraph">
                  <wp:posOffset>4139565</wp:posOffset>
                </wp:positionV>
                <wp:extent cx="113030" cy="124460"/>
                <wp:effectExtent l="19050" t="0" r="39370" b="46990"/>
                <wp:wrapNone/>
                <wp:docPr id="2139"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CF553" id="Arrow: Down 1" o:spid="_x0000_s1026" type="#_x0000_t67" style="position:absolute;margin-left:201.95pt;margin-top:325.95pt;width:8.9pt;height:9.8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" adj="11792" fillcolor="white [3212]" strokecolor="#515151 [3213]"/>
            </w:pict>
          </mc:Fallback>
        </mc:AlternateContent>
      </w:r>
      <w:r w:rsidRPr="00FB4142">
        <w:rPr>
          <w:noProof/>
        </w:rPr>
        <mc:AlternateContent>
          <mc:Choice Requires="wps">
            <w:drawing>
              <wp:anchor distT="0" distB="0" distL="114300" distR="114300" simplePos="0" relativeHeight="252043264" behindDoc="0" locked="0" layoutInCell="1" allowOverlap="1" wp14:anchorId="7175C807" wp14:editId="216A11FE">
                <wp:simplePos x="0" y="0"/>
                <wp:positionH relativeFrom="column">
                  <wp:posOffset>2945765</wp:posOffset>
                </wp:positionH>
                <wp:positionV relativeFrom="paragraph">
                  <wp:posOffset>4015105</wp:posOffset>
                </wp:positionV>
                <wp:extent cx="113030" cy="124460"/>
                <wp:effectExtent l="19050" t="19050" r="39370" b="27940"/>
                <wp:wrapNone/>
                <wp:docPr id="2140"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FDAFF" id="Arrow: Down 1" o:spid="_x0000_s1026" type="#_x0000_t67" style="position:absolute;margin-left:231.95pt;margin-top:316.15pt;width:8.9pt;height:9.8pt;flip:y;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" adj="11792" fillcolor="white [3212]" strokecolor="#515151 [3213]"/>
            </w:pict>
          </mc:Fallback>
        </mc:AlternateContent>
      </w:r>
      <w:r w:rsidRPr="00FB4142">
        <w:rPr>
          <w:noProof/>
        </w:rPr>
        <mc:AlternateContent>
          <mc:Choice Requires="wps">
            <w:drawing>
              <wp:anchor distT="0" distB="0" distL="114300" distR="114300" simplePos="0" relativeHeight="252042240" behindDoc="0" locked="0" layoutInCell="1" allowOverlap="1" wp14:anchorId="43771A3D" wp14:editId="6984A0E5">
                <wp:simplePos x="0" y="0"/>
                <wp:positionH relativeFrom="column">
                  <wp:posOffset>3945890</wp:posOffset>
                </wp:positionH>
                <wp:positionV relativeFrom="paragraph">
                  <wp:posOffset>2995295</wp:posOffset>
                </wp:positionV>
                <wp:extent cx="113030" cy="124460"/>
                <wp:effectExtent l="19050" t="0" r="39370" b="46990"/>
                <wp:wrapNone/>
                <wp:docPr id="2141"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AF5C2" id="Arrow: Down 1" o:spid="_x0000_s1026" type="#_x0000_t67" style="position:absolute;margin-left:310.7pt;margin-top:235.85pt;width:8.9pt;height:9.8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" adj="11792" fillcolor="white [3212]" strokecolor="#515151 [3213]"/>
            </w:pict>
          </mc:Fallback>
        </mc:AlternateContent>
      </w:r>
      <w:r w:rsidRPr="00FB4142">
        <w:rPr>
          <w:noProof/>
        </w:rPr>
        <mc:AlternateContent>
          <mc:Choice Requires="wps">
            <w:drawing>
              <wp:anchor distT="0" distB="0" distL="114300" distR="114300" simplePos="0" relativeHeight="252041216" behindDoc="0" locked="0" layoutInCell="1" allowOverlap="1" wp14:anchorId="784C866F" wp14:editId="3499144B">
                <wp:simplePos x="0" y="0"/>
                <wp:positionH relativeFrom="column">
                  <wp:posOffset>4144645</wp:posOffset>
                </wp:positionH>
                <wp:positionV relativeFrom="paragraph">
                  <wp:posOffset>3119755</wp:posOffset>
                </wp:positionV>
                <wp:extent cx="113030" cy="124460"/>
                <wp:effectExtent l="19050" t="19050" r="39370" b="27940"/>
                <wp:wrapNone/>
                <wp:docPr id="2142"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411DC" id="Arrow: Down 1" o:spid="_x0000_s1026" type="#_x0000_t67" style="position:absolute;margin-left:326.35pt;margin-top:245.65pt;width:8.9pt;height:9.8pt;flip:y;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" adj="11792" fillcolor="white [3212]" strokecolor="#515151 [3213]"/>
            </w:pict>
          </mc:Fallback>
        </mc:AlternateContent>
      </w:r>
      <w:r w:rsidRPr="00FB4142">
        <w:rPr>
          <w:noProof/>
        </w:rPr>
        <mc:AlternateContent>
          <mc:Choice Requires="wps">
            <w:drawing>
              <wp:anchor distT="0" distB="0" distL="114300" distR="114300" simplePos="0" relativeHeight="252040192" behindDoc="0" locked="0" layoutInCell="1" allowOverlap="1" wp14:anchorId="666FD04C" wp14:editId="74C75D1B">
                <wp:simplePos x="0" y="0"/>
                <wp:positionH relativeFrom="column">
                  <wp:posOffset>4184015</wp:posOffset>
                </wp:positionH>
                <wp:positionV relativeFrom="paragraph">
                  <wp:posOffset>1615440</wp:posOffset>
                </wp:positionV>
                <wp:extent cx="113030" cy="124460"/>
                <wp:effectExtent l="19050" t="19050" r="39370" b="27940"/>
                <wp:wrapNone/>
                <wp:docPr id="2143"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520F3" id="Arrow: Down 1" o:spid="_x0000_s1026" type="#_x0000_t67" style="position:absolute;margin-left:329.45pt;margin-top:127.2pt;width:8.9pt;height:9.8pt;flip:y;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" adj="11792" fillcolor="white [3212]" strokecolor="#515151 [3213]"/>
            </w:pict>
          </mc:Fallback>
        </mc:AlternateContent>
      </w:r>
      <w:r w:rsidRPr="00FB4142">
        <w:rPr>
          <w:noProof/>
        </w:rPr>
        <mc:AlternateContent>
          <mc:Choice Requires="wps">
            <w:drawing>
              <wp:anchor distT="0" distB="0" distL="114300" distR="114300" simplePos="0" relativeHeight="252039168" behindDoc="0" locked="0" layoutInCell="1" allowOverlap="1" wp14:anchorId="120638FF" wp14:editId="3D456F81">
                <wp:simplePos x="0" y="0"/>
                <wp:positionH relativeFrom="column">
                  <wp:posOffset>3983990</wp:posOffset>
                </wp:positionH>
                <wp:positionV relativeFrom="paragraph">
                  <wp:posOffset>1490980</wp:posOffset>
                </wp:positionV>
                <wp:extent cx="113030" cy="124460"/>
                <wp:effectExtent l="19050" t="0" r="39370" b="46990"/>
                <wp:wrapNone/>
                <wp:docPr id="2144"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EB645" id="Arrow: Down 1" o:spid="_x0000_s1026" type="#_x0000_t67" style="position:absolute;margin-left:313.7pt;margin-top:117.4pt;width:8.9pt;height:9.8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" adj="11792" fillcolor="white [3212]" strokecolor="#515151 [3213]"/>
            </w:pict>
          </mc:Fallback>
        </mc:AlternateContent>
      </w:r>
      <w:r w:rsidRPr="00FB4142">
        <w:rPr>
          <w:noProof/>
        </w:rPr>
        <mc:AlternateContent>
          <mc:Choice Requires="wps">
            <w:drawing>
              <wp:anchor distT="0" distB="0" distL="114300" distR="114300" simplePos="0" relativeHeight="252038144" behindDoc="0" locked="0" layoutInCell="1" allowOverlap="1" wp14:anchorId="20C6D1B5" wp14:editId="39343B09">
                <wp:simplePos x="0" y="0"/>
                <wp:positionH relativeFrom="column">
                  <wp:posOffset>4326890</wp:posOffset>
                </wp:positionH>
                <wp:positionV relativeFrom="paragraph">
                  <wp:posOffset>1109980</wp:posOffset>
                </wp:positionV>
                <wp:extent cx="113030" cy="124460"/>
                <wp:effectExtent l="19050" t="19050" r="39370" b="27940"/>
                <wp:wrapNone/>
                <wp:docPr id="2145"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8505D" id="Arrow: Down 1" o:spid="_x0000_s1026" type="#_x0000_t67" style="position:absolute;margin-left:340.7pt;margin-top:87.4pt;width:8.9pt;height:9.8pt;flip:y;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" adj="11792" fillcolor="white [3212]" strokecolor="#515151 [3213]"/>
            </w:pict>
          </mc:Fallback>
        </mc:AlternateContent>
      </w:r>
      <w:r w:rsidRPr="00FB4142">
        <w:rPr>
          <w:noProof/>
        </w:rPr>
        <mc:AlternateContent>
          <mc:Choice Requires="wps">
            <w:drawing>
              <wp:anchor distT="0" distB="0" distL="114300" distR="114300" simplePos="0" relativeHeight="252037120" behindDoc="0" locked="0" layoutInCell="1" allowOverlap="1" wp14:anchorId="2D46D1D4" wp14:editId="099A401D">
                <wp:simplePos x="0" y="0"/>
                <wp:positionH relativeFrom="column">
                  <wp:posOffset>4031615</wp:posOffset>
                </wp:positionH>
                <wp:positionV relativeFrom="paragraph">
                  <wp:posOffset>1014730</wp:posOffset>
                </wp:positionV>
                <wp:extent cx="113030" cy="124460"/>
                <wp:effectExtent l="19050" t="0" r="39370" b="46990"/>
                <wp:wrapNone/>
                <wp:docPr id="2146"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92EE7" id="Arrow: Down 1" o:spid="_x0000_s1026" type="#_x0000_t67" style="position:absolute;margin-left:317.45pt;margin-top:79.9pt;width:8.9pt;height:9.8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" adj="11792" fillcolor="white [3212]" strokecolor="#515151 [3213]"/>
            </w:pict>
          </mc:Fallback>
        </mc:AlternateContent>
      </w:r>
      <w:r w:rsidRPr="00FB4142">
        <w:rPr>
          <w:noProof/>
        </w:rPr>
        <mc:AlternateContent>
          <mc:Choice Requires="wps">
            <w:drawing>
              <wp:anchor distT="0" distB="0" distL="114300" distR="114300" simplePos="0" relativeHeight="252035072" behindDoc="0" locked="0" layoutInCell="1" allowOverlap="1" wp14:anchorId="4940FA23" wp14:editId="387626E0">
                <wp:simplePos x="0" y="0"/>
                <wp:positionH relativeFrom="column">
                  <wp:posOffset>5476875</wp:posOffset>
                </wp:positionH>
                <wp:positionV relativeFrom="paragraph">
                  <wp:posOffset>618490</wp:posOffset>
                </wp:positionV>
                <wp:extent cx="113030" cy="124460"/>
                <wp:effectExtent l="19050" t="19050" r="39370" b="27940"/>
                <wp:wrapNone/>
                <wp:docPr id="2147"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AA6F9" id="Arrow: Down 1" o:spid="_x0000_s1026" type="#_x0000_t67" style="position:absolute;margin-left:431.25pt;margin-top:48.7pt;width:8.9pt;height:9.8pt;flip:y;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" adj="11792" fillcolor="white [3212]" strokecolor="#515151 [3213]"/>
            </w:pict>
          </mc:Fallback>
        </mc:AlternateContent>
      </w:r>
      <w:r w:rsidRPr="00FB4142">
        <w:rPr>
          <w:noProof/>
        </w:rPr>
        <mc:AlternateContent>
          <mc:Choice Requires="wps">
            <w:drawing>
              <wp:anchor distT="0" distB="0" distL="114300" distR="114300" simplePos="0" relativeHeight="252036096" behindDoc="0" locked="0" layoutInCell="1" allowOverlap="1" wp14:anchorId="141E8C65" wp14:editId="1B16458C">
                <wp:simplePos x="0" y="0"/>
                <wp:positionH relativeFrom="column">
                  <wp:posOffset>4926965</wp:posOffset>
                </wp:positionH>
                <wp:positionV relativeFrom="paragraph">
                  <wp:posOffset>500380</wp:posOffset>
                </wp:positionV>
                <wp:extent cx="113030" cy="124460"/>
                <wp:effectExtent l="19050" t="0" r="39370" b="46990"/>
                <wp:wrapNone/>
                <wp:docPr id="2148"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5CC80" id="Arrow: Down 1" o:spid="_x0000_s1026" type="#_x0000_t67" style="position:absolute;margin-left:387.95pt;margin-top:39.4pt;width:8.9pt;height:9.8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" adj="11792" fillcolor="white [3212]" strokecolor="#515151 [3213]"/>
            </w:pict>
          </mc:Fallback>
        </mc:AlternateContent>
      </w:r>
      <w:r w:rsidRPr="00FB4142">
        <w:rPr>
          <w:rStyle w:val="SubtleEmphasis"/>
          <w:noProof/>
        </w:rPr>
        <mc:AlternateContent>
          <mc:Choice Requires="wps">
            <w:drawing>
              <wp:anchor distT="0" distB="0" distL="114300" distR="114300" simplePos="0" relativeHeight="252034048" behindDoc="0" locked="0" layoutInCell="1" allowOverlap="1" wp14:anchorId="7A93DF85" wp14:editId="0C1CC721">
                <wp:simplePos x="0" y="0"/>
                <wp:positionH relativeFrom="margin">
                  <wp:posOffset>4533900</wp:posOffset>
                </wp:positionH>
                <wp:positionV relativeFrom="paragraph">
                  <wp:posOffset>5635625</wp:posOffset>
                </wp:positionV>
                <wp:extent cx="1828800" cy="523875"/>
                <wp:effectExtent l="0" t="0" r="0" b="9525"/>
                <wp:wrapNone/>
                <wp:docPr id="2149" name="Text 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1"/>
                              <w:tblW w:w="2751" w:type="dxa"/>
                              <w:tblLayout w:type="fixed"/>
                              <w:tblLook w:val="04A0" w:firstRow="1" w:lastRow="0" w:firstColumn="1" w:lastColumn="0" w:noHBand="0" w:noVBand="1"/>
                            </w:tblPr>
                            <w:tblGrid>
                              <w:gridCol w:w="284"/>
                              <w:gridCol w:w="2467"/>
                            </w:tblGrid>
                            <w:tr w:rsidR="00122671" w:rsidRPr="003329A5" w14:paraId="1365599B" w14:textId="77777777" w:rsidTr="008A7A14">
                              <w:trPr>
                                <w:trHeight w:val="474"/>
                              </w:trPr>
                              <w:tc>
                                <w:tcPr>
                                  <w:tcW w:w="284" w:type="dxa"/>
                                  <w:tcBorders>
                                    <w:top w:val="nil"/>
                                    <w:left w:val="nil"/>
                                    <w:bottom w:val="nil"/>
                                    <w:right w:val="nil"/>
                                  </w:tcBorders>
                                  <w:tcMar>
                                    <w:left w:w="0" w:type="dxa"/>
                                    <w:right w:w="0" w:type="dxa"/>
                                  </w:tcMar>
                                </w:tcPr>
                                <w:p w14:paraId="6906051E" w14:textId="77777777" w:rsidR="00122671" w:rsidRDefault="00122671" w:rsidP="008A7A14">
                                  <w:r>
                                    <w:rPr>
                                      <w:noProof/>
                                    </w:rPr>
                                    <w:drawing>
                                      <wp:inline distT="0" distB="0" distL="0" distR="0" wp14:anchorId="2D57E570" wp14:editId="2009C97D">
                                        <wp:extent cx="138703" cy="245660"/>
                                        <wp:effectExtent l="0" t="0" r="0" b="2540"/>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26FF3787" w14:textId="77777777" w:rsidR="00122671" w:rsidRDefault="00122671" w:rsidP="008A7A14">
                                  <w:pPr>
                                    <w:rPr>
                                      <w:sz w:val="16"/>
                                      <w:szCs w:val="16"/>
                                    </w:rPr>
                                  </w:pPr>
                                </w:p>
                                <w:p w14:paraId="2801F18A" w14:textId="77777777" w:rsidR="00122671" w:rsidRPr="003329A5" w:rsidRDefault="00122671" w:rsidP="008A7A14">
                                  <w:pPr>
                                    <w:rPr>
                                      <w:sz w:val="16"/>
                                      <w:szCs w:val="16"/>
                                    </w:rPr>
                                  </w:pPr>
                                </w:p>
                              </w:tc>
                              <w:tc>
                                <w:tcPr>
                                  <w:tcW w:w="2467" w:type="dxa"/>
                                  <w:tcBorders>
                                    <w:top w:val="nil"/>
                                    <w:left w:val="nil"/>
                                    <w:bottom w:val="nil"/>
                                    <w:right w:val="nil"/>
                                  </w:tcBorders>
                                  <w:tcMar>
                                    <w:left w:w="0" w:type="dxa"/>
                                    <w:right w:w="0" w:type="dxa"/>
                                  </w:tcMar>
                                </w:tcPr>
                                <w:p w14:paraId="6D9BF726" w14:textId="77777777" w:rsidR="00122671" w:rsidRPr="003329A5" w:rsidRDefault="00122671"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122671" w:rsidRPr="003329A5" w14:paraId="0EC2C820" w14:textId="77777777" w:rsidTr="008A7A14">
                              <w:trPr>
                                <w:trHeight w:val="277"/>
                              </w:trPr>
                              <w:tc>
                                <w:tcPr>
                                  <w:tcW w:w="284" w:type="dxa"/>
                                  <w:tcBorders>
                                    <w:top w:val="nil"/>
                                    <w:left w:val="nil"/>
                                    <w:bottom w:val="nil"/>
                                    <w:right w:val="nil"/>
                                  </w:tcBorders>
                                  <w:tcMar>
                                    <w:left w:w="0" w:type="dxa"/>
                                    <w:right w:w="0" w:type="dxa"/>
                                  </w:tcMar>
                                </w:tcPr>
                                <w:p w14:paraId="322B38E5" w14:textId="77777777" w:rsidR="00122671" w:rsidRPr="003329A5" w:rsidRDefault="00122671">
                                  <w:pPr>
                                    <w:rPr>
                                      <w:noProof/>
                                      <w:sz w:val="16"/>
                                      <w:szCs w:val="16"/>
                                      <w:lang w:eastAsia="en-GB"/>
                                    </w:rPr>
                                  </w:pPr>
                                </w:p>
                              </w:tc>
                              <w:tc>
                                <w:tcPr>
                                  <w:tcW w:w="2467" w:type="dxa"/>
                                  <w:tcBorders>
                                    <w:top w:val="nil"/>
                                    <w:left w:val="nil"/>
                                    <w:bottom w:val="nil"/>
                                    <w:right w:val="nil"/>
                                  </w:tcBorders>
                                  <w:tcMar>
                                    <w:left w:w="0" w:type="dxa"/>
                                    <w:right w:w="0" w:type="dxa"/>
                                  </w:tcMar>
                                </w:tcPr>
                                <w:p w14:paraId="3F327BC3" w14:textId="77777777" w:rsidR="00122671" w:rsidRPr="003329A5" w:rsidRDefault="00122671">
                                  <w:pPr>
                                    <w:rPr>
                                      <w:sz w:val="16"/>
                                      <w:szCs w:val="16"/>
                                    </w:rPr>
                                  </w:pPr>
                                </w:p>
                              </w:tc>
                            </w:tr>
                          </w:tbl>
                          <w:p w14:paraId="618436C2" w14:textId="77777777" w:rsidR="00122671" w:rsidRPr="003329A5" w:rsidRDefault="00122671" w:rsidP="00122671">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93DF85" id="Text Box 2149" o:spid="_x0000_s1081" type="#_x0000_t202" style="position:absolute;margin-left:357pt;margin-top:443.75pt;width:2in;height:41.25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" filled="f" stroked="f">
                <v:textbox>
                  <w:txbxContent>
                    <w:tbl>
                      <w:tblPr>
                        <w:tblStyle w:val="TableGrid1"/>
                        <w:tblW w:w="2751" w:type="dxa"/>
                        <w:tblLayout w:type="fixed"/>
                        <w:tblLook w:val="04A0" w:firstRow="1" w:lastRow="0" w:firstColumn="1" w:lastColumn="0" w:noHBand="0" w:noVBand="1"/>
                      </w:tblPr>
                      <w:tblGrid>
                        <w:gridCol w:w="284"/>
                        <w:gridCol w:w="2467"/>
                      </w:tblGrid>
                      <w:tr w:rsidR="00122671" w:rsidRPr="003329A5" w14:paraId="1365599B" w14:textId="77777777" w:rsidTr="008A7A14">
                        <w:trPr>
                          <w:trHeight w:val="474"/>
                        </w:trPr>
                        <w:tc>
                          <w:tcPr>
                            <w:tcW w:w="284" w:type="dxa"/>
                            <w:tcBorders>
                              <w:top w:val="nil"/>
                              <w:left w:val="nil"/>
                              <w:bottom w:val="nil"/>
                              <w:right w:val="nil"/>
                            </w:tcBorders>
                            <w:tcMar>
                              <w:left w:w="0" w:type="dxa"/>
                              <w:right w:w="0" w:type="dxa"/>
                            </w:tcMar>
                          </w:tcPr>
                          <w:p w14:paraId="6906051E" w14:textId="77777777" w:rsidR="00122671" w:rsidRDefault="00122671" w:rsidP="008A7A14">
                            <w:r>
                              <w:rPr>
                                <w:noProof/>
                              </w:rPr>
                              <w:drawing>
                                <wp:inline distT="0" distB="0" distL="0" distR="0" wp14:anchorId="2D57E570" wp14:editId="2009C97D">
                                  <wp:extent cx="138703" cy="245660"/>
                                  <wp:effectExtent l="0" t="0" r="0" b="2540"/>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26FF3787" w14:textId="77777777" w:rsidR="00122671" w:rsidRDefault="00122671" w:rsidP="008A7A14">
                            <w:pPr>
                              <w:rPr>
                                <w:sz w:val="16"/>
                                <w:szCs w:val="16"/>
                              </w:rPr>
                            </w:pPr>
                          </w:p>
                          <w:p w14:paraId="2801F18A" w14:textId="77777777" w:rsidR="00122671" w:rsidRPr="003329A5" w:rsidRDefault="00122671" w:rsidP="008A7A14">
                            <w:pPr>
                              <w:rPr>
                                <w:sz w:val="16"/>
                                <w:szCs w:val="16"/>
                              </w:rPr>
                            </w:pPr>
                          </w:p>
                        </w:tc>
                        <w:tc>
                          <w:tcPr>
                            <w:tcW w:w="2467" w:type="dxa"/>
                            <w:tcBorders>
                              <w:top w:val="nil"/>
                              <w:left w:val="nil"/>
                              <w:bottom w:val="nil"/>
                              <w:right w:val="nil"/>
                            </w:tcBorders>
                            <w:tcMar>
                              <w:left w:w="0" w:type="dxa"/>
                              <w:right w:w="0" w:type="dxa"/>
                            </w:tcMar>
                          </w:tcPr>
                          <w:p w14:paraId="6D9BF726" w14:textId="77777777" w:rsidR="00122671" w:rsidRPr="003329A5" w:rsidRDefault="00122671"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122671" w:rsidRPr="003329A5" w14:paraId="0EC2C820" w14:textId="77777777" w:rsidTr="008A7A14">
                        <w:trPr>
                          <w:trHeight w:val="277"/>
                        </w:trPr>
                        <w:tc>
                          <w:tcPr>
                            <w:tcW w:w="284" w:type="dxa"/>
                            <w:tcBorders>
                              <w:top w:val="nil"/>
                              <w:left w:val="nil"/>
                              <w:bottom w:val="nil"/>
                              <w:right w:val="nil"/>
                            </w:tcBorders>
                            <w:tcMar>
                              <w:left w:w="0" w:type="dxa"/>
                              <w:right w:w="0" w:type="dxa"/>
                            </w:tcMar>
                          </w:tcPr>
                          <w:p w14:paraId="322B38E5" w14:textId="77777777" w:rsidR="00122671" w:rsidRPr="003329A5" w:rsidRDefault="00122671">
                            <w:pPr>
                              <w:rPr>
                                <w:noProof/>
                                <w:sz w:val="16"/>
                                <w:szCs w:val="16"/>
                                <w:lang w:eastAsia="en-GB"/>
                              </w:rPr>
                            </w:pPr>
                          </w:p>
                        </w:tc>
                        <w:tc>
                          <w:tcPr>
                            <w:tcW w:w="2467" w:type="dxa"/>
                            <w:tcBorders>
                              <w:top w:val="nil"/>
                              <w:left w:val="nil"/>
                              <w:bottom w:val="nil"/>
                              <w:right w:val="nil"/>
                            </w:tcBorders>
                            <w:tcMar>
                              <w:left w:w="0" w:type="dxa"/>
                              <w:right w:w="0" w:type="dxa"/>
                            </w:tcMar>
                          </w:tcPr>
                          <w:p w14:paraId="3F327BC3" w14:textId="77777777" w:rsidR="00122671" w:rsidRPr="003329A5" w:rsidRDefault="00122671">
                            <w:pPr>
                              <w:rPr>
                                <w:sz w:val="16"/>
                                <w:szCs w:val="16"/>
                              </w:rPr>
                            </w:pPr>
                          </w:p>
                        </w:tc>
                      </w:tr>
                    </w:tbl>
                    <w:p w14:paraId="618436C2" w14:textId="77777777" w:rsidR="00122671" w:rsidRPr="003329A5" w:rsidRDefault="00122671" w:rsidP="00122671">
                      <w:pPr>
                        <w:rPr>
                          <w:sz w:val="16"/>
                          <w:szCs w:val="16"/>
                        </w:rPr>
                      </w:pPr>
                    </w:p>
                  </w:txbxContent>
                </v:textbox>
                <w10:wrap anchorx="margin"/>
              </v:shape>
            </w:pict>
          </mc:Fallback>
        </mc:AlternateContent>
      </w:r>
      <w:r w:rsidR="001B2E0D" w:rsidRPr="00FB4142">
        <w:rPr>
          <w:noProof/>
          <w:color w:val="808080" w:themeColor="background1" w:themeShade="80"/>
        </w:rPr>
        <w:drawing>
          <wp:inline distT="0" distB="0" distL="0" distR="0" wp14:anchorId="0C40AA12" wp14:editId="1BBEEBC4">
            <wp:extent cx="5486400" cy="6162675"/>
            <wp:effectExtent l="0" t="0" r="0" b="0"/>
            <wp:docPr id="2150" name="Chart 2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9D6818D" w14:textId="0E12F6F9" w:rsidR="001B2E0D" w:rsidRPr="00FB4142" w:rsidRDefault="001B2E0D" w:rsidP="00234A23">
      <w:pPr>
        <w:pStyle w:val="Caption"/>
        <w:rPr>
          <w:rStyle w:val="SubtleEmphasis"/>
        </w:rPr>
      </w:pPr>
      <w:r w:rsidRPr="00FB4142">
        <w:rPr>
          <w:rStyle w:val="SubtleEmphasis"/>
        </w:rPr>
        <w:t>Q24. Which department(s) / subject(s) does the main member of professional library staff work with? Base: Where have main member of library staff (unweighted base sizes in parenthesis)</w:t>
      </w:r>
    </w:p>
    <w:p w14:paraId="2EF77840" w14:textId="77777777" w:rsidR="00463CA7" w:rsidRPr="00FB4142" w:rsidRDefault="00463CA7" w:rsidP="001B2E0D"/>
    <w:p w14:paraId="1534D9DD" w14:textId="3B0B4813" w:rsidR="001B2E0D" w:rsidRPr="00FB4142" w:rsidRDefault="001B2E0D" w:rsidP="001B2E0D">
      <w:r w:rsidRPr="00FB4142">
        <w:t xml:space="preserve">Schools were also asked which leads their main member of library staff works with. The </w:t>
      </w:r>
      <w:proofErr w:type="gramStart"/>
      <w:r w:rsidRPr="00FB4142">
        <w:t>most commonly selected</w:t>
      </w:r>
      <w:proofErr w:type="gramEnd"/>
      <w:r w:rsidRPr="00FB4142">
        <w:t xml:space="preserve"> response is the Special Educational Needs Coordinator (4</w:t>
      </w:r>
      <w:r w:rsidR="000A6E73" w:rsidRPr="00FB4142">
        <w:t>7</w:t>
      </w:r>
      <w:r w:rsidRPr="00FB4142">
        <w:t>%; 4</w:t>
      </w:r>
      <w:r w:rsidR="000A6E73" w:rsidRPr="00FB4142">
        <w:t>2</w:t>
      </w:r>
      <w:r w:rsidRPr="00FB4142">
        <w:t>% primary, 6</w:t>
      </w:r>
      <w:r w:rsidR="000A6E73" w:rsidRPr="00FB4142">
        <w:t>4</w:t>
      </w:r>
      <w:r w:rsidRPr="00FB4142">
        <w:t>% secondary) followed by the pastoral/welfare lead (3</w:t>
      </w:r>
      <w:r w:rsidR="000A6E73" w:rsidRPr="00FB4142">
        <w:t>6</w:t>
      </w:r>
      <w:r w:rsidRPr="00FB4142">
        <w:t xml:space="preserve">%; </w:t>
      </w:r>
      <w:r w:rsidR="000A6E73" w:rsidRPr="00FB4142">
        <w:t>30</w:t>
      </w:r>
      <w:r w:rsidRPr="00FB4142">
        <w:t>% primary, 5</w:t>
      </w:r>
      <w:r w:rsidR="000A6E73" w:rsidRPr="00FB4142">
        <w:t>4</w:t>
      </w:r>
      <w:r w:rsidRPr="00FB4142">
        <w:t>% secondary) and the Gifted and Talented Coordinator (</w:t>
      </w:r>
      <w:r w:rsidR="000A6E73" w:rsidRPr="00FB4142">
        <w:t>18</w:t>
      </w:r>
      <w:r w:rsidRPr="00FB4142">
        <w:t xml:space="preserve">%; </w:t>
      </w:r>
      <w:r w:rsidR="000A6E73" w:rsidRPr="00FB4142">
        <w:t>18</w:t>
      </w:r>
      <w:r w:rsidRPr="00FB4142">
        <w:t>% primary, 2</w:t>
      </w:r>
      <w:r w:rsidR="000A6E73" w:rsidRPr="00FB4142">
        <w:t>0</w:t>
      </w:r>
      <w:r w:rsidRPr="00FB4142">
        <w:t xml:space="preserve">% secondary). Again, the higher figures reported for secondary schools compared with primary </w:t>
      </w:r>
      <w:r w:rsidR="00DF17AF">
        <w:t>are</w:t>
      </w:r>
      <w:r w:rsidRPr="00FB4142">
        <w:t xml:space="preserve"> probably a result of their differing structures and levels of staffing.</w:t>
      </w:r>
    </w:p>
    <w:p w14:paraId="1D7071D5" w14:textId="6ABE4265" w:rsidR="006E7A5F" w:rsidRPr="00FB4142" w:rsidRDefault="00DF17AF" w:rsidP="00DF17AF">
      <w:pPr>
        <w:pStyle w:val="Caption"/>
      </w:pPr>
      <w:r>
        <w:lastRenderedPageBreak/>
        <w:t xml:space="preserve">Figure </w:t>
      </w:r>
      <w:r>
        <w:fldChar w:fldCharType="begin"/>
      </w:r>
      <w:r>
        <w:instrText xml:space="preserve"> SEQ Figure \* ARABIC </w:instrText>
      </w:r>
      <w:r>
        <w:fldChar w:fldCharType="separate"/>
      </w:r>
      <w:r w:rsidR="001918C3">
        <w:rPr>
          <w:noProof/>
        </w:rPr>
        <w:t>41</w:t>
      </w:r>
      <w:r>
        <w:fldChar w:fldCharType="end"/>
      </w:r>
      <w:r>
        <w:t xml:space="preserve">: </w:t>
      </w:r>
      <w:r w:rsidRPr="00A34D46">
        <w:t>Leads the main member of library staff works with</w:t>
      </w:r>
    </w:p>
    <w:p w14:paraId="2D5978C8" w14:textId="7379E906" w:rsidR="001B2E0D" w:rsidRPr="00FB4142" w:rsidRDefault="000A6E73" w:rsidP="001B2E0D">
      <w:pPr>
        <w:rPr>
          <w:rStyle w:val="SubtleEmphasis"/>
        </w:rPr>
      </w:pPr>
      <w:r w:rsidRPr="00FB4142">
        <w:rPr>
          <w:noProof/>
        </w:rPr>
        <mc:AlternateContent>
          <mc:Choice Requires="wps">
            <w:drawing>
              <wp:anchor distT="0" distB="0" distL="114300" distR="114300" simplePos="0" relativeHeight="252062720" behindDoc="0" locked="0" layoutInCell="1" allowOverlap="1" wp14:anchorId="2D77D1CE" wp14:editId="3E7070A5">
                <wp:simplePos x="0" y="0"/>
                <wp:positionH relativeFrom="column">
                  <wp:posOffset>4212590</wp:posOffset>
                </wp:positionH>
                <wp:positionV relativeFrom="paragraph">
                  <wp:posOffset>4234180</wp:posOffset>
                </wp:positionV>
                <wp:extent cx="113030" cy="124460"/>
                <wp:effectExtent l="19050" t="19050" r="39370" b="27940"/>
                <wp:wrapNone/>
                <wp:docPr id="2152"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AF781" id="Arrow: Down 1" o:spid="_x0000_s1026" type="#_x0000_t67" style="position:absolute;margin-left:331.7pt;margin-top:333.4pt;width:8.9pt;height:9.8pt;flip:y;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" adj="11792" fillcolor="white [3212]" strokecolor="#515151 [3213]"/>
            </w:pict>
          </mc:Fallback>
        </mc:AlternateContent>
      </w:r>
      <w:r w:rsidR="00320E10" w:rsidRPr="00FB4142">
        <w:rPr>
          <w:noProof/>
        </w:rPr>
        <mc:AlternateContent>
          <mc:Choice Requires="wps">
            <w:drawing>
              <wp:anchor distT="0" distB="0" distL="114300" distR="114300" simplePos="0" relativeHeight="252063744" behindDoc="0" locked="0" layoutInCell="1" allowOverlap="1" wp14:anchorId="704AF76E" wp14:editId="16716C67">
                <wp:simplePos x="0" y="0"/>
                <wp:positionH relativeFrom="column">
                  <wp:posOffset>3260090</wp:posOffset>
                </wp:positionH>
                <wp:positionV relativeFrom="paragraph">
                  <wp:posOffset>4377055</wp:posOffset>
                </wp:positionV>
                <wp:extent cx="113030" cy="124460"/>
                <wp:effectExtent l="19050" t="0" r="39370" b="46990"/>
                <wp:wrapNone/>
                <wp:docPr id="2153"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FDA62" id="Arrow: Down 1" o:spid="_x0000_s1026" type="#_x0000_t67" style="position:absolute;margin-left:256.7pt;margin-top:344.65pt;width:8.9pt;height:9.8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" adj="11792" fillcolor="white [3212]" strokecolor="#515151 [3213]"/>
            </w:pict>
          </mc:Fallback>
        </mc:AlternateContent>
      </w:r>
      <w:r w:rsidR="00320E10" w:rsidRPr="00FB4142">
        <w:rPr>
          <w:noProof/>
        </w:rPr>
        <mc:AlternateContent>
          <mc:Choice Requires="wps">
            <w:drawing>
              <wp:anchor distT="0" distB="0" distL="114300" distR="114300" simplePos="0" relativeHeight="252061696" behindDoc="0" locked="0" layoutInCell="1" allowOverlap="1" wp14:anchorId="13D75C2B" wp14:editId="4CDD044F">
                <wp:simplePos x="0" y="0"/>
                <wp:positionH relativeFrom="column">
                  <wp:posOffset>2698115</wp:posOffset>
                </wp:positionH>
                <wp:positionV relativeFrom="paragraph">
                  <wp:posOffset>3700780</wp:posOffset>
                </wp:positionV>
                <wp:extent cx="113030" cy="124460"/>
                <wp:effectExtent l="19050" t="0" r="39370" b="46990"/>
                <wp:wrapNone/>
                <wp:docPr id="2154"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E4E6" id="Arrow: Down 1" o:spid="_x0000_s1026" type="#_x0000_t67" style="position:absolute;margin-left:212.45pt;margin-top:291.4pt;width:8.9pt;height:9.8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" adj="11792" fillcolor="white [3212]" strokecolor="#515151 [3213]"/>
            </w:pict>
          </mc:Fallback>
        </mc:AlternateContent>
      </w:r>
      <w:r w:rsidR="00320E10" w:rsidRPr="00FB4142">
        <w:rPr>
          <w:noProof/>
        </w:rPr>
        <mc:AlternateContent>
          <mc:Choice Requires="wps">
            <w:drawing>
              <wp:anchor distT="0" distB="0" distL="114300" distR="114300" simplePos="0" relativeHeight="252060672" behindDoc="0" locked="0" layoutInCell="1" allowOverlap="1" wp14:anchorId="03CFD081" wp14:editId="292C11AA">
                <wp:simplePos x="0" y="0"/>
                <wp:positionH relativeFrom="column">
                  <wp:posOffset>2860040</wp:posOffset>
                </wp:positionH>
                <wp:positionV relativeFrom="paragraph">
                  <wp:posOffset>3300730</wp:posOffset>
                </wp:positionV>
                <wp:extent cx="113030" cy="124460"/>
                <wp:effectExtent l="19050" t="0" r="39370" b="46990"/>
                <wp:wrapNone/>
                <wp:docPr id="2155"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189CB" id="Arrow: Down 1" o:spid="_x0000_s1026" type="#_x0000_t67" style="position:absolute;margin-left:225.2pt;margin-top:259.9pt;width:8.9pt;height:9.8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" adj="11792" fillcolor="white [3212]" strokecolor="#515151 [3213]"/>
            </w:pict>
          </mc:Fallback>
        </mc:AlternateContent>
      </w:r>
      <w:r w:rsidR="00320E10" w:rsidRPr="00FB4142">
        <w:rPr>
          <w:noProof/>
        </w:rPr>
        <mc:AlternateContent>
          <mc:Choice Requires="wps">
            <w:drawing>
              <wp:anchor distT="0" distB="0" distL="114300" distR="114300" simplePos="0" relativeHeight="252059648" behindDoc="0" locked="0" layoutInCell="1" allowOverlap="1" wp14:anchorId="16B2F557" wp14:editId="23BCF58B">
                <wp:simplePos x="0" y="0"/>
                <wp:positionH relativeFrom="column">
                  <wp:posOffset>3069590</wp:posOffset>
                </wp:positionH>
                <wp:positionV relativeFrom="paragraph">
                  <wp:posOffset>3157855</wp:posOffset>
                </wp:positionV>
                <wp:extent cx="113030" cy="124460"/>
                <wp:effectExtent l="19050" t="19050" r="39370" b="27940"/>
                <wp:wrapNone/>
                <wp:docPr id="2156"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7007A" id="Arrow: Down 1" o:spid="_x0000_s1026" type="#_x0000_t67" style="position:absolute;margin-left:241.7pt;margin-top:248.65pt;width:8.9pt;height:9.8pt;flip:y;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" adj="11792" fillcolor="white [3212]" strokecolor="#515151 [3213]"/>
            </w:pict>
          </mc:Fallback>
        </mc:AlternateContent>
      </w:r>
      <w:r w:rsidR="00320E10" w:rsidRPr="00FB4142">
        <w:rPr>
          <w:noProof/>
        </w:rPr>
        <mc:AlternateContent>
          <mc:Choice Requires="wps">
            <w:drawing>
              <wp:anchor distT="0" distB="0" distL="114300" distR="114300" simplePos="0" relativeHeight="252058624" behindDoc="0" locked="0" layoutInCell="1" allowOverlap="1" wp14:anchorId="34F588E9" wp14:editId="6254133D">
                <wp:simplePos x="0" y="0"/>
                <wp:positionH relativeFrom="column">
                  <wp:posOffset>2669540</wp:posOffset>
                </wp:positionH>
                <wp:positionV relativeFrom="paragraph">
                  <wp:posOffset>2214880</wp:posOffset>
                </wp:positionV>
                <wp:extent cx="113030" cy="124460"/>
                <wp:effectExtent l="19050" t="0" r="39370" b="46990"/>
                <wp:wrapNone/>
                <wp:docPr id="2157"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41BA2" id="Arrow: Down 1" o:spid="_x0000_s1026" type="#_x0000_t67" style="position:absolute;margin-left:210.2pt;margin-top:174.4pt;width:8.9pt;height:9.8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" adj="11792" fillcolor="white [3212]" strokecolor="#515151 [3213]"/>
            </w:pict>
          </mc:Fallback>
        </mc:AlternateContent>
      </w:r>
      <w:r w:rsidR="00320E10" w:rsidRPr="00FB4142">
        <w:rPr>
          <w:noProof/>
        </w:rPr>
        <mc:AlternateContent>
          <mc:Choice Requires="wps">
            <w:drawing>
              <wp:anchor distT="0" distB="0" distL="114300" distR="114300" simplePos="0" relativeHeight="252057600" behindDoc="0" locked="0" layoutInCell="1" allowOverlap="1" wp14:anchorId="3932368B" wp14:editId="7E400974">
                <wp:simplePos x="0" y="0"/>
                <wp:positionH relativeFrom="column">
                  <wp:posOffset>2850515</wp:posOffset>
                </wp:positionH>
                <wp:positionV relativeFrom="paragraph">
                  <wp:posOffset>2119630</wp:posOffset>
                </wp:positionV>
                <wp:extent cx="113030" cy="124460"/>
                <wp:effectExtent l="19050" t="19050" r="39370" b="27940"/>
                <wp:wrapNone/>
                <wp:docPr id="2158"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87B8E" id="Arrow: Down 1" o:spid="_x0000_s1026" type="#_x0000_t67" style="position:absolute;margin-left:224.45pt;margin-top:166.9pt;width:8.9pt;height:9.8pt;flip:y;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" adj="11792" fillcolor="white [3212]" strokecolor="#515151 [3213]"/>
            </w:pict>
          </mc:Fallback>
        </mc:AlternateContent>
      </w:r>
      <w:r w:rsidR="00320E10" w:rsidRPr="00FB4142">
        <w:rPr>
          <w:noProof/>
        </w:rPr>
        <mc:AlternateContent>
          <mc:Choice Requires="wps">
            <w:drawing>
              <wp:anchor distT="0" distB="0" distL="114300" distR="114300" simplePos="0" relativeHeight="252056576" behindDoc="0" locked="0" layoutInCell="1" allowOverlap="1" wp14:anchorId="5A5A9A0E" wp14:editId="2E5F2C4A">
                <wp:simplePos x="0" y="0"/>
                <wp:positionH relativeFrom="column">
                  <wp:posOffset>4955540</wp:posOffset>
                </wp:positionH>
                <wp:positionV relativeFrom="paragraph">
                  <wp:posOffset>1129665</wp:posOffset>
                </wp:positionV>
                <wp:extent cx="113030" cy="124460"/>
                <wp:effectExtent l="19050" t="19050" r="39370" b="27940"/>
                <wp:wrapNone/>
                <wp:docPr id="2159"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B31A3" id="Arrow: Down 1" o:spid="_x0000_s1026" type="#_x0000_t67" style="position:absolute;margin-left:390.2pt;margin-top:88.95pt;width:8.9pt;height:9.8pt;flip:y;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" adj="11792" fillcolor="white [3212]" strokecolor="#515151 [3213]"/>
            </w:pict>
          </mc:Fallback>
        </mc:AlternateContent>
      </w:r>
      <w:r w:rsidR="00320E10" w:rsidRPr="00FB4142">
        <w:rPr>
          <w:noProof/>
        </w:rPr>
        <mc:AlternateContent>
          <mc:Choice Requires="wps">
            <w:drawing>
              <wp:anchor distT="0" distB="0" distL="114300" distR="114300" simplePos="0" relativeHeight="252053504" behindDoc="0" locked="0" layoutInCell="1" allowOverlap="1" wp14:anchorId="7DC59DAE" wp14:editId="2D8C6455">
                <wp:simplePos x="0" y="0"/>
                <wp:positionH relativeFrom="column">
                  <wp:posOffset>5372100</wp:posOffset>
                </wp:positionH>
                <wp:positionV relativeFrom="paragraph">
                  <wp:posOffset>590550</wp:posOffset>
                </wp:positionV>
                <wp:extent cx="113030" cy="124460"/>
                <wp:effectExtent l="19050" t="19050" r="39370" b="27940"/>
                <wp:wrapNone/>
                <wp:docPr id="2160"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1B3C2" id="Arrow: Down 1" o:spid="_x0000_s1026" type="#_x0000_t67" style="position:absolute;margin-left:423pt;margin-top:46.5pt;width:8.9pt;height:9.8pt;flip:y;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" adj="11792" fillcolor="white [3212]" strokecolor="#515151 [3213]"/>
            </w:pict>
          </mc:Fallback>
        </mc:AlternateContent>
      </w:r>
      <w:r w:rsidR="00320E10" w:rsidRPr="00FB4142">
        <w:rPr>
          <w:noProof/>
        </w:rPr>
        <mc:AlternateContent>
          <mc:Choice Requires="wps">
            <w:drawing>
              <wp:anchor distT="0" distB="0" distL="114300" distR="114300" simplePos="0" relativeHeight="252055552" behindDoc="0" locked="0" layoutInCell="1" allowOverlap="1" wp14:anchorId="2BE35D37" wp14:editId="4A4B8C89">
                <wp:simplePos x="0" y="0"/>
                <wp:positionH relativeFrom="column">
                  <wp:posOffset>3926840</wp:posOffset>
                </wp:positionH>
                <wp:positionV relativeFrom="paragraph">
                  <wp:posOffset>1014730</wp:posOffset>
                </wp:positionV>
                <wp:extent cx="113030" cy="124460"/>
                <wp:effectExtent l="19050" t="0" r="39370" b="46990"/>
                <wp:wrapNone/>
                <wp:docPr id="2161"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60907" id="Arrow: Down 1" o:spid="_x0000_s1026" type="#_x0000_t67" style="position:absolute;margin-left:309.2pt;margin-top:79.9pt;width:8.9pt;height:9.8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" adj="11792" fillcolor="white [3212]" strokecolor="#515151 [3213]"/>
            </w:pict>
          </mc:Fallback>
        </mc:AlternateContent>
      </w:r>
      <w:r w:rsidR="00320E10" w:rsidRPr="00FB4142">
        <w:rPr>
          <w:noProof/>
        </w:rPr>
        <mc:AlternateContent>
          <mc:Choice Requires="wps">
            <w:drawing>
              <wp:anchor distT="0" distB="0" distL="114300" distR="114300" simplePos="0" relativeHeight="252054528" behindDoc="0" locked="0" layoutInCell="1" allowOverlap="1" wp14:anchorId="320C98AF" wp14:editId="5A97B5CE">
                <wp:simplePos x="0" y="0"/>
                <wp:positionH relativeFrom="column">
                  <wp:posOffset>4450715</wp:posOffset>
                </wp:positionH>
                <wp:positionV relativeFrom="paragraph">
                  <wp:posOffset>461645</wp:posOffset>
                </wp:positionV>
                <wp:extent cx="113030" cy="124460"/>
                <wp:effectExtent l="19050" t="0" r="39370" b="46990"/>
                <wp:wrapNone/>
                <wp:docPr id="2162"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2DA96" id="Arrow: Down 1" o:spid="_x0000_s1026" type="#_x0000_t67" style="position:absolute;margin-left:350.45pt;margin-top:36.35pt;width:8.9pt;height:9.8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" adj="11792" fillcolor="white [3212]" strokecolor="#515151 [3213]"/>
            </w:pict>
          </mc:Fallback>
        </mc:AlternateContent>
      </w:r>
      <w:r w:rsidR="00320E10" w:rsidRPr="00FB4142">
        <w:rPr>
          <w:rStyle w:val="SubtleEmphasis"/>
          <w:noProof/>
        </w:rPr>
        <mc:AlternateContent>
          <mc:Choice Requires="wps">
            <w:drawing>
              <wp:anchor distT="0" distB="0" distL="114300" distR="114300" simplePos="0" relativeHeight="252052480" behindDoc="0" locked="0" layoutInCell="1" allowOverlap="1" wp14:anchorId="6F968E34" wp14:editId="7672FD85">
                <wp:simplePos x="0" y="0"/>
                <wp:positionH relativeFrom="margin">
                  <wp:align>right</wp:align>
                </wp:positionH>
                <wp:positionV relativeFrom="paragraph">
                  <wp:posOffset>4380865</wp:posOffset>
                </wp:positionV>
                <wp:extent cx="1828800" cy="523875"/>
                <wp:effectExtent l="0" t="0" r="0" b="9525"/>
                <wp:wrapNone/>
                <wp:docPr id="2163" name="Text Box 2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1"/>
                              <w:tblW w:w="2751" w:type="dxa"/>
                              <w:tblLayout w:type="fixed"/>
                              <w:tblLook w:val="04A0" w:firstRow="1" w:lastRow="0" w:firstColumn="1" w:lastColumn="0" w:noHBand="0" w:noVBand="1"/>
                            </w:tblPr>
                            <w:tblGrid>
                              <w:gridCol w:w="284"/>
                              <w:gridCol w:w="2467"/>
                            </w:tblGrid>
                            <w:tr w:rsidR="00320E10" w:rsidRPr="003329A5" w14:paraId="21637386" w14:textId="77777777" w:rsidTr="008A7A14">
                              <w:trPr>
                                <w:trHeight w:val="474"/>
                              </w:trPr>
                              <w:tc>
                                <w:tcPr>
                                  <w:tcW w:w="284" w:type="dxa"/>
                                  <w:tcBorders>
                                    <w:top w:val="nil"/>
                                    <w:left w:val="nil"/>
                                    <w:bottom w:val="nil"/>
                                    <w:right w:val="nil"/>
                                  </w:tcBorders>
                                  <w:tcMar>
                                    <w:left w:w="0" w:type="dxa"/>
                                    <w:right w:w="0" w:type="dxa"/>
                                  </w:tcMar>
                                </w:tcPr>
                                <w:p w14:paraId="2C04A873" w14:textId="77777777" w:rsidR="00320E10" w:rsidRDefault="00320E10" w:rsidP="008A7A14">
                                  <w:r>
                                    <w:rPr>
                                      <w:noProof/>
                                    </w:rPr>
                                    <w:drawing>
                                      <wp:inline distT="0" distB="0" distL="0" distR="0" wp14:anchorId="73644EB4" wp14:editId="6A2C3D02">
                                        <wp:extent cx="138703" cy="245660"/>
                                        <wp:effectExtent l="0" t="0" r="0" b="2540"/>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49BF191F" w14:textId="77777777" w:rsidR="00320E10" w:rsidRDefault="00320E10" w:rsidP="008A7A14">
                                  <w:pPr>
                                    <w:rPr>
                                      <w:sz w:val="16"/>
                                      <w:szCs w:val="16"/>
                                    </w:rPr>
                                  </w:pPr>
                                </w:p>
                                <w:p w14:paraId="43338FD4" w14:textId="77777777" w:rsidR="00320E10" w:rsidRPr="003329A5" w:rsidRDefault="00320E10" w:rsidP="008A7A14">
                                  <w:pPr>
                                    <w:rPr>
                                      <w:sz w:val="16"/>
                                      <w:szCs w:val="16"/>
                                    </w:rPr>
                                  </w:pPr>
                                </w:p>
                              </w:tc>
                              <w:tc>
                                <w:tcPr>
                                  <w:tcW w:w="2467" w:type="dxa"/>
                                  <w:tcBorders>
                                    <w:top w:val="nil"/>
                                    <w:left w:val="nil"/>
                                    <w:bottom w:val="nil"/>
                                    <w:right w:val="nil"/>
                                  </w:tcBorders>
                                  <w:tcMar>
                                    <w:left w:w="0" w:type="dxa"/>
                                    <w:right w:w="0" w:type="dxa"/>
                                  </w:tcMar>
                                </w:tcPr>
                                <w:p w14:paraId="2C21A27E" w14:textId="77777777" w:rsidR="00320E10" w:rsidRPr="003329A5" w:rsidRDefault="00320E10"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320E10" w:rsidRPr="003329A5" w14:paraId="19C6438F" w14:textId="77777777" w:rsidTr="008A7A14">
                              <w:trPr>
                                <w:trHeight w:val="277"/>
                              </w:trPr>
                              <w:tc>
                                <w:tcPr>
                                  <w:tcW w:w="284" w:type="dxa"/>
                                  <w:tcBorders>
                                    <w:top w:val="nil"/>
                                    <w:left w:val="nil"/>
                                    <w:bottom w:val="nil"/>
                                    <w:right w:val="nil"/>
                                  </w:tcBorders>
                                  <w:tcMar>
                                    <w:left w:w="0" w:type="dxa"/>
                                    <w:right w:w="0" w:type="dxa"/>
                                  </w:tcMar>
                                </w:tcPr>
                                <w:p w14:paraId="7F53948C" w14:textId="77777777" w:rsidR="00320E10" w:rsidRPr="003329A5" w:rsidRDefault="00320E10">
                                  <w:pPr>
                                    <w:rPr>
                                      <w:noProof/>
                                      <w:sz w:val="16"/>
                                      <w:szCs w:val="16"/>
                                      <w:lang w:eastAsia="en-GB"/>
                                    </w:rPr>
                                  </w:pPr>
                                </w:p>
                              </w:tc>
                              <w:tc>
                                <w:tcPr>
                                  <w:tcW w:w="2467" w:type="dxa"/>
                                  <w:tcBorders>
                                    <w:top w:val="nil"/>
                                    <w:left w:val="nil"/>
                                    <w:bottom w:val="nil"/>
                                    <w:right w:val="nil"/>
                                  </w:tcBorders>
                                  <w:tcMar>
                                    <w:left w:w="0" w:type="dxa"/>
                                    <w:right w:w="0" w:type="dxa"/>
                                  </w:tcMar>
                                </w:tcPr>
                                <w:p w14:paraId="4476B9E4" w14:textId="77777777" w:rsidR="00320E10" w:rsidRPr="003329A5" w:rsidRDefault="00320E10">
                                  <w:pPr>
                                    <w:rPr>
                                      <w:sz w:val="16"/>
                                      <w:szCs w:val="16"/>
                                    </w:rPr>
                                  </w:pPr>
                                </w:p>
                              </w:tc>
                            </w:tr>
                          </w:tbl>
                          <w:p w14:paraId="661A95B8" w14:textId="77777777" w:rsidR="00320E10" w:rsidRPr="003329A5" w:rsidRDefault="00320E10" w:rsidP="00320E10">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968E34" id="Text Box 2163" o:spid="_x0000_s1082" type="#_x0000_t202" style="position:absolute;margin-left:92.8pt;margin-top:344.95pt;width:2in;height:41.25pt;z-index:252052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" filled="f" stroked="f">
                <v:textbox>
                  <w:txbxContent>
                    <w:tbl>
                      <w:tblPr>
                        <w:tblStyle w:val="TableGrid1"/>
                        <w:tblW w:w="2751" w:type="dxa"/>
                        <w:tblLayout w:type="fixed"/>
                        <w:tblLook w:val="04A0" w:firstRow="1" w:lastRow="0" w:firstColumn="1" w:lastColumn="0" w:noHBand="0" w:noVBand="1"/>
                      </w:tblPr>
                      <w:tblGrid>
                        <w:gridCol w:w="284"/>
                        <w:gridCol w:w="2467"/>
                      </w:tblGrid>
                      <w:tr w:rsidR="00320E10" w:rsidRPr="003329A5" w14:paraId="21637386" w14:textId="77777777" w:rsidTr="008A7A14">
                        <w:trPr>
                          <w:trHeight w:val="474"/>
                        </w:trPr>
                        <w:tc>
                          <w:tcPr>
                            <w:tcW w:w="284" w:type="dxa"/>
                            <w:tcBorders>
                              <w:top w:val="nil"/>
                              <w:left w:val="nil"/>
                              <w:bottom w:val="nil"/>
                              <w:right w:val="nil"/>
                            </w:tcBorders>
                            <w:tcMar>
                              <w:left w:w="0" w:type="dxa"/>
                              <w:right w:w="0" w:type="dxa"/>
                            </w:tcMar>
                          </w:tcPr>
                          <w:p w14:paraId="2C04A873" w14:textId="77777777" w:rsidR="00320E10" w:rsidRDefault="00320E10" w:rsidP="008A7A14">
                            <w:r>
                              <w:rPr>
                                <w:noProof/>
                              </w:rPr>
                              <w:drawing>
                                <wp:inline distT="0" distB="0" distL="0" distR="0" wp14:anchorId="73644EB4" wp14:editId="6A2C3D02">
                                  <wp:extent cx="138703" cy="245660"/>
                                  <wp:effectExtent l="0" t="0" r="0" b="2540"/>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49BF191F" w14:textId="77777777" w:rsidR="00320E10" w:rsidRDefault="00320E10" w:rsidP="008A7A14">
                            <w:pPr>
                              <w:rPr>
                                <w:sz w:val="16"/>
                                <w:szCs w:val="16"/>
                              </w:rPr>
                            </w:pPr>
                          </w:p>
                          <w:p w14:paraId="43338FD4" w14:textId="77777777" w:rsidR="00320E10" w:rsidRPr="003329A5" w:rsidRDefault="00320E10" w:rsidP="008A7A14">
                            <w:pPr>
                              <w:rPr>
                                <w:sz w:val="16"/>
                                <w:szCs w:val="16"/>
                              </w:rPr>
                            </w:pPr>
                          </w:p>
                        </w:tc>
                        <w:tc>
                          <w:tcPr>
                            <w:tcW w:w="2467" w:type="dxa"/>
                            <w:tcBorders>
                              <w:top w:val="nil"/>
                              <w:left w:val="nil"/>
                              <w:bottom w:val="nil"/>
                              <w:right w:val="nil"/>
                            </w:tcBorders>
                            <w:tcMar>
                              <w:left w:w="0" w:type="dxa"/>
                              <w:right w:w="0" w:type="dxa"/>
                            </w:tcMar>
                          </w:tcPr>
                          <w:p w14:paraId="2C21A27E" w14:textId="77777777" w:rsidR="00320E10" w:rsidRPr="003329A5" w:rsidRDefault="00320E10"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320E10" w:rsidRPr="003329A5" w14:paraId="19C6438F" w14:textId="77777777" w:rsidTr="008A7A14">
                        <w:trPr>
                          <w:trHeight w:val="277"/>
                        </w:trPr>
                        <w:tc>
                          <w:tcPr>
                            <w:tcW w:w="284" w:type="dxa"/>
                            <w:tcBorders>
                              <w:top w:val="nil"/>
                              <w:left w:val="nil"/>
                              <w:bottom w:val="nil"/>
                              <w:right w:val="nil"/>
                            </w:tcBorders>
                            <w:tcMar>
                              <w:left w:w="0" w:type="dxa"/>
                              <w:right w:w="0" w:type="dxa"/>
                            </w:tcMar>
                          </w:tcPr>
                          <w:p w14:paraId="7F53948C" w14:textId="77777777" w:rsidR="00320E10" w:rsidRPr="003329A5" w:rsidRDefault="00320E10">
                            <w:pPr>
                              <w:rPr>
                                <w:noProof/>
                                <w:sz w:val="16"/>
                                <w:szCs w:val="16"/>
                                <w:lang w:eastAsia="en-GB"/>
                              </w:rPr>
                            </w:pPr>
                          </w:p>
                        </w:tc>
                        <w:tc>
                          <w:tcPr>
                            <w:tcW w:w="2467" w:type="dxa"/>
                            <w:tcBorders>
                              <w:top w:val="nil"/>
                              <w:left w:val="nil"/>
                              <w:bottom w:val="nil"/>
                              <w:right w:val="nil"/>
                            </w:tcBorders>
                            <w:tcMar>
                              <w:left w:w="0" w:type="dxa"/>
                              <w:right w:w="0" w:type="dxa"/>
                            </w:tcMar>
                          </w:tcPr>
                          <w:p w14:paraId="4476B9E4" w14:textId="77777777" w:rsidR="00320E10" w:rsidRPr="003329A5" w:rsidRDefault="00320E10">
                            <w:pPr>
                              <w:rPr>
                                <w:sz w:val="16"/>
                                <w:szCs w:val="16"/>
                              </w:rPr>
                            </w:pPr>
                          </w:p>
                        </w:tc>
                      </w:tr>
                    </w:tbl>
                    <w:p w14:paraId="661A95B8" w14:textId="77777777" w:rsidR="00320E10" w:rsidRPr="003329A5" w:rsidRDefault="00320E10" w:rsidP="00320E10">
                      <w:pPr>
                        <w:rPr>
                          <w:sz w:val="16"/>
                          <w:szCs w:val="16"/>
                        </w:rPr>
                      </w:pPr>
                    </w:p>
                  </w:txbxContent>
                </v:textbox>
                <w10:wrap anchorx="margin"/>
              </v:shape>
            </w:pict>
          </mc:Fallback>
        </mc:AlternateContent>
      </w:r>
      <w:r w:rsidR="001B2E0D" w:rsidRPr="00FB4142">
        <w:rPr>
          <w:noProof/>
          <w:color w:val="808080" w:themeColor="background1" w:themeShade="80"/>
        </w:rPr>
        <w:drawing>
          <wp:inline distT="0" distB="0" distL="0" distR="0" wp14:anchorId="6D97B606" wp14:editId="1420B16E">
            <wp:extent cx="5486400" cy="4829175"/>
            <wp:effectExtent l="0" t="0" r="0" b="0"/>
            <wp:docPr id="2164" name="Chart 2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C7B549D" w14:textId="47FF417A" w:rsidR="001B2E0D" w:rsidRDefault="001B2E0D" w:rsidP="00234A23">
      <w:pPr>
        <w:pStyle w:val="Caption"/>
        <w:rPr>
          <w:rStyle w:val="SubtleEmphasis"/>
        </w:rPr>
      </w:pPr>
      <w:r w:rsidRPr="00FB4142">
        <w:rPr>
          <w:rStyle w:val="SubtleEmphasis"/>
        </w:rPr>
        <w:t>Q25. Which leads does the main member of library staff work with?</w:t>
      </w:r>
      <w:r w:rsidR="00FE2983">
        <w:rPr>
          <w:rStyle w:val="SubtleEmphasis"/>
        </w:rPr>
        <w:t xml:space="preserve"> </w:t>
      </w:r>
      <w:r w:rsidRPr="00FB4142">
        <w:rPr>
          <w:rStyle w:val="SubtleEmphasis"/>
        </w:rPr>
        <w:t>Base: Where have main member of library staff (unweighted base sizes in parenthesis)</w:t>
      </w:r>
    </w:p>
    <w:p w14:paraId="026A0193" w14:textId="7D6E9F78" w:rsidR="001B2E0D" w:rsidRDefault="001B2E0D" w:rsidP="001B2E0D">
      <w:pPr>
        <w:rPr>
          <w:noProof/>
        </w:rPr>
      </w:pPr>
    </w:p>
    <w:p w14:paraId="6BD85EE5" w14:textId="77777777" w:rsidR="00FB4142" w:rsidRDefault="00FB4142" w:rsidP="00EA3DE5">
      <w:pPr>
        <w:pStyle w:val="Heading3"/>
        <w:rPr>
          <w:noProof/>
        </w:rPr>
      </w:pPr>
      <w:bookmarkStart w:id="76" w:name="_Toc120001036"/>
      <w:bookmarkStart w:id="77" w:name="_Toc117536686"/>
      <w:r>
        <w:rPr>
          <w:noProof/>
        </w:rPr>
        <w:t>Employment</w:t>
      </w:r>
      <w:bookmarkEnd w:id="76"/>
    </w:p>
    <w:p w14:paraId="66BD579F" w14:textId="204F0500" w:rsidR="00FB4142" w:rsidRDefault="00FB4142" w:rsidP="00FB4142">
      <w:r w:rsidRPr="00645AE2">
        <w:t xml:space="preserve">In </w:t>
      </w:r>
      <w:proofErr w:type="gramStart"/>
      <w:r w:rsidRPr="00645AE2">
        <w:t>a majority of</w:t>
      </w:r>
      <w:proofErr w:type="gramEnd"/>
      <w:r w:rsidRPr="00645AE2">
        <w:t xml:space="preserve"> schools, the main member of library staff either works term-time plus inset (37%; 38% primary, 34% secondary) or term-time only (34%; 36% primary, 27% secondary). Around one in six schools (16%) report that this member of staff works term-time, inset, plus additional weeks, but this rises to around a quarter when just secondary schools are considered (27%). Finally, </w:t>
      </w:r>
      <w:r w:rsidR="00910262">
        <w:t xml:space="preserve">8% </w:t>
      </w:r>
      <w:r w:rsidR="00910262" w:rsidRPr="00645AE2">
        <w:t>report</w:t>
      </w:r>
      <w:r w:rsidRPr="00645AE2">
        <w:t xml:space="preserve"> being contracted to work 52 weeks</w:t>
      </w:r>
      <w:r w:rsidR="00910262">
        <w:t>, ranging from 7% in primaries to</w:t>
      </w:r>
      <w:r w:rsidRPr="00645AE2">
        <w:t xml:space="preserve"> one in ten among secondaries (13%).</w:t>
      </w:r>
      <w:r w:rsidR="003C73BF">
        <w:t xml:space="preserve"> 6% of main member of library staff working in English state secondary schools work 52 weeks.</w:t>
      </w:r>
    </w:p>
    <w:p w14:paraId="08D76647" w14:textId="77777777" w:rsidR="00FB4142" w:rsidRDefault="00FB4142" w:rsidP="00FB4142">
      <w:pPr>
        <w:rPr>
          <w:noProof/>
        </w:rPr>
      </w:pPr>
    </w:p>
    <w:p w14:paraId="4A7B5A67" w14:textId="09B35068" w:rsidR="00FB4142" w:rsidRDefault="00EB5DDD" w:rsidP="00EB5DDD">
      <w:pPr>
        <w:pStyle w:val="Caption"/>
      </w:pPr>
      <w:r>
        <w:lastRenderedPageBreak/>
        <w:t xml:space="preserve">Figure </w:t>
      </w:r>
      <w:r>
        <w:fldChar w:fldCharType="begin"/>
      </w:r>
      <w:r>
        <w:instrText xml:space="preserve"> SEQ Figure \* ARABIC </w:instrText>
      </w:r>
      <w:r>
        <w:fldChar w:fldCharType="separate"/>
      </w:r>
      <w:r w:rsidR="001918C3">
        <w:rPr>
          <w:noProof/>
        </w:rPr>
        <w:t>42</w:t>
      </w:r>
      <w:r>
        <w:fldChar w:fldCharType="end"/>
      </w:r>
      <w:r>
        <w:t xml:space="preserve">: </w:t>
      </w:r>
      <w:r w:rsidRPr="005775DE">
        <w:t>Main member of library staff's contractual arrangement</w:t>
      </w:r>
    </w:p>
    <w:p w14:paraId="79480C7D" w14:textId="77777777" w:rsidR="00FB4142" w:rsidRPr="00406F77" w:rsidRDefault="00FB4142" w:rsidP="00FB4142">
      <w:pPr>
        <w:pStyle w:val="Caption"/>
      </w:pPr>
      <w:r>
        <w:rPr>
          <w:noProof/>
        </w:rPr>
        <mc:AlternateContent>
          <mc:Choice Requires="wps">
            <w:drawing>
              <wp:anchor distT="0" distB="0" distL="114300" distR="114300" simplePos="0" relativeHeight="252334080" behindDoc="0" locked="0" layoutInCell="1" allowOverlap="1" wp14:anchorId="1EC8CFA6" wp14:editId="18D2C7D5">
                <wp:simplePos x="0" y="0"/>
                <wp:positionH relativeFrom="margin">
                  <wp:posOffset>3173095</wp:posOffset>
                </wp:positionH>
                <wp:positionV relativeFrom="paragraph">
                  <wp:posOffset>1833245</wp:posOffset>
                </wp:positionV>
                <wp:extent cx="113030" cy="124460"/>
                <wp:effectExtent l="19050" t="0" r="39370" b="46990"/>
                <wp:wrapNone/>
                <wp:docPr id="2166"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678DD" id="Arrow: Down 1" o:spid="_x0000_s1026" type="#_x0000_t67" style="position:absolute;margin-left:249.85pt;margin-top:144.35pt;width:8.9pt;height:9.8pt;z-index:25233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" adj="11792" fillcolor="white [3212]" strokecolor="#515151 [3213]">
                <w10:wrap anchorx="margin"/>
              </v:shape>
            </w:pict>
          </mc:Fallback>
        </mc:AlternateContent>
      </w:r>
      <w:r>
        <w:rPr>
          <w:noProof/>
        </w:rPr>
        <mc:AlternateContent>
          <mc:Choice Requires="wps">
            <w:drawing>
              <wp:anchor distT="0" distB="0" distL="114300" distR="114300" simplePos="0" relativeHeight="252333056" behindDoc="0" locked="0" layoutInCell="1" allowOverlap="1" wp14:anchorId="6948F684" wp14:editId="2F261260">
                <wp:simplePos x="0" y="0"/>
                <wp:positionH relativeFrom="column">
                  <wp:posOffset>4117340</wp:posOffset>
                </wp:positionH>
                <wp:positionV relativeFrom="paragraph">
                  <wp:posOffset>1976755</wp:posOffset>
                </wp:positionV>
                <wp:extent cx="113030" cy="124460"/>
                <wp:effectExtent l="19050" t="19050" r="39370" b="27940"/>
                <wp:wrapNone/>
                <wp:docPr id="2167"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F19E5" id="Arrow: Down 1" o:spid="_x0000_s1026" type="#_x0000_t67" style="position:absolute;margin-left:324.2pt;margin-top:155.65pt;width:8.9pt;height:9.8pt;flip:y;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" adj="11792" fillcolor="white [3212]" strokecolor="#515151 [3213]"/>
            </w:pict>
          </mc:Fallback>
        </mc:AlternateContent>
      </w:r>
      <w:r>
        <w:rPr>
          <w:noProof/>
        </w:rPr>
        <mc:AlternateContent>
          <mc:Choice Requires="wps">
            <w:drawing>
              <wp:anchor distT="0" distB="0" distL="114300" distR="114300" simplePos="0" relativeHeight="252327936" behindDoc="0" locked="0" layoutInCell="1" allowOverlap="1" wp14:anchorId="629BC058" wp14:editId="0C2ED726">
                <wp:simplePos x="0" y="0"/>
                <wp:positionH relativeFrom="column">
                  <wp:posOffset>4117340</wp:posOffset>
                </wp:positionH>
                <wp:positionV relativeFrom="paragraph">
                  <wp:posOffset>1338580</wp:posOffset>
                </wp:positionV>
                <wp:extent cx="113030" cy="124460"/>
                <wp:effectExtent l="19050" t="0" r="39370" b="46990"/>
                <wp:wrapNone/>
                <wp:docPr id="2168"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E950C" id="Arrow: Down 1" o:spid="_x0000_s1026" type="#_x0000_t67" style="position:absolute;margin-left:324.2pt;margin-top:105.4pt;width:8.9pt;height:9.8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" adj="11792" fillcolor="white [3212]" strokecolor="#515151 [3213]"/>
            </w:pict>
          </mc:Fallback>
        </mc:AlternateContent>
      </w:r>
      <w:r>
        <w:rPr>
          <w:noProof/>
        </w:rPr>
        <mc:AlternateContent>
          <mc:Choice Requires="wps">
            <w:drawing>
              <wp:anchor distT="0" distB="0" distL="114300" distR="114300" simplePos="0" relativeHeight="252326912" behindDoc="0" locked="0" layoutInCell="1" allowOverlap="1" wp14:anchorId="7C0084D9" wp14:editId="3AF573F1">
                <wp:simplePos x="0" y="0"/>
                <wp:positionH relativeFrom="column">
                  <wp:posOffset>4724400</wp:posOffset>
                </wp:positionH>
                <wp:positionV relativeFrom="paragraph">
                  <wp:posOffset>1200150</wp:posOffset>
                </wp:positionV>
                <wp:extent cx="113030" cy="124460"/>
                <wp:effectExtent l="19050" t="19050" r="39370" b="27940"/>
                <wp:wrapNone/>
                <wp:docPr id="2169"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A9AC1" id="Arrow: Down 1" o:spid="_x0000_s1026" type="#_x0000_t67" style="position:absolute;margin-left:372pt;margin-top:94.5pt;width:8.9pt;height:9.8pt;flip:y;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" adj="11792" fillcolor="white [3212]" strokecolor="#515151 [3213]"/>
            </w:pict>
          </mc:Fallback>
        </mc:AlternateContent>
      </w:r>
      <w:r>
        <w:rPr>
          <w:noProof/>
        </w:rPr>
        <mc:AlternateContent>
          <mc:Choice Requires="wps">
            <w:drawing>
              <wp:anchor distT="0" distB="0" distL="114300" distR="114300" simplePos="0" relativeHeight="252329984" behindDoc="0" locked="0" layoutInCell="1" allowOverlap="1" wp14:anchorId="756DA8CF" wp14:editId="0AF1F940">
                <wp:simplePos x="0" y="0"/>
                <wp:positionH relativeFrom="column">
                  <wp:posOffset>2726690</wp:posOffset>
                </wp:positionH>
                <wp:positionV relativeFrom="paragraph">
                  <wp:posOffset>2491105</wp:posOffset>
                </wp:positionV>
                <wp:extent cx="113030" cy="124460"/>
                <wp:effectExtent l="19050" t="0" r="39370" b="46990"/>
                <wp:wrapNone/>
                <wp:docPr id="2170"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2080B" id="Arrow: Down 1" o:spid="_x0000_s1026" type="#_x0000_t67" style="position:absolute;margin-left:214.7pt;margin-top:196.15pt;width:8.9pt;height:9.8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" adj="11792" fillcolor="white [3212]" strokecolor="#515151 [3213]"/>
            </w:pict>
          </mc:Fallback>
        </mc:AlternateContent>
      </w:r>
      <w:r>
        <w:rPr>
          <w:noProof/>
        </w:rPr>
        <mc:AlternateContent>
          <mc:Choice Requires="wps">
            <w:drawing>
              <wp:anchor distT="0" distB="0" distL="114300" distR="114300" simplePos="0" relativeHeight="252332032" behindDoc="0" locked="0" layoutInCell="1" allowOverlap="1" wp14:anchorId="7FF3BD06" wp14:editId="44A798E6">
                <wp:simplePos x="0" y="0"/>
                <wp:positionH relativeFrom="column">
                  <wp:posOffset>2279015</wp:posOffset>
                </wp:positionH>
                <wp:positionV relativeFrom="paragraph">
                  <wp:posOffset>3300730</wp:posOffset>
                </wp:positionV>
                <wp:extent cx="113030" cy="124460"/>
                <wp:effectExtent l="19050" t="0" r="39370" b="46990"/>
                <wp:wrapNone/>
                <wp:docPr id="2171"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0F0B9" id="Arrow: Down 1" o:spid="_x0000_s1026" type="#_x0000_t67" style="position:absolute;margin-left:179.45pt;margin-top:259.9pt;width:8.9pt;height:9.8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" adj="11792" fillcolor="white [3212]" strokecolor="#515151 [3213]"/>
            </w:pict>
          </mc:Fallback>
        </mc:AlternateContent>
      </w:r>
      <w:r>
        <w:rPr>
          <w:noProof/>
        </w:rPr>
        <mc:AlternateContent>
          <mc:Choice Requires="wps">
            <w:drawing>
              <wp:anchor distT="0" distB="0" distL="114300" distR="114300" simplePos="0" relativeHeight="252331008" behindDoc="0" locked="0" layoutInCell="1" allowOverlap="1" wp14:anchorId="6CA183FF" wp14:editId="0B51C2AE">
                <wp:simplePos x="0" y="0"/>
                <wp:positionH relativeFrom="column">
                  <wp:posOffset>2660015</wp:posOffset>
                </wp:positionH>
                <wp:positionV relativeFrom="paragraph">
                  <wp:posOffset>3129280</wp:posOffset>
                </wp:positionV>
                <wp:extent cx="113030" cy="124460"/>
                <wp:effectExtent l="19050" t="19050" r="39370" b="27940"/>
                <wp:wrapNone/>
                <wp:docPr id="2172"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5E2EB" id="Arrow: Down 1" o:spid="_x0000_s1026" type="#_x0000_t67" style="position:absolute;margin-left:209.45pt;margin-top:246.4pt;width:8.9pt;height:9.8pt;flip:y;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" adj="11792" fillcolor="white [3212]" strokecolor="#515151 [3213]"/>
            </w:pict>
          </mc:Fallback>
        </mc:AlternateContent>
      </w:r>
      <w:r>
        <w:rPr>
          <w:noProof/>
        </w:rPr>
        <mc:AlternateContent>
          <mc:Choice Requires="wps">
            <w:drawing>
              <wp:anchor distT="0" distB="0" distL="114300" distR="114300" simplePos="0" relativeHeight="252328960" behindDoc="0" locked="0" layoutInCell="1" allowOverlap="1" wp14:anchorId="5AA63632" wp14:editId="357A03B7">
                <wp:simplePos x="0" y="0"/>
                <wp:positionH relativeFrom="column">
                  <wp:posOffset>3202940</wp:posOffset>
                </wp:positionH>
                <wp:positionV relativeFrom="paragraph">
                  <wp:posOffset>2633980</wp:posOffset>
                </wp:positionV>
                <wp:extent cx="113030" cy="124460"/>
                <wp:effectExtent l="19050" t="19050" r="39370" b="27940"/>
                <wp:wrapNone/>
                <wp:docPr id="2173"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782F3" id="Arrow: Down 1" o:spid="_x0000_s1026" type="#_x0000_t67" style="position:absolute;margin-left:252.2pt;margin-top:207.4pt;width:8.9pt;height:9.8pt;flip:y;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" adj="11792" fillcolor="white [3212]" strokecolor="#515151 [3213]"/>
            </w:pict>
          </mc:Fallback>
        </mc:AlternateContent>
      </w:r>
      <w:r w:rsidRPr="00E7365A">
        <w:rPr>
          <w:rStyle w:val="SubtleEmphasis"/>
          <w:noProof/>
        </w:rPr>
        <mc:AlternateContent>
          <mc:Choice Requires="wps">
            <w:drawing>
              <wp:anchor distT="0" distB="0" distL="114300" distR="114300" simplePos="0" relativeHeight="252325888" behindDoc="0" locked="0" layoutInCell="1" allowOverlap="1" wp14:anchorId="24ED5E5F" wp14:editId="414A22A7">
                <wp:simplePos x="0" y="0"/>
                <wp:positionH relativeFrom="margin">
                  <wp:posOffset>4572000</wp:posOffset>
                </wp:positionH>
                <wp:positionV relativeFrom="paragraph">
                  <wp:posOffset>3104515</wp:posOffset>
                </wp:positionV>
                <wp:extent cx="1828800" cy="523875"/>
                <wp:effectExtent l="0" t="0" r="0" b="9525"/>
                <wp:wrapNone/>
                <wp:docPr id="2174" name="Text Box 2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1"/>
                              <w:tblW w:w="2751" w:type="dxa"/>
                              <w:tblLayout w:type="fixed"/>
                              <w:tblLook w:val="04A0" w:firstRow="1" w:lastRow="0" w:firstColumn="1" w:lastColumn="0" w:noHBand="0" w:noVBand="1"/>
                            </w:tblPr>
                            <w:tblGrid>
                              <w:gridCol w:w="284"/>
                              <w:gridCol w:w="2467"/>
                            </w:tblGrid>
                            <w:tr w:rsidR="00FB4142" w:rsidRPr="003329A5" w14:paraId="6C1FC522" w14:textId="77777777" w:rsidTr="008A7A14">
                              <w:trPr>
                                <w:trHeight w:val="474"/>
                              </w:trPr>
                              <w:tc>
                                <w:tcPr>
                                  <w:tcW w:w="284" w:type="dxa"/>
                                  <w:tcBorders>
                                    <w:top w:val="nil"/>
                                    <w:left w:val="nil"/>
                                    <w:bottom w:val="nil"/>
                                    <w:right w:val="nil"/>
                                  </w:tcBorders>
                                  <w:tcMar>
                                    <w:left w:w="0" w:type="dxa"/>
                                    <w:right w:w="0" w:type="dxa"/>
                                  </w:tcMar>
                                </w:tcPr>
                                <w:p w14:paraId="35FB9324" w14:textId="77777777" w:rsidR="00FB4142" w:rsidRDefault="00FB4142" w:rsidP="008A7A14">
                                  <w:r>
                                    <w:rPr>
                                      <w:noProof/>
                                    </w:rPr>
                                    <w:drawing>
                                      <wp:inline distT="0" distB="0" distL="0" distR="0" wp14:anchorId="1D010076" wp14:editId="4A7B69B0">
                                        <wp:extent cx="138703" cy="245660"/>
                                        <wp:effectExtent l="0" t="0" r="0" b="2540"/>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0F48AD43" w14:textId="77777777" w:rsidR="00FB4142" w:rsidRDefault="00FB4142" w:rsidP="008A7A14">
                                  <w:pPr>
                                    <w:rPr>
                                      <w:sz w:val="16"/>
                                      <w:szCs w:val="16"/>
                                    </w:rPr>
                                  </w:pPr>
                                </w:p>
                                <w:p w14:paraId="722BAD5E" w14:textId="77777777" w:rsidR="00FB4142" w:rsidRPr="003329A5" w:rsidRDefault="00FB4142" w:rsidP="008A7A14">
                                  <w:pPr>
                                    <w:rPr>
                                      <w:sz w:val="16"/>
                                      <w:szCs w:val="16"/>
                                    </w:rPr>
                                  </w:pPr>
                                </w:p>
                              </w:tc>
                              <w:tc>
                                <w:tcPr>
                                  <w:tcW w:w="2467" w:type="dxa"/>
                                  <w:tcBorders>
                                    <w:top w:val="nil"/>
                                    <w:left w:val="nil"/>
                                    <w:bottom w:val="nil"/>
                                    <w:right w:val="nil"/>
                                  </w:tcBorders>
                                  <w:tcMar>
                                    <w:left w:w="0" w:type="dxa"/>
                                    <w:right w:w="0" w:type="dxa"/>
                                  </w:tcMar>
                                </w:tcPr>
                                <w:p w14:paraId="10A6DAAC" w14:textId="77777777" w:rsidR="00FB4142" w:rsidRPr="003329A5" w:rsidRDefault="00FB4142"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FB4142" w:rsidRPr="003329A5" w14:paraId="4914CB47" w14:textId="77777777" w:rsidTr="008A7A14">
                              <w:trPr>
                                <w:trHeight w:val="277"/>
                              </w:trPr>
                              <w:tc>
                                <w:tcPr>
                                  <w:tcW w:w="284" w:type="dxa"/>
                                  <w:tcBorders>
                                    <w:top w:val="nil"/>
                                    <w:left w:val="nil"/>
                                    <w:bottom w:val="nil"/>
                                    <w:right w:val="nil"/>
                                  </w:tcBorders>
                                  <w:tcMar>
                                    <w:left w:w="0" w:type="dxa"/>
                                    <w:right w:w="0" w:type="dxa"/>
                                  </w:tcMar>
                                </w:tcPr>
                                <w:p w14:paraId="19DAA297" w14:textId="77777777" w:rsidR="00FB4142" w:rsidRPr="003329A5" w:rsidRDefault="00FB4142">
                                  <w:pPr>
                                    <w:rPr>
                                      <w:noProof/>
                                      <w:sz w:val="16"/>
                                      <w:szCs w:val="16"/>
                                      <w:lang w:eastAsia="en-GB"/>
                                    </w:rPr>
                                  </w:pPr>
                                </w:p>
                              </w:tc>
                              <w:tc>
                                <w:tcPr>
                                  <w:tcW w:w="2467" w:type="dxa"/>
                                  <w:tcBorders>
                                    <w:top w:val="nil"/>
                                    <w:left w:val="nil"/>
                                    <w:bottom w:val="nil"/>
                                    <w:right w:val="nil"/>
                                  </w:tcBorders>
                                  <w:tcMar>
                                    <w:left w:w="0" w:type="dxa"/>
                                    <w:right w:w="0" w:type="dxa"/>
                                  </w:tcMar>
                                </w:tcPr>
                                <w:p w14:paraId="739C2A6F" w14:textId="77777777" w:rsidR="00FB4142" w:rsidRPr="003329A5" w:rsidRDefault="00FB4142">
                                  <w:pPr>
                                    <w:rPr>
                                      <w:sz w:val="16"/>
                                      <w:szCs w:val="16"/>
                                    </w:rPr>
                                  </w:pPr>
                                </w:p>
                              </w:tc>
                            </w:tr>
                          </w:tbl>
                          <w:p w14:paraId="3DC72C73" w14:textId="77777777" w:rsidR="00FB4142" w:rsidRPr="003329A5" w:rsidRDefault="00FB4142" w:rsidP="00FB4142">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ED5E5F" id="Text Box 2174" o:spid="_x0000_s1083" type="#_x0000_t202" style="position:absolute;margin-left:5in;margin-top:244.45pt;width:2in;height:41.25pt;z-index:25232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" filled="f" stroked="f">
                <v:textbox>
                  <w:txbxContent>
                    <w:tbl>
                      <w:tblPr>
                        <w:tblStyle w:val="TableGrid1"/>
                        <w:tblW w:w="2751" w:type="dxa"/>
                        <w:tblLayout w:type="fixed"/>
                        <w:tblLook w:val="04A0" w:firstRow="1" w:lastRow="0" w:firstColumn="1" w:lastColumn="0" w:noHBand="0" w:noVBand="1"/>
                      </w:tblPr>
                      <w:tblGrid>
                        <w:gridCol w:w="284"/>
                        <w:gridCol w:w="2467"/>
                      </w:tblGrid>
                      <w:tr w:rsidR="00FB4142" w:rsidRPr="003329A5" w14:paraId="6C1FC522" w14:textId="77777777" w:rsidTr="008A7A14">
                        <w:trPr>
                          <w:trHeight w:val="474"/>
                        </w:trPr>
                        <w:tc>
                          <w:tcPr>
                            <w:tcW w:w="284" w:type="dxa"/>
                            <w:tcBorders>
                              <w:top w:val="nil"/>
                              <w:left w:val="nil"/>
                              <w:bottom w:val="nil"/>
                              <w:right w:val="nil"/>
                            </w:tcBorders>
                            <w:tcMar>
                              <w:left w:w="0" w:type="dxa"/>
                              <w:right w:w="0" w:type="dxa"/>
                            </w:tcMar>
                          </w:tcPr>
                          <w:p w14:paraId="35FB9324" w14:textId="77777777" w:rsidR="00FB4142" w:rsidRDefault="00FB4142" w:rsidP="008A7A14">
                            <w:r>
                              <w:rPr>
                                <w:noProof/>
                              </w:rPr>
                              <w:drawing>
                                <wp:inline distT="0" distB="0" distL="0" distR="0" wp14:anchorId="1D010076" wp14:editId="4A7B69B0">
                                  <wp:extent cx="138703" cy="245660"/>
                                  <wp:effectExtent l="0" t="0" r="0" b="2540"/>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0F48AD43" w14:textId="77777777" w:rsidR="00FB4142" w:rsidRDefault="00FB4142" w:rsidP="008A7A14">
                            <w:pPr>
                              <w:rPr>
                                <w:sz w:val="16"/>
                                <w:szCs w:val="16"/>
                              </w:rPr>
                            </w:pPr>
                          </w:p>
                          <w:p w14:paraId="722BAD5E" w14:textId="77777777" w:rsidR="00FB4142" w:rsidRPr="003329A5" w:rsidRDefault="00FB4142" w:rsidP="008A7A14">
                            <w:pPr>
                              <w:rPr>
                                <w:sz w:val="16"/>
                                <w:szCs w:val="16"/>
                              </w:rPr>
                            </w:pPr>
                          </w:p>
                        </w:tc>
                        <w:tc>
                          <w:tcPr>
                            <w:tcW w:w="2467" w:type="dxa"/>
                            <w:tcBorders>
                              <w:top w:val="nil"/>
                              <w:left w:val="nil"/>
                              <w:bottom w:val="nil"/>
                              <w:right w:val="nil"/>
                            </w:tcBorders>
                            <w:tcMar>
                              <w:left w:w="0" w:type="dxa"/>
                              <w:right w:w="0" w:type="dxa"/>
                            </w:tcMar>
                          </w:tcPr>
                          <w:p w14:paraId="10A6DAAC" w14:textId="77777777" w:rsidR="00FB4142" w:rsidRPr="003329A5" w:rsidRDefault="00FB4142"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FB4142" w:rsidRPr="003329A5" w14:paraId="4914CB47" w14:textId="77777777" w:rsidTr="008A7A14">
                        <w:trPr>
                          <w:trHeight w:val="277"/>
                        </w:trPr>
                        <w:tc>
                          <w:tcPr>
                            <w:tcW w:w="284" w:type="dxa"/>
                            <w:tcBorders>
                              <w:top w:val="nil"/>
                              <w:left w:val="nil"/>
                              <w:bottom w:val="nil"/>
                              <w:right w:val="nil"/>
                            </w:tcBorders>
                            <w:tcMar>
                              <w:left w:w="0" w:type="dxa"/>
                              <w:right w:w="0" w:type="dxa"/>
                            </w:tcMar>
                          </w:tcPr>
                          <w:p w14:paraId="19DAA297" w14:textId="77777777" w:rsidR="00FB4142" w:rsidRPr="003329A5" w:rsidRDefault="00FB4142">
                            <w:pPr>
                              <w:rPr>
                                <w:noProof/>
                                <w:sz w:val="16"/>
                                <w:szCs w:val="16"/>
                                <w:lang w:eastAsia="en-GB"/>
                              </w:rPr>
                            </w:pPr>
                          </w:p>
                        </w:tc>
                        <w:tc>
                          <w:tcPr>
                            <w:tcW w:w="2467" w:type="dxa"/>
                            <w:tcBorders>
                              <w:top w:val="nil"/>
                              <w:left w:val="nil"/>
                              <w:bottom w:val="nil"/>
                              <w:right w:val="nil"/>
                            </w:tcBorders>
                            <w:tcMar>
                              <w:left w:w="0" w:type="dxa"/>
                              <w:right w:w="0" w:type="dxa"/>
                            </w:tcMar>
                          </w:tcPr>
                          <w:p w14:paraId="739C2A6F" w14:textId="77777777" w:rsidR="00FB4142" w:rsidRPr="003329A5" w:rsidRDefault="00FB4142">
                            <w:pPr>
                              <w:rPr>
                                <w:sz w:val="16"/>
                                <w:szCs w:val="16"/>
                              </w:rPr>
                            </w:pPr>
                          </w:p>
                        </w:tc>
                      </w:tr>
                    </w:tbl>
                    <w:p w14:paraId="3DC72C73" w14:textId="77777777" w:rsidR="00FB4142" w:rsidRPr="003329A5" w:rsidRDefault="00FB4142" w:rsidP="00FB4142">
                      <w:pPr>
                        <w:rPr>
                          <w:sz w:val="16"/>
                          <w:szCs w:val="16"/>
                        </w:rPr>
                      </w:pPr>
                    </w:p>
                  </w:txbxContent>
                </v:textbox>
                <w10:wrap anchorx="margin"/>
              </v:shape>
            </w:pict>
          </mc:Fallback>
        </mc:AlternateContent>
      </w:r>
      <w:r>
        <w:rPr>
          <w:noProof/>
        </w:rPr>
        <w:drawing>
          <wp:inline distT="0" distB="0" distL="0" distR="0" wp14:anchorId="542026BA" wp14:editId="707A810A">
            <wp:extent cx="5486400" cy="3876675"/>
            <wp:effectExtent l="0" t="0" r="0" b="0"/>
            <wp:docPr id="2175" name="Chart 2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C1406E7" w14:textId="77777777" w:rsidR="00FB4142" w:rsidRDefault="00FB4142" w:rsidP="00FB4142">
      <w:pPr>
        <w:pStyle w:val="Caption"/>
        <w:rPr>
          <w:rStyle w:val="SubtleEmphasis"/>
        </w:rPr>
      </w:pPr>
      <w:r w:rsidRPr="00C87775">
        <w:rPr>
          <w:rStyle w:val="SubtleEmphasis"/>
        </w:rPr>
        <w:t>Q16a. Does the main member of library staff work...</w:t>
      </w:r>
      <w:r>
        <w:rPr>
          <w:rStyle w:val="SubtleEmphasis"/>
        </w:rPr>
        <w:t xml:space="preserve"> </w:t>
      </w:r>
      <w:r w:rsidRPr="00C87775">
        <w:rPr>
          <w:rStyle w:val="SubtleEmphasis"/>
        </w:rPr>
        <w:t>Base: Where have main member of library staff (</w:t>
      </w:r>
      <w:r w:rsidRPr="00554FA5">
        <w:rPr>
          <w:rStyle w:val="SubtleEmphasis"/>
        </w:rPr>
        <w:t>unweighted base sizes in parenthesis</w:t>
      </w:r>
      <w:r>
        <w:rPr>
          <w:rStyle w:val="SubtleEmphasis"/>
        </w:rPr>
        <w:t>)</w:t>
      </w:r>
    </w:p>
    <w:p w14:paraId="0759B08D" w14:textId="77777777" w:rsidR="00FB4142" w:rsidRPr="00CB4B63" w:rsidRDefault="00FB4142" w:rsidP="00FB4142">
      <w:pPr>
        <w:rPr>
          <w:i/>
          <w:iCs/>
          <w:color w:val="7C7C7C" w:themeColor="text1" w:themeTint="BF"/>
          <w:sz w:val="18"/>
          <w:szCs w:val="18"/>
        </w:rPr>
      </w:pPr>
    </w:p>
    <w:p w14:paraId="16D6C287" w14:textId="5F8C6FAB" w:rsidR="00FB4142" w:rsidRPr="00F12F27" w:rsidRDefault="00FB4142" w:rsidP="00FB4142">
      <w:r w:rsidRPr="00F12F27">
        <w:t xml:space="preserve">As can be seen in </w:t>
      </w:r>
      <w:r w:rsidR="00BC1E4A">
        <w:t>below</w:t>
      </w:r>
      <w:r w:rsidRPr="00F12F27">
        <w:t>, just under half of staff are contracted to work less than 35 hours per week (49%) while three in ten (30%) are cont</w:t>
      </w:r>
      <w:r w:rsidR="00EB5DDD">
        <w:t>r</w:t>
      </w:r>
      <w:r w:rsidRPr="00F12F27">
        <w:t>acted to work more than this. Being contracted to work less than 35 hours per week is more common among primary schools (</w:t>
      </w:r>
      <w:r w:rsidR="009349CD">
        <w:t>54</w:t>
      </w:r>
      <w:r w:rsidRPr="00F12F27">
        <w:t>%) than secondary schools (</w:t>
      </w:r>
      <w:r w:rsidR="009349CD">
        <w:t>29</w:t>
      </w:r>
      <w:r w:rsidRPr="00F12F27">
        <w:t xml:space="preserve">%) while being contracted to work 35 </w:t>
      </w:r>
      <w:proofErr w:type="gramStart"/>
      <w:r w:rsidRPr="00F12F27">
        <w:t>hours</w:t>
      </w:r>
      <w:proofErr w:type="gramEnd"/>
      <w:r w:rsidRPr="00F12F27">
        <w:t xml:space="preserve"> or more is more common in secondary schools (67% cf. 20%</w:t>
      </w:r>
      <w:r w:rsidR="009349CD">
        <w:t xml:space="preserve"> in primary schools</w:t>
      </w:r>
      <w:r w:rsidRPr="00F12F27">
        <w:t>). This is also reflected in the mean number of hours (primary 23 hours, secondary 36 hours).</w:t>
      </w:r>
    </w:p>
    <w:p w14:paraId="16402597" w14:textId="77777777" w:rsidR="00FB4142" w:rsidRDefault="00FB4142" w:rsidP="00FB4142">
      <w:r w:rsidRPr="00F12F27">
        <w:t>By education type in England, being contracted to work less than 35 hours is more common in LA maintained schools (53%) while being contracted to work 35 hours or more is more common in independent (60%) and special (48%) schools. Staff at LA maintained schools in Scotland are also more likely to be contracted to work 35 hours or more (43%).</w:t>
      </w:r>
    </w:p>
    <w:p w14:paraId="35EED538" w14:textId="0BEAB1A7" w:rsidR="00FB4142" w:rsidRDefault="00EB5DDD" w:rsidP="00EB5DDD">
      <w:pPr>
        <w:pStyle w:val="Caption"/>
      </w:pPr>
      <w:r>
        <w:t xml:space="preserve">Figure </w:t>
      </w:r>
      <w:r>
        <w:fldChar w:fldCharType="begin"/>
      </w:r>
      <w:r>
        <w:instrText xml:space="preserve"> SEQ Figure \* ARABIC </w:instrText>
      </w:r>
      <w:r>
        <w:fldChar w:fldCharType="separate"/>
      </w:r>
      <w:r w:rsidR="001918C3">
        <w:rPr>
          <w:noProof/>
        </w:rPr>
        <w:t>43</w:t>
      </w:r>
      <w:r>
        <w:fldChar w:fldCharType="end"/>
      </w:r>
      <w:r>
        <w:t xml:space="preserve">: </w:t>
      </w:r>
      <w:r w:rsidRPr="00CC16B1">
        <w:t xml:space="preserve">Hours contracted to work per </w:t>
      </w:r>
      <w:proofErr w:type="gramStart"/>
      <w:r w:rsidRPr="00CC16B1">
        <w:t>week</w:t>
      </w:r>
      <w:proofErr w:type="gramEnd"/>
    </w:p>
    <w:p w14:paraId="26768423" w14:textId="77777777" w:rsidR="00FB4142" w:rsidRDefault="00FB4142" w:rsidP="00FB4142">
      <w:pPr>
        <w:rPr>
          <w:rStyle w:val="SubtleEmphasis"/>
        </w:rPr>
      </w:pPr>
      <w:r>
        <w:rPr>
          <w:noProof/>
        </w:rPr>
        <mc:AlternateContent>
          <mc:Choice Requires="wps">
            <w:drawing>
              <wp:anchor distT="0" distB="0" distL="114300" distR="114300" simplePos="0" relativeHeight="252341248" behindDoc="0" locked="0" layoutInCell="1" allowOverlap="1" wp14:anchorId="26B543D0" wp14:editId="12F73AB0">
                <wp:simplePos x="0" y="0"/>
                <wp:positionH relativeFrom="column">
                  <wp:posOffset>5765165</wp:posOffset>
                </wp:positionH>
                <wp:positionV relativeFrom="paragraph">
                  <wp:posOffset>1739265</wp:posOffset>
                </wp:positionV>
                <wp:extent cx="113030" cy="124460"/>
                <wp:effectExtent l="19050" t="0" r="39370" b="46990"/>
                <wp:wrapNone/>
                <wp:docPr id="51"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1F0CD" id="Arrow: Down 1" o:spid="_x0000_s1026" type="#_x0000_t67" style="position:absolute;margin-left:453.95pt;margin-top:136.95pt;width:8.9pt;height:9.8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" adj="11792" fillcolor="white [3212]" strokecolor="#515151 [3213]"/>
            </w:pict>
          </mc:Fallback>
        </mc:AlternateContent>
      </w:r>
      <w:r>
        <w:rPr>
          <w:noProof/>
        </w:rPr>
        <mc:AlternateContent>
          <mc:Choice Requires="wps">
            <w:drawing>
              <wp:anchor distT="0" distB="0" distL="114300" distR="114300" simplePos="0" relativeHeight="252340224" behindDoc="0" locked="0" layoutInCell="1" allowOverlap="1" wp14:anchorId="3193274A" wp14:editId="755701F2">
                <wp:simplePos x="0" y="0"/>
                <wp:positionH relativeFrom="column">
                  <wp:posOffset>4231640</wp:posOffset>
                </wp:positionH>
                <wp:positionV relativeFrom="paragraph">
                  <wp:posOffset>1614805</wp:posOffset>
                </wp:positionV>
                <wp:extent cx="113030" cy="124460"/>
                <wp:effectExtent l="19050" t="19050" r="39370" b="27940"/>
                <wp:wrapNone/>
                <wp:docPr id="47"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BC1BE" id="Arrow: Down 1" o:spid="_x0000_s1026" type="#_x0000_t67" style="position:absolute;margin-left:333.2pt;margin-top:127.15pt;width:8.9pt;height:9.8pt;flip:y;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" adj="11792" fillcolor="white [3212]" strokecolor="#515151 [3213]"/>
            </w:pict>
          </mc:Fallback>
        </mc:AlternateContent>
      </w:r>
      <w:r>
        <w:rPr>
          <w:noProof/>
        </w:rPr>
        <mc:AlternateContent>
          <mc:Choice Requires="wps">
            <w:drawing>
              <wp:anchor distT="0" distB="0" distL="114300" distR="114300" simplePos="0" relativeHeight="252339200" behindDoc="0" locked="0" layoutInCell="1" allowOverlap="1" wp14:anchorId="25F2865E" wp14:editId="64199BE3">
                <wp:simplePos x="0" y="0"/>
                <wp:positionH relativeFrom="column">
                  <wp:posOffset>1869440</wp:posOffset>
                </wp:positionH>
                <wp:positionV relativeFrom="paragraph">
                  <wp:posOffset>1605280</wp:posOffset>
                </wp:positionV>
                <wp:extent cx="113030" cy="124460"/>
                <wp:effectExtent l="19050" t="0" r="39370" b="46990"/>
                <wp:wrapNone/>
                <wp:docPr id="44"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6A92D" id="Arrow: Down 1" o:spid="_x0000_s1026" type="#_x0000_t67" style="position:absolute;margin-left:147.2pt;margin-top:126.4pt;width:8.9pt;height:9.8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" adj="11792" fillcolor="white [3212]" strokecolor="#515151 [3213]"/>
            </w:pict>
          </mc:Fallback>
        </mc:AlternateContent>
      </w:r>
      <w:r>
        <w:rPr>
          <w:noProof/>
        </w:rPr>
        <mc:AlternateContent>
          <mc:Choice Requires="wps">
            <w:drawing>
              <wp:anchor distT="0" distB="0" distL="114300" distR="114300" simplePos="0" relativeHeight="252338176" behindDoc="0" locked="0" layoutInCell="1" allowOverlap="1" wp14:anchorId="457E4834" wp14:editId="18A4CC95">
                <wp:simplePos x="0" y="0"/>
                <wp:positionH relativeFrom="column">
                  <wp:posOffset>5422265</wp:posOffset>
                </wp:positionH>
                <wp:positionV relativeFrom="paragraph">
                  <wp:posOffset>1271905</wp:posOffset>
                </wp:positionV>
                <wp:extent cx="113030" cy="124460"/>
                <wp:effectExtent l="19050" t="19050" r="39370" b="27940"/>
                <wp:wrapNone/>
                <wp:docPr id="38"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53CFF" id="Arrow: Down 1" o:spid="_x0000_s1026" type="#_x0000_t67" style="position:absolute;margin-left:426.95pt;margin-top:100.15pt;width:8.9pt;height:9.8pt;flip:y;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" adj="11792" fillcolor="white [3212]" strokecolor="#515151 [3213]"/>
            </w:pict>
          </mc:Fallback>
        </mc:AlternateContent>
      </w:r>
      <w:r>
        <w:rPr>
          <w:noProof/>
        </w:rPr>
        <mc:AlternateContent>
          <mc:Choice Requires="wps">
            <w:drawing>
              <wp:anchor distT="0" distB="0" distL="114300" distR="114300" simplePos="0" relativeHeight="252337152" behindDoc="0" locked="0" layoutInCell="1" allowOverlap="1" wp14:anchorId="054933DE" wp14:editId="645786EA">
                <wp:simplePos x="0" y="0"/>
                <wp:positionH relativeFrom="column">
                  <wp:posOffset>4298315</wp:posOffset>
                </wp:positionH>
                <wp:positionV relativeFrom="paragraph">
                  <wp:posOffset>1262380</wp:posOffset>
                </wp:positionV>
                <wp:extent cx="113030" cy="124460"/>
                <wp:effectExtent l="19050" t="0" r="39370" b="46990"/>
                <wp:wrapNone/>
                <wp:docPr id="2332"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88553" id="Arrow: Down 1" o:spid="_x0000_s1026" type="#_x0000_t67" style="position:absolute;margin-left:338.45pt;margin-top:99.4pt;width:8.9pt;height:9.8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" adj="11792" fillcolor="white [3212]" strokecolor="#515151 [3213]"/>
            </w:pict>
          </mc:Fallback>
        </mc:AlternateContent>
      </w:r>
      <w:r>
        <w:rPr>
          <w:noProof/>
        </w:rPr>
        <mc:AlternateContent>
          <mc:Choice Requires="wps">
            <w:drawing>
              <wp:anchor distT="0" distB="0" distL="114300" distR="114300" simplePos="0" relativeHeight="252336128" behindDoc="0" locked="0" layoutInCell="1" allowOverlap="1" wp14:anchorId="0CDFB2DA" wp14:editId="7CDD01A0">
                <wp:simplePos x="0" y="0"/>
                <wp:positionH relativeFrom="column">
                  <wp:posOffset>2495550</wp:posOffset>
                </wp:positionH>
                <wp:positionV relativeFrom="paragraph">
                  <wp:posOffset>1250315</wp:posOffset>
                </wp:positionV>
                <wp:extent cx="113030" cy="124460"/>
                <wp:effectExtent l="19050" t="19050" r="39370" b="27940"/>
                <wp:wrapNone/>
                <wp:docPr id="2333"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7B720" id="Arrow: Down 1" o:spid="_x0000_s1026" type="#_x0000_t67" style="position:absolute;margin-left:196.5pt;margin-top:98.45pt;width:8.9pt;height:9.8pt;flip:y;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" adj="11792" fillcolor="white [3212]" strokecolor="#515151 [3213]"/>
            </w:pict>
          </mc:Fallback>
        </mc:AlternateContent>
      </w:r>
      <w:r w:rsidRPr="00E7365A">
        <w:rPr>
          <w:rStyle w:val="SubtleEmphasis"/>
          <w:noProof/>
        </w:rPr>
        <mc:AlternateContent>
          <mc:Choice Requires="wps">
            <w:drawing>
              <wp:anchor distT="0" distB="0" distL="114300" distR="114300" simplePos="0" relativeHeight="252335104" behindDoc="0" locked="0" layoutInCell="1" allowOverlap="1" wp14:anchorId="45944C50" wp14:editId="65407632">
                <wp:simplePos x="0" y="0"/>
                <wp:positionH relativeFrom="margin">
                  <wp:posOffset>4562475</wp:posOffset>
                </wp:positionH>
                <wp:positionV relativeFrom="paragraph">
                  <wp:posOffset>1828165</wp:posOffset>
                </wp:positionV>
                <wp:extent cx="1828800" cy="523875"/>
                <wp:effectExtent l="0" t="0" r="0" b="95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1"/>
                              <w:tblW w:w="2751" w:type="dxa"/>
                              <w:tblLayout w:type="fixed"/>
                              <w:tblLook w:val="04A0" w:firstRow="1" w:lastRow="0" w:firstColumn="1" w:lastColumn="0" w:noHBand="0" w:noVBand="1"/>
                            </w:tblPr>
                            <w:tblGrid>
                              <w:gridCol w:w="284"/>
                              <w:gridCol w:w="2467"/>
                            </w:tblGrid>
                            <w:tr w:rsidR="00FB4142" w:rsidRPr="003329A5" w14:paraId="430AA732" w14:textId="77777777" w:rsidTr="008A7A14">
                              <w:trPr>
                                <w:trHeight w:val="474"/>
                              </w:trPr>
                              <w:tc>
                                <w:tcPr>
                                  <w:tcW w:w="284" w:type="dxa"/>
                                  <w:tcBorders>
                                    <w:top w:val="nil"/>
                                    <w:left w:val="nil"/>
                                    <w:bottom w:val="nil"/>
                                    <w:right w:val="nil"/>
                                  </w:tcBorders>
                                  <w:tcMar>
                                    <w:left w:w="0" w:type="dxa"/>
                                    <w:right w:w="0" w:type="dxa"/>
                                  </w:tcMar>
                                </w:tcPr>
                                <w:p w14:paraId="7B924EF7" w14:textId="77777777" w:rsidR="00FB4142" w:rsidRDefault="00FB4142" w:rsidP="008A7A14">
                                  <w:r>
                                    <w:rPr>
                                      <w:noProof/>
                                    </w:rPr>
                                    <w:drawing>
                                      <wp:inline distT="0" distB="0" distL="0" distR="0" wp14:anchorId="4BD598F6" wp14:editId="5C59E1A5">
                                        <wp:extent cx="138703" cy="245660"/>
                                        <wp:effectExtent l="0" t="0" r="0" b="2540"/>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36EC4541" w14:textId="77777777" w:rsidR="00FB4142" w:rsidRDefault="00FB4142" w:rsidP="008A7A14">
                                  <w:pPr>
                                    <w:rPr>
                                      <w:sz w:val="16"/>
                                      <w:szCs w:val="16"/>
                                    </w:rPr>
                                  </w:pPr>
                                </w:p>
                                <w:p w14:paraId="21299B44" w14:textId="77777777" w:rsidR="00FB4142" w:rsidRPr="003329A5" w:rsidRDefault="00FB4142" w:rsidP="008A7A14">
                                  <w:pPr>
                                    <w:rPr>
                                      <w:sz w:val="16"/>
                                      <w:szCs w:val="16"/>
                                    </w:rPr>
                                  </w:pPr>
                                </w:p>
                              </w:tc>
                              <w:tc>
                                <w:tcPr>
                                  <w:tcW w:w="2467" w:type="dxa"/>
                                  <w:tcBorders>
                                    <w:top w:val="nil"/>
                                    <w:left w:val="nil"/>
                                    <w:bottom w:val="nil"/>
                                    <w:right w:val="nil"/>
                                  </w:tcBorders>
                                  <w:tcMar>
                                    <w:left w:w="0" w:type="dxa"/>
                                    <w:right w:w="0" w:type="dxa"/>
                                  </w:tcMar>
                                </w:tcPr>
                                <w:p w14:paraId="54365293" w14:textId="77777777" w:rsidR="00FB4142" w:rsidRPr="003329A5" w:rsidRDefault="00FB4142"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FB4142" w:rsidRPr="003329A5" w14:paraId="552C18DC" w14:textId="77777777" w:rsidTr="008A7A14">
                              <w:trPr>
                                <w:trHeight w:val="277"/>
                              </w:trPr>
                              <w:tc>
                                <w:tcPr>
                                  <w:tcW w:w="284" w:type="dxa"/>
                                  <w:tcBorders>
                                    <w:top w:val="nil"/>
                                    <w:left w:val="nil"/>
                                    <w:bottom w:val="nil"/>
                                    <w:right w:val="nil"/>
                                  </w:tcBorders>
                                  <w:tcMar>
                                    <w:left w:w="0" w:type="dxa"/>
                                    <w:right w:w="0" w:type="dxa"/>
                                  </w:tcMar>
                                </w:tcPr>
                                <w:p w14:paraId="0ABD022F" w14:textId="77777777" w:rsidR="00FB4142" w:rsidRPr="003329A5" w:rsidRDefault="00FB4142">
                                  <w:pPr>
                                    <w:rPr>
                                      <w:noProof/>
                                      <w:sz w:val="16"/>
                                      <w:szCs w:val="16"/>
                                      <w:lang w:eastAsia="en-GB"/>
                                    </w:rPr>
                                  </w:pPr>
                                </w:p>
                              </w:tc>
                              <w:tc>
                                <w:tcPr>
                                  <w:tcW w:w="2467" w:type="dxa"/>
                                  <w:tcBorders>
                                    <w:top w:val="nil"/>
                                    <w:left w:val="nil"/>
                                    <w:bottom w:val="nil"/>
                                    <w:right w:val="nil"/>
                                  </w:tcBorders>
                                  <w:tcMar>
                                    <w:left w:w="0" w:type="dxa"/>
                                    <w:right w:w="0" w:type="dxa"/>
                                  </w:tcMar>
                                </w:tcPr>
                                <w:p w14:paraId="10097076" w14:textId="77777777" w:rsidR="00FB4142" w:rsidRPr="003329A5" w:rsidRDefault="00FB4142">
                                  <w:pPr>
                                    <w:rPr>
                                      <w:sz w:val="16"/>
                                      <w:szCs w:val="16"/>
                                    </w:rPr>
                                  </w:pPr>
                                </w:p>
                              </w:tc>
                            </w:tr>
                          </w:tbl>
                          <w:p w14:paraId="17C2A064" w14:textId="77777777" w:rsidR="00FB4142" w:rsidRPr="003329A5" w:rsidRDefault="00FB4142" w:rsidP="00FB4142">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944C50" id="Text Box 21" o:spid="_x0000_s1084" type="#_x0000_t202" style="position:absolute;margin-left:359.25pt;margin-top:143.95pt;width:2in;height:41.25pt;z-index:25233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" filled="f" stroked="f">
                <v:textbox>
                  <w:txbxContent>
                    <w:tbl>
                      <w:tblPr>
                        <w:tblStyle w:val="TableGrid1"/>
                        <w:tblW w:w="2751" w:type="dxa"/>
                        <w:tblLayout w:type="fixed"/>
                        <w:tblLook w:val="04A0" w:firstRow="1" w:lastRow="0" w:firstColumn="1" w:lastColumn="0" w:noHBand="0" w:noVBand="1"/>
                      </w:tblPr>
                      <w:tblGrid>
                        <w:gridCol w:w="284"/>
                        <w:gridCol w:w="2467"/>
                      </w:tblGrid>
                      <w:tr w:rsidR="00FB4142" w:rsidRPr="003329A5" w14:paraId="430AA732" w14:textId="77777777" w:rsidTr="008A7A14">
                        <w:trPr>
                          <w:trHeight w:val="474"/>
                        </w:trPr>
                        <w:tc>
                          <w:tcPr>
                            <w:tcW w:w="284" w:type="dxa"/>
                            <w:tcBorders>
                              <w:top w:val="nil"/>
                              <w:left w:val="nil"/>
                              <w:bottom w:val="nil"/>
                              <w:right w:val="nil"/>
                            </w:tcBorders>
                            <w:tcMar>
                              <w:left w:w="0" w:type="dxa"/>
                              <w:right w:w="0" w:type="dxa"/>
                            </w:tcMar>
                          </w:tcPr>
                          <w:p w14:paraId="7B924EF7" w14:textId="77777777" w:rsidR="00FB4142" w:rsidRDefault="00FB4142" w:rsidP="008A7A14">
                            <w:r>
                              <w:rPr>
                                <w:noProof/>
                              </w:rPr>
                              <w:drawing>
                                <wp:inline distT="0" distB="0" distL="0" distR="0" wp14:anchorId="4BD598F6" wp14:editId="5C59E1A5">
                                  <wp:extent cx="138703" cy="245660"/>
                                  <wp:effectExtent l="0" t="0" r="0" b="2540"/>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36EC4541" w14:textId="77777777" w:rsidR="00FB4142" w:rsidRDefault="00FB4142" w:rsidP="008A7A14">
                            <w:pPr>
                              <w:rPr>
                                <w:sz w:val="16"/>
                                <w:szCs w:val="16"/>
                              </w:rPr>
                            </w:pPr>
                          </w:p>
                          <w:p w14:paraId="21299B44" w14:textId="77777777" w:rsidR="00FB4142" w:rsidRPr="003329A5" w:rsidRDefault="00FB4142" w:rsidP="008A7A14">
                            <w:pPr>
                              <w:rPr>
                                <w:sz w:val="16"/>
                                <w:szCs w:val="16"/>
                              </w:rPr>
                            </w:pPr>
                          </w:p>
                        </w:tc>
                        <w:tc>
                          <w:tcPr>
                            <w:tcW w:w="2467" w:type="dxa"/>
                            <w:tcBorders>
                              <w:top w:val="nil"/>
                              <w:left w:val="nil"/>
                              <w:bottom w:val="nil"/>
                              <w:right w:val="nil"/>
                            </w:tcBorders>
                            <w:tcMar>
                              <w:left w:w="0" w:type="dxa"/>
                              <w:right w:w="0" w:type="dxa"/>
                            </w:tcMar>
                          </w:tcPr>
                          <w:p w14:paraId="54365293" w14:textId="77777777" w:rsidR="00FB4142" w:rsidRPr="003329A5" w:rsidRDefault="00FB4142"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FB4142" w:rsidRPr="003329A5" w14:paraId="552C18DC" w14:textId="77777777" w:rsidTr="008A7A14">
                        <w:trPr>
                          <w:trHeight w:val="277"/>
                        </w:trPr>
                        <w:tc>
                          <w:tcPr>
                            <w:tcW w:w="284" w:type="dxa"/>
                            <w:tcBorders>
                              <w:top w:val="nil"/>
                              <w:left w:val="nil"/>
                              <w:bottom w:val="nil"/>
                              <w:right w:val="nil"/>
                            </w:tcBorders>
                            <w:tcMar>
                              <w:left w:w="0" w:type="dxa"/>
                              <w:right w:w="0" w:type="dxa"/>
                            </w:tcMar>
                          </w:tcPr>
                          <w:p w14:paraId="0ABD022F" w14:textId="77777777" w:rsidR="00FB4142" w:rsidRPr="003329A5" w:rsidRDefault="00FB4142">
                            <w:pPr>
                              <w:rPr>
                                <w:noProof/>
                                <w:sz w:val="16"/>
                                <w:szCs w:val="16"/>
                                <w:lang w:eastAsia="en-GB"/>
                              </w:rPr>
                            </w:pPr>
                          </w:p>
                        </w:tc>
                        <w:tc>
                          <w:tcPr>
                            <w:tcW w:w="2467" w:type="dxa"/>
                            <w:tcBorders>
                              <w:top w:val="nil"/>
                              <w:left w:val="nil"/>
                              <w:bottom w:val="nil"/>
                              <w:right w:val="nil"/>
                            </w:tcBorders>
                            <w:tcMar>
                              <w:left w:w="0" w:type="dxa"/>
                              <w:right w:w="0" w:type="dxa"/>
                            </w:tcMar>
                          </w:tcPr>
                          <w:p w14:paraId="10097076" w14:textId="77777777" w:rsidR="00FB4142" w:rsidRPr="003329A5" w:rsidRDefault="00FB4142">
                            <w:pPr>
                              <w:rPr>
                                <w:sz w:val="16"/>
                                <w:szCs w:val="16"/>
                              </w:rPr>
                            </w:pPr>
                          </w:p>
                        </w:tc>
                      </w:tr>
                    </w:tbl>
                    <w:p w14:paraId="17C2A064" w14:textId="77777777" w:rsidR="00FB4142" w:rsidRPr="003329A5" w:rsidRDefault="00FB4142" w:rsidP="00FB4142">
                      <w:pPr>
                        <w:rPr>
                          <w:sz w:val="16"/>
                          <w:szCs w:val="16"/>
                        </w:rPr>
                      </w:pPr>
                    </w:p>
                  </w:txbxContent>
                </v:textbox>
                <w10:wrap anchorx="margin"/>
              </v:shape>
            </w:pict>
          </mc:Fallback>
        </mc:AlternateContent>
      </w:r>
      <w:r>
        <w:rPr>
          <w:noProof/>
        </w:rPr>
        <w:drawing>
          <wp:inline distT="0" distB="0" distL="0" distR="0" wp14:anchorId="750353E6" wp14:editId="659A999A">
            <wp:extent cx="6042660" cy="2266950"/>
            <wp:effectExtent l="0" t="0" r="0" b="0"/>
            <wp:docPr id="242" name="Chart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bookmarkStart w:id="78" w:name="_Toc117169021"/>
    </w:p>
    <w:p w14:paraId="2BB7EE6F" w14:textId="77777777" w:rsidR="00FB4142" w:rsidRPr="00542560" w:rsidRDefault="00FB4142" w:rsidP="00FB4142">
      <w:r w:rsidRPr="00EC1D57">
        <w:rPr>
          <w:rStyle w:val="SubtleEmphasis"/>
        </w:rPr>
        <w:t>Q16b. How many hours is the main member of library staff contracted to work per week at the school?</w:t>
      </w:r>
      <w:r>
        <w:rPr>
          <w:rStyle w:val="SubtleEmphasis"/>
        </w:rPr>
        <w:t xml:space="preserve"> </w:t>
      </w:r>
      <w:r w:rsidRPr="00EC1D57">
        <w:rPr>
          <w:rStyle w:val="SubtleEmphasis"/>
        </w:rPr>
        <w:t>Base: Where have main member of library staff (unweighted base sizes in parenthesis)</w:t>
      </w:r>
      <w:bookmarkEnd w:id="78"/>
    </w:p>
    <w:p w14:paraId="4A42E93F" w14:textId="77777777" w:rsidR="00FB4142" w:rsidRPr="00542560" w:rsidRDefault="00FB4142" w:rsidP="00FB4142">
      <w:r w:rsidRPr="00542560">
        <w:lastRenderedPageBreak/>
        <w:t xml:space="preserve">Contracted hours, however, do not necessarily reflect the hours library staff typically work. The percentage reporting that they work more than 35 hours per week increases by four percentage points for all schools, however this is 4 percentage points lower for secondary schools. </w:t>
      </w:r>
    </w:p>
    <w:p w14:paraId="4DC878DC" w14:textId="56228011" w:rsidR="00FB4142" w:rsidRDefault="00FB4142" w:rsidP="00FB4142">
      <w:r w:rsidRPr="00542560">
        <w:t>By education type in England, library staff are less likely than average to work 35 hours or more per week in LA maintained schools (29%) while they are more likely to work 35 hours or more in independent schools (59%).</w:t>
      </w:r>
      <w:r>
        <w:t xml:space="preserve"> </w:t>
      </w:r>
    </w:p>
    <w:p w14:paraId="1ED17E4B" w14:textId="57F99FAC" w:rsidR="00FB4142" w:rsidRDefault="00EB5DDD" w:rsidP="00EB5DDD">
      <w:pPr>
        <w:pStyle w:val="Caption"/>
      </w:pPr>
      <w:r>
        <w:t xml:space="preserve">Figure </w:t>
      </w:r>
      <w:r>
        <w:fldChar w:fldCharType="begin"/>
      </w:r>
      <w:r>
        <w:instrText xml:space="preserve"> SEQ Figure \* ARABIC </w:instrText>
      </w:r>
      <w:r>
        <w:fldChar w:fldCharType="separate"/>
      </w:r>
      <w:r w:rsidR="001918C3">
        <w:rPr>
          <w:noProof/>
        </w:rPr>
        <w:t>44</w:t>
      </w:r>
      <w:r>
        <w:fldChar w:fldCharType="end"/>
      </w:r>
      <w:r>
        <w:t xml:space="preserve">: </w:t>
      </w:r>
      <w:r w:rsidRPr="00A80D72">
        <w:t xml:space="preserve">Hours typically worked per </w:t>
      </w:r>
      <w:proofErr w:type="gramStart"/>
      <w:r w:rsidRPr="00A80D72">
        <w:t>week</w:t>
      </w:r>
      <w:proofErr w:type="gramEnd"/>
    </w:p>
    <w:p w14:paraId="65E6CC13" w14:textId="77777777" w:rsidR="00FB4142" w:rsidRPr="00406F77" w:rsidRDefault="00FB4142" w:rsidP="00FB4142">
      <w:r>
        <w:rPr>
          <w:noProof/>
        </w:rPr>
        <mc:AlternateContent>
          <mc:Choice Requires="wps">
            <w:drawing>
              <wp:anchor distT="0" distB="0" distL="114300" distR="114300" simplePos="0" relativeHeight="252348416" behindDoc="0" locked="0" layoutInCell="1" allowOverlap="1" wp14:anchorId="43B6BB1C" wp14:editId="5434F265">
                <wp:simplePos x="0" y="0"/>
                <wp:positionH relativeFrom="column">
                  <wp:posOffset>1888490</wp:posOffset>
                </wp:positionH>
                <wp:positionV relativeFrom="paragraph">
                  <wp:posOffset>1612900</wp:posOffset>
                </wp:positionV>
                <wp:extent cx="113030" cy="124460"/>
                <wp:effectExtent l="19050" t="0" r="39370" b="46990"/>
                <wp:wrapNone/>
                <wp:docPr id="2334"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4E3FB" id="Arrow: Down 1" o:spid="_x0000_s1026" type="#_x0000_t67" style="position:absolute;margin-left:148.7pt;margin-top:127pt;width:8.9pt;height:9.8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" adj="11792" fillcolor="white [3212]" strokecolor="#515151 [3213]"/>
            </w:pict>
          </mc:Fallback>
        </mc:AlternateContent>
      </w:r>
      <w:r>
        <w:rPr>
          <w:noProof/>
        </w:rPr>
        <mc:AlternateContent>
          <mc:Choice Requires="wps">
            <w:drawing>
              <wp:anchor distT="0" distB="0" distL="114300" distR="114300" simplePos="0" relativeHeight="252347392" behindDoc="0" locked="0" layoutInCell="1" allowOverlap="1" wp14:anchorId="0E43E2A3" wp14:editId="5D5A47CD">
                <wp:simplePos x="0" y="0"/>
                <wp:positionH relativeFrom="column">
                  <wp:posOffset>4107815</wp:posOffset>
                </wp:positionH>
                <wp:positionV relativeFrom="paragraph">
                  <wp:posOffset>1612900</wp:posOffset>
                </wp:positionV>
                <wp:extent cx="113030" cy="124460"/>
                <wp:effectExtent l="19050" t="19050" r="39370" b="27940"/>
                <wp:wrapNone/>
                <wp:docPr id="2335"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3FCDB" id="Arrow: Down 1" o:spid="_x0000_s1026" type="#_x0000_t67" style="position:absolute;margin-left:323.45pt;margin-top:127pt;width:8.9pt;height:9.8pt;flip:y;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" adj="11792" fillcolor="white [3212]" strokecolor="#515151 [3213]"/>
            </w:pict>
          </mc:Fallback>
        </mc:AlternateContent>
      </w:r>
      <w:r>
        <w:rPr>
          <w:noProof/>
        </w:rPr>
        <mc:AlternateContent>
          <mc:Choice Requires="wps">
            <w:drawing>
              <wp:anchor distT="0" distB="0" distL="114300" distR="114300" simplePos="0" relativeHeight="252346368" behindDoc="0" locked="0" layoutInCell="1" allowOverlap="1" wp14:anchorId="6B817357" wp14:editId="6032B1B6">
                <wp:simplePos x="0" y="0"/>
                <wp:positionH relativeFrom="column">
                  <wp:posOffset>5793740</wp:posOffset>
                </wp:positionH>
                <wp:positionV relativeFrom="paragraph">
                  <wp:posOffset>1603375</wp:posOffset>
                </wp:positionV>
                <wp:extent cx="113030" cy="124460"/>
                <wp:effectExtent l="19050" t="0" r="39370" b="46990"/>
                <wp:wrapNone/>
                <wp:docPr id="2336"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76081" id="Arrow: Down 1" o:spid="_x0000_s1026" type="#_x0000_t67" style="position:absolute;margin-left:456.2pt;margin-top:126.25pt;width:8.9pt;height:9.8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" adj="11792" fillcolor="white [3212]" strokecolor="#515151 [3213]"/>
            </w:pict>
          </mc:Fallback>
        </mc:AlternateContent>
      </w:r>
      <w:r>
        <w:rPr>
          <w:noProof/>
        </w:rPr>
        <mc:AlternateContent>
          <mc:Choice Requires="wps">
            <w:drawing>
              <wp:anchor distT="0" distB="0" distL="114300" distR="114300" simplePos="0" relativeHeight="252345344" behindDoc="0" locked="0" layoutInCell="1" allowOverlap="1" wp14:anchorId="13D87C8B" wp14:editId="732EA9C6">
                <wp:simplePos x="0" y="0"/>
                <wp:positionH relativeFrom="column">
                  <wp:posOffset>4107815</wp:posOffset>
                </wp:positionH>
                <wp:positionV relativeFrom="paragraph">
                  <wp:posOffset>1279525</wp:posOffset>
                </wp:positionV>
                <wp:extent cx="113030" cy="124460"/>
                <wp:effectExtent l="19050" t="0" r="39370" b="46990"/>
                <wp:wrapNone/>
                <wp:docPr id="2337"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28FFB" id="Arrow: Down 1" o:spid="_x0000_s1026" type="#_x0000_t67" style="position:absolute;margin-left:323.45pt;margin-top:100.75pt;width:8.9pt;height:9.8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" adj="11792" fillcolor="white [3212]" strokecolor="#515151 [3213]"/>
            </w:pict>
          </mc:Fallback>
        </mc:AlternateContent>
      </w:r>
      <w:r>
        <w:rPr>
          <w:noProof/>
        </w:rPr>
        <mc:AlternateContent>
          <mc:Choice Requires="wps">
            <w:drawing>
              <wp:anchor distT="0" distB="0" distL="114300" distR="114300" simplePos="0" relativeHeight="252344320" behindDoc="0" locked="0" layoutInCell="1" allowOverlap="1" wp14:anchorId="6034037E" wp14:editId="4676EEA3">
                <wp:simplePos x="0" y="0"/>
                <wp:positionH relativeFrom="column">
                  <wp:posOffset>5422265</wp:posOffset>
                </wp:positionH>
                <wp:positionV relativeFrom="paragraph">
                  <wp:posOffset>1279525</wp:posOffset>
                </wp:positionV>
                <wp:extent cx="113030" cy="124460"/>
                <wp:effectExtent l="19050" t="19050" r="39370" b="27940"/>
                <wp:wrapNone/>
                <wp:docPr id="2338"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5FE7B" id="Arrow: Down 1" o:spid="_x0000_s1026" type="#_x0000_t67" style="position:absolute;margin-left:426.95pt;margin-top:100.75pt;width:8.9pt;height:9.8pt;flip:y;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" adj="11792" fillcolor="white [3212]" strokecolor="#515151 [3213]"/>
            </w:pict>
          </mc:Fallback>
        </mc:AlternateContent>
      </w:r>
      <w:r>
        <w:rPr>
          <w:noProof/>
        </w:rPr>
        <mc:AlternateContent>
          <mc:Choice Requires="wps">
            <w:drawing>
              <wp:anchor distT="0" distB="0" distL="114300" distR="114300" simplePos="0" relativeHeight="252343296" behindDoc="0" locked="0" layoutInCell="1" allowOverlap="1" wp14:anchorId="5BADB256" wp14:editId="319F8641">
                <wp:simplePos x="0" y="0"/>
                <wp:positionH relativeFrom="column">
                  <wp:posOffset>2343150</wp:posOffset>
                </wp:positionH>
                <wp:positionV relativeFrom="paragraph">
                  <wp:posOffset>1276985</wp:posOffset>
                </wp:positionV>
                <wp:extent cx="113030" cy="124460"/>
                <wp:effectExtent l="19050" t="19050" r="39370" b="27940"/>
                <wp:wrapNone/>
                <wp:docPr id="2339"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BF642" id="Arrow: Down 1" o:spid="_x0000_s1026" type="#_x0000_t67" style="position:absolute;margin-left:184.5pt;margin-top:100.55pt;width:8.9pt;height:9.8pt;flip:y;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" adj="11792" fillcolor="white [3212]" strokecolor="#515151 [3213]"/>
            </w:pict>
          </mc:Fallback>
        </mc:AlternateContent>
      </w:r>
      <w:r w:rsidRPr="00E7365A">
        <w:rPr>
          <w:rStyle w:val="SubtleEmphasis"/>
          <w:noProof/>
        </w:rPr>
        <mc:AlternateContent>
          <mc:Choice Requires="wps">
            <w:drawing>
              <wp:anchor distT="0" distB="0" distL="114300" distR="114300" simplePos="0" relativeHeight="252342272" behindDoc="0" locked="0" layoutInCell="1" allowOverlap="1" wp14:anchorId="4FEE2C80" wp14:editId="7F2E0FE0">
                <wp:simplePos x="0" y="0"/>
                <wp:positionH relativeFrom="margin">
                  <wp:align>right</wp:align>
                </wp:positionH>
                <wp:positionV relativeFrom="paragraph">
                  <wp:posOffset>1885315</wp:posOffset>
                </wp:positionV>
                <wp:extent cx="1828800" cy="523875"/>
                <wp:effectExtent l="0" t="0" r="0" b="9525"/>
                <wp:wrapNone/>
                <wp:docPr id="2240" name="Text Box 2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1"/>
                              <w:tblW w:w="2751" w:type="dxa"/>
                              <w:tblLayout w:type="fixed"/>
                              <w:tblLook w:val="04A0" w:firstRow="1" w:lastRow="0" w:firstColumn="1" w:lastColumn="0" w:noHBand="0" w:noVBand="1"/>
                            </w:tblPr>
                            <w:tblGrid>
                              <w:gridCol w:w="284"/>
                              <w:gridCol w:w="2467"/>
                            </w:tblGrid>
                            <w:tr w:rsidR="00FB4142" w:rsidRPr="003329A5" w14:paraId="43020701" w14:textId="77777777" w:rsidTr="008A7A14">
                              <w:trPr>
                                <w:trHeight w:val="474"/>
                              </w:trPr>
                              <w:tc>
                                <w:tcPr>
                                  <w:tcW w:w="284" w:type="dxa"/>
                                  <w:tcBorders>
                                    <w:top w:val="nil"/>
                                    <w:left w:val="nil"/>
                                    <w:bottom w:val="nil"/>
                                    <w:right w:val="nil"/>
                                  </w:tcBorders>
                                  <w:tcMar>
                                    <w:left w:w="0" w:type="dxa"/>
                                    <w:right w:w="0" w:type="dxa"/>
                                  </w:tcMar>
                                </w:tcPr>
                                <w:p w14:paraId="7F324D55" w14:textId="77777777" w:rsidR="00FB4142" w:rsidRDefault="00FB4142" w:rsidP="008A7A14">
                                  <w:r>
                                    <w:rPr>
                                      <w:noProof/>
                                    </w:rPr>
                                    <w:drawing>
                                      <wp:inline distT="0" distB="0" distL="0" distR="0" wp14:anchorId="76E0897D" wp14:editId="1F077BD2">
                                        <wp:extent cx="138703" cy="245660"/>
                                        <wp:effectExtent l="0" t="0" r="0" b="2540"/>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47CDA047" w14:textId="77777777" w:rsidR="00FB4142" w:rsidRDefault="00FB4142" w:rsidP="008A7A14">
                                  <w:pPr>
                                    <w:rPr>
                                      <w:sz w:val="16"/>
                                      <w:szCs w:val="16"/>
                                    </w:rPr>
                                  </w:pPr>
                                </w:p>
                                <w:p w14:paraId="368A9AEF" w14:textId="77777777" w:rsidR="00FB4142" w:rsidRPr="003329A5" w:rsidRDefault="00FB4142" w:rsidP="008A7A14">
                                  <w:pPr>
                                    <w:rPr>
                                      <w:sz w:val="16"/>
                                      <w:szCs w:val="16"/>
                                    </w:rPr>
                                  </w:pPr>
                                </w:p>
                              </w:tc>
                              <w:tc>
                                <w:tcPr>
                                  <w:tcW w:w="2467" w:type="dxa"/>
                                  <w:tcBorders>
                                    <w:top w:val="nil"/>
                                    <w:left w:val="nil"/>
                                    <w:bottom w:val="nil"/>
                                    <w:right w:val="nil"/>
                                  </w:tcBorders>
                                  <w:tcMar>
                                    <w:left w:w="0" w:type="dxa"/>
                                    <w:right w:w="0" w:type="dxa"/>
                                  </w:tcMar>
                                </w:tcPr>
                                <w:p w14:paraId="7E66A62D" w14:textId="77777777" w:rsidR="00FB4142" w:rsidRPr="003329A5" w:rsidRDefault="00FB4142"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FB4142" w:rsidRPr="003329A5" w14:paraId="2D73DD3E" w14:textId="77777777" w:rsidTr="008A7A14">
                              <w:trPr>
                                <w:trHeight w:val="277"/>
                              </w:trPr>
                              <w:tc>
                                <w:tcPr>
                                  <w:tcW w:w="284" w:type="dxa"/>
                                  <w:tcBorders>
                                    <w:top w:val="nil"/>
                                    <w:left w:val="nil"/>
                                    <w:bottom w:val="nil"/>
                                    <w:right w:val="nil"/>
                                  </w:tcBorders>
                                  <w:tcMar>
                                    <w:left w:w="0" w:type="dxa"/>
                                    <w:right w:w="0" w:type="dxa"/>
                                  </w:tcMar>
                                </w:tcPr>
                                <w:p w14:paraId="3FD3988A" w14:textId="77777777" w:rsidR="00FB4142" w:rsidRPr="003329A5" w:rsidRDefault="00FB4142">
                                  <w:pPr>
                                    <w:rPr>
                                      <w:noProof/>
                                      <w:sz w:val="16"/>
                                      <w:szCs w:val="16"/>
                                      <w:lang w:eastAsia="en-GB"/>
                                    </w:rPr>
                                  </w:pPr>
                                </w:p>
                              </w:tc>
                              <w:tc>
                                <w:tcPr>
                                  <w:tcW w:w="2467" w:type="dxa"/>
                                  <w:tcBorders>
                                    <w:top w:val="nil"/>
                                    <w:left w:val="nil"/>
                                    <w:bottom w:val="nil"/>
                                    <w:right w:val="nil"/>
                                  </w:tcBorders>
                                  <w:tcMar>
                                    <w:left w:w="0" w:type="dxa"/>
                                    <w:right w:w="0" w:type="dxa"/>
                                  </w:tcMar>
                                </w:tcPr>
                                <w:p w14:paraId="338FC48B" w14:textId="77777777" w:rsidR="00FB4142" w:rsidRPr="003329A5" w:rsidRDefault="00FB4142">
                                  <w:pPr>
                                    <w:rPr>
                                      <w:sz w:val="16"/>
                                      <w:szCs w:val="16"/>
                                    </w:rPr>
                                  </w:pPr>
                                </w:p>
                              </w:tc>
                            </w:tr>
                          </w:tbl>
                          <w:p w14:paraId="50FB57B5" w14:textId="77777777" w:rsidR="00FB4142" w:rsidRPr="003329A5" w:rsidRDefault="00FB4142" w:rsidP="00FB4142">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EE2C80" id="Text Box 2240" o:spid="_x0000_s1085" type="#_x0000_t202" style="position:absolute;margin-left:92.8pt;margin-top:148.45pt;width:2in;height:41.25pt;z-index:25234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" filled="f" stroked="f">
                <v:textbox>
                  <w:txbxContent>
                    <w:tbl>
                      <w:tblPr>
                        <w:tblStyle w:val="TableGrid1"/>
                        <w:tblW w:w="2751" w:type="dxa"/>
                        <w:tblLayout w:type="fixed"/>
                        <w:tblLook w:val="04A0" w:firstRow="1" w:lastRow="0" w:firstColumn="1" w:lastColumn="0" w:noHBand="0" w:noVBand="1"/>
                      </w:tblPr>
                      <w:tblGrid>
                        <w:gridCol w:w="284"/>
                        <w:gridCol w:w="2467"/>
                      </w:tblGrid>
                      <w:tr w:rsidR="00FB4142" w:rsidRPr="003329A5" w14:paraId="43020701" w14:textId="77777777" w:rsidTr="008A7A14">
                        <w:trPr>
                          <w:trHeight w:val="474"/>
                        </w:trPr>
                        <w:tc>
                          <w:tcPr>
                            <w:tcW w:w="284" w:type="dxa"/>
                            <w:tcBorders>
                              <w:top w:val="nil"/>
                              <w:left w:val="nil"/>
                              <w:bottom w:val="nil"/>
                              <w:right w:val="nil"/>
                            </w:tcBorders>
                            <w:tcMar>
                              <w:left w:w="0" w:type="dxa"/>
                              <w:right w:w="0" w:type="dxa"/>
                            </w:tcMar>
                          </w:tcPr>
                          <w:p w14:paraId="7F324D55" w14:textId="77777777" w:rsidR="00FB4142" w:rsidRDefault="00FB4142" w:rsidP="008A7A14">
                            <w:r>
                              <w:rPr>
                                <w:noProof/>
                              </w:rPr>
                              <w:drawing>
                                <wp:inline distT="0" distB="0" distL="0" distR="0" wp14:anchorId="76E0897D" wp14:editId="1F077BD2">
                                  <wp:extent cx="138703" cy="245660"/>
                                  <wp:effectExtent l="0" t="0" r="0" b="2540"/>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47CDA047" w14:textId="77777777" w:rsidR="00FB4142" w:rsidRDefault="00FB4142" w:rsidP="008A7A14">
                            <w:pPr>
                              <w:rPr>
                                <w:sz w:val="16"/>
                                <w:szCs w:val="16"/>
                              </w:rPr>
                            </w:pPr>
                          </w:p>
                          <w:p w14:paraId="368A9AEF" w14:textId="77777777" w:rsidR="00FB4142" w:rsidRPr="003329A5" w:rsidRDefault="00FB4142" w:rsidP="008A7A14">
                            <w:pPr>
                              <w:rPr>
                                <w:sz w:val="16"/>
                                <w:szCs w:val="16"/>
                              </w:rPr>
                            </w:pPr>
                          </w:p>
                        </w:tc>
                        <w:tc>
                          <w:tcPr>
                            <w:tcW w:w="2467" w:type="dxa"/>
                            <w:tcBorders>
                              <w:top w:val="nil"/>
                              <w:left w:val="nil"/>
                              <w:bottom w:val="nil"/>
                              <w:right w:val="nil"/>
                            </w:tcBorders>
                            <w:tcMar>
                              <w:left w:w="0" w:type="dxa"/>
                              <w:right w:w="0" w:type="dxa"/>
                            </w:tcMar>
                          </w:tcPr>
                          <w:p w14:paraId="7E66A62D" w14:textId="77777777" w:rsidR="00FB4142" w:rsidRPr="003329A5" w:rsidRDefault="00FB4142"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FB4142" w:rsidRPr="003329A5" w14:paraId="2D73DD3E" w14:textId="77777777" w:rsidTr="008A7A14">
                        <w:trPr>
                          <w:trHeight w:val="277"/>
                        </w:trPr>
                        <w:tc>
                          <w:tcPr>
                            <w:tcW w:w="284" w:type="dxa"/>
                            <w:tcBorders>
                              <w:top w:val="nil"/>
                              <w:left w:val="nil"/>
                              <w:bottom w:val="nil"/>
                              <w:right w:val="nil"/>
                            </w:tcBorders>
                            <w:tcMar>
                              <w:left w:w="0" w:type="dxa"/>
                              <w:right w:w="0" w:type="dxa"/>
                            </w:tcMar>
                          </w:tcPr>
                          <w:p w14:paraId="3FD3988A" w14:textId="77777777" w:rsidR="00FB4142" w:rsidRPr="003329A5" w:rsidRDefault="00FB4142">
                            <w:pPr>
                              <w:rPr>
                                <w:noProof/>
                                <w:sz w:val="16"/>
                                <w:szCs w:val="16"/>
                                <w:lang w:eastAsia="en-GB"/>
                              </w:rPr>
                            </w:pPr>
                          </w:p>
                        </w:tc>
                        <w:tc>
                          <w:tcPr>
                            <w:tcW w:w="2467" w:type="dxa"/>
                            <w:tcBorders>
                              <w:top w:val="nil"/>
                              <w:left w:val="nil"/>
                              <w:bottom w:val="nil"/>
                              <w:right w:val="nil"/>
                            </w:tcBorders>
                            <w:tcMar>
                              <w:left w:w="0" w:type="dxa"/>
                              <w:right w:w="0" w:type="dxa"/>
                            </w:tcMar>
                          </w:tcPr>
                          <w:p w14:paraId="338FC48B" w14:textId="77777777" w:rsidR="00FB4142" w:rsidRPr="003329A5" w:rsidRDefault="00FB4142">
                            <w:pPr>
                              <w:rPr>
                                <w:sz w:val="16"/>
                                <w:szCs w:val="16"/>
                              </w:rPr>
                            </w:pPr>
                          </w:p>
                        </w:tc>
                      </w:tr>
                    </w:tbl>
                    <w:p w14:paraId="50FB57B5" w14:textId="77777777" w:rsidR="00FB4142" w:rsidRPr="003329A5" w:rsidRDefault="00FB4142" w:rsidP="00FB4142">
                      <w:pPr>
                        <w:rPr>
                          <w:sz w:val="16"/>
                          <w:szCs w:val="16"/>
                        </w:rPr>
                      </w:pPr>
                    </w:p>
                  </w:txbxContent>
                </v:textbox>
                <w10:wrap anchorx="margin"/>
              </v:shape>
            </w:pict>
          </mc:Fallback>
        </mc:AlternateContent>
      </w:r>
      <w:r>
        <w:rPr>
          <w:noProof/>
        </w:rPr>
        <w:drawing>
          <wp:inline distT="0" distB="0" distL="0" distR="0" wp14:anchorId="2523FB5D" wp14:editId="21BADE85">
            <wp:extent cx="6042660" cy="2266950"/>
            <wp:effectExtent l="0" t="0" r="0" b="0"/>
            <wp:docPr id="243" name="Chart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22FE405" w14:textId="77777777" w:rsidR="00FB4142" w:rsidRPr="00287216" w:rsidRDefault="00FB4142" w:rsidP="00FB4142">
      <w:pPr>
        <w:pStyle w:val="Caption"/>
        <w:rPr>
          <w:rStyle w:val="SubtleEmphasis"/>
        </w:rPr>
      </w:pPr>
      <w:r w:rsidRPr="00EC1D57">
        <w:rPr>
          <w:rStyle w:val="SubtleEmphasis"/>
        </w:rPr>
        <w:t>Q16c. And how many hours does the main member of library staff typically work per week at the school (including paid and non-paid over time)?</w:t>
      </w:r>
      <w:r>
        <w:rPr>
          <w:rStyle w:val="SubtleEmphasis"/>
        </w:rPr>
        <w:t xml:space="preserve"> </w:t>
      </w:r>
      <w:r w:rsidRPr="00EC1D57">
        <w:rPr>
          <w:rStyle w:val="SubtleEmphasis"/>
        </w:rPr>
        <w:t>Base: Where have main member of library staff (unweighted base sizes in parenthesis)</w:t>
      </w:r>
    </w:p>
    <w:p w14:paraId="624B7BF7" w14:textId="77777777" w:rsidR="00FB4142" w:rsidRPr="000E3DEE" w:rsidRDefault="00FB4142" w:rsidP="00FB4142"/>
    <w:p w14:paraId="04DF9F01" w14:textId="55851718" w:rsidR="00FB4142" w:rsidRPr="000E3DEE" w:rsidRDefault="00FB4142" w:rsidP="00FB4142">
      <w:r w:rsidRPr="000E3DEE">
        <w:t xml:space="preserve">This is further explored </w:t>
      </w:r>
      <w:r w:rsidR="00BC1E4A">
        <w:t>below</w:t>
      </w:r>
      <w:r w:rsidRPr="000E3DEE">
        <w:t>. Around one in three respondents report that the main member of library staff typically works their weekly contracted hours at the school (36%), and this rises to half when just secondary schools are considered (51%). However, a sizeable percentage report that the main member of library staff works more than their contracted hours (31%), and this increases among secondary schools (35%).</w:t>
      </w:r>
    </w:p>
    <w:p w14:paraId="66B9769C" w14:textId="0497E7AB" w:rsidR="00FB4142" w:rsidRDefault="00FB4142" w:rsidP="00FB4142">
      <w:r w:rsidRPr="000E3DEE">
        <w:t>In addition, independent schools in England are more likely to report that their main members of library staff work more hours than they are contracted to (45%).</w:t>
      </w:r>
    </w:p>
    <w:p w14:paraId="74081C54" w14:textId="1E1A9A24" w:rsidR="00FB4142" w:rsidRDefault="004D668E" w:rsidP="004D668E">
      <w:pPr>
        <w:pStyle w:val="Caption"/>
      </w:pPr>
      <w:r>
        <w:t xml:space="preserve">Figure </w:t>
      </w:r>
      <w:r>
        <w:fldChar w:fldCharType="begin"/>
      </w:r>
      <w:r>
        <w:instrText xml:space="preserve"> SEQ Figure \* ARABIC </w:instrText>
      </w:r>
      <w:r>
        <w:fldChar w:fldCharType="separate"/>
      </w:r>
      <w:r w:rsidR="001918C3">
        <w:rPr>
          <w:noProof/>
        </w:rPr>
        <w:t>45</w:t>
      </w:r>
      <w:r>
        <w:fldChar w:fldCharType="end"/>
      </w:r>
      <w:r>
        <w:t xml:space="preserve">: </w:t>
      </w:r>
      <w:r w:rsidRPr="00AD03AF">
        <w:t xml:space="preserve">Actual hours worked compared with contracted </w:t>
      </w:r>
      <w:proofErr w:type="gramStart"/>
      <w:r w:rsidRPr="00AD03AF">
        <w:t>hours</w:t>
      </w:r>
      <w:proofErr w:type="gramEnd"/>
    </w:p>
    <w:p w14:paraId="7633C4AA" w14:textId="77777777" w:rsidR="00FB4142" w:rsidRPr="00406F77" w:rsidRDefault="00FB4142" w:rsidP="00FB4142">
      <w:r>
        <w:rPr>
          <w:noProof/>
        </w:rPr>
        <mc:AlternateContent>
          <mc:Choice Requires="wps">
            <w:drawing>
              <wp:anchor distT="0" distB="0" distL="114300" distR="114300" simplePos="0" relativeHeight="252356608" behindDoc="0" locked="0" layoutInCell="1" allowOverlap="1" wp14:anchorId="69148886" wp14:editId="53C669B3">
                <wp:simplePos x="0" y="0"/>
                <wp:positionH relativeFrom="column">
                  <wp:posOffset>4079240</wp:posOffset>
                </wp:positionH>
                <wp:positionV relativeFrom="paragraph">
                  <wp:posOffset>1597660</wp:posOffset>
                </wp:positionV>
                <wp:extent cx="113030" cy="124460"/>
                <wp:effectExtent l="19050" t="19050" r="39370" b="27940"/>
                <wp:wrapNone/>
                <wp:docPr id="196"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8B4F5" id="Arrow: Down 1" o:spid="_x0000_s1026" type="#_x0000_t67" style="position:absolute;margin-left:321.2pt;margin-top:125.8pt;width:8.9pt;height:9.8pt;flip:y;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" adj="11792" fillcolor="white [3212]" strokecolor="#515151 [3213]"/>
            </w:pict>
          </mc:Fallback>
        </mc:AlternateContent>
      </w:r>
      <w:r>
        <w:rPr>
          <w:noProof/>
        </w:rPr>
        <mc:AlternateContent>
          <mc:Choice Requires="wps">
            <w:drawing>
              <wp:anchor distT="0" distB="0" distL="114300" distR="114300" simplePos="0" relativeHeight="252357632" behindDoc="0" locked="0" layoutInCell="1" allowOverlap="1" wp14:anchorId="7DD1DCE1" wp14:editId="7713904E">
                <wp:simplePos x="0" y="0"/>
                <wp:positionH relativeFrom="column">
                  <wp:posOffset>2031365</wp:posOffset>
                </wp:positionH>
                <wp:positionV relativeFrom="paragraph">
                  <wp:posOffset>1607185</wp:posOffset>
                </wp:positionV>
                <wp:extent cx="113030" cy="124460"/>
                <wp:effectExtent l="19050" t="19050" r="39370" b="27940"/>
                <wp:wrapNone/>
                <wp:docPr id="197"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2FEF0" id="Arrow: Down 1" o:spid="_x0000_s1026" type="#_x0000_t67" style="position:absolute;margin-left:159.95pt;margin-top:126.55pt;width:8.9pt;height:9.8pt;flip:y;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" adj="11792" fillcolor="white [3212]" strokecolor="#515151 [3213]"/>
            </w:pict>
          </mc:Fallback>
        </mc:AlternateContent>
      </w:r>
      <w:r>
        <w:rPr>
          <w:noProof/>
        </w:rPr>
        <mc:AlternateContent>
          <mc:Choice Requires="wps">
            <w:drawing>
              <wp:anchor distT="0" distB="0" distL="114300" distR="114300" simplePos="0" relativeHeight="252355584" behindDoc="0" locked="0" layoutInCell="1" allowOverlap="1" wp14:anchorId="4494082E" wp14:editId="7E0AB2AF">
                <wp:simplePos x="0" y="0"/>
                <wp:positionH relativeFrom="column">
                  <wp:posOffset>5555615</wp:posOffset>
                </wp:positionH>
                <wp:positionV relativeFrom="paragraph">
                  <wp:posOffset>1626235</wp:posOffset>
                </wp:positionV>
                <wp:extent cx="113030" cy="124460"/>
                <wp:effectExtent l="19050" t="0" r="39370" b="46990"/>
                <wp:wrapNone/>
                <wp:docPr id="194"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A72ED" id="Arrow: Down 1" o:spid="_x0000_s1026" type="#_x0000_t67" style="position:absolute;margin-left:437.45pt;margin-top:128.05pt;width:8.9pt;height:9.8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" adj="11792" fillcolor="white [3212]" strokecolor="#515151 [3213]"/>
            </w:pict>
          </mc:Fallback>
        </mc:AlternateContent>
      </w:r>
      <w:r>
        <w:rPr>
          <w:noProof/>
        </w:rPr>
        <mc:AlternateContent>
          <mc:Choice Requires="wps">
            <w:drawing>
              <wp:anchor distT="0" distB="0" distL="114300" distR="114300" simplePos="0" relativeHeight="252354560" behindDoc="0" locked="0" layoutInCell="1" allowOverlap="1" wp14:anchorId="7B75EBF1" wp14:editId="75E96CDE">
                <wp:simplePos x="0" y="0"/>
                <wp:positionH relativeFrom="column">
                  <wp:posOffset>5860415</wp:posOffset>
                </wp:positionH>
                <wp:positionV relativeFrom="paragraph">
                  <wp:posOffset>1616710</wp:posOffset>
                </wp:positionV>
                <wp:extent cx="113030" cy="124460"/>
                <wp:effectExtent l="19050" t="0" r="39370" b="46990"/>
                <wp:wrapNone/>
                <wp:docPr id="1936"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70758" id="Arrow: Down 1" o:spid="_x0000_s1026" type="#_x0000_t67" style="position:absolute;margin-left:461.45pt;margin-top:127.3pt;width:8.9pt;height:9.8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" adj="11792" fillcolor="white [3212]" strokecolor="#515151 [3213]"/>
            </w:pict>
          </mc:Fallback>
        </mc:AlternateContent>
      </w:r>
      <w:r>
        <w:rPr>
          <w:noProof/>
        </w:rPr>
        <mc:AlternateContent>
          <mc:Choice Requires="wps">
            <w:drawing>
              <wp:anchor distT="0" distB="0" distL="114300" distR="114300" simplePos="0" relativeHeight="252353536" behindDoc="0" locked="0" layoutInCell="1" allowOverlap="1" wp14:anchorId="17026548" wp14:editId="51F42C89">
                <wp:simplePos x="0" y="0"/>
                <wp:positionH relativeFrom="column">
                  <wp:posOffset>5555615</wp:posOffset>
                </wp:positionH>
                <wp:positionV relativeFrom="paragraph">
                  <wp:posOffset>1283335</wp:posOffset>
                </wp:positionV>
                <wp:extent cx="113030" cy="124460"/>
                <wp:effectExtent l="19050" t="19050" r="39370" b="27940"/>
                <wp:wrapNone/>
                <wp:docPr id="1935"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40AD9" id="Arrow: Down 1" o:spid="_x0000_s1026" type="#_x0000_t67" style="position:absolute;margin-left:437.45pt;margin-top:101.05pt;width:8.9pt;height:9.8pt;flip:y;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" adj="11792" fillcolor="white [3212]" strokecolor="#515151 [3213]"/>
            </w:pict>
          </mc:Fallback>
        </mc:AlternateContent>
      </w:r>
      <w:r>
        <w:rPr>
          <w:noProof/>
        </w:rPr>
        <mc:AlternateContent>
          <mc:Choice Requires="wps">
            <w:drawing>
              <wp:anchor distT="0" distB="0" distL="114300" distR="114300" simplePos="0" relativeHeight="252352512" behindDoc="0" locked="0" layoutInCell="1" allowOverlap="1" wp14:anchorId="1F5D5226" wp14:editId="5A252F21">
                <wp:simplePos x="0" y="0"/>
                <wp:positionH relativeFrom="column">
                  <wp:posOffset>4622165</wp:posOffset>
                </wp:positionH>
                <wp:positionV relativeFrom="paragraph">
                  <wp:posOffset>1283335</wp:posOffset>
                </wp:positionV>
                <wp:extent cx="113030" cy="124460"/>
                <wp:effectExtent l="19050" t="19050" r="39370" b="27940"/>
                <wp:wrapNone/>
                <wp:docPr id="1920"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E292C" id="Arrow: Down 1" o:spid="_x0000_s1026" type="#_x0000_t67" style="position:absolute;margin-left:363.95pt;margin-top:101.05pt;width:8.9pt;height:9.8pt;flip:y;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" adj="11792" fillcolor="white [3212]" strokecolor="#515151 [3213]"/>
            </w:pict>
          </mc:Fallback>
        </mc:AlternateContent>
      </w:r>
      <w:r>
        <w:rPr>
          <w:noProof/>
        </w:rPr>
        <mc:AlternateContent>
          <mc:Choice Requires="wps">
            <w:drawing>
              <wp:anchor distT="0" distB="0" distL="114300" distR="114300" simplePos="0" relativeHeight="252351488" behindDoc="0" locked="0" layoutInCell="1" allowOverlap="1" wp14:anchorId="5F8DEF16" wp14:editId="631A009F">
                <wp:simplePos x="0" y="0"/>
                <wp:positionH relativeFrom="column">
                  <wp:posOffset>3383915</wp:posOffset>
                </wp:positionH>
                <wp:positionV relativeFrom="paragraph">
                  <wp:posOffset>1264285</wp:posOffset>
                </wp:positionV>
                <wp:extent cx="113030" cy="124460"/>
                <wp:effectExtent l="19050" t="0" r="39370" b="46990"/>
                <wp:wrapNone/>
                <wp:docPr id="2340"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A05DE" id="Arrow: Down 1" o:spid="_x0000_s1026" type="#_x0000_t67" style="position:absolute;margin-left:266.45pt;margin-top:99.55pt;width:8.9pt;height:9.8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" adj="11792" fillcolor="white [3212]" strokecolor="#515151 [3213]"/>
            </w:pict>
          </mc:Fallback>
        </mc:AlternateContent>
      </w:r>
      <w:r>
        <w:rPr>
          <w:noProof/>
        </w:rPr>
        <mc:AlternateContent>
          <mc:Choice Requires="wps">
            <w:drawing>
              <wp:anchor distT="0" distB="0" distL="114300" distR="114300" simplePos="0" relativeHeight="252350464" behindDoc="0" locked="0" layoutInCell="1" allowOverlap="1" wp14:anchorId="7796C799" wp14:editId="6E7431BD">
                <wp:simplePos x="0" y="0"/>
                <wp:positionH relativeFrom="column">
                  <wp:posOffset>1866900</wp:posOffset>
                </wp:positionH>
                <wp:positionV relativeFrom="paragraph">
                  <wp:posOffset>1257935</wp:posOffset>
                </wp:positionV>
                <wp:extent cx="113030" cy="124460"/>
                <wp:effectExtent l="19050" t="0" r="39370" b="46990"/>
                <wp:wrapNone/>
                <wp:docPr id="2341"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2CF24" id="Arrow: Down 1" o:spid="_x0000_s1026" type="#_x0000_t67" style="position:absolute;margin-left:147pt;margin-top:99.05pt;width:8.9pt;height:9.8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" adj="11792" fillcolor="white [3212]" strokecolor="#515151 [3213]"/>
            </w:pict>
          </mc:Fallback>
        </mc:AlternateContent>
      </w:r>
      <w:r w:rsidRPr="00E7365A">
        <w:rPr>
          <w:rStyle w:val="SubtleEmphasis"/>
          <w:noProof/>
        </w:rPr>
        <mc:AlternateContent>
          <mc:Choice Requires="wps">
            <w:drawing>
              <wp:anchor distT="0" distB="0" distL="114300" distR="114300" simplePos="0" relativeHeight="252349440" behindDoc="0" locked="0" layoutInCell="1" allowOverlap="1" wp14:anchorId="7AA514EB" wp14:editId="2A2085EA">
                <wp:simplePos x="0" y="0"/>
                <wp:positionH relativeFrom="margin">
                  <wp:posOffset>5231765</wp:posOffset>
                </wp:positionH>
                <wp:positionV relativeFrom="paragraph">
                  <wp:posOffset>1911985</wp:posOffset>
                </wp:positionV>
                <wp:extent cx="1714500" cy="523875"/>
                <wp:effectExtent l="0" t="0" r="0" b="9525"/>
                <wp:wrapNone/>
                <wp:docPr id="2342" name="Text Box 2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1"/>
                              <w:tblW w:w="2751" w:type="dxa"/>
                              <w:tblLayout w:type="fixed"/>
                              <w:tblLook w:val="04A0" w:firstRow="1" w:lastRow="0" w:firstColumn="1" w:lastColumn="0" w:noHBand="0" w:noVBand="1"/>
                            </w:tblPr>
                            <w:tblGrid>
                              <w:gridCol w:w="284"/>
                              <w:gridCol w:w="2467"/>
                            </w:tblGrid>
                            <w:tr w:rsidR="00FB4142" w:rsidRPr="003329A5" w14:paraId="2B14437E" w14:textId="77777777" w:rsidTr="008A7A14">
                              <w:trPr>
                                <w:trHeight w:val="474"/>
                              </w:trPr>
                              <w:tc>
                                <w:tcPr>
                                  <w:tcW w:w="284" w:type="dxa"/>
                                  <w:tcBorders>
                                    <w:top w:val="nil"/>
                                    <w:left w:val="nil"/>
                                    <w:bottom w:val="nil"/>
                                    <w:right w:val="nil"/>
                                  </w:tcBorders>
                                  <w:tcMar>
                                    <w:left w:w="0" w:type="dxa"/>
                                    <w:right w:w="0" w:type="dxa"/>
                                  </w:tcMar>
                                </w:tcPr>
                                <w:p w14:paraId="7D25E10E" w14:textId="77777777" w:rsidR="00FB4142" w:rsidRDefault="00FB4142" w:rsidP="008A7A14">
                                  <w:r>
                                    <w:rPr>
                                      <w:noProof/>
                                    </w:rPr>
                                    <w:drawing>
                                      <wp:inline distT="0" distB="0" distL="0" distR="0" wp14:anchorId="6471BE22" wp14:editId="7A9815A2">
                                        <wp:extent cx="138703" cy="245660"/>
                                        <wp:effectExtent l="0" t="0" r="0" b="2540"/>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3137D803" w14:textId="77777777" w:rsidR="00FB4142" w:rsidRDefault="00FB4142" w:rsidP="008A7A14">
                                  <w:pPr>
                                    <w:rPr>
                                      <w:sz w:val="16"/>
                                      <w:szCs w:val="16"/>
                                    </w:rPr>
                                  </w:pPr>
                                </w:p>
                                <w:p w14:paraId="4666C3BB" w14:textId="77777777" w:rsidR="00FB4142" w:rsidRPr="003329A5" w:rsidRDefault="00FB4142" w:rsidP="008A7A14">
                                  <w:pPr>
                                    <w:rPr>
                                      <w:sz w:val="16"/>
                                      <w:szCs w:val="16"/>
                                    </w:rPr>
                                  </w:pPr>
                                </w:p>
                              </w:tc>
                              <w:tc>
                                <w:tcPr>
                                  <w:tcW w:w="2467" w:type="dxa"/>
                                  <w:tcBorders>
                                    <w:top w:val="nil"/>
                                    <w:left w:val="nil"/>
                                    <w:bottom w:val="nil"/>
                                    <w:right w:val="nil"/>
                                  </w:tcBorders>
                                  <w:tcMar>
                                    <w:left w:w="0" w:type="dxa"/>
                                    <w:right w:w="0" w:type="dxa"/>
                                  </w:tcMar>
                                </w:tcPr>
                                <w:p w14:paraId="6F6FB233" w14:textId="77777777" w:rsidR="00FB4142" w:rsidRPr="003329A5" w:rsidRDefault="00FB4142"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FB4142" w:rsidRPr="003329A5" w14:paraId="32C548BB" w14:textId="77777777" w:rsidTr="008A7A14">
                              <w:trPr>
                                <w:trHeight w:val="277"/>
                              </w:trPr>
                              <w:tc>
                                <w:tcPr>
                                  <w:tcW w:w="284" w:type="dxa"/>
                                  <w:tcBorders>
                                    <w:top w:val="nil"/>
                                    <w:left w:val="nil"/>
                                    <w:bottom w:val="nil"/>
                                    <w:right w:val="nil"/>
                                  </w:tcBorders>
                                  <w:tcMar>
                                    <w:left w:w="0" w:type="dxa"/>
                                    <w:right w:w="0" w:type="dxa"/>
                                  </w:tcMar>
                                </w:tcPr>
                                <w:p w14:paraId="436E0114" w14:textId="77777777" w:rsidR="00FB4142" w:rsidRPr="003329A5" w:rsidRDefault="00FB4142">
                                  <w:pPr>
                                    <w:rPr>
                                      <w:noProof/>
                                      <w:sz w:val="16"/>
                                      <w:szCs w:val="16"/>
                                      <w:lang w:eastAsia="en-GB"/>
                                    </w:rPr>
                                  </w:pPr>
                                </w:p>
                              </w:tc>
                              <w:tc>
                                <w:tcPr>
                                  <w:tcW w:w="2467" w:type="dxa"/>
                                  <w:tcBorders>
                                    <w:top w:val="nil"/>
                                    <w:left w:val="nil"/>
                                    <w:bottom w:val="nil"/>
                                    <w:right w:val="nil"/>
                                  </w:tcBorders>
                                  <w:tcMar>
                                    <w:left w:w="0" w:type="dxa"/>
                                    <w:right w:w="0" w:type="dxa"/>
                                  </w:tcMar>
                                </w:tcPr>
                                <w:p w14:paraId="6E2C40F7" w14:textId="77777777" w:rsidR="00FB4142" w:rsidRPr="003329A5" w:rsidRDefault="00FB4142">
                                  <w:pPr>
                                    <w:rPr>
                                      <w:sz w:val="16"/>
                                      <w:szCs w:val="16"/>
                                    </w:rPr>
                                  </w:pPr>
                                </w:p>
                              </w:tc>
                            </w:tr>
                          </w:tbl>
                          <w:p w14:paraId="5583F14B" w14:textId="77777777" w:rsidR="00FB4142" w:rsidRPr="003329A5" w:rsidRDefault="00FB4142" w:rsidP="00FB4142">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A514EB" id="Text Box 2342" o:spid="_x0000_s1086" type="#_x0000_t202" style="position:absolute;margin-left:411.95pt;margin-top:150.55pt;width:135pt;height:41.25pt;z-index:25234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" filled="f" stroked="f">
                <v:textbox>
                  <w:txbxContent>
                    <w:tbl>
                      <w:tblPr>
                        <w:tblStyle w:val="TableGrid1"/>
                        <w:tblW w:w="2751" w:type="dxa"/>
                        <w:tblLayout w:type="fixed"/>
                        <w:tblLook w:val="04A0" w:firstRow="1" w:lastRow="0" w:firstColumn="1" w:lastColumn="0" w:noHBand="0" w:noVBand="1"/>
                      </w:tblPr>
                      <w:tblGrid>
                        <w:gridCol w:w="284"/>
                        <w:gridCol w:w="2467"/>
                      </w:tblGrid>
                      <w:tr w:rsidR="00FB4142" w:rsidRPr="003329A5" w14:paraId="2B14437E" w14:textId="77777777" w:rsidTr="008A7A14">
                        <w:trPr>
                          <w:trHeight w:val="474"/>
                        </w:trPr>
                        <w:tc>
                          <w:tcPr>
                            <w:tcW w:w="284" w:type="dxa"/>
                            <w:tcBorders>
                              <w:top w:val="nil"/>
                              <w:left w:val="nil"/>
                              <w:bottom w:val="nil"/>
                              <w:right w:val="nil"/>
                            </w:tcBorders>
                            <w:tcMar>
                              <w:left w:w="0" w:type="dxa"/>
                              <w:right w:w="0" w:type="dxa"/>
                            </w:tcMar>
                          </w:tcPr>
                          <w:p w14:paraId="7D25E10E" w14:textId="77777777" w:rsidR="00FB4142" w:rsidRDefault="00FB4142" w:rsidP="008A7A14">
                            <w:r>
                              <w:rPr>
                                <w:noProof/>
                              </w:rPr>
                              <w:drawing>
                                <wp:inline distT="0" distB="0" distL="0" distR="0" wp14:anchorId="6471BE22" wp14:editId="7A9815A2">
                                  <wp:extent cx="138703" cy="245660"/>
                                  <wp:effectExtent l="0" t="0" r="0" b="2540"/>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3137D803" w14:textId="77777777" w:rsidR="00FB4142" w:rsidRDefault="00FB4142" w:rsidP="008A7A14">
                            <w:pPr>
                              <w:rPr>
                                <w:sz w:val="16"/>
                                <w:szCs w:val="16"/>
                              </w:rPr>
                            </w:pPr>
                          </w:p>
                          <w:p w14:paraId="4666C3BB" w14:textId="77777777" w:rsidR="00FB4142" w:rsidRPr="003329A5" w:rsidRDefault="00FB4142" w:rsidP="008A7A14">
                            <w:pPr>
                              <w:rPr>
                                <w:sz w:val="16"/>
                                <w:szCs w:val="16"/>
                              </w:rPr>
                            </w:pPr>
                          </w:p>
                        </w:tc>
                        <w:tc>
                          <w:tcPr>
                            <w:tcW w:w="2467" w:type="dxa"/>
                            <w:tcBorders>
                              <w:top w:val="nil"/>
                              <w:left w:val="nil"/>
                              <w:bottom w:val="nil"/>
                              <w:right w:val="nil"/>
                            </w:tcBorders>
                            <w:tcMar>
                              <w:left w:w="0" w:type="dxa"/>
                              <w:right w:w="0" w:type="dxa"/>
                            </w:tcMar>
                          </w:tcPr>
                          <w:p w14:paraId="6F6FB233" w14:textId="77777777" w:rsidR="00FB4142" w:rsidRPr="003329A5" w:rsidRDefault="00FB4142"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FB4142" w:rsidRPr="003329A5" w14:paraId="32C548BB" w14:textId="77777777" w:rsidTr="008A7A14">
                        <w:trPr>
                          <w:trHeight w:val="277"/>
                        </w:trPr>
                        <w:tc>
                          <w:tcPr>
                            <w:tcW w:w="284" w:type="dxa"/>
                            <w:tcBorders>
                              <w:top w:val="nil"/>
                              <w:left w:val="nil"/>
                              <w:bottom w:val="nil"/>
                              <w:right w:val="nil"/>
                            </w:tcBorders>
                            <w:tcMar>
                              <w:left w:w="0" w:type="dxa"/>
                              <w:right w:w="0" w:type="dxa"/>
                            </w:tcMar>
                          </w:tcPr>
                          <w:p w14:paraId="436E0114" w14:textId="77777777" w:rsidR="00FB4142" w:rsidRPr="003329A5" w:rsidRDefault="00FB4142">
                            <w:pPr>
                              <w:rPr>
                                <w:noProof/>
                                <w:sz w:val="16"/>
                                <w:szCs w:val="16"/>
                                <w:lang w:eastAsia="en-GB"/>
                              </w:rPr>
                            </w:pPr>
                          </w:p>
                        </w:tc>
                        <w:tc>
                          <w:tcPr>
                            <w:tcW w:w="2467" w:type="dxa"/>
                            <w:tcBorders>
                              <w:top w:val="nil"/>
                              <w:left w:val="nil"/>
                              <w:bottom w:val="nil"/>
                              <w:right w:val="nil"/>
                            </w:tcBorders>
                            <w:tcMar>
                              <w:left w:w="0" w:type="dxa"/>
                              <w:right w:w="0" w:type="dxa"/>
                            </w:tcMar>
                          </w:tcPr>
                          <w:p w14:paraId="6E2C40F7" w14:textId="77777777" w:rsidR="00FB4142" w:rsidRPr="003329A5" w:rsidRDefault="00FB4142">
                            <w:pPr>
                              <w:rPr>
                                <w:sz w:val="16"/>
                                <w:szCs w:val="16"/>
                              </w:rPr>
                            </w:pPr>
                          </w:p>
                        </w:tc>
                      </w:tr>
                    </w:tbl>
                    <w:p w14:paraId="5583F14B" w14:textId="77777777" w:rsidR="00FB4142" w:rsidRPr="003329A5" w:rsidRDefault="00FB4142" w:rsidP="00FB4142">
                      <w:pPr>
                        <w:rPr>
                          <w:sz w:val="16"/>
                          <w:szCs w:val="16"/>
                        </w:rPr>
                      </w:pPr>
                    </w:p>
                  </w:txbxContent>
                </v:textbox>
                <w10:wrap anchorx="margin"/>
              </v:shape>
            </w:pict>
          </mc:Fallback>
        </mc:AlternateContent>
      </w:r>
      <w:r>
        <w:rPr>
          <w:noProof/>
        </w:rPr>
        <w:drawing>
          <wp:inline distT="0" distB="0" distL="0" distR="0" wp14:anchorId="3CBE364D" wp14:editId="68360F12">
            <wp:extent cx="6042660" cy="2266950"/>
            <wp:effectExtent l="0" t="0" r="0" b="0"/>
            <wp:docPr id="244" name="Chart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B0C9B3B" w14:textId="77777777" w:rsidR="00FB4142" w:rsidRPr="00287216" w:rsidRDefault="00FB4142" w:rsidP="00FB4142">
      <w:pPr>
        <w:pStyle w:val="Caption"/>
        <w:rPr>
          <w:rStyle w:val="SubtleEmphasis"/>
        </w:rPr>
      </w:pPr>
      <w:bookmarkStart w:id="79" w:name="_Toc117169022"/>
      <w:r w:rsidRPr="00EC1D57">
        <w:rPr>
          <w:rStyle w:val="SubtleEmphasis"/>
        </w:rPr>
        <w:t>Q16b. How many hours is the main member of library staff contracted to work per week at the school?</w:t>
      </w:r>
      <w:r>
        <w:rPr>
          <w:rStyle w:val="SubtleEmphasis"/>
        </w:rPr>
        <w:t xml:space="preserve"> </w:t>
      </w:r>
      <w:r w:rsidRPr="00EC1D57">
        <w:rPr>
          <w:rStyle w:val="SubtleEmphasis"/>
        </w:rPr>
        <w:t>Q16c. And how many hours does the main member of library staff typically work per week at the school (including paid and non-paid over time)?</w:t>
      </w:r>
      <w:r>
        <w:rPr>
          <w:rStyle w:val="SubtleEmphasis"/>
        </w:rPr>
        <w:t xml:space="preserve"> </w:t>
      </w:r>
      <w:r w:rsidRPr="00EC1D57">
        <w:rPr>
          <w:rStyle w:val="SubtleEmphasis"/>
        </w:rPr>
        <w:t>Base: Where have main member of library staff (</w:t>
      </w:r>
      <w:r>
        <w:rPr>
          <w:rStyle w:val="SubtleEmphasis"/>
        </w:rPr>
        <w:t>unweighted base size in parenthesis)</w:t>
      </w:r>
      <w:bookmarkEnd w:id="79"/>
    </w:p>
    <w:p w14:paraId="6DABE871" w14:textId="77777777" w:rsidR="00FB4142" w:rsidRDefault="00FB4142" w:rsidP="00FB4142">
      <w:pPr>
        <w:rPr>
          <w:highlight w:val="yellow"/>
        </w:rPr>
      </w:pPr>
    </w:p>
    <w:p w14:paraId="77013839" w14:textId="77777777" w:rsidR="00FB4142" w:rsidRPr="00244742" w:rsidRDefault="00FB4142" w:rsidP="00FB4142">
      <w:r w:rsidRPr="00244742">
        <w:t xml:space="preserve">Just under a quarter of primary schools (24%) and a third of secondary schools (32%) report that the main member of library staff is paid less than £20,000 annually. Secondary schools are generally more likely than primary schools to report that the main member of library staff receives a higher level of pay than this (£20,000-£25,000 25% cf. 6%; £25,001-£30,000 15% cf. 6%). However, when it comes to the highest pay bracket secondary </w:t>
      </w:r>
      <w:r w:rsidRPr="00244742">
        <w:lastRenderedPageBreak/>
        <w:t xml:space="preserve">schools are significantly less likely than primary schools to select this (more than £30,000 15% cf. 22%). In any case, the high percentage of primary schools that either answered prefer not to say (18%) or don’t know (22%) should be noted. </w:t>
      </w:r>
    </w:p>
    <w:p w14:paraId="04D6E89C" w14:textId="75100C5F" w:rsidR="00FB4142" w:rsidRPr="00244742" w:rsidRDefault="00FB4142" w:rsidP="00FB4142">
      <w:r w:rsidRPr="00244742">
        <w:t>Looking at results by country, schools in Scotland are more likely to say that the main member of staff earns more than £30,000</w:t>
      </w:r>
      <w:r w:rsidR="007406DB">
        <w:t xml:space="preserve"> per </w:t>
      </w:r>
      <w:r w:rsidRPr="00244742">
        <w:t xml:space="preserve">year (29%). </w:t>
      </w:r>
    </w:p>
    <w:p w14:paraId="43A64C90" w14:textId="106D5BB2" w:rsidR="00FB4142" w:rsidRPr="00244742" w:rsidRDefault="00FB4142" w:rsidP="00FB4142">
      <w:r w:rsidRPr="00244742">
        <w:t xml:space="preserve">By education type, independent schools in England are more likely than </w:t>
      </w:r>
      <w:r w:rsidR="00D62BB4">
        <w:t>a</w:t>
      </w:r>
      <w:r w:rsidRPr="00244742">
        <w:t xml:space="preserve">verage to report that library staff command higher salaries </w:t>
      </w:r>
      <w:r w:rsidR="00D62BB4">
        <w:t>(</w:t>
      </w:r>
      <w:r w:rsidRPr="00244742">
        <w:t>25%</w:t>
      </w:r>
      <w:r w:rsidR="00D62BB4">
        <w:t xml:space="preserve"> earn more than £30,000 cf. 21% average).</w:t>
      </w:r>
      <w:r w:rsidR="00FE2983">
        <w:t xml:space="preserve"> </w:t>
      </w:r>
    </w:p>
    <w:p w14:paraId="5DD40A60" w14:textId="77777777" w:rsidR="00FB4142" w:rsidRDefault="00FB4142" w:rsidP="00FB4142">
      <w:r w:rsidRPr="00244742">
        <w:t>By percentage of pupils eligible for free school meals, schools with the lower percentages of students eligible for FSM are less likely to say that staff receive more than £30,000 per year (0%-9% FSM - 27%).</w:t>
      </w:r>
      <w:r>
        <w:t xml:space="preserve"> </w:t>
      </w:r>
    </w:p>
    <w:p w14:paraId="2A9EEB74" w14:textId="01B020B6" w:rsidR="00FB4142" w:rsidRDefault="004D668E" w:rsidP="004D668E">
      <w:pPr>
        <w:pStyle w:val="Caption"/>
      </w:pPr>
      <w:r>
        <w:t xml:space="preserve">Figure </w:t>
      </w:r>
      <w:r>
        <w:fldChar w:fldCharType="begin"/>
      </w:r>
      <w:r>
        <w:instrText xml:space="preserve"> SEQ Figure \* ARABIC </w:instrText>
      </w:r>
      <w:r>
        <w:fldChar w:fldCharType="separate"/>
      </w:r>
      <w:r w:rsidR="001918C3">
        <w:rPr>
          <w:noProof/>
        </w:rPr>
        <w:t>46</w:t>
      </w:r>
      <w:r>
        <w:fldChar w:fldCharType="end"/>
      </w:r>
      <w:r>
        <w:t xml:space="preserve">: </w:t>
      </w:r>
      <w:r w:rsidRPr="00CD1CCE">
        <w:t>Annual salary of main member of library staff</w:t>
      </w:r>
    </w:p>
    <w:p w14:paraId="2DBB8E2B" w14:textId="77777777" w:rsidR="00FB4142" w:rsidRPr="00406F77" w:rsidRDefault="00FB4142" w:rsidP="00FB4142">
      <w:pPr>
        <w:pStyle w:val="Caption"/>
      </w:pPr>
      <w:r>
        <w:rPr>
          <w:noProof/>
        </w:rPr>
        <mc:AlternateContent>
          <mc:Choice Requires="wps">
            <w:drawing>
              <wp:anchor distT="0" distB="0" distL="114300" distR="114300" simplePos="0" relativeHeight="252370944" behindDoc="0" locked="0" layoutInCell="1" allowOverlap="1" wp14:anchorId="7CED2357" wp14:editId="3071BFD6">
                <wp:simplePos x="0" y="0"/>
                <wp:positionH relativeFrom="column">
                  <wp:posOffset>2498090</wp:posOffset>
                </wp:positionH>
                <wp:positionV relativeFrom="paragraph">
                  <wp:posOffset>3311525</wp:posOffset>
                </wp:positionV>
                <wp:extent cx="113030" cy="124460"/>
                <wp:effectExtent l="19050" t="0" r="39370" b="46990"/>
                <wp:wrapNone/>
                <wp:docPr id="233"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5A2DC" id="Arrow: Down 1" o:spid="_x0000_s1026" type="#_x0000_t67" style="position:absolute;margin-left:196.7pt;margin-top:260.75pt;width:8.9pt;height:9.8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" adj="11792" fillcolor="white [3212]" strokecolor="#515151 [3213]"/>
            </w:pict>
          </mc:Fallback>
        </mc:AlternateContent>
      </w:r>
      <w:r>
        <w:rPr>
          <w:noProof/>
        </w:rPr>
        <mc:AlternateContent>
          <mc:Choice Requires="wps">
            <w:drawing>
              <wp:anchor distT="0" distB="0" distL="114300" distR="114300" simplePos="0" relativeHeight="252369920" behindDoc="0" locked="0" layoutInCell="1" allowOverlap="1" wp14:anchorId="16D938B4" wp14:editId="26612191">
                <wp:simplePos x="0" y="0"/>
                <wp:positionH relativeFrom="column">
                  <wp:posOffset>3793490</wp:posOffset>
                </wp:positionH>
                <wp:positionV relativeFrom="paragraph">
                  <wp:posOffset>3187065</wp:posOffset>
                </wp:positionV>
                <wp:extent cx="113030" cy="124460"/>
                <wp:effectExtent l="19050" t="19050" r="39370" b="27940"/>
                <wp:wrapNone/>
                <wp:docPr id="232"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E00C3" id="Arrow: Down 1" o:spid="_x0000_s1026" type="#_x0000_t67" style="position:absolute;margin-left:298.7pt;margin-top:250.95pt;width:8.9pt;height:9.8pt;flip:y;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" adj="11792" fillcolor="white [3212]" strokecolor="#515151 [3213]"/>
            </w:pict>
          </mc:Fallback>
        </mc:AlternateContent>
      </w:r>
      <w:r>
        <w:rPr>
          <w:noProof/>
        </w:rPr>
        <mc:AlternateContent>
          <mc:Choice Requires="wps">
            <w:drawing>
              <wp:anchor distT="0" distB="0" distL="114300" distR="114300" simplePos="0" relativeHeight="252368896" behindDoc="0" locked="0" layoutInCell="1" allowOverlap="1" wp14:anchorId="775178C9" wp14:editId="0B93B14E">
                <wp:simplePos x="0" y="0"/>
                <wp:positionH relativeFrom="column">
                  <wp:posOffset>3002915</wp:posOffset>
                </wp:positionH>
                <wp:positionV relativeFrom="paragraph">
                  <wp:posOffset>2748915</wp:posOffset>
                </wp:positionV>
                <wp:extent cx="113030" cy="124460"/>
                <wp:effectExtent l="19050" t="0" r="39370" b="46990"/>
                <wp:wrapNone/>
                <wp:docPr id="230"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95DEF" id="Arrow: Down 1" o:spid="_x0000_s1026" type="#_x0000_t67" style="position:absolute;margin-left:236.45pt;margin-top:216.45pt;width:8.9pt;height:9.8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" adj="11792" fillcolor="white [3212]" strokecolor="#515151 [3213]"/>
            </w:pict>
          </mc:Fallback>
        </mc:AlternateContent>
      </w:r>
      <w:r>
        <w:rPr>
          <w:noProof/>
        </w:rPr>
        <mc:AlternateContent>
          <mc:Choice Requires="wps">
            <w:drawing>
              <wp:anchor distT="0" distB="0" distL="114300" distR="114300" simplePos="0" relativeHeight="252367872" behindDoc="0" locked="0" layoutInCell="1" allowOverlap="1" wp14:anchorId="3C05C199" wp14:editId="43E0D044">
                <wp:simplePos x="0" y="0"/>
                <wp:positionH relativeFrom="column">
                  <wp:posOffset>3536315</wp:posOffset>
                </wp:positionH>
                <wp:positionV relativeFrom="paragraph">
                  <wp:posOffset>2663190</wp:posOffset>
                </wp:positionV>
                <wp:extent cx="113030" cy="124460"/>
                <wp:effectExtent l="19050" t="19050" r="39370" b="27940"/>
                <wp:wrapNone/>
                <wp:docPr id="229"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BC133" id="Arrow: Down 1" o:spid="_x0000_s1026" type="#_x0000_t67" style="position:absolute;margin-left:278.45pt;margin-top:209.7pt;width:8.9pt;height:9.8pt;flip:y;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" adj="11792" fillcolor="white [3212]" strokecolor="#515151 [3213]"/>
            </w:pict>
          </mc:Fallback>
        </mc:AlternateContent>
      </w:r>
      <w:r>
        <w:rPr>
          <w:noProof/>
        </w:rPr>
        <mc:AlternateContent>
          <mc:Choice Requires="wps">
            <w:drawing>
              <wp:anchor distT="0" distB="0" distL="114300" distR="114300" simplePos="0" relativeHeight="252366848" behindDoc="0" locked="0" layoutInCell="1" allowOverlap="1" wp14:anchorId="22A297B2" wp14:editId="52A25D15">
                <wp:simplePos x="0" y="0"/>
                <wp:positionH relativeFrom="column">
                  <wp:posOffset>3317240</wp:posOffset>
                </wp:positionH>
                <wp:positionV relativeFrom="paragraph">
                  <wp:posOffset>2234565</wp:posOffset>
                </wp:positionV>
                <wp:extent cx="113030" cy="124460"/>
                <wp:effectExtent l="19050" t="0" r="39370" b="46990"/>
                <wp:wrapNone/>
                <wp:docPr id="228"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4C31C" id="Arrow: Down 1" o:spid="_x0000_s1026" type="#_x0000_t67" style="position:absolute;margin-left:261.2pt;margin-top:175.95pt;width:8.9pt;height:9.8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" adj="11792" fillcolor="white [3212]" strokecolor="#515151 [3213]"/>
            </w:pict>
          </mc:Fallback>
        </mc:AlternateContent>
      </w:r>
      <w:r>
        <w:rPr>
          <w:noProof/>
        </w:rPr>
        <mc:AlternateContent>
          <mc:Choice Requires="wps">
            <w:drawing>
              <wp:anchor distT="0" distB="0" distL="114300" distR="114300" simplePos="0" relativeHeight="252365824" behindDoc="0" locked="0" layoutInCell="1" allowOverlap="1" wp14:anchorId="39D9CB2B" wp14:editId="7353F09B">
                <wp:simplePos x="0" y="0"/>
                <wp:positionH relativeFrom="column">
                  <wp:posOffset>3783965</wp:posOffset>
                </wp:positionH>
                <wp:positionV relativeFrom="paragraph">
                  <wp:posOffset>2101215</wp:posOffset>
                </wp:positionV>
                <wp:extent cx="113030" cy="124460"/>
                <wp:effectExtent l="19050" t="19050" r="39370" b="27940"/>
                <wp:wrapNone/>
                <wp:docPr id="226"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B2B3F" id="Arrow: Down 1" o:spid="_x0000_s1026" type="#_x0000_t67" style="position:absolute;margin-left:297.95pt;margin-top:165.45pt;width:8.9pt;height:9.8pt;flip:y;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" adj="11792" fillcolor="white [3212]" strokecolor="#515151 [3213]"/>
            </w:pict>
          </mc:Fallback>
        </mc:AlternateContent>
      </w:r>
      <w:r>
        <w:rPr>
          <w:noProof/>
        </w:rPr>
        <mc:AlternateContent>
          <mc:Choice Requires="wps">
            <w:drawing>
              <wp:anchor distT="0" distB="0" distL="114300" distR="114300" simplePos="0" relativeHeight="252363776" behindDoc="0" locked="0" layoutInCell="1" allowOverlap="1" wp14:anchorId="76426F27" wp14:editId="6DAF2D51">
                <wp:simplePos x="0" y="0"/>
                <wp:positionH relativeFrom="column">
                  <wp:posOffset>3326765</wp:posOffset>
                </wp:positionH>
                <wp:positionV relativeFrom="paragraph">
                  <wp:posOffset>1663065</wp:posOffset>
                </wp:positionV>
                <wp:extent cx="113030" cy="124460"/>
                <wp:effectExtent l="19050" t="19050" r="39370" b="27940"/>
                <wp:wrapNone/>
                <wp:docPr id="223"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DE077" id="Arrow: Down 1" o:spid="_x0000_s1026" type="#_x0000_t67" style="position:absolute;margin-left:261.95pt;margin-top:130.95pt;width:8.9pt;height:9.8pt;flip:y;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" adj="11792" fillcolor="white [3212]" strokecolor="#515151 [3213]"/>
            </w:pict>
          </mc:Fallback>
        </mc:AlternateContent>
      </w:r>
      <w:r>
        <w:rPr>
          <w:noProof/>
        </w:rPr>
        <mc:AlternateContent>
          <mc:Choice Requires="wps">
            <w:drawing>
              <wp:anchor distT="0" distB="0" distL="114300" distR="114300" simplePos="0" relativeHeight="252364800" behindDoc="0" locked="0" layoutInCell="1" allowOverlap="1" wp14:anchorId="746A69E5" wp14:editId="316D5E91">
                <wp:simplePos x="0" y="0"/>
                <wp:positionH relativeFrom="column">
                  <wp:posOffset>2679065</wp:posOffset>
                </wp:positionH>
                <wp:positionV relativeFrom="paragraph">
                  <wp:posOffset>1539240</wp:posOffset>
                </wp:positionV>
                <wp:extent cx="113030" cy="124460"/>
                <wp:effectExtent l="19050" t="0" r="39370" b="46990"/>
                <wp:wrapNone/>
                <wp:docPr id="225"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B65F4" id="Arrow: Down 1" o:spid="_x0000_s1026" type="#_x0000_t67" style="position:absolute;margin-left:210.95pt;margin-top:121.2pt;width:8.9pt;height:9.8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" adj="11792" fillcolor="white [3212]" strokecolor="#515151 [3213]"/>
            </w:pict>
          </mc:Fallback>
        </mc:AlternateContent>
      </w:r>
      <w:r>
        <w:rPr>
          <w:noProof/>
        </w:rPr>
        <mc:AlternateContent>
          <mc:Choice Requires="wps">
            <w:drawing>
              <wp:anchor distT="0" distB="0" distL="114300" distR="114300" simplePos="0" relativeHeight="252362752" behindDoc="0" locked="0" layoutInCell="1" allowOverlap="1" wp14:anchorId="4BD1BB90" wp14:editId="481569D0">
                <wp:simplePos x="0" y="0"/>
                <wp:positionH relativeFrom="column">
                  <wp:posOffset>4012565</wp:posOffset>
                </wp:positionH>
                <wp:positionV relativeFrom="paragraph">
                  <wp:posOffset>1148715</wp:posOffset>
                </wp:positionV>
                <wp:extent cx="113030" cy="124460"/>
                <wp:effectExtent l="19050" t="19050" r="39370" b="27940"/>
                <wp:wrapNone/>
                <wp:docPr id="203"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64FB8" id="Arrow: Down 1" o:spid="_x0000_s1026" type="#_x0000_t67" style="position:absolute;margin-left:315.95pt;margin-top:90.45pt;width:8.9pt;height:9.8pt;flip:y;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" adj="11792" fillcolor="white [3212]" strokecolor="#515151 [3213]"/>
            </w:pict>
          </mc:Fallback>
        </mc:AlternateContent>
      </w:r>
      <w:r>
        <w:rPr>
          <w:noProof/>
        </w:rPr>
        <mc:AlternateContent>
          <mc:Choice Requires="wps">
            <w:drawing>
              <wp:anchor distT="0" distB="0" distL="114300" distR="114300" simplePos="0" relativeHeight="252361728" behindDoc="0" locked="0" layoutInCell="1" allowOverlap="1" wp14:anchorId="78893CFB" wp14:editId="43F56304">
                <wp:simplePos x="0" y="0"/>
                <wp:positionH relativeFrom="column">
                  <wp:posOffset>2698115</wp:posOffset>
                </wp:positionH>
                <wp:positionV relativeFrom="paragraph">
                  <wp:posOffset>1005840</wp:posOffset>
                </wp:positionV>
                <wp:extent cx="113030" cy="124460"/>
                <wp:effectExtent l="19050" t="0" r="39370" b="46990"/>
                <wp:wrapNone/>
                <wp:docPr id="202"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62ADC" id="Arrow: Down 1" o:spid="_x0000_s1026" type="#_x0000_t67" style="position:absolute;margin-left:212.45pt;margin-top:79.2pt;width:8.9pt;height:9.8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" adj="11792" fillcolor="white [3212]" strokecolor="#515151 [3213]"/>
            </w:pict>
          </mc:Fallback>
        </mc:AlternateContent>
      </w:r>
      <w:r>
        <w:rPr>
          <w:noProof/>
        </w:rPr>
        <mc:AlternateContent>
          <mc:Choice Requires="wps">
            <w:drawing>
              <wp:anchor distT="0" distB="0" distL="114300" distR="114300" simplePos="0" relativeHeight="252359680" behindDoc="0" locked="0" layoutInCell="1" allowOverlap="1" wp14:anchorId="37E477C8" wp14:editId="52D3F9A3">
                <wp:simplePos x="0" y="0"/>
                <wp:positionH relativeFrom="column">
                  <wp:posOffset>4448175</wp:posOffset>
                </wp:positionH>
                <wp:positionV relativeFrom="paragraph">
                  <wp:posOffset>599440</wp:posOffset>
                </wp:positionV>
                <wp:extent cx="113030" cy="124460"/>
                <wp:effectExtent l="19050" t="19050" r="39370" b="27940"/>
                <wp:wrapNone/>
                <wp:docPr id="200" name="Arrow: Down 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A1F94" id="Arrow: Down 1" o:spid="_x0000_s1026" type="#_x0000_t67" style="position:absolute;margin-left:350.25pt;margin-top:47.2pt;width:8.9pt;height:9.8pt;flip:y;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" adj="11792" fillcolor="white [3212]" strokecolor="#515151 [3213]"/>
            </w:pict>
          </mc:Fallback>
        </mc:AlternateContent>
      </w:r>
      <w:r>
        <w:rPr>
          <w:noProof/>
        </w:rPr>
        <mc:AlternateContent>
          <mc:Choice Requires="wps">
            <w:drawing>
              <wp:anchor distT="0" distB="0" distL="114300" distR="114300" simplePos="0" relativeHeight="252360704" behindDoc="0" locked="0" layoutInCell="1" allowOverlap="1" wp14:anchorId="291CD515" wp14:editId="52274B90">
                <wp:simplePos x="0" y="0"/>
                <wp:positionH relativeFrom="column">
                  <wp:posOffset>3936365</wp:posOffset>
                </wp:positionH>
                <wp:positionV relativeFrom="paragraph">
                  <wp:posOffset>490855</wp:posOffset>
                </wp:positionV>
                <wp:extent cx="113030" cy="124460"/>
                <wp:effectExtent l="19050" t="0" r="39370" b="46990"/>
                <wp:wrapNone/>
                <wp:docPr id="201" name="Arrow: Down 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3F1BC" id="Arrow: Down 1" o:spid="_x0000_s1026" type="#_x0000_t67" style="position:absolute;margin-left:309.95pt;margin-top:38.65pt;width:8.9pt;height:9.8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" adj="11792" fillcolor="white [3212]" strokecolor="#515151 [3213]"/>
            </w:pict>
          </mc:Fallback>
        </mc:AlternateContent>
      </w:r>
      <w:r w:rsidRPr="00E7365A">
        <w:rPr>
          <w:rStyle w:val="SubtleEmphasis"/>
          <w:noProof/>
        </w:rPr>
        <mc:AlternateContent>
          <mc:Choice Requires="wps">
            <w:drawing>
              <wp:anchor distT="0" distB="0" distL="114300" distR="114300" simplePos="0" relativeHeight="252358656" behindDoc="0" locked="0" layoutInCell="1" allowOverlap="1" wp14:anchorId="488AB159" wp14:editId="0BC27B9A">
                <wp:simplePos x="0" y="0"/>
                <wp:positionH relativeFrom="margin">
                  <wp:posOffset>4657725</wp:posOffset>
                </wp:positionH>
                <wp:positionV relativeFrom="paragraph">
                  <wp:posOffset>3333115</wp:posOffset>
                </wp:positionV>
                <wp:extent cx="1714500" cy="523875"/>
                <wp:effectExtent l="0" t="0" r="0" b="9525"/>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1"/>
                              <w:tblW w:w="2751" w:type="dxa"/>
                              <w:tblLayout w:type="fixed"/>
                              <w:tblLook w:val="04A0" w:firstRow="1" w:lastRow="0" w:firstColumn="1" w:lastColumn="0" w:noHBand="0" w:noVBand="1"/>
                            </w:tblPr>
                            <w:tblGrid>
                              <w:gridCol w:w="284"/>
                              <w:gridCol w:w="2467"/>
                            </w:tblGrid>
                            <w:tr w:rsidR="00FB4142" w:rsidRPr="003329A5" w14:paraId="40E7BCCD" w14:textId="77777777" w:rsidTr="008A7A14">
                              <w:trPr>
                                <w:trHeight w:val="474"/>
                              </w:trPr>
                              <w:tc>
                                <w:tcPr>
                                  <w:tcW w:w="284" w:type="dxa"/>
                                  <w:tcBorders>
                                    <w:top w:val="nil"/>
                                    <w:left w:val="nil"/>
                                    <w:bottom w:val="nil"/>
                                    <w:right w:val="nil"/>
                                  </w:tcBorders>
                                  <w:tcMar>
                                    <w:left w:w="0" w:type="dxa"/>
                                    <w:right w:w="0" w:type="dxa"/>
                                  </w:tcMar>
                                </w:tcPr>
                                <w:p w14:paraId="3782EEA6" w14:textId="77777777" w:rsidR="00FB4142" w:rsidRDefault="00FB4142" w:rsidP="008A7A14">
                                  <w:r>
                                    <w:rPr>
                                      <w:noProof/>
                                    </w:rPr>
                                    <w:drawing>
                                      <wp:inline distT="0" distB="0" distL="0" distR="0" wp14:anchorId="4B6C2798" wp14:editId="0F37D44E">
                                        <wp:extent cx="138703" cy="245660"/>
                                        <wp:effectExtent l="0" t="0" r="0" b="2540"/>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350A2774" w14:textId="77777777" w:rsidR="00FB4142" w:rsidRDefault="00FB4142" w:rsidP="008A7A14">
                                  <w:pPr>
                                    <w:rPr>
                                      <w:sz w:val="16"/>
                                      <w:szCs w:val="16"/>
                                    </w:rPr>
                                  </w:pPr>
                                </w:p>
                                <w:p w14:paraId="61985C1D" w14:textId="77777777" w:rsidR="00FB4142" w:rsidRPr="003329A5" w:rsidRDefault="00FB4142" w:rsidP="008A7A14">
                                  <w:pPr>
                                    <w:rPr>
                                      <w:sz w:val="16"/>
                                      <w:szCs w:val="16"/>
                                    </w:rPr>
                                  </w:pPr>
                                </w:p>
                              </w:tc>
                              <w:tc>
                                <w:tcPr>
                                  <w:tcW w:w="2467" w:type="dxa"/>
                                  <w:tcBorders>
                                    <w:top w:val="nil"/>
                                    <w:left w:val="nil"/>
                                    <w:bottom w:val="nil"/>
                                    <w:right w:val="nil"/>
                                  </w:tcBorders>
                                  <w:tcMar>
                                    <w:left w:w="0" w:type="dxa"/>
                                    <w:right w:w="0" w:type="dxa"/>
                                  </w:tcMar>
                                </w:tcPr>
                                <w:p w14:paraId="2D12AF9C" w14:textId="77777777" w:rsidR="00FB4142" w:rsidRPr="003329A5" w:rsidRDefault="00FB4142"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FB4142" w:rsidRPr="003329A5" w14:paraId="5AC1B9F1" w14:textId="77777777" w:rsidTr="008A7A14">
                              <w:trPr>
                                <w:trHeight w:val="277"/>
                              </w:trPr>
                              <w:tc>
                                <w:tcPr>
                                  <w:tcW w:w="284" w:type="dxa"/>
                                  <w:tcBorders>
                                    <w:top w:val="nil"/>
                                    <w:left w:val="nil"/>
                                    <w:bottom w:val="nil"/>
                                    <w:right w:val="nil"/>
                                  </w:tcBorders>
                                  <w:tcMar>
                                    <w:left w:w="0" w:type="dxa"/>
                                    <w:right w:w="0" w:type="dxa"/>
                                  </w:tcMar>
                                </w:tcPr>
                                <w:p w14:paraId="1542E91B" w14:textId="77777777" w:rsidR="00FB4142" w:rsidRPr="003329A5" w:rsidRDefault="00FB4142">
                                  <w:pPr>
                                    <w:rPr>
                                      <w:noProof/>
                                      <w:sz w:val="16"/>
                                      <w:szCs w:val="16"/>
                                      <w:lang w:eastAsia="en-GB"/>
                                    </w:rPr>
                                  </w:pPr>
                                </w:p>
                              </w:tc>
                              <w:tc>
                                <w:tcPr>
                                  <w:tcW w:w="2467" w:type="dxa"/>
                                  <w:tcBorders>
                                    <w:top w:val="nil"/>
                                    <w:left w:val="nil"/>
                                    <w:bottom w:val="nil"/>
                                    <w:right w:val="nil"/>
                                  </w:tcBorders>
                                  <w:tcMar>
                                    <w:left w:w="0" w:type="dxa"/>
                                    <w:right w:w="0" w:type="dxa"/>
                                  </w:tcMar>
                                </w:tcPr>
                                <w:p w14:paraId="42F5621D" w14:textId="77777777" w:rsidR="00FB4142" w:rsidRPr="003329A5" w:rsidRDefault="00FB4142">
                                  <w:pPr>
                                    <w:rPr>
                                      <w:sz w:val="16"/>
                                      <w:szCs w:val="16"/>
                                    </w:rPr>
                                  </w:pPr>
                                </w:p>
                              </w:tc>
                            </w:tr>
                          </w:tbl>
                          <w:p w14:paraId="5507305C" w14:textId="77777777" w:rsidR="00FB4142" w:rsidRPr="003329A5" w:rsidRDefault="00FB4142" w:rsidP="00FB4142">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8AB159" id="Text Box 198" o:spid="_x0000_s1087" type="#_x0000_t202" style="position:absolute;margin-left:366.75pt;margin-top:262.45pt;width:135pt;height:41.25pt;z-index:25235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" filled="f" stroked="f">
                <v:textbox>
                  <w:txbxContent>
                    <w:tbl>
                      <w:tblPr>
                        <w:tblStyle w:val="TableGrid1"/>
                        <w:tblW w:w="2751" w:type="dxa"/>
                        <w:tblLayout w:type="fixed"/>
                        <w:tblLook w:val="04A0" w:firstRow="1" w:lastRow="0" w:firstColumn="1" w:lastColumn="0" w:noHBand="0" w:noVBand="1"/>
                      </w:tblPr>
                      <w:tblGrid>
                        <w:gridCol w:w="284"/>
                        <w:gridCol w:w="2467"/>
                      </w:tblGrid>
                      <w:tr w:rsidR="00FB4142" w:rsidRPr="003329A5" w14:paraId="40E7BCCD" w14:textId="77777777" w:rsidTr="008A7A14">
                        <w:trPr>
                          <w:trHeight w:val="474"/>
                        </w:trPr>
                        <w:tc>
                          <w:tcPr>
                            <w:tcW w:w="284" w:type="dxa"/>
                            <w:tcBorders>
                              <w:top w:val="nil"/>
                              <w:left w:val="nil"/>
                              <w:bottom w:val="nil"/>
                              <w:right w:val="nil"/>
                            </w:tcBorders>
                            <w:tcMar>
                              <w:left w:w="0" w:type="dxa"/>
                              <w:right w:w="0" w:type="dxa"/>
                            </w:tcMar>
                          </w:tcPr>
                          <w:p w14:paraId="3782EEA6" w14:textId="77777777" w:rsidR="00FB4142" w:rsidRDefault="00FB4142" w:rsidP="008A7A14">
                            <w:r>
                              <w:rPr>
                                <w:noProof/>
                              </w:rPr>
                              <w:drawing>
                                <wp:inline distT="0" distB="0" distL="0" distR="0" wp14:anchorId="4B6C2798" wp14:editId="0F37D44E">
                                  <wp:extent cx="138703" cy="245660"/>
                                  <wp:effectExtent l="0" t="0" r="0" b="2540"/>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350A2774" w14:textId="77777777" w:rsidR="00FB4142" w:rsidRDefault="00FB4142" w:rsidP="008A7A14">
                            <w:pPr>
                              <w:rPr>
                                <w:sz w:val="16"/>
                                <w:szCs w:val="16"/>
                              </w:rPr>
                            </w:pPr>
                          </w:p>
                          <w:p w14:paraId="61985C1D" w14:textId="77777777" w:rsidR="00FB4142" w:rsidRPr="003329A5" w:rsidRDefault="00FB4142" w:rsidP="008A7A14">
                            <w:pPr>
                              <w:rPr>
                                <w:sz w:val="16"/>
                                <w:szCs w:val="16"/>
                              </w:rPr>
                            </w:pPr>
                          </w:p>
                        </w:tc>
                        <w:tc>
                          <w:tcPr>
                            <w:tcW w:w="2467" w:type="dxa"/>
                            <w:tcBorders>
                              <w:top w:val="nil"/>
                              <w:left w:val="nil"/>
                              <w:bottom w:val="nil"/>
                              <w:right w:val="nil"/>
                            </w:tcBorders>
                            <w:tcMar>
                              <w:left w:w="0" w:type="dxa"/>
                              <w:right w:w="0" w:type="dxa"/>
                            </w:tcMar>
                          </w:tcPr>
                          <w:p w14:paraId="2D12AF9C" w14:textId="77777777" w:rsidR="00FB4142" w:rsidRPr="003329A5" w:rsidRDefault="00FB4142"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FB4142" w:rsidRPr="003329A5" w14:paraId="5AC1B9F1" w14:textId="77777777" w:rsidTr="008A7A14">
                        <w:trPr>
                          <w:trHeight w:val="277"/>
                        </w:trPr>
                        <w:tc>
                          <w:tcPr>
                            <w:tcW w:w="284" w:type="dxa"/>
                            <w:tcBorders>
                              <w:top w:val="nil"/>
                              <w:left w:val="nil"/>
                              <w:bottom w:val="nil"/>
                              <w:right w:val="nil"/>
                            </w:tcBorders>
                            <w:tcMar>
                              <w:left w:w="0" w:type="dxa"/>
                              <w:right w:w="0" w:type="dxa"/>
                            </w:tcMar>
                          </w:tcPr>
                          <w:p w14:paraId="1542E91B" w14:textId="77777777" w:rsidR="00FB4142" w:rsidRPr="003329A5" w:rsidRDefault="00FB4142">
                            <w:pPr>
                              <w:rPr>
                                <w:noProof/>
                                <w:sz w:val="16"/>
                                <w:szCs w:val="16"/>
                                <w:lang w:eastAsia="en-GB"/>
                              </w:rPr>
                            </w:pPr>
                          </w:p>
                        </w:tc>
                        <w:tc>
                          <w:tcPr>
                            <w:tcW w:w="2467" w:type="dxa"/>
                            <w:tcBorders>
                              <w:top w:val="nil"/>
                              <w:left w:val="nil"/>
                              <w:bottom w:val="nil"/>
                              <w:right w:val="nil"/>
                            </w:tcBorders>
                            <w:tcMar>
                              <w:left w:w="0" w:type="dxa"/>
                              <w:right w:w="0" w:type="dxa"/>
                            </w:tcMar>
                          </w:tcPr>
                          <w:p w14:paraId="42F5621D" w14:textId="77777777" w:rsidR="00FB4142" w:rsidRPr="003329A5" w:rsidRDefault="00FB4142">
                            <w:pPr>
                              <w:rPr>
                                <w:sz w:val="16"/>
                                <w:szCs w:val="16"/>
                              </w:rPr>
                            </w:pPr>
                          </w:p>
                        </w:tc>
                      </w:tr>
                    </w:tbl>
                    <w:p w14:paraId="5507305C" w14:textId="77777777" w:rsidR="00FB4142" w:rsidRPr="003329A5" w:rsidRDefault="00FB4142" w:rsidP="00FB4142">
                      <w:pPr>
                        <w:rPr>
                          <w:sz w:val="16"/>
                          <w:szCs w:val="16"/>
                        </w:rPr>
                      </w:pPr>
                    </w:p>
                  </w:txbxContent>
                </v:textbox>
                <w10:wrap anchorx="margin"/>
              </v:shape>
            </w:pict>
          </mc:Fallback>
        </mc:AlternateContent>
      </w:r>
      <w:r>
        <w:rPr>
          <w:noProof/>
        </w:rPr>
        <w:drawing>
          <wp:inline distT="0" distB="0" distL="0" distR="0" wp14:anchorId="3F0C755F" wp14:editId="5BFFA0B7">
            <wp:extent cx="5486400" cy="3876675"/>
            <wp:effectExtent l="0" t="0" r="0" b="0"/>
            <wp:docPr id="245" name="Chart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F49D6F9" w14:textId="77777777" w:rsidR="00FB4142" w:rsidRDefault="00FB4142" w:rsidP="00FB4142">
      <w:pPr>
        <w:pStyle w:val="Caption"/>
        <w:rPr>
          <w:rFonts w:asciiTheme="majorHAnsi" w:eastAsiaTheme="majorEastAsia" w:hAnsiTheme="majorHAnsi" w:cstheme="majorBidi"/>
          <w:b/>
          <w:noProof/>
          <w:sz w:val="32"/>
          <w:szCs w:val="32"/>
        </w:rPr>
      </w:pPr>
      <w:bookmarkStart w:id="80" w:name="_Toc117169023"/>
      <w:r w:rsidRPr="00D66129">
        <w:rPr>
          <w:rStyle w:val="SubtleEmphasis"/>
        </w:rPr>
        <w:t>Q20c. What is the annual pro-rata salary of the main member of professional library staff?</w:t>
      </w:r>
      <w:r>
        <w:rPr>
          <w:rStyle w:val="SubtleEmphasis"/>
        </w:rPr>
        <w:t xml:space="preserve"> </w:t>
      </w:r>
      <w:r w:rsidRPr="00D66129">
        <w:rPr>
          <w:rStyle w:val="SubtleEmphasis"/>
        </w:rPr>
        <w:t>Base: Where have main member of library staff (unweighted base sizes in parenthesis)</w:t>
      </w:r>
      <w:bookmarkEnd w:id="80"/>
    </w:p>
    <w:p w14:paraId="67884A10" w14:textId="4AA02FA2" w:rsidR="005A3C31" w:rsidRDefault="005A3C31" w:rsidP="00272707">
      <w:pPr>
        <w:pStyle w:val="Heading1"/>
        <w:rPr>
          <w:noProof/>
        </w:rPr>
      </w:pPr>
      <w:bookmarkStart w:id="81" w:name="_Toc120001037"/>
      <w:r>
        <w:rPr>
          <w:noProof/>
        </w:rPr>
        <w:t>Schools without desig</w:t>
      </w:r>
      <w:r w:rsidR="00CD61E1">
        <w:rPr>
          <w:noProof/>
        </w:rPr>
        <w:t>n</w:t>
      </w:r>
      <w:r>
        <w:rPr>
          <w:noProof/>
        </w:rPr>
        <w:t>ated library provision</w:t>
      </w:r>
      <w:bookmarkEnd w:id="77"/>
      <w:bookmarkEnd w:id="81"/>
      <w:r>
        <w:rPr>
          <w:noProof/>
        </w:rPr>
        <w:t xml:space="preserve"> </w:t>
      </w:r>
    </w:p>
    <w:p w14:paraId="145CE059" w14:textId="62BCC8C8" w:rsidR="002F003D" w:rsidRDefault="002F003D" w:rsidP="00FE1968">
      <w:r>
        <w:t>This section explores the situation of schools without a designated school library space on-site</w:t>
      </w:r>
      <w:r>
        <w:rPr>
          <w:rStyle w:val="FootnoteReference"/>
        </w:rPr>
        <w:footnoteReference w:id="3"/>
      </w:r>
      <w:r>
        <w:t>. It examines these schools’ previous provision, any alternative arrangements in place and how they believe this compare</w:t>
      </w:r>
      <w:r w:rsidR="0077161A">
        <w:t>s</w:t>
      </w:r>
      <w:r>
        <w:t xml:space="preserve"> with having a standalone designated library space on-site.</w:t>
      </w:r>
    </w:p>
    <w:p w14:paraId="22A3EB56" w14:textId="2E07E14C" w:rsidR="00234A18" w:rsidRDefault="00234A18" w:rsidP="0077161A">
      <w:pPr>
        <w:pStyle w:val="Heading3"/>
      </w:pPr>
      <w:bookmarkStart w:id="82" w:name="_Toc117536687"/>
      <w:bookmarkStart w:id="83" w:name="_Toc120001038"/>
      <w:r>
        <w:t>Previous designated library space provision</w:t>
      </w:r>
      <w:bookmarkEnd w:id="82"/>
      <w:bookmarkEnd w:id="83"/>
    </w:p>
    <w:p w14:paraId="7F5AFE44" w14:textId="0DC3865C" w:rsidR="00B3706B" w:rsidRDefault="00B3706B" w:rsidP="00B3706B">
      <w:r>
        <w:t>Schools without a designated school library area on-site were asked whether they had previously had this resource in place. Around two in five (</w:t>
      </w:r>
      <w:r w:rsidR="0013775C">
        <w:t>39</w:t>
      </w:r>
      <w:r>
        <w:t xml:space="preserve">%) indicate that they have had this provision available previously, while half (50%) have not. The remainder (11%) don’t know. These proportions are in line with the results reported in 2019. </w:t>
      </w:r>
    </w:p>
    <w:p w14:paraId="673DFF17" w14:textId="529F3647" w:rsidR="003D2314" w:rsidRDefault="007E7A6C" w:rsidP="008D3AAE">
      <w:r>
        <w:lastRenderedPageBreak/>
        <w:t>Primary schools are more likely than average to report that they had this type of provision (42%) while the opposite holds true for secondary schools (</w:t>
      </w:r>
      <w:r w:rsidR="003468B4">
        <w:t xml:space="preserve">only </w:t>
      </w:r>
      <w:r>
        <w:t>16% report to have had designated school library areas on-site in the past).</w:t>
      </w:r>
    </w:p>
    <w:p w14:paraId="56C30F0A" w14:textId="772608E0" w:rsidR="006E7A5F" w:rsidRDefault="001918C3" w:rsidP="001918C3">
      <w:pPr>
        <w:pStyle w:val="Caption"/>
      </w:pPr>
      <w:r>
        <w:t xml:space="preserve">Figure </w:t>
      </w:r>
      <w:r>
        <w:fldChar w:fldCharType="begin"/>
      </w:r>
      <w:r>
        <w:instrText xml:space="preserve"> SEQ Figure \* ARABIC </w:instrText>
      </w:r>
      <w:r>
        <w:fldChar w:fldCharType="separate"/>
      </w:r>
      <w:r>
        <w:rPr>
          <w:noProof/>
        </w:rPr>
        <w:t>47</w:t>
      </w:r>
      <w:r>
        <w:fldChar w:fldCharType="end"/>
      </w:r>
      <w:r>
        <w:t xml:space="preserve">: </w:t>
      </w:r>
      <w:r w:rsidRPr="002D7A9D">
        <w:t xml:space="preserve">Designated on-site library space </w:t>
      </w:r>
      <w:proofErr w:type="gramStart"/>
      <w:r w:rsidRPr="002D7A9D">
        <w:t>provision</w:t>
      </w:r>
      <w:proofErr w:type="gramEnd"/>
    </w:p>
    <w:p w14:paraId="7B584356" w14:textId="6EE0B2BD" w:rsidR="00D95332" w:rsidRDefault="00B3706B" w:rsidP="00875DF3">
      <w:pPr>
        <w:rPr>
          <w:rStyle w:val="SubtleEmphasis"/>
        </w:rPr>
      </w:pPr>
      <w:r>
        <w:rPr>
          <w:noProof/>
        </w:rPr>
        <w:drawing>
          <wp:inline distT="0" distB="0" distL="0" distR="0" wp14:anchorId="6B1563EA" wp14:editId="5D52A3F7">
            <wp:extent cx="6424295" cy="1876508"/>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63A5641" w14:textId="56B9B955" w:rsidR="00B458D8" w:rsidRPr="007E7A6C" w:rsidRDefault="00B458D8" w:rsidP="00234A23">
      <w:pPr>
        <w:pStyle w:val="Caption"/>
        <w:rPr>
          <w:rStyle w:val="SubtleEmphasis"/>
          <w:i w:val="0"/>
          <w:iCs w:val="0"/>
        </w:rPr>
      </w:pPr>
      <w:r w:rsidRPr="007E7A6C">
        <w:rPr>
          <w:rStyle w:val="SubtleEmphasis"/>
        </w:rPr>
        <w:t>Q27. Has your school had a designated school library area on-site in the past?</w:t>
      </w:r>
      <w:r w:rsidRPr="007E7A6C">
        <w:rPr>
          <w:rStyle w:val="SubtleEmphasis"/>
        </w:rPr>
        <w:br/>
        <w:t>Base: Where do not have designated library area on site (</w:t>
      </w:r>
      <w:r w:rsidR="00B3706B" w:rsidRPr="007E7A6C">
        <w:rPr>
          <w:rStyle w:val="SubtleEmphasis"/>
        </w:rPr>
        <w:t>unweighted base sizes in parenthesis)</w:t>
      </w:r>
    </w:p>
    <w:p w14:paraId="3C29AC07" w14:textId="77777777" w:rsidR="00B42ED5" w:rsidRDefault="00B42ED5">
      <w:pPr>
        <w:spacing w:after="160" w:line="259" w:lineRule="auto"/>
      </w:pPr>
    </w:p>
    <w:p w14:paraId="5AD163FC" w14:textId="52664E3F" w:rsidR="002F003D" w:rsidRPr="006E7A5F" w:rsidRDefault="00B42ED5" w:rsidP="006E7A5F">
      <w:pPr>
        <w:spacing w:after="160" w:line="259" w:lineRule="auto"/>
        <w:rPr>
          <w:i/>
          <w:iCs/>
          <w:color w:val="E80094" w:themeColor="text2"/>
          <w:sz w:val="18"/>
          <w:szCs w:val="18"/>
        </w:rPr>
      </w:pPr>
      <w:r w:rsidRPr="00B42ED5">
        <w:t xml:space="preserve">Those schools that have previously had this provision in place were then asked how long it has been since it ended. Only a small percentage of these schools indicate that this is a recent change. </w:t>
      </w:r>
      <w:r>
        <w:t>Around o</w:t>
      </w:r>
      <w:r w:rsidRPr="00B42ED5">
        <w:t>ne in ten (</w:t>
      </w:r>
      <w:r>
        <w:t>12</w:t>
      </w:r>
      <w:r w:rsidRPr="00B42ED5">
        <w:t xml:space="preserve">%) indicate that this happened within the last year while </w:t>
      </w:r>
      <w:r>
        <w:t>7</w:t>
      </w:r>
      <w:r w:rsidRPr="00B42ED5">
        <w:t>% say that it happened one year ago</w:t>
      </w:r>
      <w:r w:rsidR="00E51A28">
        <w:t xml:space="preserve"> and around a quarter (24%) stated that this provision stopped being available two years ago. Nonetheless, f</w:t>
      </w:r>
      <w:r w:rsidRPr="00B42ED5">
        <w:t xml:space="preserve">or </w:t>
      </w:r>
      <w:r w:rsidR="00E51A28">
        <w:t>over half</w:t>
      </w:r>
      <w:r w:rsidRPr="00B42ED5">
        <w:t xml:space="preserve"> of schools, this loss in provision happened at least three years ago (</w:t>
      </w:r>
      <w:r w:rsidR="00E51A28">
        <w:t>4</w:t>
      </w:r>
      <w:r w:rsidRPr="00B42ED5">
        <w:t xml:space="preserve">% three years ago, </w:t>
      </w:r>
      <w:r w:rsidR="00E51A28">
        <w:t>13</w:t>
      </w:r>
      <w:r w:rsidRPr="00B42ED5">
        <w:t>% four years ago and 3</w:t>
      </w:r>
      <w:r w:rsidR="00E51A28">
        <w:t>5</w:t>
      </w:r>
      <w:r w:rsidRPr="00B42ED5">
        <w:t>% five or more years ago).</w:t>
      </w:r>
      <w:r w:rsidR="00E51A28">
        <w:t xml:space="preserve"> These results are broadly in line with those reported in 2019.</w:t>
      </w:r>
      <w:r w:rsidR="00D95332">
        <w:br w:type="page"/>
      </w:r>
    </w:p>
    <w:p w14:paraId="6CA72243" w14:textId="18895C94" w:rsidR="00481BB7" w:rsidRDefault="007571D2" w:rsidP="00234A23">
      <w:pPr>
        <w:pStyle w:val="F11Figure"/>
      </w:pPr>
      <w:r w:rsidRPr="00A61896">
        <w:lastRenderedPageBreak/>
        <w:t xml:space="preserve"> </w:t>
      </w:r>
    </w:p>
    <w:p w14:paraId="386D3F4E" w14:textId="5F358B62" w:rsidR="006E7A5F" w:rsidRDefault="005A570D" w:rsidP="005A570D">
      <w:pPr>
        <w:pStyle w:val="Caption"/>
      </w:pPr>
      <w:r>
        <w:t xml:space="preserve">Figure </w:t>
      </w:r>
      <w:r>
        <w:fldChar w:fldCharType="begin"/>
      </w:r>
      <w:r>
        <w:instrText xml:space="preserve"> SEQ Figure \* ARABIC </w:instrText>
      </w:r>
      <w:r>
        <w:fldChar w:fldCharType="separate"/>
      </w:r>
      <w:r w:rsidR="001918C3">
        <w:rPr>
          <w:noProof/>
        </w:rPr>
        <w:t>48</w:t>
      </w:r>
      <w:r>
        <w:fldChar w:fldCharType="end"/>
      </w:r>
      <w:r>
        <w:t xml:space="preserve">: </w:t>
      </w:r>
      <w:r w:rsidRPr="00CC05FC">
        <w:t xml:space="preserve">Length of time since designated library service </w:t>
      </w:r>
      <w:proofErr w:type="gramStart"/>
      <w:r w:rsidRPr="00CC05FC">
        <w:t>ended</w:t>
      </w:r>
      <w:proofErr w:type="gramEnd"/>
    </w:p>
    <w:p w14:paraId="30AAD70E" w14:textId="089CFD65" w:rsidR="006E7A5F" w:rsidRPr="006E7A5F" w:rsidRDefault="001918C3" w:rsidP="006E7A5F">
      <w:r>
        <w:rPr>
          <w:noProof/>
        </w:rPr>
        <mc:AlternateContent>
          <mc:Choice Requires="wps">
            <w:drawing>
              <wp:anchor distT="0" distB="0" distL="114300" distR="114300" simplePos="0" relativeHeight="252467200" behindDoc="0" locked="0" layoutInCell="1" allowOverlap="1" wp14:anchorId="2BFABBF7" wp14:editId="21F30B81">
                <wp:simplePos x="0" y="0"/>
                <wp:positionH relativeFrom="column">
                  <wp:posOffset>1574165</wp:posOffset>
                </wp:positionH>
                <wp:positionV relativeFrom="paragraph">
                  <wp:posOffset>120650</wp:posOffset>
                </wp:positionV>
                <wp:extent cx="499745" cy="241300"/>
                <wp:effectExtent l="0" t="0" r="0" b="0"/>
                <wp:wrapNone/>
                <wp:docPr id="2395" name="Text Box 1"/>
                <wp:cNvGraphicFramePr/>
                <a:graphic xmlns:a="http://schemas.openxmlformats.org/drawingml/2006/main">
                  <a:graphicData uri="http://schemas.microsoft.com/office/word/2010/wordprocessingShape">
                    <wps:wsp>
                      <wps:cNvSpPr txBox="1"/>
                      <wps:spPr>
                        <a:xfrm>
                          <a:off x="0" y="0"/>
                          <a:ext cx="499745" cy="241300"/>
                        </a:xfrm>
                        <a:prstGeom prst="rect">
                          <a:avLst/>
                        </a:prstGeom>
                      </wps:spPr>
                      <wps:txbx>
                        <w:txbxContent>
                          <w:p w14:paraId="53C1C149" w14:textId="17ABAA45" w:rsidR="001918C3" w:rsidRPr="001918C3" w:rsidRDefault="001918C3" w:rsidP="001918C3">
                            <w:pPr>
                              <w:rPr>
                                <w:rFonts w:hAnsi="Calibri"/>
                                <w:b/>
                                <w:bCs/>
                                <w:sz w:val="18"/>
                                <w:szCs w:val="18"/>
                              </w:rPr>
                            </w:pPr>
                            <w:r w:rsidRPr="001918C3">
                              <w:rPr>
                                <w:rFonts w:hAnsi="Calibri"/>
                                <w:b/>
                                <w:bCs/>
                                <w:sz w:val="18"/>
                                <w:szCs w:val="18"/>
                              </w:rPr>
                              <w:t>20</w:t>
                            </w:r>
                            <w:r>
                              <w:rPr>
                                <w:rFonts w:hAnsi="Calibri"/>
                                <w:b/>
                                <w:bCs/>
                                <w:sz w:val="18"/>
                                <w:szCs w:val="18"/>
                              </w:rPr>
                              <w:t>22</w:t>
                            </w:r>
                          </w:p>
                        </w:txbxContent>
                      </wps:txbx>
                      <wps:bodyPr wrap="square" rtlCol="0"/>
                    </wps:wsp>
                  </a:graphicData>
                </a:graphic>
              </wp:anchor>
            </w:drawing>
          </mc:Choice>
          <mc:Fallback>
            <w:pict>
              <v:shape w14:anchorId="2BFABBF7" id="_x0000_s1088" type="#_x0000_t202" style="position:absolute;margin-left:123.95pt;margin-top:9.5pt;width:39.35pt;height:19pt;z-index:25246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" filled="f" stroked="f">
                <v:textbox>
                  <w:txbxContent>
                    <w:p w14:paraId="53C1C149" w14:textId="17ABAA45" w:rsidR="001918C3" w:rsidRPr="001918C3" w:rsidRDefault="001918C3" w:rsidP="001918C3">
                      <w:pPr>
                        <w:rPr>
                          <w:rFonts w:hAnsi="Calibri"/>
                          <w:b/>
                          <w:bCs/>
                          <w:sz w:val="18"/>
                          <w:szCs w:val="18"/>
                        </w:rPr>
                      </w:pPr>
                      <w:r w:rsidRPr="001918C3">
                        <w:rPr>
                          <w:rFonts w:hAnsi="Calibri"/>
                          <w:b/>
                          <w:bCs/>
                          <w:sz w:val="18"/>
                          <w:szCs w:val="18"/>
                        </w:rPr>
                        <w:t>20</w:t>
                      </w:r>
                      <w:r>
                        <w:rPr>
                          <w:rFonts w:hAnsi="Calibri"/>
                          <w:b/>
                          <w:bCs/>
                          <w:sz w:val="18"/>
                          <w:szCs w:val="18"/>
                        </w:rPr>
                        <w:t>22</w:t>
                      </w:r>
                    </w:p>
                  </w:txbxContent>
                </v:textbox>
              </v:shape>
            </w:pict>
          </mc:Fallback>
        </mc:AlternateContent>
      </w:r>
      <w:r w:rsidR="00EE78D1">
        <w:rPr>
          <w:noProof/>
        </w:rPr>
        <mc:AlternateContent>
          <mc:Choice Requires="wps">
            <w:drawing>
              <wp:anchor distT="0" distB="0" distL="114300" distR="114300" simplePos="0" relativeHeight="251786240" behindDoc="0" locked="0" layoutInCell="1" allowOverlap="1" wp14:anchorId="28E4F572" wp14:editId="611908C6">
                <wp:simplePos x="0" y="0"/>
                <wp:positionH relativeFrom="column">
                  <wp:posOffset>4054415</wp:posOffset>
                </wp:positionH>
                <wp:positionV relativeFrom="paragraph">
                  <wp:posOffset>155275</wp:posOffset>
                </wp:positionV>
                <wp:extent cx="500304" cy="241530"/>
                <wp:effectExtent l="0" t="0" r="0" b="0"/>
                <wp:wrapNone/>
                <wp:docPr id="27" name="Text Box 1"/>
                <wp:cNvGraphicFramePr/>
                <a:graphic xmlns:a="http://schemas.openxmlformats.org/drawingml/2006/main">
                  <a:graphicData uri="http://schemas.microsoft.com/office/word/2010/wordprocessingShape">
                    <wps:wsp>
                      <wps:cNvSpPr txBox="1"/>
                      <wps:spPr>
                        <a:xfrm>
                          <a:off x="0" y="0"/>
                          <a:ext cx="500304" cy="241530"/>
                        </a:xfrm>
                        <a:prstGeom prst="rect">
                          <a:avLst/>
                        </a:prstGeom>
                      </wps:spPr>
                      <wps:txbx>
                        <w:txbxContent>
                          <w:p w14:paraId="29DFDDBF" w14:textId="77777777" w:rsidR="00EE78D1" w:rsidRPr="001918C3" w:rsidRDefault="00EE78D1" w:rsidP="00EE78D1">
                            <w:pPr>
                              <w:rPr>
                                <w:rFonts w:hAnsi="Calibri"/>
                                <w:b/>
                                <w:bCs/>
                                <w:sz w:val="18"/>
                                <w:szCs w:val="18"/>
                              </w:rPr>
                            </w:pPr>
                            <w:r w:rsidRPr="001918C3">
                              <w:rPr>
                                <w:rFonts w:hAnsi="Calibri"/>
                                <w:b/>
                                <w:bCs/>
                                <w:sz w:val="18"/>
                                <w:szCs w:val="18"/>
                              </w:rPr>
                              <w:t>2019</w:t>
                            </w:r>
                          </w:p>
                        </w:txbxContent>
                      </wps:txbx>
                      <wps:bodyPr wrap="square" rtlCol="0"/>
                    </wps:wsp>
                  </a:graphicData>
                </a:graphic>
              </wp:anchor>
            </w:drawing>
          </mc:Choice>
          <mc:Fallback>
            <w:pict>
              <v:shape w14:anchorId="28E4F572" id="_x0000_s1089" type="#_x0000_t202" style="position:absolute;margin-left:319.25pt;margin-top:12.25pt;width:39.4pt;height:19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" filled="f" stroked="f">
                <v:textbox>
                  <w:txbxContent>
                    <w:p w14:paraId="29DFDDBF" w14:textId="77777777" w:rsidR="00EE78D1" w:rsidRPr="001918C3" w:rsidRDefault="00EE78D1" w:rsidP="00EE78D1">
                      <w:pPr>
                        <w:rPr>
                          <w:rFonts w:hAnsi="Calibri"/>
                          <w:b/>
                          <w:bCs/>
                          <w:sz w:val="18"/>
                          <w:szCs w:val="18"/>
                        </w:rPr>
                      </w:pPr>
                      <w:r w:rsidRPr="001918C3">
                        <w:rPr>
                          <w:rFonts w:hAnsi="Calibri"/>
                          <w:b/>
                          <w:bCs/>
                          <w:sz w:val="18"/>
                          <w:szCs w:val="18"/>
                        </w:rPr>
                        <w:t>2019</w:t>
                      </w:r>
                    </w:p>
                  </w:txbxContent>
                </v:textbox>
              </v:shape>
            </w:pict>
          </mc:Fallback>
        </mc:AlternateContent>
      </w:r>
    </w:p>
    <w:p w14:paraId="00E9C435" w14:textId="48D22B4A" w:rsidR="007571D2" w:rsidRDefault="007571D2" w:rsidP="00234A23">
      <w:pPr>
        <w:pStyle w:val="F11Figure"/>
        <w:rPr>
          <w:color w:val="808080" w:themeColor="background1" w:themeShade="80"/>
          <w:szCs w:val="18"/>
        </w:rPr>
      </w:pPr>
      <w:r w:rsidRPr="007571D2">
        <w:rPr>
          <w:noProof/>
        </w:rPr>
        <w:drawing>
          <wp:inline distT="0" distB="0" distL="0" distR="0" wp14:anchorId="34F9D418" wp14:editId="6CA674A8">
            <wp:extent cx="4897755" cy="2910178"/>
            <wp:effectExtent l="0" t="0" r="0" b="508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AB555D1" w14:textId="77777777" w:rsidR="007571D2" w:rsidRDefault="007571D2" w:rsidP="00234A23">
      <w:pPr>
        <w:pStyle w:val="F11Figure"/>
      </w:pPr>
    </w:p>
    <w:p w14:paraId="047132D1" w14:textId="0E72354B" w:rsidR="00481BB7" w:rsidRPr="006E7A5F" w:rsidRDefault="00481BB7" w:rsidP="00234A23">
      <w:pPr>
        <w:pStyle w:val="Caption"/>
        <w:rPr>
          <w:rStyle w:val="SubtleEmphasis"/>
        </w:rPr>
      </w:pPr>
      <w:r w:rsidRPr="006E7A5F">
        <w:rPr>
          <w:rStyle w:val="SubtleEmphasis"/>
        </w:rPr>
        <w:t>Q28. When did this service end?</w:t>
      </w:r>
    </w:p>
    <w:p w14:paraId="2B2FF5AF" w14:textId="272E88DB" w:rsidR="00481BB7" w:rsidRPr="00FE1968" w:rsidRDefault="00481BB7" w:rsidP="00234A23">
      <w:pPr>
        <w:pStyle w:val="Caption"/>
      </w:pPr>
      <w:r w:rsidRPr="006E7A5F">
        <w:rPr>
          <w:rStyle w:val="SubtleEmphasis"/>
        </w:rPr>
        <w:t xml:space="preserve">Base: Where had designated library area on-site in the past </w:t>
      </w:r>
      <w:r w:rsidR="007571D2" w:rsidRPr="006E7A5F">
        <w:rPr>
          <w:rStyle w:val="SubtleEmphasis"/>
        </w:rPr>
        <w:t xml:space="preserve">2022 </w:t>
      </w:r>
      <w:r w:rsidRPr="006E7A5F">
        <w:rPr>
          <w:rStyle w:val="SubtleEmphasis"/>
        </w:rPr>
        <w:t>(112)</w:t>
      </w:r>
      <w:r w:rsidR="007571D2" w:rsidRPr="006E7A5F">
        <w:rPr>
          <w:rStyle w:val="SubtleEmphasis"/>
        </w:rPr>
        <w:t>, 2019 (66)</w:t>
      </w:r>
    </w:p>
    <w:p w14:paraId="0503EB35" w14:textId="73EB52C2" w:rsidR="00D95332" w:rsidRDefault="00D95332" w:rsidP="00234A23">
      <w:pPr>
        <w:pStyle w:val="Caption"/>
      </w:pPr>
    </w:p>
    <w:p w14:paraId="6AB7B54E" w14:textId="04FA57C7" w:rsidR="007571D2" w:rsidRDefault="00DD00E4" w:rsidP="006E7A5F">
      <w:r>
        <w:t>The most common reason given for the end of the designated</w:t>
      </w:r>
      <w:r w:rsidR="007E01F3">
        <w:t>,</w:t>
      </w:r>
      <w:r>
        <w:t xml:space="preserve"> standalone library area is a lack of available space, with over 8 in 10 citing this as a reason (85%). Meanwhile, budget constraints are mentioned by just one in five of these schools (20%). This seemingly indicates that it would be challenging for many of these schools to restore this provision in the future even if they wish to do so.</w:t>
      </w:r>
    </w:p>
    <w:p w14:paraId="0BB904E2" w14:textId="0F61DC0F" w:rsidR="006E7A5F" w:rsidRDefault="001918C3" w:rsidP="005A570D">
      <w:pPr>
        <w:pStyle w:val="Caption"/>
      </w:pPr>
      <w:r>
        <w:rPr>
          <w:noProof/>
        </w:rPr>
        <mc:AlternateContent>
          <mc:Choice Requires="wps">
            <w:drawing>
              <wp:anchor distT="0" distB="0" distL="114300" distR="114300" simplePos="0" relativeHeight="251788288" behindDoc="0" locked="0" layoutInCell="1" allowOverlap="1" wp14:anchorId="6A218711" wp14:editId="5001B340">
                <wp:simplePos x="0" y="0"/>
                <wp:positionH relativeFrom="column">
                  <wp:posOffset>4493260</wp:posOffset>
                </wp:positionH>
                <wp:positionV relativeFrom="paragraph">
                  <wp:posOffset>84455</wp:posOffset>
                </wp:positionV>
                <wp:extent cx="499745" cy="241300"/>
                <wp:effectExtent l="0" t="0" r="0" b="0"/>
                <wp:wrapNone/>
                <wp:docPr id="28" name="Text Box 1"/>
                <wp:cNvGraphicFramePr/>
                <a:graphic xmlns:a="http://schemas.openxmlformats.org/drawingml/2006/main">
                  <a:graphicData uri="http://schemas.microsoft.com/office/word/2010/wordprocessingShape">
                    <wps:wsp>
                      <wps:cNvSpPr txBox="1"/>
                      <wps:spPr>
                        <a:xfrm>
                          <a:off x="0" y="0"/>
                          <a:ext cx="499745" cy="241300"/>
                        </a:xfrm>
                        <a:prstGeom prst="rect">
                          <a:avLst/>
                        </a:prstGeom>
                      </wps:spPr>
                      <wps:txbx>
                        <w:txbxContent>
                          <w:p w14:paraId="50B887BD" w14:textId="77777777" w:rsidR="00C13C15" w:rsidRPr="001918C3" w:rsidRDefault="00C13C15" w:rsidP="00C13C15">
                            <w:pPr>
                              <w:rPr>
                                <w:rFonts w:hAnsi="Calibri"/>
                                <w:b/>
                                <w:bCs/>
                                <w:sz w:val="18"/>
                                <w:szCs w:val="18"/>
                              </w:rPr>
                            </w:pPr>
                            <w:r w:rsidRPr="001918C3">
                              <w:rPr>
                                <w:rFonts w:hAnsi="Calibri"/>
                                <w:b/>
                                <w:bCs/>
                                <w:sz w:val="18"/>
                                <w:szCs w:val="18"/>
                              </w:rPr>
                              <w:t>2019</w:t>
                            </w:r>
                          </w:p>
                        </w:txbxContent>
                      </wps:txbx>
                      <wps:bodyPr wrap="square" rtlCol="0"/>
                    </wps:wsp>
                  </a:graphicData>
                </a:graphic>
              </wp:anchor>
            </w:drawing>
          </mc:Choice>
          <mc:Fallback>
            <w:pict>
              <v:shape w14:anchorId="6A218711" id="_x0000_s1090" type="#_x0000_t202" style="position:absolute;margin-left:353.8pt;margin-top:6.65pt;width:39.35pt;height:19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" filled="f" stroked="f">
                <v:textbox>
                  <w:txbxContent>
                    <w:p w14:paraId="50B887BD" w14:textId="77777777" w:rsidR="00C13C15" w:rsidRPr="001918C3" w:rsidRDefault="00C13C15" w:rsidP="00C13C15">
                      <w:pPr>
                        <w:rPr>
                          <w:rFonts w:hAnsi="Calibri"/>
                          <w:b/>
                          <w:bCs/>
                          <w:sz w:val="18"/>
                          <w:szCs w:val="18"/>
                        </w:rPr>
                      </w:pPr>
                      <w:r w:rsidRPr="001918C3">
                        <w:rPr>
                          <w:rFonts w:hAnsi="Calibri"/>
                          <w:b/>
                          <w:bCs/>
                          <w:sz w:val="18"/>
                          <w:szCs w:val="18"/>
                        </w:rPr>
                        <w:t>2019</w:t>
                      </w:r>
                    </w:p>
                  </w:txbxContent>
                </v:textbox>
              </v:shape>
            </w:pict>
          </mc:Fallback>
        </mc:AlternateContent>
      </w:r>
      <w:r>
        <w:rPr>
          <w:noProof/>
        </w:rPr>
        <mc:AlternateContent>
          <mc:Choice Requires="wps">
            <w:drawing>
              <wp:anchor distT="0" distB="0" distL="114300" distR="114300" simplePos="0" relativeHeight="252469248" behindDoc="0" locked="0" layoutInCell="1" allowOverlap="1" wp14:anchorId="032381D4" wp14:editId="42476970">
                <wp:simplePos x="0" y="0"/>
                <wp:positionH relativeFrom="column">
                  <wp:posOffset>3641090</wp:posOffset>
                </wp:positionH>
                <wp:positionV relativeFrom="paragraph">
                  <wp:posOffset>48260</wp:posOffset>
                </wp:positionV>
                <wp:extent cx="499745" cy="241300"/>
                <wp:effectExtent l="0" t="0" r="0" b="0"/>
                <wp:wrapNone/>
                <wp:docPr id="2396" name="Text Box 1"/>
                <wp:cNvGraphicFramePr/>
                <a:graphic xmlns:a="http://schemas.openxmlformats.org/drawingml/2006/main">
                  <a:graphicData uri="http://schemas.microsoft.com/office/word/2010/wordprocessingShape">
                    <wps:wsp>
                      <wps:cNvSpPr txBox="1"/>
                      <wps:spPr>
                        <a:xfrm>
                          <a:off x="0" y="0"/>
                          <a:ext cx="499745" cy="241300"/>
                        </a:xfrm>
                        <a:prstGeom prst="rect">
                          <a:avLst/>
                        </a:prstGeom>
                      </wps:spPr>
                      <wps:txbx>
                        <w:txbxContent>
                          <w:p w14:paraId="37773E1C" w14:textId="77777777" w:rsidR="001918C3" w:rsidRPr="001918C3" w:rsidRDefault="001918C3" w:rsidP="001918C3">
                            <w:pPr>
                              <w:rPr>
                                <w:rFonts w:hAnsi="Calibri"/>
                                <w:b/>
                                <w:bCs/>
                                <w:sz w:val="18"/>
                                <w:szCs w:val="18"/>
                              </w:rPr>
                            </w:pPr>
                            <w:r w:rsidRPr="001918C3">
                              <w:rPr>
                                <w:rFonts w:hAnsi="Calibri"/>
                                <w:b/>
                                <w:bCs/>
                                <w:sz w:val="18"/>
                                <w:szCs w:val="18"/>
                              </w:rPr>
                              <w:t>20</w:t>
                            </w:r>
                            <w:r>
                              <w:rPr>
                                <w:rFonts w:hAnsi="Calibri"/>
                                <w:b/>
                                <w:bCs/>
                                <w:sz w:val="18"/>
                                <w:szCs w:val="18"/>
                              </w:rPr>
                              <w:t>22</w:t>
                            </w:r>
                          </w:p>
                        </w:txbxContent>
                      </wps:txbx>
                      <wps:bodyPr wrap="square" rtlCol="0"/>
                    </wps:wsp>
                  </a:graphicData>
                </a:graphic>
              </wp:anchor>
            </w:drawing>
          </mc:Choice>
          <mc:Fallback>
            <w:pict>
              <v:shape w14:anchorId="032381D4" id="_x0000_s1091" type="#_x0000_t202" style="position:absolute;margin-left:286.7pt;margin-top:3.8pt;width:39.35pt;height:19pt;z-index:25246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" filled="f" stroked="f">
                <v:textbox>
                  <w:txbxContent>
                    <w:p w14:paraId="37773E1C" w14:textId="77777777" w:rsidR="001918C3" w:rsidRPr="001918C3" w:rsidRDefault="001918C3" w:rsidP="001918C3">
                      <w:pPr>
                        <w:rPr>
                          <w:rFonts w:hAnsi="Calibri"/>
                          <w:b/>
                          <w:bCs/>
                          <w:sz w:val="18"/>
                          <w:szCs w:val="18"/>
                        </w:rPr>
                      </w:pPr>
                      <w:r w:rsidRPr="001918C3">
                        <w:rPr>
                          <w:rFonts w:hAnsi="Calibri"/>
                          <w:b/>
                          <w:bCs/>
                          <w:sz w:val="18"/>
                          <w:szCs w:val="18"/>
                        </w:rPr>
                        <w:t>20</w:t>
                      </w:r>
                      <w:r>
                        <w:rPr>
                          <w:rFonts w:hAnsi="Calibri"/>
                          <w:b/>
                          <w:bCs/>
                          <w:sz w:val="18"/>
                          <w:szCs w:val="18"/>
                        </w:rPr>
                        <w:t>22</w:t>
                      </w:r>
                    </w:p>
                  </w:txbxContent>
                </v:textbox>
              </v:shape>
            </w:pict>
          </mc:Fallback>
        </mc:AlternateContent>
      </w:r>
      <w:r w:rsidR="007571D2">
        <w:rPr>
          <w:noProof/>
        </w:rPr>
        <mc:AlternateContent>
          <mc:Choice Requires="wps">
            <w:drawing>
              <wp:anchor distT="45720" distB="45720" distL="114300" distR="114300" simplePos="0" relativeHeight="251685888" behindDoc="1" locked="0" layoutInCell="1" allowOverlap="1" wp14:anchorId="5A13F318" wp14:editId="7F52204D">
                <wp:simplePos x="0" y="0"/>
                <wp:positionH relativeFrom="column">
                  <wp:posOffset>2250081</wp:posOffset>
                </wp:positionH>
                <wp:positionV relativeFrom="paragraph">
                  <wp:posOffset>158336</wp:posOffset>
                </wp:positionV>
                <wp:extent cx="2360930" cy="140462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3AD061B" w14:textId="77777777" w:rsidR="007571D2" w:rsidRPr="000D7A64" w:rsidRDefault="007571D2" w:rsidP="007571D2">
                            <w:pPr>
                              <w:rPr>
                                <w:b/>
                                <w:bCs/>
                                <w:sz w:val="18"/>
                                <w:szCs w:val="18"/>
                              </w:rPr>
                            </w:pPr>
                            <w:r w:rsidRPr="000D7A64">
                              <w:rPr>
                                <w:b/>
                                <w:bCs/>
                                <w:sz w:val="18"/>
                                <w:szCs w:val="18"/>
                              </w:rPr>
                              <w:t>2022</w:t>
                            </w:r>
                          </w:p>
                          <w:p w14:paraId="2FD02B54" w14:textId="77777777" w:rsidR="00DA0110" w:rsidRDefault="00DA0110"/>
                          <w:p w14:paraId="400DC126" w14:textId="601AF01C" w:rsidR="007571D2" w:rsidRPr="000D7A64" w:rsidRDefault="007571D2" w:rsidP="007571D2">
                            <w:pPr>
                              <w:rPr>
                                <w:b/>
                                <w:bCs/>
                                <w:sz w:val="18"/>
                                <w:szCs w:val="18"/>
                              </w:rPr>
                            </w:pPr>
                            <w:r w:rsidRPr="000D7A64">
                              <w:rPr>
                                <w:b/>
                                <w:bCs/>
                                <w:sz w:val="18"/>
                                <w:szCs w:val="18"/>
                              </w:rPr>
                              <w:t>2022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13F318" id="_x0000_s1092" type="#_x0000_t202" style="position:absolute;margin-left:177.15pt;margin-top:12.45pt;width:185.9pt;height:110.6pt;z-index:-2516305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CjzAAIAANY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" filled="f" stroked="f">
                <v:textbox style="mso-fit-shape-to-text:t">
                  <w:txbxContent>
                    <w:p w14:paraId="53AD061B" w14:textId="77777777" w:rsidR="007571D2" w:rsidRPr="000D7A64" w:rsidRDefault="007571D2" w:rsidP="007571D2">
                      <w:pPr>
                        <w:rPr>
                          <w:b/>
                          <w:bCs/>
                          <w:sz w:val="18"/>
                          <w:szCs w:val="18"/>
                        </w:rPr>
                      </w:pPr>
                      <w:r w:rsidRPr="000D7A64">
                        <w:rPr>
                          <w:b/>
                          <w:bCs/>
                          <w:sz w:val="18"/>
                          <w:szCs w:val="18"/>
                        </w:rPr>
                        <w:t>2022</w:t>
                      </w:r>
                    </w:p>
                    <w:p w14:paraId="2FD02B54" w14:textId="77777777" w:rsidR="00DA0110" w:rsidRDefault="00DA0110"/>
                    <w:p w14:paraId="400DC126" w14:textId="601AF01C" w:rsidR="007571D2" w:rsidRPr="000D7A64" w:rsidRDefault="007571D2" w:rsidP="007571D2">
                      <w:pPr>
                        <w:rPr>
                          <w:b/>
                          <w:bCs/>
                          <w:sz w:val="18"/>
                          <w:szCs w:val="18"/>
                        </w:rPr>
                      </w:pPr>
                      <w:r w:rsidRPr="000D7A64">
                        <w:rPr>
                          <w:b/>
                          <w:bCs/>
                          <w:sz w:val="18"/>
                          <w:szCs w:val="18"/>
                        </w:rPr>
                        <w:t>2022</w:t>
                      </w:r>
                    </w:p>
                  </w:txbxContent>
                </v:textbox>
              </v:shape>
            </w:pict>
          </mc:Fallback>
        </mc:AlternateContent>
      </w:r>
      <w:r w:rsidR="005A570D">
        <w:t xml:space="preserve">Figure </w:t>
      </w:r>
      <w:r w:rsidR="005A570D">
        <w:fldChar w:fldCharType="begin"/>
      </w:r>
      <w:r w:rsidR="005A570D">
        <w:instrText xml:space="preserve"> SEQ Figure \* ARABIC </w:instrText>
      </w:r>
      <w:r w:rsidR="005A570D">
        <w:fldChar w:fldCharType="separate"/>
      </w:r>
      <w:r>
        <w:rPr>
          <w:noProof/>
        </w:rPr>
        <w:t>49</w:t>
      </w:r>
      <w:r w:rsidR="005A570D">
        <w:fldChar w:fldCharType="end"/>
      </w:r>
      <w:r w:rsidR="005A570D">
        <w:t xml:space="preserve">: </w:t>
      </w:r>
      <w:r w:rsidR="005A570D" w:rsidRPr="006842E8">
        <w:t>Reason for the end of the designated library service</w:t>
      </w:r>
    </w:p>
    <w:p w14:paraId="7912FF3A" w14:textId="10C8B824" w:rsidR="00C13C15" w:rsidRDefault="00B22BF5" w:rsidP="00234A23">
      <w:pPr>
        <w:pStyle w:val="Caption"/>
        <w:rPr>
          <w:noProof/>
        </w:rPr>
      </w:pPr>
      <w:r w:rsidRPr="007571D2">
        <w:rPr>
          <w:noProof/>
        </w:rPr>
        <w:t xml:space="preserve"> </w:t>
      </w:r>
      <w:r w:rsidR="00475359" w:rsidRPr="007571D2">
        <w:rPr>
          <w:noProof/>
        </w:rPr>
        <w:drawing>
          <wp:inline distT="0" distB="0" distL="0" distR="0" wp14:anchorId="604E9A82" wp14:editId="09096E8A">
            <wp:extent cx="5207635" cy="2771548"/>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50E338C" w14:textId="28344A4C" w:rsidR="007571D2" w:rsidRPr="007E01F3" w:rsidRDefault="00475359" w:rsidP="00D7633E">
      <w:pPr>
        <w:pStyle w:val="Caption"/>
        <w:spacing w:after="240"/>
        <w:rPr>
          <w:color w:val="808080" w:themeColor="background1" w:themeShade="80"/>
        </w:rPr>
      </w:pPr>
      <w:r w:rsidRPr="00B22BF5">
        <w:rPr>
          <w:rStyle w:val="SubtleEmphasis"/>
        </w:rPr>
        <w:t>Q28a. Why did this service end?</w:t>
      </w:r>
      <w:r w:rsidRPr="00B22BF5">
        <w:rPr>
          <w:rStyle w:val="SubtleEmphasis"/>
        </w:rPr>
        <w:br/>
        <w:t>Base: Where had designated library area on-site in the past - 2022 (112), 2019 (66)</w:t>
      </w:r>
    </w:p>
    <w:p w14:paraId="5BDC075E" w14:textId="721F05A6" w:rsidR="00D95332" w:rsidRDefault="00D95332" w:rsidP="00D7633E">
      <w:pPr>
        <w:pStyle w:val="Heading3"/>
        <w:spacing w:after="240"/>
        <w:rPr>
          <w:noProof/>
        </w:rPr>
      </w:pPr>
      <w:bookmarkStart w:id="84" w:name="_Toc117536688"/>
      <w:bookmarkStart w:id="85" w:name="_Toc120001039"/>
      <w:r>
        <w:rPr>
          <w:noProof/>
        </w:rPr>
        <w:t>Current provision</w:t>
      </w:r>
      <w:bookmarkEnd w:id="84"/>
      <w:bookmarkEnd w:id="85"/>
    </w:p>
    <w:p w14:paraId="294D79CA" w14:textId="19A6EEFC" w:rsidR="007E01F3" w:rsidRDefault="007E01F3" w:rsidP="007E01F3">
      <w:r>
        <w:t xml:space="preserve">Schools without a designated, standalone library area on-site were asked about any alternative provision they have in place. </w:t>
      </w:r>
      <w:proofErr w:type="gramStart"/>
      <w:r>
        <w:t>A majority of</w:t>
      </w:r>
      <w:proofErr w:type="gramEnd"/>
      <w:r>
        <w:t xml:space="preserve"> these schools report having a designated area that is part of a shared space, such as a classroom or office (59%). Other popular alternative forms of provision include the School Library Service (34%) </w:t>
      </w:r>
      <w:r>
        <w:lastRenderedPageBreak/>
        <w:t xml:space="preserve">and Public Libraries (27%). The reliance on public libraries could be a cause for concern going forward, given the recent history of closures and the continuing pressure on local authority budgets. </w:t>
      </w:r>
    </w:p>
    <w:p w14:paraId="1C460CCE" w14:textId="187D7FAA" w:rsidR="007E01F3" w:rsidRDefault="007E01F3" w:rsidP="007E01F3">
      <w:r>
        <w:t xml:space="preserve">Overall, </w:t>
      </w:r>
      <w:proofErr w:type="gramStart"/>
      <w:r>
        <w:t>the vast majority of</w:t>
      </w:r>
      <w:proofErr w:type="gramEnd"/>
      <w:r>
        <w:t xml:space="preserve"> these schools do have some form of alternative provision in place, with just 13% reporting that that they do not. Schools with </w:t>
      </w:r>
      <w:r w:rsidR="003C2975">
        <w:t xml:space="preserve">the </w:t>
      </w:r>
      <w:r>
        <w:t xml:space="preserve">highest rates of FSM eligibility are more likely to say that they have no alternative provision in place (37%). However, this result should be interpreted as indicative only given </w:t>
      </w:r>
      <w:r w:rsidR="003C2975">
        <w:t xml:space="preserve">that </w:t>
      </w:r>
      <w:r>
        <w:t>the base size for this sub-group is very low (8).</w:t>
      </w:r>
    </w:p>
    <w:p w14:paraId="0BFF3A7F" w14:textId="5EF89D97" w:rsidR="007E01F3" w:rsidRDefault="003C2975" w:rsidP="007E01F3">
      <w:r>
        <w:t>Further to this, t</w:t>
      </w:r>
      <w:r w:rsidR="007E01F3">
        <w:t>here are significant differences</w:t>
      </w:r>
      <w:r>
        <w:t xml:space="preserve"> </w:t>
      </w:r>
      <w:r w:rsidR="007E01F3">
        <w:t xml:space="preserve">between urban and rural schools. In rural areas, schools are more likely to </w:t>
      </w:r>
      <w:r>
        <w:t xml:space="preserve">say they </w:t>
      </w:r>
      <w:r w:rsidR="007E01F3">
        <w:t>access library services in a designated area in a shared room (</w:t>
      </w:r>
      <w:r>
        <w:t>67</w:t>
      </w:r>
      <w:r w:rsidR="007E01F3">
        <w:t>% cf. 5</w:t>
      </w:r>
      <w:r>
        <w:t>3</w:t>
      </w:r>
      <w:r w:rsidR="007E01F3">
        <w:t>% urban)</w:t>
      </w:r>
      <w:r>
        <w:t xml:space="preserve">. In contrast, </w:t>
      </w:r>
      <w:r w:rsidR="007E01F3">
        <w:t>urban schools are more likely to</w:t>
      </w:r>
      <w:r>
        <w:t xml:space="preserve"> state that they access library services in public libraries</w:t>
      </w:r>
      <w:r w:rsidR="007E01F3">
        <w:t xml:space="preserve"> (</w:t>
      </w:r>
      <w:r>
        <w:t>32</w:t>
      </w:r>
      <w:r w:rsidR="007E01F3">
        <w:t>%) than those in rural areas (</w:t>
      </w:r>
      <w:r>
        <w:t>18</w:t>
      </w:r>
      <w:r w:rsidR="007E01F3">
        <w:t>%).</w:t>
      </w:r>
      <w:r w:rsidR="00FE2983">
        <w:t xml:space="preserve"> </w:t>
      </w:r>
    </w:p>
    <w:p w14:paraId="491B2F5C" w14:textId="45C69EA3" w:rsidR="003C2975" w:rsidRDefault="003C2975" w:rsidP="007E01F3">
      <w:r>
        <w:t xml:space="preserve">There are also some differences by country and education phase. By country, schools in Northern Ireland are more likely than average to say that they access this provision via Schools Library Services (77% cf. 34% overall). Schools in Scotland are more likely to say that they access school library services at other schools nearby (8% cf. 2% overall). </w:t>
      </w:r>
    </w:p>
    <w:p w14:paraId="0497B4F8" w14:textId="3300478D" w:rsidR="00B22BF5" w:rsidRPr="007E01F3" w:rsidRDefault="00B21FC7" w:rsidP="00B22BF5">
      <w:r>
        <w:t xml:space="preserve">By education phase, primary schools are more likely than average to cite Schools Library Services as a form of alternative provision (38% cf. 34% overall) while secondary schools are more likely than average to state that they use shared public and school libraries (9% cf. 2% overall). </w:t>
      </w:r>
    </w:p>
    <w:p w14:paraId="45C649BF" w14:textId="48DD1D11" w:rsidR="00961406" w:rsidRPr="00961406" w:rsidRDefault="0040076C" w:rsidP="0040076C">
      <w:pPr>
        <w:pStyle w:val="Caption"/>
      </w:pPr>
      <w:r>
        <w:rPr>
          <w:noProof/>
        </w:rPr>
        <mc:AlternateContent>
          <mc:Choice Requires="wps">
            <w:drawing>
              <wp:anchor distT="0" distB="0" distL="114300" distR="114300" simplePos="0" relativeHeight="252397568" behindDoc="0" locked="0" layoutInCell="1" allowOverlap="1" wp14:anchorId="53853706" wp14:editId="79785814">
                <wp:simplePos x="0" y="0"/>
                <wp:positionH relativeFrom="column">
                  <wp:posOffset>3088184</wp:posOffset>
                </wp:positionH>
                <wp:positionV relativeFrom="paragraph">
                  <wp:posOffset>124436</wp:posOffset>
                </wp:positionV>
                <wp:extent cx="500304" cy="241530"/>
                <wp:effectExtent l="0" t="0" r="0" b="0"/>
                <wp:wrapNone/>
                <wp:docPr id="2316" name="Text Box 1"/>
                <wp:cNvGraphicFramePr/>
                <a:graphic xmlns:a="http://schemas.openxmlformats.org/drawingml/2006/main">
                  <a:graphicData uri="http://schemas.microsoft.com/office/word/2010/wordprocessingShape">
                    <wps:wsp>
                      <wps:cNvSpPr txBox="1"/>
                      <wps:spPr>
                        <a:xfrm>
                          <a:off x="0" y="0"/>
                          <a:ext cx="500304" cy="241530"/>
                        </a:xfrm>
                        <a:prstGeom prst="rect">
                          <a:avLst/>
                        </a:prstGeom>
                      </wps:spPr>
                      <wps:txbx>
                        <w:txbxContent>
                          <w:p w14:paraId="311FCBFB" w14:textId="1EDBED9C" w:rsidR="0040076C" w:rsidRPr="0040076C" w:rsidRDefault="0040076C" w:rsidP="0040076C">
                            <w:pPr>
                              <w:rPr>
                                <w:rFonts w:hAnsi="Calibri"/>
                                <w:b/>
                                <w:bCs/>
                                <w:sz w:val="18"/>
                                <w:szCs w:val="18"/>
                              </w:rPr>
                            </w:pPr>
                            <w:r w:rsidRPr="0040076C">
                              <w:rPr>
                                <w:rFonts w:hAnsi="Calibri"/>
                                <w:b/>
                                <w:bCs/>
                                <w:sz w:val="18"/>
                                <w:szCs w:val="18"/>
                              </w:rPr>
                              <w:t>20</w:t>
                            </w:r>
                            <w:r>
                              <w:rPr>
                                <w:rFonts w:hAnsi="Calibri"/>
                                <w:b/>
                                <w:bCs/>
                                <w:sz w:val="18"/>
                                <w:szCs w:val="18"/>
                              </w:rPr>
                              <w:t>22</w:t>
                            </w:r>
                          </w:p>
                        </w:txbxContent>
                      </wps:txbx>
                      <wps:bodyPr wrap="square" rtlCol="0"/>
                    </wps:wsp>
                  </a:graphicData>
                </a:graphic>
              </wp:anchor>
            </w:drawing>
          </mc:Choice>
          <mc:Fallback>
            <w:pict>
              <v:shape w14:anchorId="53853706" id="_x0000_s1093" type="#_x0000_t202" style="position:absolute;margin-left:243.15pt;margin-top:9.8pt;width:39.4pt;height:19pt;z-index:25239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" filled="f" stroked="f">
                <v:textbox>
                  <w:txbxContent>
                    <w:p w14:paraId="311FCBFB" w14:textId="1EDBED9C" w:rsidR="0040076C" w:rsidRPr="0040076C" w:rsidRDefault="0040076C" w:rsidP="0040076C">
                      <w:pPr>
                        <w:rPr>
                          <w:rFonts w:hAnsi="Calibri"/>
                          <w:b/>
                          <w:bCs/>
                          <w:sz w:val="18"/>
                          <w:szCs w:val="18"/>
                        </w:rPr>
                      </w:pPr>
                      <w:r w:rsidRPr="0040076C">
                        <w:rPr>
                          <w:rFonts w:hAnsi="Calibri"/>
                          <w:b/>
                          <w:bCs/>
                          <w:sz w:val="18"/>
                          <w:szCs w:val="18"/>
                        </w:rPr>
                        <w:t>20</w:t>
                      </w:r>
                      <w:r>
                        <w:rPr>
                          <w:rFonts w:hAnsi="Calibri"/>
                          <w:b/>
                          <w:bCs/>
                          <w:sz w:val="18"/>
                          <w:szCs w:val="18"/>
                        </w:rPr>
                        <w:t>22</w:t>
                      </w:r>
                    </w:p>
                  </w:txbxContent>
                </v:textbox>
              </v:shape>
            </w:pict>
          </mc:Fallback>
        </mc:AlternateContent>
      </w:r>
      <w:r>
        <w:t xml:space="preserve">Figure </w:t>
      </w:r>
      <w:r>
        <w:fldChar w:fldCharType="begin"/>
      </w:r>
      <w:r>
        <w:instrText xml:space="preserve"> SEQ Figure \* ARABIC </w:instrText>
      </w:r>
      <w:r>
        <w:fldChar w:fldCharType="separate"/>
      </w:r>
      <w:r w:rsidR="001918C3">
        <w:rPr>
          <w:noProof/>
        </w:rPr>
        <w:t>50</w:t>
      </w:r>
      <w:r>
        <w:fldChar w:fldCharType="end"/>
      </w:r>
      <w:r>
        <w:t xml:space="preserve">: </w:t>
      </w:r>
      <w:r w:rsidRPr="00D142D6">
        <w:t>Ways in which schools access library services</w:t>
      </w:r>
    </w:p>
    <w:p w14:paraId="3D56B220" w14:textId="0377A7B1" w:rsidR="00475359" w:rsidRDefault="00891C01" w:rsidP="00234A23">
      <w:pPr>
        <w:pStyle w:val="F11Figure"/>
        <w:rPr>
          <w:color w:val="808080" w:themeColor="background1" w:themeShade="80"/>
          <w:szCs w:val="18"/>
        </w:rPr>
      </w:pPr>
      <w:r>
        <w:rPr>
          <w:noProof/>
        </w:rPr>
        <mc:AlternateContent>
          <mc:Choice Requires="wps">
            <w:drawing>
              <wp:anchor distT="0" distB="0" distL="114300" distR="114300" simplePos="0" relativeHeight="251784192" behindDoc="0" locked="0" layoutInCell="1" allowOverlap="1" wp14:anchorId="62FDB7C2" wp14:editId="5495EE29">
                <wp:simplePos x="0" y="0"/>
                <wp:positionH relativeFrom="column">
                  <wp:posOffset>4580518</wp:posOffset>
                </wp:positionH>
                <wp:positionV relativeFrom="paragraph">
                  <wp:posOffset>13275</wp:posOffset>
                </wp:positionV>
                <wp:extent cx="500304" cy="241530"/>
                <wp:effectExtent l="0" t="0" r="0" b="0"/>
                <wp:wrapNone/>
                <wp:docPr id="7" name="Text Box 1"/>
                <wp:cNvGraphicFramePr/>
                <a:graphic xmlns:a="http://schemas.openxmlformats.org/drawingml/2006/main">
                  <a:graphicData uri="http://schemas.microsoft.com/office/word/2010/wordprocessingShape">
                    <wps:wsp>
                      <wps:cNvSpPr txBox="1"/>
                      <wps:spPr>
                        <a:xfrm>
                          <a:off x="0" y="0"/>
                          <a:ext cx="500304" cy="241530"/>
                        </a:xfrm>
                        <a:prstGeom prst="rect">
                          <a:avLst/>
                        </a:prstGeom>
                      </wps:spPr>
                      <wps:txbx>
                        <w:txbxContent>
                          <w:p w14:paraId="2DD34469" w14:textId="77777777" w:rsidR="00891C01" w:rsidRPr="0040076C" w:rsidRDefault="00891C01" w:rsidP="00891C01">
                            <w:pPr>
                              <w:rPr>
                                <w:rFonts w:hAnsi="Calibri"/>
                                <w:b/>
                                <w:bCs/>
                                <w:sz w:val="18"/>
                                <w:szCs w:val="18"/>
                              </w:rPr>
                            </w:pPr>
                            <w:r w:rsidRPr="0040076C">
                              <w:rPr>
                                <w:rFonts w:hAnsi="Calibri"/>
                                <w:b/>
                                <w:bCs/>
                                <w:sz w:val="18"/>
                                <w:szCs w:val="18"/>
                              </w:rPr>
                              <w:t>2019</w:t>
                            </w:r>
                          </w:p>
                        </w:txbxContent>
                      </wps:txbx>
                      <wps:bodyPr wrap="square" rtlCol="0"/>
                    </wps:wsp>
                  </a:graphicData>
                </a:graphic>
              </wp:anchor>
            </w:drawing>
          </mc:Choice>
          <mc:Fallback>
            <w:pict>
              <v:shape w14:anchorId="62FDB7C2" id="_x0000_s1094" type="#_x0000_t202" style="position:absolute;margin-left:360.65pt;margin-top:1.05pt;width:39.4pt;height:19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" filled="f" stroked="f">
                <v:textbox>
                  <w:txbxContent>
                    <w:p w14:paraId="2DD34469" w14:textId="77777777" w:rsidR="00891C01" w:rsidRPr="0040076C" w:rsidRDefault="00891C01" w:rsidP="00891C01">
                      <w:pPr>
                        <w:rPr>
                          <w:rFonts w:hAnsi="Calibri"/>
                          <w:b/>
                          <w:bCs/>
                          <w:sz w:val="18"/>
                          <w:szCs w:val="18"/>
                        </w:rPr>
                      </w:pPr>
                      <w:r w:rsidRPr="0040076C">
                        <w:rPr>
                          <w:rFonts w:hAnsi="Calibri"/>
                          <w:b/>
                          <w:bCs/>
                          <w:sz w:val="18"/>
                          <w:szCs w:val="18"/>
                        </w:rPr>
                        <w:t>2019</w:t>
                      </w:r>
                    </w:p>
                  </w:txbxContent>
                </v:textbox>
              </v:shape>
            </w:pict>
          </mc:Fallback>
        </mc:AlternateContent>
      </w:r>
      <w:r w:rsidR="00475359" w:rsidRPr="007571D2">
        <w:rPr>
          <w:noProof/>
        </w:rPr>
        <w:drawing>
          <wp:inline distT="0" distB="0" distL="0" distR="0" wp14:anchorId="26DAEF70" wp14:editId="73A35772">
            <wp:extent cx="5208104" cy="2909570"/>
            <wp:effectExtent l="0" t="0" r="0" b="508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9928C3B" w14:textId="4EA7B5B0" w:rsidR="00A61896" w:rsidRPr="00B22BF5" w:rsidRDefault="00A61896" w:rsidP="00234A23">
      <w:pPr>
        <w:pStyle w:val="Caption"/>
        <w:rPr>
          <w:rStyle w:val="SubtleEmphasis"/>
        </w:rPr>
      </w:pPr>
      <w:r w:rsidRPr="00B22BF5">
        <w:rPr>
          <w:rStyle w:val="SubtleEmphasis"/>
        </w:rPr>
        <w:t>Q29. How does your school access library services now?</w:t>
      </w:r>
      <w:r w:rsidRPr="00B22BF5">
        <w:rPr>
          <w:rStyle w:val="SubtleEmphasis"/>
        </w:rPr>
        <w:br/>
        <w:t>Base: Where do not have a designated library area on-site</w:t>
      </w:r>
      <w:r w:rsidR="00475359" w:rsidRPr="00B22BF5">
        <w:rPr>
          <w:rStyle w:val="SubtleEmphasis"/>
        </w:rPr>
        <w:t xml:space="preserve"> - 2022</w:t>
      </w:r>
      <w:r w:rsidRPr="00B22BF5">
        <w:rPr>
          <w:rStyle w:val="SubtleEmphasis"/>
        </w:rPr>
        <w:t xml:space="preserve"> (272)</w:t>
      </w:r>
      <w:r w:rsidR="00475359" w:rsidRPr="00B22BF5">
        <w:rPr>
          <w:rStyle w:val="SubtleEmphasis"/>
        </w:rPr>
        <w:t>, 2019 (155)</w:t>
      </w:r>
    </w:p>
    <w:p w14:paraId="60926F1F" w14:textId="20E60641" w:rsidR="00B21FC7" w:rsidRDefault="00B21FC7">
      <w:pPr>
        <w:spacing w:after="160" w:line="259" w:lineRule="auto"/>
        <w:rPr>
          <w:rFonts w:asciiTheme="majorHAnsi" w:eastAsiaTheme="majorEastAsia" w:hAnsiTheme="majorHAnsi" w:cstheme="majorBidi"/>
          <w:b/>
          <w:bCs/>
          <w:color w:val="E80094" w:themeColor="text2"/>
          <w:sz w:val="24"/>
          <w:szCs w:val="24"/>
        </w:rPr>
      </w:pPr>
    </w:p>
    <w:p w14:paraId="6F56A205" w14:textId="3C81F4A0" w:rsidR="00A61896" w:rsidRPr="00FE1968" w:rsidRDefault="00A61896" w:rsidP="0077161A">
      <w:pPr>
        <w:pStyle w:val="Heading2"/>
      </w:pPr>
      <w:bookmarkStart w:id="86" w:name="_Toc117536689"/>
      <w:bookmarkStart w:id="87" w:name="_Toc120001040"/>
      <w:r w:rsidRPr="00FE1968">
        <w:t>Schools with a designated area in a shared space</w:t>
      </w:r>
      <w:bookmarkEnd w:id="86"/>
      <w:bookmarkEnd w:id="87"/>
    </w:p>
    <w:p w14:paraId="35C8E5A5" w14:textId="0E6FB9E4" w:rsidR="00A61896" w:rsidRPr="00B21FC7" w:rsidRDefault="00A61896" w:rsidP="0077161A">
      <w:pPr>
        <w:pStyle w:val="Heading3"/>
      </w:pPr>
      <w:bookmarkStart w:id="88" w:name="_Toc120001041"/>
      <w:r w:rsidRPr="009D2823">
        <w:t>Accessibility</w:t>
      </w:r>
      <w:bookmarkEnd w:id="88"/>
    </w:p>
    <w:p w14:paraId="1AC44222" w14:textId="16BBAEAD" w:rsidR="006E0B5C" w:rsidRDefault="00B21FC7" w:rsidP="00B22BF5">
      <w:pPr>
        <w:spacing w:before="120" w:after="0"/>
      </w:pPr>
      <w:r>
        <w:t>Schools with a designated library area in a shared space were asked for how many hours there is open access to it</w:t>
      </w:r>
      <w:r w:rsidR="00C60680">
        <w:t xml:space="preserve"> per week</w:t>
      </w:r>
      <w:r>
        <w:t>. A sizeable proportion of schools (38%) only allow open access for up to 10 hours. A further 7% report open access for more than 10 hours</w:t>
      </w:r>
      <w:r w:rsidR="00C60680">
        <w:t xml:space="preserve"> and</w:t>
      </w:r>
      <w:r>
        <w:t xml:space="preserve"> up to 20 hours</w:t>
      </w:r>
      <w:r w:rsidR="00C60680">
        <w:t>,</w:t>
      </w:r>
      <w:r>
        <w:t xml:space="preserve"> while 28% say that there is access for more than 20 hours, up to 30 hours. Further to this, fewer than one in ten (6%) report access for more than 30 hours, up to 40 hours and only 1% say they allow open access for more than 40 hours. Averaging this out, gives a mean of 17 hours for which the designated space in a shared area is openly accessible for.</w:t>
      </w:r>
    </w:p>
    <w:p w14:paraId="7A6E832F" w14:textId="77777777" w:rsidR="00B22BF5" w:rsidRPr="00B22BF5" w:rsidRDefault="00B22BF5" w:rsidP="00B22BF5">
      <w:pPr>
        <w:spacing w:before="120" w:after="0"/>
      </w:pPr>
    </w:p>
    <w:p w14:paraId="3DDFBBA7" w14:textId="6D6B2FBC" w:rsidR="006E0B5C" w:rsidRDefault="006E0B5C" w:rsidP="00234A23">
      <w:pPr>
        <w:pStyle w:val="F11Figure"/>
      </w:pPr>
      <w:r w:rsidRPr="00A61896">
        <w:lastRenderedPageBreak/>
        <w:t xml:space="preserve"> </w:t>
      </w:r>
    </w:p>
    <w:p w14:paraId="67728E84" w14:textId="0FF1A316" w:rsidR="00B22BF5" w:rsidRDefault="007B1EB3" w:rsidP="007B1EB3">
      <w:pPr>
        <w:pStyle w:val="Caption"/>
      </w:pPr>
      <w:r>
        <w:t xml:space="preserve">Figure </w:t>
      </w:r>
      <w:r>
        <w:fldChar w:fldCharType="begin"/>
      </w:r>
      <w:r>
        <w:instrText xml:space="preserve"> SEQ Figure \* ARABIC </w:instrText>
      </w:r>
      <w:r>
        <w:fldChar w:fldCharType="separate"/>
      </w:r>
      <w:r w:rsidR="001918C3">
        <w:rPr>
          <w:noProof/>
        </w:rPr>
        <w:t>51</w:t>
      </w:r>
      <w:r>
        <w:fldChar w:fldCharType="end"/>
      </w:r>
      <w:r>
        <w:t>:</w:t>
      </w:r>
      <w:r w:rsidR="0040076C">
        <w:t xml:space="preserve"> </w:t>
      </w:r>
      <w:r w:rsidRPr="003E4284">
        <w:t>Total number of hours of open access</w:t>
      </w:r>
    </w:p>
    <w:p w14:paraId="7121E94B" w14:textId="41094639" w:rsidR="00B22BF5" w:rsidRPr="00B22BF5" w:rsidRDefault="007B1EB3" w:rsidP="00B22BF5">
      <w:r w:rsidRPr="00AD194E">
        <w:rPr>
          <w:noProof/>
        </w:rPr>
        <mc:AlternateContent>
          <mc:Choice Requires="wps">
            <w:drawing>
              <wp:anchor distT="45720" distB="45720" distL="114300" distR="114300" simplePos="0" relativeHeight="252395520" behindDoc="0" locked="0" layoutInCell="1" allowOverlap="1" wp14:anchorId="5CDA09E6" wp14:editId="1BD7C117">
                <wp:simplePos x="0" y="0"/>
                <wp:positionH relativeFrom="margin">
                  <wp:align>center</wp:align>
                </wp:positionH>
                <wp:positionV relativeFrom="paragraph">
                  <wp:posOffset>8255</wp:posOffset>
                </wp:positionV>
                <wp:extent cx="2360930" cy="1404620"/>
                <wp:effectExtent l="0" t="0" r="0" b="0"/>
                <wp:wrapNone/>
                <wp:docPr id="2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E7047E2" w14:textId="77777777" w:rsidR="007B1EB3" w:rsidRPr="000D7A64" w:rsidRDefault="007B1EB3" w:rsidP="007B1EB3">
                            <w:pPr>
                              <w:rPr>
                                <w:b/>
                                <w:bCs/>
                                <w:sz w:val="18"/>
                                <w:szCs w:val="18"/>
                              </w:rPr>
                            </w:pPr>
                            <w:r w:rsidRPr="000D7A64">
                              <w:rPr>
                                <w:b/>
                                <w:bCs/>
                                <w:sz w:val="18"/>
                                <w:szCs w:val="18"/>
                              </w:rPr>
                              <w:t>2022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DA09E6" id="_x0000_s1095" type="#_x0000_t202" style="position:absolute;margin-left:0;margin-top:.65pt;width:185.9pt;height:110.6pt;z-index:25239552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ODAAIAANY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" filled="f" stroked="f">
                <v:textbox style="mso-fit-shape-to-text:t">
                  <w:txbxContent>
                    <w:p w14:paraId="7E7047E2" w14:textId="77777777" w:rsidR="007B1EB3" w:rsidRPr="000D7A64" w:rsidRDefault="007B1EB3" w:rsidP="007B1EB3">
                      <w:pPr>
                        <w:rPr>
                          <w:b/>
                          <w:bCs/>
                          <w:sz w:val="18"/>
                          <w:szCs w:val="18"/>
                        </w:rPr>
                      </w:pPr>
                      <w:r w:rsidRPr="000D7A64">
                        <w:rPr>
                          <w:b/>
                          <w:bCs/>
                          <w:sz w:val="18"/>
                          <w:szCs w:val="18"/>
                        </w:rPr>
                        <w:t>2022</w:t>
                      </w:r>
                    </w:p>
                  </w:txbxContent>
                </v:textbox>
                <w10:wrap anchorx="margin"/>
              </v:shape>
            </w:pict>
          </mc:Fallback>
        </mc:AlternateContent>
      </w:r>
      <w:r w:rsidR="00D7633E">
        <w:rPr>
          <w:noProof/>
        </w:rPr>
        <mc:AlternateContent>
          <mc:Choice Requires="wps">
            <w:drawing>
              <wp:anchor distT="45720" distB="45720" distL="114300" distR="114300" simplePos="0" relativeHeight="252081152" behindDoc="1" locked="0" layoutInCell="1" allowOverlap="1" wp14:anchorId="0D0237B8" wp14:editId="42A787AE">
                <wp:simplePos x="0" y="0"/>
                <wp:positionH relativeFrom="margin">
                  <wp:posOffset>4509099</wp:posOffset>
                </wp:positionH>
                <wp:positionV relativeFrom="paragraph">
                  <wp:posOffset>6458</wp:posOffset>
                </wp:positionV>
                <wp:extent cx="469126" cy="1404620"/>
                <wp:effectExtent l="0" t="0" r="0" b="0"/>
                <wp:wrapNone/>
                <wp:docPr id="2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126" cy="1404620"/>
                        </a:xfrm>
                        <a:prstGeom prst="rect">
                          <a:avLst/>
                        </a:prstGeom>
                        <a:noFill/>
                        <a:ln w="9525">
                          <a:noFill/>
                          <a:miter lim="800000"/>
                          <a:headEnd/>
                          <a:tailEnd/>
                        </a:ln>
                      </wps:spPr>
                      <wps:txbx>
                        <w:txbxContent>
                          <w:p w14:paraId="17E4108C" w14:textId="77777777" w:rsidR="00CF077F" w:rsidRPr="000D7A64" w:rsidRDefault="00CF077F" w:rsidP="00CF077F">
                            <w:pPr>
                              <w:rPr>
                                <w:b/>
                                <w:bCs/>
                                <w:sz w:val="18"/>
                                <w:szCs w:val="18"/>
                              </w:rPr>
                            </w:pPr>
                            <w:r w:rsidRPr="000D7A64">
                              <w:rPr>
                                <w:b/>
                                <w:bCs/>
                                <w:sz w:val="18"/>
                                <w:szCs w:val="18"/>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0237B8" id="_x0000_s1096" type="#_x0000_t202" style="position:absolute;margin-left:355.05pt;margin-top:.5pt;width:36.95pt;height:110.6pt;z-index:-251235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" filled="f" stroked="f">
                <v:textbox style="mso-fit-shape-to-text:t">
                  <w:txbxContent>
                    <w:p w14:paraId="17E4108C" w14:textId="77777777" w:rsidR="00CF077F" w:rsidRPr="000D7A64" w:rsidRDefault="00CF077F" w:rsidP="00CF077F">
                      <w:pPr>
                        <w:rPr>
                          <w:b/>
                          <w:bCs/>
                          <w:sz w:val="18"/>
                          <w:szCs w:val="18"/>
                        </w:rPr>
                      </w:pPr>
                      <w:r w:rsidRPr="000D7A64">
                        <w:rPr>
                          <w:b/>
                          <w:bCs/>
                          <w:sz w:val="18"/>
                          <w:szCs w:val="18"/>
                        </w:rPr>
                        <w:t>2019</w:t>
                      </w:r>
                    </w:p>
                  </w:txbxContent>
                </v:textbox>
                <w10:wrap anchorx="margin"/>
              </v:shape>
            </w:pict>
          </mc:Fallback>
        </mc:AlternateContent>
      </w:r>
    </w:p>
    <w:p w14:paraId="4B2ED43A" w14:textId="4EAB5DA1" w:rsidR="006E0B5C" w:rsidRDefault="006E0B5C" w:rsidP="00234A23">
      <w:pPr>
        <w:pStyle w:val="F11Figure"/>
        <w:rPr>
          <w:color w:val="808080" w:themeColor="background1" w:themeShade="80"/>
          <w:szCs w:val="18"/>
        </w:rPr>
      </w:pPr>
      <w:r w:rsidRPr="007571D2">
        <w:rPr>
          <w:noProof/>
        </w:rPr>
        <w:drawing>
          <wp:inline distT="0" distB="0" distL="0" distR="0" wp14:anchorId="2AEA9F90" wp14:editId="185C6354">
            <wp:extent cx="5207635" cy="2059388"/>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0F45401" w14:textId="5A5C985B" w:rsidR="00A61896" w:rsidRPr="00B22BF5" w:rsidRDefault="00A61896" w:rsidP="00234A23">
      <w:pPr>
        <w:pStyle w:val="Caption"/>
        <w:rPr>
          <w:rStyle w:val="SubtleEmphasis"/>
        </w:rPr>
      </w:pPr>
      <w:r w:rsidRPr="00B22BF5">
        <w:rPr>
          <w:rStyle w:val="SubtleEmphasis"/>
        </w:rPr>
        <w:t>Q30. For how many hours is there open access to the library area per week?</w:t>
      </w:r>
      <w:r w:rsidRPr="00B22BF5">
        <w:rPr>
          <w:rStyle w:val="SubtleEmphasis"/>
        </w:rPr>
        <w:br/>
        <w:t xml:space="preserve">Base: Where there is a designated library area in a shared space </w:t>
      </w:r>
      <w:r w:rsidR="006E0B5C" w:rsidRPr="00B22BF5">
        <w:rPr>
          <w:rStyle w:val="SubtleEmphasis"/>
        </w:rPr>
        <w:t xml:space="preserve">- 2022 </w:t>
      </w:r>
      <w:r w:rsidRPr="00B22BF5">
        <w:rPr>
          <w:rStyle w:val="SubtleEmphasis"/>
        </w:rPr>
        <w:t>(158)</w:t>
      </w:r>
      <w:r w:rsidR="006E0B5C" w:rsidRPr="00B22BF5">
        <w:rPr>
          <w:rStyle w:val="SubtleEmphasis"/>
        </w:rPr>
        <w:t>, 2019 (99)</w:t>
      </w:r>
    </w:p>
    <w:p w14:paraId="6A21D6A5" w14:textId="77777777" w:rsidR="00FE1968" w:rsidRDefault="00FE1968">
      <w:pPr>
        <w:spacing w:after="160" w:line="259" w:lineRule="auto"/>
      </w:pPr>
    </w:p>
    <w:p w14:paraId="11F4E0C7" w14:textId="43F5A009" w:rsidR="00B22BF5" w:rsidRDefault="00DC7EF5" w:rsidP="00B22BF5">
      <w:pPr>
        <w:spacing w:after="160" w:line="259" w:lineRule="auto"/>
      </w:pPr>
      <w:r w:rsidRPr="00DC7EF5">
        <w:t xml:space="preserve">Schools were then asked for what periods of the day there is typically open access to the library area. The </w:t>
      </w:r>
      <w:proofErr w:type="gramStart"/>
      <w:r w:rsidRPr="00DC7EF5">
        <w:t>most commonly selected</w:t>
      </w:r>
      <w:proofErr w:type="gramEnd"/>
      <w:r w:rsidRPr="00DC7EF5">
        <w:t xml:space="preserve"> time period is during class (</w:t>
      </w:r>
      <w:r>
        <w:t>79</w:t>
      </w:r>
      <w:r w:rsidRPr="00DC7EF5">
        <w:t>%)</w:t>
      </w:r>
      <w:r>
        <w:t>,</w:t>
      </w:r>
      <w:r w:rsidRPr="00DC7EF5">
        <w:t xml:space="preserve"> which is to be expected considering that it is likely that many of these spaces are contained within classrooms. The next two most common answers are lunchtimes (</w:t>
      </w:r>
      <w:r>
        <w:t>50</w:t>
      </w:r>
      <w:r w:rsidRPr="00DC7EF5">
        <w:t>%)</w:t>
      </w:r>
      <w:r>
        <w:t xml:space="preserve">, </w:t>
      </w:r>
      <w:r w:rsidRPr="00DC7EF5">
        <w:t>breaks (</w:t>
      </w:r>
      <w:r>
        <w:t>49</w:t>
      </w:r>
      <w:r w:rsidRPr="00DC7EF5">
        <w:t>%)</w:t>
      </w:r>
      <w:r>
        <w:t xml:space="preserve"> and form/registration time (46%)</w:t>
      </w:r>
      <w:r w:rsidRPr="00DC7EF5">
        <w:t xml:space="preserve">, indicating that some of these schools aim to provide this provision more widely during pupils’ free time in the school day. Accessibility is, however, not common pre or post school (32% and </w:t>
      </w:r>
      <w:r>
        <w:t>29</w:t>
      </w:r>
      <w:r w:rsidRPr="00DC7EF5">
        <w:t xml:space="preserve">% respectively). Just </w:t>
      </w:r>
      <w:r>
        <w:t>21</w:t>
      </w:r>
      <w:r w:rsidRPr="00DC7EF5">
        <w:t xml:space="preserve">% report that there is access to the library space at </w:t>
      </w:r>
      <w:proofErr w:type="gramStart"/>
      <w:r w:rsidRPr="00DC7EF5">
        <w:t>all of</w:t>
      </w:r>
      <w:proofErr w:type="gramEnd"/>
      <w:r w:rsidRPr="00DC7EF5">
        <w:t xml:space="preserve"> the times listed, while</w:t>
      </w:r>
      <w:r>
        <w:t xml:space="preserve"> around</w:t>
      </w:r>
      <w:r w:rsidRPr="00DC7EF5">
        <w:t xml:space="preserve"> one in twenty report that there is never open access (</w:t>
      </w:r>
      <w:r>
        <w:t>6</w:t>
      </w:r>
      <w:r w:rsidRPr="00DC7EF5">
        <w:t>%).</w:t>
      </w:r>
    </w:p>
    <w:tbl>
      <w:tblPr>
        <w:tblStyle w:val="TableGrid1"/>
        <w:tblpPr w:leftFromText="180" w:rightFromText="180" w:vertAnchor="text" w:horzAnchor="page" w:tblpX="9242" w:tblpY="8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3"/>
      </w:tblGrid>
      <w:tr w:rsidR="006E0B5C" w:rsidRPr="000D7A64" w14:paraId="6ACDDB43" w14:textId="77777777" w:rsidTr="00C1686C">
        <w:trPr>
          <w:trHeight w:val="559"/>
        </w:trPr>
        <w:tc>
          <w:tcPr>
            <w:tcW w:w="2193" w:type="dxa"/>
          </w:tcPr>
          <w:p w14:paraId="0E2CE159" w14:textId="7E36801C" w:rsidR="006E0B5C" w:rsidRPr="000D7A64" w:rsidRDefault="006E0B5C" w:rsidP="00C1686C">
            <w:pPr>
              <w:rPr>
                <w:color w:val="808080" w:themeColor="background1" w:themeShade="80"/>
                <w:sz w:val="18"/>
                <w:szCs w:val="18"/>
              </w:rPr>
            </w:pPr>
            <w:r>
              <w:rPr>
                <w:color w:val="808080" w:themeColor="background1" w:themeShade="80"/>
                <w:sz w:val="18"/>
                <w:szCs w:val="18"/>
              </w:rPr>
              <w:t>3</w:t>
            </w:r>
            <w:r w:rsidR="004B2B3E">
              <w:rPr>
                <w:color w:val="808080" w:themeColor="background1" w:themeShade="80"/>
                <w:sz w:val="18"/>
                <w:szCs w:val="18"/>
              </w:rPr>
              <w:t>2</w:t>
            </w:r>
            <w:r w:rsidRPr="000D7A64">
              <w:rPr>
                <w:color w:val="808080" w:themeColor="background1" w:themeShade="80"/>
                <w:sz w:val="18"/>
                <w:szCs w:val="18"/>
              </w:rPr>
              <w:t>%</w:t>
            </w:r>
          </w:p>
        </w:tc>
      </w:tr>
      <w:tr w:rsidR="006E0B5C" w:rsidRPr="000D7A64" w14:paraId="15B464A1" w14:textId="77777777" w:rsidTr="00C1686C">
        <w:trPr>
          <w:trHeight w:val="541"/>
        </w:trPr>
        <w:tc>
          <w:tcPr>
            <w:tcW w:w="2193" w:type="dxa"/>
          </w:tcPr>
          <w:p w14:paraId="76618190" w14:textId="45DD6BF7" w:rsidR="006E0B5C" w:rsidRPr="000D7A64" w:rsidRDefault="004B2B3E" w:rsidP="00C1686C">
            <w:pPr>
              <w:rPr>
                <w:color w:val="808080" w:themeColor="background1" w:themeShade="80"/>
                <w:sz w:val="18"/>
                <w:szCs w:val="18"/>
              </w:rPr>
            </w:pPr>
            <w:r>
              <w:rPr>
                <w:color w:val="808080" w:themeColor="background1" w:themeShade="80"/>
                <w:sz w:val="18"/>
                <w:szCs w:val="18"/>
              </w:rPr>
              <w:t>46</w:t>
            </w:r>
            <w:r w:rsidR="006E0B5C" w:rsidRPr="000D7A64">
              <w:rPr>
                <w:color w:val="808080" w:themeColor="background1" w:themeShade="80"/>
                <w:sz w:val="18"/>
                <w:szCs w:val="18"/>
              </w:rPr>
              <w:t>%</w:t>
            </w:r>
          </w:p>
        </w:tc>
      </w:tr>
      <w:tr w:rsidR="006E0B5C" w:rsidRPr="000D7A64" w14:paraId="467FDC31" w14:textId="77777777" w:rsidTr="00C1686C">
        <w:trPr>
          <w:trHeight w:val="559"/>
        </w:trPr>
        <w:tc>
          <w:tcPr>
            <w:tcW w:w="2193" w:type="dxa"/>
          </w:tcPr>
          <w:p w14:paraId="44853CF2" w14:textId="101F8DF5" w:rsidR="006E0B5C" w:rsidRPr="000D7A64" w:rsidRDefault="004B2B3E" w:rsidP="00C1686C">
            <w:pPr>
              <w:rPr>
                <w:color w:val="808080" w:themeColor="background1" w:themeShade="80"/>
                <w:sz w:val="18"/>
                <w:szCs w:val="18"/>
              </w:rPr>
            </w:pPr>
            <w:r>
              <w:rPr>
                <w:color w:val="808080" w:themeColor="background1" w:themeShade="80"/>
                <w:sz w:val="18"/>
                <w:szCs w:val="18"/>
              </w:rPr>
              <w:t>81</w:t>
            </w:r>
            <w:r w:rsidR="006E0B5C" w:rsidRPr="000D7A64">
              <w:rPr>
                <w:color w:val="808080" w:themeColor="background1" w:themeShade="80"/>
                <w:sz w:val="18"/>
                <w:szCs w:val="18"/>
              </w:rPr>
              <w:t>%</w:t>
            </w:r>
          </w:p>
        </w:tc>
      </w:tr>
      <w:tr w:rsidR="006E0B5C" w:rsidRPr="000D7A64" w14:paraId="540CB433" w14:textId="77777777" w:rsidTr="00C1686C">
        <w:trPr>
          <w:trHeight w:val="559"/>
        </w:trPr>
        <w:tc>
          <w:tcPr>
            <w:tcW w:w="2193" w:type="dxa"/>
          </w:tcPr>
          <w:p w14:paraId="322F1A32" w14:textId="127D45EE" w:rsidR="006E0B5C" w:rsidRPr="000D7A64" w:rsidRDefault="004B2B3E" w:rsidP="00C1686C">
            <w:pPr>
              <w:rPr>
                <w:color w:val="808080" w:themeColor="background1" w:themeShade="80"/>
                <w:sz w:val="18"/>
                <w:szCs w:val="18"/>
              </w:rPr>
            </w:pPr>
            <w:r>
              <w:rPr>
                <w:color w:val="808080" w:themeColor="background1" w:themeShade="80"/>
                <w:sz w:val="18"/>
                <w:szCs w:val="18"/>
              </w:rPr>
              <w:t>55</w:t>
            </w:r>
            <w:r w:rsidR="006E0B5C">
              <w:rPr>
                <w:color w:val="808080" w:themeColor="background1" w:themeShade="80"/>
                <w:sz w:val="18"/>
                <w:szCs w:val="18"/>
              </w:rPr>
              <w:t>%</w:t>
            </w:r>
          </w:p>
        </w:tc>
      </w:tr>
      <w:tr w:rsidR="006E0B5C" w:rsidRPr="000D7A64" w14:paraId="26B6867A" w14:textId="77777777" w:rsidTr="00C1686C">
        <w:trPr>
          <w:trHeight w:val="559"/>
        </w:trPr>
        <w:tc>
          <w:tcPr>
            <w:tcW w:w="2193" w:type="dxa"/>
          </w:tcPr>
          <w:p w14:paraId="0669DFAC" w14:textId="33DF4286" w:rsidR="006E0B5C" w:rsidRPr="000D7A64" w:rsidRDefault="004B2B3E" w:rsidP="00C1686C">
            <w:pPr>
              <w:rPr>
                <w:color w:val="808080" w:themeColor="background1" w:themeShade="80"/>
                <w:sz w:val="18"/>
                <w:szCs w:val="18"/>
              </w:rPr>
            </w:pPr>
            <w:r>
              <w:rPr>
                <w:color w:val="808080" w:themeColor="background1" w:themeShade="80"/>
                <w:sz w:val="18"/>
                <w:szCs w:val="18"/>
              </w:rPr>
              <w:t>62</w:t>
            </w:r>
            <w:r w:rsidR="006E0B5C">
              <w:rPr>
                <w:color w:val="808080" w:themeColor="background1" w:themeShade="80"/>
                <w:sz w:val="18"/>
                <w:szCs w:val="18"/>
              </w:rPr>
              <w:t>%</w:t>
            </w:r>
          </w:p>
        </w:tc>
      </w:tr>
      <w:tr w:rsidR="006E0B5C" w:rsidRPr="000D7A64" w14:paraId="13345052" w14:textId="77777777" w:rsidTr="00C1686C">
        <w:trPr>
          <w:trHeight w:val="559"/>
        </w:trPr>
        <w:tc>
          <w:tcPr>
            <w:tcW w:w="2193" w:type="dxa"/>
          </w:tcPr>
          <w:p w14:paraId="6597FF91" w14:textId="711D8818" w:rsidR="006E0B5C" w:rsidRDefault="004B2B3E" w:rsidP="00C1686C">
            <w:pPr>
              <w:rPr>
                <w:color w:val="808080" w:themeColor="background1" w:themeShade="80"/>
                <w:sz w:val="18"/>
                <w:szCs w:val="18"/>
              </w:rPr>
            </w:pPr>
            <w:r>
              <w:rPr>
                <w:color w:val="808080" w:themeColor="background1" w:themeShade="80"/>
                <w:sz w:val="18"/>
                <w:szCs w:val="18"/>
              </w:rPr>
              <w:t>27</w:t>
            </w:r>
            <w:r w:rsidR="006E0B5C">
              <w:rPr>
                <w:color w:val="808080" w:themeColor="background1" w:themeShade="80"/>
                <w:sz w:val="18"/>
                <w:szCs w:val="18"/>
              </w:rPr>
              <w:t>%</w:t>
            </w:r>
          </w:p>
        </w:tc>
      </w:tr>
      <w:tr w:rsidR="004B2B3E" w:rsidRPr="000D7A64" w14:paraId="214B2890" w14:textId="77777777" w:rsidTr="00C1686C">
        <w:trPr>
          <w:trHeight w:val="559"/>
        </w:trPr>
        <w:tc>
          <w:tcPr>
            <w:tcW w:w="2193" w:type="dxa"/>
          </w:tcPr>
          <w:p w14:paraId="439E0C50" w14:textId="39CDBC24" w:rsidR="004B2B3E" w:rsidRDefault="004B2B3E" w:rsidP="00C1686C">
            <w:pPr>
              <w:rPr>
                <w:color w:val="808080" w:themeColor="background1" w:themeShade="80"/>
                <w:sz w:val="18"/>
                <w:szCs w:val="18"/>
              </w:rPr>
            </w:pPr>
            <w:r>
              <w:rPr>
                <w:color w:val="808080" w:themeColor="background1" w:themeShade="80"/>
                <w:sz w:val="18"/>
                <w:szCs w:val="18"/>
              </w:rPr>
              <w:t>18%</w:t>
            </w:r>
          </w:p>
        </w:tc>
      </w:tr>
      <w:tr w:rsidR="004B2B3E" w:rsidRPr="000D7A64" w14:paraId="09D7FA56" w14:textId="77777777" w:rsidTr="00C1686C">
        <w:trPr>
          <w:trHeight w:val="559"/>
        </w:trPr>
        <w:tc>
          <w:tcPr>
            <w:tcW w:w="2193" w:type="dxa"/>
          </w:tcPr>
          <w:p w14:paraId="5B5FEB6F" w14:textId="2E81C041" w:rsidR="004B2B3E" w:rsidRDefault="004B2B3E" w:rsidP="00C1686C">
            <w:pPr>
              <w:rPr>
                <w:color w:val="808080" w:themeColor="background1" w:themeShade="80"/>
                <w:sz w:val="18"/>
                <w:szCs w:val="18"/>
              </w:rPr>
            </w:pPr>
            <w:r>
              <w:rPr>
                <w:color w:val="808080" w:themeColor="background1" w:themeShade="80"/>
                <w:sz w:val="18"/>
                <w:szCs w:val="18"/>
              </w:rPr>
              <w:t>5%</w:t>
            </w:r>
          </w:p>
        </w:tc>
      </w:tr>
    </w:tbl>
    <w:bookmarkStart w:id="89" w:name="_Ref117590979"/>
    <w:p w14:paraId="7A915ED4" w14:textId="7E1A35B3" w:rsidR="00B22BF5" w:rsidRDefault="0040076C" w:rsidP="006C189A">
      <w:pPr>
        <w:pStyle w:val="Caption"/>
      </w:pPr>
      <w:r>
        <w:rPr>
          <w:noProof/>
        </w:rPr>
        <mc:AlternateContent>
          <mc:Choice Requires="wps">
            <w:drawing>
              <wp:anchor distT="45720" distB="45720" distL="114300" distR="114300" simplePos="0" relativeHeight="251695104" behindDoc="1" locked="0" layoutInCell="1" allowOverlap="1" wp14:anchorId="3C466FE3" wp14:editId="06EC8DD5">
                <wp:simplePos x="0" y="0"/>
                <wp:positionH relativeFrom="column">
                  <wp:posOffset>2245947</wp:posOffset>
                </wp:positionH>
                <wp:positionV relativeFrom="paragraph">
                  <wp:posOffset>156210</wp:posOffset>
                </wp:positionV>
                <wp:extent cx="2360930" cy="276045"/>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6045"/>
                        </a:xfrm>
                        <a:prstGeom prst="rect">
                          <a:avLst/>
                        </a:prstGeom>
                        <a:noFill/>
                        <a:ln w="9525">
                          <a:noFill/>
                          <a:miter lim="800000"/>
                          <a:headEnd/>
                          <a:tailEnd/>
                        </a:ln>
                      </wps:spPr>
                      <wps:txbx>
                        <w:txbxContent>
                          <w:p w14:paraId="620EE1A2" w14:textId="77777777" w:rsidR="006E0B5C" w:rsidRPr="000D7A64" w:rsidRDefault="006E0B5C" w:rsidP="006E0B5C">
                            <w:pPr>
                              <w:rPr>
                                <w:b/>
                                <w:bCs/>
                                <w:sz w:val="18"/>
                                <w:szCs w:val="18"/>
                              </w:rPr>
                            </w:pPr>
                            <w:r w:rsidRPr="000D7A64">
                              <w:rPr>
                                <w:b/>
                                <w:bCs/>
                                <w:sz w:val="18"/>
                                <w:szCs w:val="18"/>
                              </w:rPr>
                              <w:t>2022</w:t>
                            </w:r>
                          </w:p>
                          <w:p w14:paraId="6FF2E87A" w14:textId="77777777" w:rsidR="00DA0110" w:rsidRDefault="00DA0110"/>
                          <w:p w14:paraId="54CD8E59" w14:textId="77777777" w:rsidR="006E0B5C" w:rsidRPr="000D7A64" w:rsidRDefault="006E0B5C" w:rsidP="006E0B5C">
                            <w:pPr>
                              <w:rPr>
                                <w:b/>
                                <w:bCs/>
                                <w:sz w:val="18"/>
                                <w:szCs w:val="18"/>
                              </w:rPr>
                            </w:pPr>
                            <w:r w:rsidRPr="000D7A64">
                              <w:rPr>
                                <w:b/>
                                <w:bCs/>
                                <w:sz w:val="18"/>
                                <w:szCs w:val="18"/>
                              </w:rPr>
                              <w:t>2022</w:t>
                            </w:r>
                          </w:p>
                          <w:p w14:paraId="6CDADA40" w14:textId="77777777" w:rsidR="00DA0110" w:rsidRDefault="00DA0110"/>
                          <w:p w14:paraId="4BF73E87" w14:textId="22F3B500" w:rsidR="006E0B5C" w:rsidRPr="000D7A64" w:rsidRDefault="006E0B5C" w:rsidP="006E0B5C">
                            <w:pPr>
                              <w:rPr>
                                <w:b/>
                                <w:bCs/>
                                <w:sz w:val="18"/>
                                <w:szCs w:val="18"/>
                              </w:rPr>
                            </w:pPr>
                            <w:r w:rsidRPr="000D7A64">
                              <w:rPr>
                                <w:b/>
                                <w:bCs/>
                                <w:sz w:val="18"/>
                                <w:szCs w:val="18"/>
                              </w:rPr>
                              <w:t>2022</w:t>
                            </w:r>
                          </w:p>
                          <w:p w14:paraId="6726A046" w14:textId="77777777" w:rsidR="00DA0110" w:rsidRDefault="00DA0110"/>
                          <w:p w14:paraId="323F0E65" w14:textId="4FDF9876" w:rsidR="006E0B5C" w:rsidRPr="000D7A64" w:rsidRDefault="006E0B5C" w:rsidP="006E0B5C">
                            <w:pPr>
                              <w:rPr>
                                <w:b/>
                                <w:bCs/>
                                <w:sz w:val="18"/>
                                <w:szCs w:val="18"/>
                              </w:rPr>
                            </w:pPr>
                            <w:r w:rsidRPr="000D7A64">
                              <w:rPr>
                                <w:b/>
                                <w:bCs/>
                                <w:sz w:val="18"/>
                                <w:szCs w:val="18"/>
                              </w:rPr>
                              <w:t>2022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466FE3" id="_x0000_s1097" type="#_x0000_t202" style="position:absolute;margin-left:176.85pt;margin-top:12.3pt;width:185.9pt;height:21.75pt;z-index:-2516213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" filled="f" stroked="f">
                <v:textbox>
                  <w:txbxContent>
                    <w:p w14:paraId="620EE1A2" w14:textId="77777777" w:rsidR="006E0B5C" w:rsidRPr="000D7A64" w:rsidRDefault="006E0B5C" w:rsidP="006E0B5C">
                      <w:pPr>
                        <w:rPr>
                          <w:b/>
                          <w:bCs/>
                          <w:sz w:val="18"/>
                          <w:szCs w:val="18"/>
                        </w:rPr>
                      </w:pPr>
                      <w:r w:rsidRPr="000D7A64">
                        <w:rPr>
                          <w:b/>
                          <w:bCs/>
                          <w:sz w:val="18"/>
                          <w:szCs w:val="18"/>
                        </w:rPr>
                        <w:t>2022</w:t>
                      </w:r>
                    </w:p>
                    <w:p w14:paraId="6FF2E87A" w14:textId="77777777" w:rsidR="00DA0110" w:rsidRDefault="00DA0110"/>
                    <w:p w14:paraId="54CD8E59" w14:textId="77777777" w:rsidR="006E0B5C" w:rsidRPr="000D7A64" w:rsidRDefault="006E0B5C" w:rsidP="006E0B5C">
                      <w:pPr>
                        <w:rPr>
                          <w:b/>
                          <w:bCs/>
                          <w:sz w:val="18"/>
                          <w:szCs w:val="18"/>
                        </w:rPr>
                      </w:pPr>
                      <w:r w:rsidRPr="000D7A64">
                        <w:rPr>
                          <w:b/>
                          <w:bCs/>
                          <w:sz w:val="18"/>
                          <w:szCs w:val="18"/>
                        </w:rPr>
                        <w:t>2022</w:t>
                      </w:r>
                    </w:p>
                    <w:p w14:paraId="6CDADA40" w14:textId="77777777" w:rsidR="00DA0110" w:rsidRDefault="00DA0110"/>
                    <w:p w14:paraId="4BF73E87" w14:textId="22F3B500" w:rsidR="006E0B5C" w:rsidRPr="000D7A64" w:rsidRDefault="006E0B5C" w:rsidP="006E0B5C">
                      <w:pPr>
                        <w:rPr>
                          <w:b/>
                          <w:bCs/>
                          <w:sz w:val="18"/>
                          <w:szCs w:val="18"/>
                        </w:rPr>
                      </w:pPr>
                      <w:r w:rsidRPr="000D7A64">
                        <w:rPr>
                          <w:b/>
                          <w:bCs/>
                          <w:sz w:val="18"/>
                          <w:szCs w:val="18"/>
                        </w:rPr>
                        <w:t>2022</w:t>
                      </w:r>
                    </w:p>
                    <w:p w14:paraId="6726A046" w14:textId="77777777" w:rsidR="00DA0110" w:rsidRDefault="00DA0110"/>
                    <w:p w14:paraId="323F0E65" w14:textId="4FDF9876" w:rsidR="006E0B5C" w:rsidRPr="000D7A64" w:rsidRDefault="006E0B5C" w:rsidP="006E0B5C">
                      <w:pPr>
                        <w:rPr>
                          <w:b/>
                          <w:bCs/>
                          <w:sz w:val="18"/>
                          <w:szCs w:val="18"/>
                        </w:rPr>
                      </w:pPr>
                      <w:r w:rsidRPr="000D7A64">
                        <w:rPr>
                          <w:b/>
                          <w:bCs/>
                          <w:sz w:val="18"/>
                          <w:szCs w:val="18"/>
                        </w:rPr>
                        <w:t>2022</w:t>
                      </w:r>
                    </w:p>
                  </w:txbxContent>
                </v:textbox>
              </v:shape>
            </w:pict>
          </mc:Fallback>
        </mc:AlternateContent>
      </w:r>
      <w:bookmarkEnd w:id="89"/>
      <w:r w:rsidR="006C189A">
        <w:t xml:space="preserve">Figure </w:t>
      </w:r>
      <w:r w:rsidR="006C189A">
        <w:fldChar w:fldCharType="begin"/>
      </w:r>
      <w:r w:rsidR="006C189A">
        <w:instrText xml:space="preserve"> SEQ Figure \* ARABIC </w:instrText>
      </w:r>
      <w:r w:rsidR="006C189A">
        <w:fldChar w:fldCharType="separate"/>
      </w:r>
      <w:r w:rsidR="001918C3">
        <w:rPr>
          <w:noProof/>
        </w:rPr>
        <w:t>52</w:t>
      </w:r>
      <w:r w:rsidR="006C189A">
        <w:fldChar w:fldCharType="end"/>
      </w:r>
      <w:r w:rsidR="006C189A">
        <w:t xml:space="preserve">: </w:t>
      </w:r>
      <w:r w:rsidR="006C189A" w:rsidRPr="001910E2">
        <w:t xml:space="preserve">Times when there is open access to the designated library </w:t>
      </w:r>
      <w:proofErr w:type="gramStart"/>
      <w:r w:rsidR="006C189A" w:rsidRPr="001910E2">
        <w:t>area</w:t>
      </w:r>
      <w:proofErr w:type="gramEnd"/>
    </w:p>
    <w:p w14:paraId="41CF1C80" w14:textId="4E8B20D1" w:rsidR="00CF077F" w:rsidRPr="00CF077F" w:rsidRDefault="00C1686C" w:rsidP="00CF077F">
      <w:pPr>
        <w:pStyle w:val="BodyText"/>
      </w:pPr>
      <w:r>
        <w:rPr>
          <w:noProof/>
        </w:rPr>
        <mc:AlternateContent>
          <mc:Choice Requires="wps">
            <w:drawing>
              <wp:anchor distT="45720" distB="45720" distL="114300" distR="114300" simplePos="0" relativeHeight="252087296" behindDoc="1" locked="0" layoutInCell="1" allowOverlap="1" wp14:anchorId="1B222566" wp14:editId="218519CD">
                <wp:simplePos x="0" y="0"/>
                <wp:positionH relativeFrom="margin">
                  <wp:posOffset>5289550</wp:posOffset>
                </wp:positionH>
                <wp:positionV relativeFrom="paragraph">
                  <wp:posOffset>93980</wp:posOffset>
                </wp:positionV>
                <wp:extent cx="469126" cy="140462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126" cy="1404620"/>
                        </a:xfrm>
                        <a:prstGeom prst="rect">
                          <a:avLst/>
                        </a:prstGeom>
                        <a:noFill/>
                        <a:ln w="9525">
                          <a:noFill/>
                          <a:miter lim="800000"/>
                          <a:headEnd/>
                          <a:tailEnd/>
                        </a:ln>
                      </wps:spPr>
                      <wps:txbx>
                        <w:txbxContent>
                          <w:p w14:paraId="07B13E37" w14:textId="74E91646" w:rsidR="006E0B5C" w:rsidRPr="000D7A64" w:rsidRDefault="006E0B5C" w:rsidP="006E0B5C">
                            <w:pPr>
                              <w:rPr>
                                <w:b/>
                                <w:bCs/>
                                <w:sz w:val="18"/>
                                <w:szCs w:val="18"/>
                              </w:rPr>
                            </w:pPr>
                            <w:r w:rsidRPr="000D7A64">
                              <w:rPr>
                                <w:b/>
                                <w:bCs/>
                                <w:sz w:val="18"/>
                                <w:szCs w:val="18"/>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222566" id="_x0000_s1098" type="#_x0000_t202" style="position:absolute;left:0;text-align:left;margin-left:416.5pt;margin-top:7.4pt;width:36.95pt;height:110.6pt;z-index:-2512291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" filled="f" stroked="f">
                <v:textbox style="mso-fit-shape-to-text:t">
                  <w:txbxContent>
                    <w:p w14:paraId="07B13E37" w14:textId="74E91646" w:rsidR="006E0B5C" w:rsidRPr="000D7A64" w:rsidRDefault="006E0B5C" w:rsidP="006E0B5C">
                      <w:pPr>
                        <w:rPr>
                          <w:b/>
                          <w:bCs/>
                          <w:sz w:val="18"/>
                          <w:szCs w:val="18"/>
                        </w:rPr>
                      </w:pPr>
                      <w:r w:rsidRPr="000D7A64">
                        <w:rPr>
                          <w:b/>
                          <w:bCs/>
                          <w:sz w:val="18"/>
                          <w:szCs w:val="18"/>
                        </w:rPr>
                        <w:t>2019</w:t>
                      </w:r>
                    </w:p>
                  </w:txbxContent>
                </v:textbox>
                <w10:wrap anchorx="margin"/>
              </v:shape>
            </w:pict>
          </mc:Fallback>
        </mc:AlternateContent>
      </w:r>
    </w:p>
    <w:p w14:paraId="33D6D023" w14:textId="55B854E5" w:rsidR="006E0B5C" w:rsidRDefault="006E0B5C" w:rsidP="00234A23">
      <w:pPr>
        <w:pStyle w:val="F11Figure"/>
        <w:rPr>
          <w:color w:val="808080" w:themeColor="background1" w:themeShade="80"/>
          <w:szCs w:val="18"/>
        </w:rPr>
      </w:pPr>
      <w:r w:rsidRPr="007571D2">
        <w:rPr>
          <w:noProof/>
        </w:rPr>
        <w:drawing>
          <wp:inline distT="0" distB="0" distL="0" distR="0" wp14:anchorId="11DAEB76" wp14:editId="1E2398A4">
            <wp:extent cx="5207635" cy="2790046"/>
            <wp:effectExtent l="0" t="0" r="0" b="0"/>
            <wp:docPr id="2183" name="Chart 2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DAAAF13" w14:textId="4B0CBA5B" w:rsidR="004736B5" w:rsidRPr="00B22BF5" w:rsidRDefault="004736B5" w:rsidP="00234A23">
      <w:pPr>
        <w:pStyle w:val="Caption"/>
        <w:rPr>
          <w:rStyle w:val="SubtleEmphasis"/>
        </w:rPr>
      </w:pPr>
      <w:r w:rsidRPr="00B22BF5">
        <w:rPr>
          <w:rStyle w:val="SubtleEmphasis"/>
        </w:rPr>
        <w:t>Q31. Typically, is there open access to the library area...</w:t>
      </w:r>
    </w:p>
    <w:p w14:paraId="0CD523DA" w14:textId="39BA9159" w:rsidR="004736B5" w:rsidRPr="00B22BF5" w:rsidRDefault="004736B5" w:rsidP="00234A23">
      <w:pPr>
        <w:pStyle w:val="Caption"/>
        <w:rPr>
          <w:rStyle w:val="SubtleEmphasis"/>
        </w:rPr>
      </w:pPr>
      <w:r w:rsidRPr="00B22BF5">
        <w:rPr>
          <w:rStyle w:val="SubtleEmphasis"/>
        </w:rPr>
        <w:t xml:space="preserve">Base: Where there is a designated library area in a shared space </w:t>
      </w:r>
      <w:r w:rsidR="006E0B5C" w:rsidRPr="00B22BF5">
        <w:rPr>
          <w:rStyle w:val="SubtleEmphasis"/>
        </w:rPr>
        <w:t xml:space="preserve">– 2022 </w:t>
      </w:r>
      <w:r w:rsidRPr="00B22BF5">
        <w:rPr>
          <w:rStyle w:val="SubtleEmphasis"/>
        </w:rPr>
        <w:t>(158)</w:t>
      </w:r>
      <w:r w:rsidR="006E0B5C" w:rsidRPr="00B22BF5">
        <w:rPr>
          <w:rStyle w:val="SubtleEmphasis"/>
        </w:rPr>
        <w:t>, 2019 (99)</w:t>
      </w:r>
    </w:p>
    <w:p w14:paraId="06519C87" w14:textId="3293D7CA" w:rsidR="004736B5" w:rsidRDefault="004736B5" w:rsidP="004736B5"/>
    <w:p w14:paraId="0FB5FCDF" w14:textId="27384D86" w:rsidR="00D44ABB" w:rsidRPr="00E57639" w:rsidRDefault="00D44ABB" w:rsidP="0077161A">
      <w:pPr>
        <w:pStyle w:val="Heading3"/>
      </w:pPr>
      <w:bookmarkStart w:id="90" w:name="_Toc120001042"/>
      <w:r w:rsidRPr="009D2823">
        <w:lastRenderedPageBreak/>
        <w:t>Staffing</w:t>
      </w:r>
      <w:bookmarkEnd w:id="90"/>
    </w:p>
    <w:p w14:paraId="1B2029EE" w14:textId="77777777" w:rsidR="00E57639" w:rsidRDefault="00E57639" w:rsidP="00E57639">
      <w:pPr>
        <w:spacing w:before="120"/>
      </w:pPr>
      <w:r>
        <w:t>Only a small minority of schools with a designated library area in a shared space (6%) say that volunteer staff (excluding pupils) work in the designated area. Schools in England are more likely than average to say that volunteer staff work in the designated area (8%).</w:t>
      </w:r>
    </w:p>
    <w:p w14:paraId="2736B979" w14:textId="10B75382" w:rsidR="00E57639" w:rsidRDefault="00E57639" w:rsidP="00E57639">
      <w:pPr>
        <w:spacing w:before="120"/>
      </w:pPr>
      <w:r>
        <w:t xml:space="preserve">Those who have volunteer staff working in the designated library area were asked how many volunteer staff work there. However, the base size for this question is too low to report (7). </w:t>
      </w:r>
    </w:p>
    <w:p w14:paraId="232C21E0" w14:textId="7F2DBB68" w:rsidR="00B22BF5" w:rsidRDefault="006C189A" w:rsidP="006C189A">
      <w:pPr>
        <w:pStyle w:val="Caption"/>
      </w:pPr>
      <w:r>
        <w:t xml:space="preserve">Figure </w:t>
      </w:r>
      <w:r>
        <w:fldChar w:fldCharType="begin"/>
      </w:r>
      <w:r>
        <w:instrText xml:space="preserve"> SEQ Figure \* ARABIC </w:instrText>
      </w:r>
      <w:r>
        <w:fldChar w:fldCharType="separate"/>
      </w:r>
      <w:r w:rsidR="001918C3">
        <w:rPr>
          <w:noProof/>
        </w:rPr>
        <w:t>53</w:t>
      </w:r>
      <w:r>
        <w:fldChar w:fldCharType="end"/>
      </w:r>
      <w:r>
        <w:t xml:space="preserve">: </w:t>
      </w:r>
      <w:r w:rsidRPr="002F216D">
        <w:t>Volunteer staff who work in the designated area (excluding pupils)</w:t>
      </w:r>
    </w:p>
    <w:p w14:paraId="4DBA2162" w14:textId="693963B3" w:rsidR="00D44ABB" w:rsidRDefault="00D44ABB" w:rsidP="006C189A">
      <w:pPr>
        <w:pStyle w:val="F11Figure"/>
        <w:rPr>
          <w:rStyle w:val="SubtleEmphasis"/>
        </w:rPr>
      </w:pPr>
      <w:r w:rsidRPr="00B458D8">
        <w:rPr>
          <w:noProof/>
        </w:rPr>
        <w:drawing>
          <wp:inline distT="0" distB="0" distL="0" distR="0" wp14:anchorId="1DE3ACF9" wp14:editId="46692428">
            <wp:extent cx="6352540" cy="1423359"/>
            <wp:effectExtent l="0" t="0" r="0" b="571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B458D8">
        <w:rPr>
          <w:rStyle w:val="SubtleEmphasis"/>
        </w:rPr>
        <w:t xml:space="preserve"> </w:t>
      </w:r>
    </w:p>
    <w:p w14:paraId="789F99FE" w14:textId="36ADB020" w:rsidR="00D44ABB" w:rsidRPr="00D44ABB" w:rsidRDefault="00D44ABB" w:rsidP="00234A23">
      <w:pPr>
        <w:pStyle w:val="Caption"/>
        <w:rPr>
          <w:rStyle w:val="SubtleEmphasis"/>
          <w:i w:val="0"/>
          <w:iCs w:val="0"/>
        </w:rPr>
      </w:pPr>
      <w:r w:rsidRPr="00D44ABB">
        <w:rPr>
          <w:rStyle w:val="SubtleEmphasis"/>
        </w:rPr>
        <w:t>Q32 Do any volunteer staff work in the designated area (excluding pupils)?</w:t>
      </w:r>
      <w:r w:rsidRPr="00D44ABB">
        <w:rPr>
          <w:rStyle w:val="SubtleEmphasis"/>
        </w:rPr>
        <w:br/>
        <w:t>Base: Where there is a designated library area in a shared space (</w:t>
      </w:r>
      <w:r w:rsidR="00B80E5F">
        <w:rPr>
          <w:rStyle w:val="SubtleEmphasis"/>
        </w:rPr>
        <w:t>unweighted base sizes in parenthesis</w:t>
      </w:r>
      <w:r w:rsidRPr="00D44ABB">
        <w:rPr>
          <w:rStyle w:val="SubtleEmphasis"/>
        </w:rPr>
        <w:t>)</w:t>
      </w:r>
    </w:p>
    <w:p w14:paraId="310035BB" w14:textId="0E83B4CE" w:rsidR="00D44ABB" w:rsidRDefault="00D44ABB" w:rsidP="00D44ABB"/>
    <w:p w14:paraId="1F1EDE31" w14:textId="6794D56C" w:rsidR="005E755D" w:rsidRDefault="005E755D" w:rsidP="005E755D">
      <w:pPr>
        <w:spacing w:after="160" w:line="259" w:lineRule="auto"/>
      </w:pPr>
      <w:r>
        <w:t xml:space="preserve">As </w:t>
      </w:r>
      <w:r w:rsidR="00BC1E4A">
        <w:t>shown below</w:t>
      </w:r>
      <w:r>
        <w:t>, around two in five</w:t>
      </w:r>
      <w:r w:rsidR="00000FBD">
        <w:t xml:space="preserve"> (41%)</w:t>
      </w:r>
      <w:r>
        <w:t xml:space="preserve"> area able to identify a main member of staff responsible for its management. 14% identify this person as a designated member of library staff whereas 27% identify this as another member of staff. This </w:t>
      </w:r>
      <w:proofErr w:type="gramStart"/>
      <w:r>
        <w:t>is in contrast to</w:t>
      </w:r>
      <w:proofErr w:type="gramEnd"/>
      <w:r>
        <w:t xml:space="preserve"> those schools with a designated standalone library area, where over nine in ten respondents were able to identify a main member of staff with responsibility for the library area’s day-to-day running.</w:t>
      </w:r>
      <w:bookmarkStart w:id="91" w:name="_Ref117421871"/>
    </w:p>
    <w:p w14:paraId="47886D85" w14:textId="170A15E4" w:rsidR="00000FBD" w:rsidRDefault="00000FBD" w:rsidP="005E755D">
      <w:pPr>
        <w:spacing w:after="160" w:line="259" w:lineRule="auto"/>
      </w:pPr>
      <w:r w:rsidRPr="00000FBD">
        <w:t xml:space="preserve">No schools report the shared space being the responsibility of a volunteer, while </w:t>
      </w:r>
      <w:r>
        <w:t>over</w:t>
      </w:r>
      <w:r w:rsidRPr="00000FBD">
        <w:t xml:space="preserve"> half are unable to identify a main member of staff with responsibility for the library area (</w:t>
      </w:r>
      <w:r>
        <w:t>56</w:t>
      </w:r>
      <w:r w:rsidRPr="00000FBD">
        <w:t>%).</w:t>
      </w:r>
    </w:p>
    <w:p w14:paraId="78F699AD" w14:textId="03833100" w:rsidR="00134343" w:rsidRDefault="00134343" w:rsidP="005E755D">
      <w:pPr>
        <w:spacing w:after="160" w:line="259" w:lineRule="auto"/>
      </w:pPr>
      <w:r>
        <w:t xml:space="preserve">Schools in urban areas are more likely than average to be able to identify a main member of staff with responsibility for the library area (50%) while schools in rural areas are less likely to be able to do so (31%). </w:t>
      </w:r>
    </w:p>
    <w:p w14:paraId="5AFB8B6A" w14:textId="7A1C77CB" w:rsidR="00B22BF5" w:rsidRDefault="00B22BF5" w:rsidP="005E755D">
      <w:pPr>
        <w:spacing w:after="160" w:line="259" w:lineRule="auto"/>
      </w:pPr>
    </w:p>
    <w:bookmarkEnd w:id="91"/>
    <w:p w14:paraId="49AA7851" w14:textId="4E21C374" w:rsidR="00B22BF5" w:rsidRDefault="001A4D5D" w:rsidP="001A4D5D">
      <w:pPr>
        <w:pStyle w:val="Caption"/>
      </w:pPr>
      <w:r>
        <w:rPr>
          <w:noProof/>
        </w:rPr>
        <w:lastRenderedPageBreak/>
        <mc:AlternateContent>
          <mc:Choice Requires="wps">
            <w:drawing>
              <wp:anchor distT="45720" distB="45720" distL="114300" distR="114300" simplePos="0" relativeHeight="252383232" behindDoc="0" locked="0" layoutInCell="1" allowOverlap="1" wp14:anchorId="13DEC00A" wp14:editId="3F80880A">
                <wp:simplePos x="0" y="0"/>
                <wp:positionH relativeFrom="column">
                  <wp:posOffset>2013034</wp:posOffset>
                </wp:positionH>
                <wp:positionV relativeFrom="paragraph">
                  <wp:posOffset>169245</wp:posOffset>
                </wp:positionV>
                <wp:extent cx="2360930" cy="1404620"/>
                <wp:effectExtent l="0" t="0" r="0" b="0"/>
                <wp:wrapNone/>
                <wp:docPr id="2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BD4153C" w14:textId="40EFBC74" w:rsidR="001A4D5D" w:rsidRPr="001A4D5D" w:rsidRDefault="001A4D5D" w:rsidP="001A4D5D">
                            <w:pPr>
                              <w:rPr>
                                <w:b/>
                                <w:bCs/>
                                <w:sz w:val="18"/>
                                <w:szCs w:val="18"/>
                              </w:rPr>
                            </w:pPr>
                            <w:r w:rsidRPr="000D7A64">
                              <w:rPr>
                                <w:b/>
                                <w:bCs/>
                                <w:sz w:val="18"/>
                                <w:szCs w:val="18"/>
                              </w:rPr>
                              <w:t>2022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3DEC00A" id="_x0000_s1099" type="#_x0000_t202" style="position:absolute;margin-left:158.5pt;margin-top:13.35pt;width:185.9pt;height:110.6pt;z-index:2523832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" filled="f" stroked="f">
                <v:textbox style="mso-fit-shape-to-text:t">
                  <w:txbxContent>
                    <w:p w14:paraId="0BD4153C" w14:textId="40EFBC74" w:rsidR="001A4D5D" w:rsidRPr="001A4D5D" w:rsidRDefault="001A4D5D" w:rsidP="001A4D5D">
                      <w:pPr>
                        <w:rPr>
                          <w:b/>
                          <w:bCs/>
                          <w:sz w:val="18"/>
                          <w:szCs w:val="18"/>
                        </w:rPr>
                      </w:pPr>
                      <w:r w:rsidRPr="000D7A64">
                        <w:rPr>
                          <w:b/>
                          <w:bCs/>
                          <w:sz w:val="18"/>
                          <w:szCs w:val="18"/>
                        </w:rPr>
                        <w:t>2022</w:t>
                      </w:r>
                    </w:p>
                  </w:txbxContent>
                </v:textbox>
              </v:shape>
            </w:pict>
          </mc:Fallback>
        </mc:AlternateContent>
      </w:r>
      <w:r>
        <w:t xml:space="preserve">Figure </w:t>
      </w:r>
      <w:r>
        <w:fldChar w:fldCharType="begin"/>
      </w:r>
      <w:r>
        <w:instrText xml:space="preserve"> SEQ Figure \* ARABIC </w:instrText>
      </w:r>
      <w:r>
        <w:fldChar w:fldCharType="separate"/>
      </w:r>
      <w:r w:rsidR="001918C3">
        <w:rPr>
          <w:noProof/>
        </w:rPr>
        <w:t>54</w:t>
      </w:r>
      <w:r>
        <w:fldChar w:fldCharType="end"/>
      </w:r>
      <w:r>
        <w:t xml:space="preserve">: </w:t>
      </w:r>
      <w:r w:rsidRPr="00920FD6">
        <w:t xml:space="preserve">Main member of staff responsible for overseeing library </w:t>
      </w:r>
      <w:proofErr w:type="gramStart"/>
      <w:r w:rsidRPr="00920FD6">
        <w:t>area</w:t>
      </w:r>
      <w:proofErr w:type="gramEnd"/>
    </w:p>
    <w:p w14:paraId="16BC1037" w14:textId="19009AB3" w:rsidR="00EA574A" w:rsidRDefault="008D4141" w:rsidP="00234A23">
      <w:pPr>
        <w:pStyle w:val="F11Figure"/>
        <w:rPr>
          <w:color w:val="808080" w:themeColor="background1" w:themeShade="80"/>
        </w:rPr>
      </w:pPr>
      <w:r>
        <w:rPr>
          <w:noProof/>
        </w:rPr>
        <mc:AlternateContent>
          <mc:Choice Requires="wps">
            <w:drawing>
              <wp:anchor distT="0" distB="0" distL="114300" distR="114300" simplePos="0" relativeHeight="251794432" behindDoc="0" locked="0" layoutInCell="1" allowOverlap="1" wp14:anchorId="7FD7D5FD" wp14:editId="39964577">
                <wp:simplePos x="0" y="0"/>
                <wp:positionH relativeFrom="column">
                  <wp:posOffset>4425351</wp:posOffset>
                </wp:positionH>
                <wp:positionV relativeFrom="paragraph">
                  <wp:posOffset>9261</wp:posOffset>
                </wp:positionV>
                <wp:extent cx="500304" cy="241530"/>
                <wp:effectExtent l="0" t="0" r="0" b="0"/>
                <wp:wrapNone/>
                <wp:docPr id="31" name="Text Box 1"/>
                <wp:cNvGraphicFramePr/>
                <a:graphic xmlns:a="http://schemas.openxmlformats.org/drawingml/2006/main">
                  <a:graphicData uri="http://schemas.microsoft.com/office/word/2010/wordprocessingShape">
                    <wps:wsp>
                      <wps:cNvSpPr txBox="1"/>
                      <wps:spPr>
                        <a:xfrm>
                          <a:off x="0" y="0"/>
                          <a:ext cx="500304" cy="241530"/>
                        </a:xfrm>
                        <a:prstGeom prst="rect">
                          <a:avLst/>
                        </a:prstGeom>
                      </wps:spPr>
                      <wps:txbx>
                        <w:txbxContent>
                          <w:p w14:paraId="34FEACD8" w14:textId="77777777" w:rsidR="008D4141" w:rsidRPr="001A4D5D" w:rsidRDefault="008D4141" w:rsidP="008D4141">
                            <w:pPr>
                              <w:rPr>
                                <w:rFonts w:hAnsi="Calibri"/>
                                <w:b/>
                                <w:bCs/>
                                <w:sz w:val="18"/>
                                <w:szCs w:val="18"/>
                              </w:rPr>
                            </w:pPr>
                            <w:r w:rsidRPr="001A4D5D">
                              <w:rPr>
                                <w:rFonts w:hAnsi="Calibri"/>
                                <w:b/>
                                <w:bCs/>
                                <w:sz w:val="18"/>
                                <w:szCs w:val="18"/>
                              </w:rPr>
                              <w:t>2019</w:t>
                            </w:r>
                          </w:p>
                        </w:txbxContent>
                      </wps:txbx>
                      <wps:bodyPr wrap="square" rtlCol="0"/>
                    </wps:wsp>
                  </a:graphicData>
                </a:graphic>
              </wp:anchor>
            </w:drawing>
          </mc:Choice>
          <mc:Fallback>
            <w:pict>
              <v:shape w14:anchorId="7FD7D5FD" id="_x0000_s1100" type="#_x0000_t202" style="position:absolute;margin-left:348.45pt;margin-top:.75pt;width:39.4pt;height:19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" filled="f" stroked="f">
                <v:textbox>
                  <w:txbxContent>
                    <w:p w14:paraId="34FEACD8" w14:textId="77777777" w:rsidR="008D4141" w:rsidRPr="001A4D5D" w:rsidRDefault="008D4141" w:rsidP="008D4141">
                      <w:pPr>
                        <w:rPr>
                          <w:rFonts w:hAnsi="Calibri"/>
                          <w:b/>
                          <w:bCs/>
                          <w:sz w:val="18"/>
                          <w:szCs w:val="18"/>
                        </w:rPr>
                      </w:pPr>
                      <w:r w:rsidRPr="001A4D5D">
                        <w:rPr>
                          <w:rFonts w:hAnsi="Calibri"/>
                          <w:b/>
                          <w:bCs/>
                          <w:sz w:val="18"/>
                          <w:szCs w:val="18"/>
                        </w:rPr>
                        <w:t>2019</w:t>
                      </w:r>
                    </w:p>
                  </w:txbxContent>
                </v:textbox>
              </v:shape>
            </w:pict>
          </mc:Fallback>
        </mc:AlternateContent>
      </w:r>
      <w:r w:rsidR="00330575" w:rsidRPr="007571D2">
        <w:rPr>
          <w:noProof/>
        </w:rPr>
        <w:drawing>
          <wp:inline distT="0" distB="0" distL="0" distR="0" wp14:anchorId="32E500F5" wp14:editId="3AFF7FAB">
            <wp:extent cx="5207635" cy="2790908"/>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090ECCA" w14:textId="497F9F53" w:rsidR="00D44ABB" w:rsidRPr="00B22BF5" w:rsidRDefault="000D7A64" w:rsidP="00234A23">
      <w:pPr>
        <w:pStyle w:val="Caption"/>
        <w:rPr>
          <w:rStyle w:val="SubtleEmphasis"/>
        </w:rPr>
      </w:pPr>
      <w:r w:rsidRPr="00B22BF5">
        <w:rPr>
          <w:rStyle w:val="SubtleEmphasis"/>
        </w:rPr>
        <w:t>Q34. Is there a main member of staff or volunteer with responsibility for overseeing the library area? That is the main member of library staff with overall responsibility for its day to day running.</w:t>
      </w:r>
      <w:r w:rsidRPr="00B22BF5">
        <w:rPr>
          <w:rStyle w:val="SubtleEmphasis"/>
        </w:rPr>
        <w:br/>
      </w:r>
      <w:r w:rsidR="00D44ABB" w:rsidRPr="00B22BF5">
        <w:rPr>
          <w:rStyle w:val="SubtleEmphasis"/>
        </w:rPr>
        <w:t>Base: Where there is a designated library area in a shared space</w:t>
      </w:r>
      <w:r w:rsidR="00330575" w:rsidRPr="00B22BF5">
        <w:rPr>
          <w:rStyle w:val="SubtleEmphasis"/>
        </w:rPr>
        <w:t xml:space="preserve"> - 2022</w:t>
      </w:r>
      <w:r w:rsidR="00D44ABB" w:rsidRPr="00B22BF5">
        <w:rPr>
          <w:rStyle w:val="SubtleEmphasis"/>
        </w:rPr>
        <w:t xml:space="preserve"> (158)</w:t>
      </w:r>
      <w:r w:rsidR="00330575" w:rsidRPr="00B22BF5">
        <w:rPr>
          <w:rStyle w:val="SubtleEmphasis"/>
        </w:rPr>
        <w:t>, 2019 (99)</w:t>
      </w:r>
    </w:p>
    <w:p w14:paraId="015A1F1A" w14:textId="4EC8612B" w:rsidR="00D44ABB" w:rsidRDefault="00D44ABB" w:rsidP="00D44ABB"/>
    <w:p w14:paraId="1796C044" w14:textId="2735DC6A" w:rsidR="00462137" w:rsidRDefault="00CF7A62" w:rsidP="00F7112F">
      <w:pPr>
        <w:spacing w:after="160" w:line="259" w:lineRule="auto"/>
      </w:pPr>
      <w:r>
        <w:t>Schools able to identify a main member of library staff were then asked h</w:t>
      </w:r>
      <w:r w:rsidRPr="00CF7A62">
        <w:t>ow many hours the main member of staff spend</w:t>
      </w:r>
      <w:r w:rsidR="00462137">
        <w:t>s</w:t>
      </w:r>
      <w:r w:rsidRPr="00CF7A62">
        <w:t xml:space="preserve"> overseeing the designated area per week</w:t>
      </w:r>
      <w:r w:rsidR="00462137">
        <w:t xml:space="preserve">. While a sizeable proportion (43%) didn’t know, half (50%) indicated that the main member of staff in charge of library services spends up to 10 hours per week overseeing the designated library area. </w:t>
      </w:r>
    </w:p>
    <w:p w14:paraId="66F5D2C1" w14:textId="5A5907F5" w:rsidR="00B13369" w:rsidRDefault="00462137" w:rsidP="00B22BF5">
      <w:pPr>
        <w:spacing w:after="160" w:line="259" w:lineRule="auto"/>
      </w:pPr>
      <w:r>
        <w:t xml:space="preserve">It should be noted that the low base size for this question means that the results should be treated with caution. </w:t>
      </w:r>
    </w:p>
    <w:p w14:paraId="4E165449" w14:textId="6AA38F8B" w:rsidR="00E7365A" w:rsidRPr="00E7365A" w:rsidRDefault="001A4D5D" w:rsidP="000D0341">
      <w:pPr>
        <w:pStyle w:val="Caption"/>
      </w:pPr>
      <w:r>
        <w:rPr>
          <w:noProof/>
        </w:rPr>
        <mc:AlternateContent>
          <mc:Choice Requires="wps">
            <w:drawing>
              <wp:anchor distT="45720" distB="45720" distL="114300" distR="114300" simplePos="0" relativeHeight="252385280" behindDoc="0" locked="0" layoutInCell="1" allowOverlap="1" wp14:anchorId="38172B89" wp14:editId="12387413">
                <wp:simplePos x="0" y="0"/>
                <wp:positionH relativeFrom="margin">
                  <wp:align>center</wp:align>
                </wp:positionH>
                <wp:positionV relativeFrom="paragraph">
                  <wp:posOffset>175116</wp:posOffset>
                </wp:positionV>
                <wp:extent cx="2360930" cy="1404620"/>
                <wp:effectExtent l="0" t="0" r="0" b="0"/>
                <wp:wrapNone/>
                <wp:docPr id="2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9CE3520" w14:textId="77777777" w:rsidR="001A4D5D" w:rsidRPr="001A4D5D" w:rsidRDefault="001A4D5D" w:rsidP="001A4D5D">
                            <w:pPr>
                              <w:rPr>
                                <w:b/>
                                <w:bCs/>
                                <w:sz w:val="18"/>
                                <w:szCs w:val="18"/>
                              </w:rPr>
                            </w:pPr>
                            <w:r w:rsidRPr="000D7A64">
                              <w:rPr>
                                <w:b/>
                                <w:bCs/>
                                <w:sz w:val="18"/>
                                <w:szCs w:val="18"/>
                              </w:rPr>
                              <w:t>2022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8172B89" id="_x0000_s1101" type="#_x0000_t202" style="position:absolute;margin-left:0;margin-top:13.8pt;width:185.9pt;height:110.6pt;z-index:25238528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" filled="f" stroked="f">
                <v:textbox style="mso-fit-shape-to-text:t">
                  <w:txbxContent>
                    <w:p w14:paraId="39CE3520" w14:textId="77777777" w:rsidR="001A4D5D" w:rsidRPr="001A4D5D" w:rsidRDefault="001A4D5D" w:rsidP="001A4D5D">
                      <w:pPr>
                        <w:rPr>
                          <w:b/>
                          <w:bCs/>
                          <w:sz w:val="18"/>
                          <w:szCs w:val="18"/>
                        </w:rPr>
                      </w:pPr>
                      <w:r w:rsidRPr="000D7A64">
                        <w:rPr>
                          <w:b/>
                          <w:bCs/>
                          <w:sz w:val="18"/>
                          <w:szCs w:val="18"/>
                        </w:rPr>
                        <w:t>2022</w:t>
                      </w:r>
                    </w:p>
                  </w:txbxContent>
                </v:textbox>
                <w10:wrap anchorx="margin"/>
              </v:shape>
            </w:pict>
          </mc:Fallback>
        </mc:AlternateContent>
      </w:r>
      <w:r w:rsidR="00E7365A">
        <w:t xml:space="preserve">Figure </w:t>
      </w:r>
      <w:r w:rsidR="00E7365A">
        <w:fldChar w:fldCharType="begin"/>
      </w:r>
      <w:r w:rsidR="00E7365A">
        <w:instrText xml:space="preserve"> SEQ Figure \* ARABIC </w:instrText>
      </w:r>
      <w:r w:rsidR="00E7365A">
        <w:fldChar w:fldCharType="separate"/>
      </w:r>
      <w:r w:rsidR="001918C3">
        <w:rPr>
          <w:noProof/>
        </w:rPr>
        <w:t>55</w:t>
      </w:r>
      <w:r w:rsidR="00E7365A">
        <w:fldChar w:fldCharType="end"/>
      </w:r>
      <w:r w:rsidR="00E7365A">
        <w:t xml:space="preserve">: Number of hours main member of staff or volunteer spend overseeing the designated area per </w:t>
      </w:r>
      <w:proofErr w:type="gramStart"/>
      <w:r w:rsidR="00E7365A">
        <w:t>week</w:t>
      </w:r>
      <w:proofErr w:type="gramEnd"/>
    </w:p>
    <w:p w14:paraId="52EAE27B" w14:textId="7FB04CB2" w:rsidR="00B13369" w:rsidRDefault="008D4141" w:rsidP="00234A23">
      <w:pPr>
        <w:pStyle w:val="F11Figure"/>
        <w:rPr>
          <w:color w:val="808080" w:themeColor="background1" w:themeShade="80"/>
        </w:rPr>
      </w:pPr>
      <w:r>
        <w:rPr>
          <w:noProof/>
        </w:rPr>
        <mc:AlternateContent>
          <mc:Choice Requires="wps">
            <w:drawing>
              <wp:anchor distT="0" distB="0" distL="114300" distR="114300" simplePos="0" relativeHeight="251796480" behindDoc="0" locked="0" layoutInCell="1" allowOverlap="1" wp14:anchorId="3FEC36CB" wp14:editId="7528866E">
                <wp:simplePos x="0" y="0"/>
                <wp:positionH relativeFrom="column">
                  <wp:posOffset>4399052</wp:posOffset>
                </wp:positionH>
                <wp:positionV relativeFrom="paragraph">
                  <wp:posOffset>61427</wp:posOffset>
                </wp:positionV>
                <wp:extent cx="500304" cy="241530"/>
                <wp:effectExtent l="0" t="0" r="0" b="0"/>
                <wp:wrapNone/>
                <wp:docPr id="40" name="Text Box 1"/>
                <wp:cNvGraphicFramePr/>
                <a:graphic xmlns:a="http://schemas.openxmlformats.org/drawingml/2006/main">
                  <a:graphicData uri="http://schemas.microsoft.com/office/word/2010/wordprocessingShape">
                    <wps:wsp>
                      <wps:cNvSpPr txBox="1"/>
                      <wps:spPr>
                        <a:xfrm>
                          <a:off x="0" y="0"/>
                          <a:ext cx="500304" cy="241530"/>
                        </a:xfrm>
                        <a:prstGeom prst="rect">
                          <a:avLst/>
                        </a:prstGeom>
                      </wps:spPr>
                      <wps:txbx>
                        <w:txbxContent>
                          <w:p w14:paraId="154E744D" w14:textId="77777777" w:rsidR="008D4141" w:rsidRPr="001A4D5D" w:rsidRDefault="008D4141" w:rsidP="008D4141">
                            <w:pPr>
                              <w:rPr>
                                <w:rFonts w:hAnsi="Calibri"/>
                                <w:b/>
                                <w:bCs/>
                                <w:sz w:val="18"/>
                                <w:szCs w:val="18"/>
                              </w:rPr>
                            </w:pPr>
                            <w:r w:rsidRPr="001A4D5D">
                              <w:rPr>
                                <w:rFonts w:hAnsi="Calibri"/>
                                <w:b/>
                                <w:bCs/>
                                <w:sz w:val="18"/>
                                <w:szCs w:val="18"/>
                              </w:rPr>
                              <w:t>2019</w:t>
                            </w:r>
                          </w:p>
                        </w:txbxContent>
                      </wps:txbx>
                      <wps:bodyPr wrap="square" rtlCol="0"/>
                    </wps:wsp>
                  </a:graphicData>
                </a:graphic>
              </wp:anchor>
            </w:drawing>
          </mc:Choice>
          <mc:Fallback>
            <w:pict>
              <v:shape w14:anchorId="3FEC36CB" id="_x0000_s1102" type="#_x0000_t202" style="position:absolute;margin-left:346.4pt;margin-top:4.85pt;width:39.4pt;height:19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" filled="f" stroked="f">
                <v:textbox>
                  <w:txbxContent>
                    <w:p w14:paraId="154E744D" w14:textId="77777777" w:rsidR="008D4141" w:rsidRPr="001A4D5D" w:rsidRDefault="008D4141" w:rsidP="008D4141">
                      <w:pPr>
                        <w:rPr>
                          <w:rFonts w:hAnsi="Calibri"/>
                          <w:b/>
                          <w:bCs/>
                          <w:sz w:val="18"/>
                          <w:szCs w:val="18"/>
                        </w:rPr>
                      </w:pPr>
                      <w:r w:rsidRPr="001A4D5D">
                        <w:rPr>
                          <w:rFonts w:hAnsi="Calibri"/>
                          <w:b/>
                          <w:bCs/>
                          <w:sz w:val="18"/>
                          <w:szCs w:val="18"/>
                        </w:rPr>
                        <w:t>2019</w:t>
                      </w:r>
                    </w:p>
                  </w:txbxContent>
                </v:textbox>
              </v:shape>
            </w:pict>
          </mc:Fallback>
        </mc:AlternateContent>
      </w:r>
      <w:r w:rsidR="00B13369" w:rsidRPr="007571D2">
        <w:rPr>
          <w:noProof/>
        </w:rPr>
        <w:drawing>
          <wp:inline distT="0" distB="0" distL="0" distR="0" wp14:anchorId="6E1BF2F7" wp14:editId="23FE926C">
            <wp:extent cx="5207635" cy="2790908"/>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DD4C06E" w14:textId="77777777" w:rsidR="00F47066" w:rsidRDefault="00F47066" w:rsidP="00234A23">
      <w:pPr>
        <w:pStyle w:val="F11Figure"/>
      </w:pPr>
    </w:p>
    <w:p w14:paraId="5DB06494" w14:textId="457EE183" w:rsidR="0028069E" w:rsidRPr="00B22BF5" w:rsidRDefault="00F22E31" w:rsidP="00234A23">
      <w:pPr>
        <w:pStyle w:val="Caption"/>
        <w:rPr>
          <w:rStyle w:val="SubtleEmphasis"/>
        </w:rPr>
      </w:pPr>
      <w:r w:rsidRPr="00B22BF5">
        <w:rPr>
          <w:rStyle w:val="SubtleEmphasis"/>
        </w:rPr>
        <w:t xml:space="preserve"> </w:t>
      </w:r>
      <w:r w:rsidR="0028069E" w:rsidRPr="00B22BF5">
        <w:rPr>
          <w:rStyle w:val="SubtleEmphasis"/>
        </w:rPr>
        <w:t>Q35. How many hours does the main member of staff or volunteer spend overseeing the designated area per week?</w:t>
      </w:r>
    </w:p>
    <w:p w14:paraId="530F5AA1" w14:textId="299D8BEA" w:rsidR="0028069E" w:rsidRPr="00B22BF5" w:rsidRDefault="0028069E" w:rsidP="00234A23">
      <w:pPr>
        <w:pStyle w:val="Caption"/>
        <w:rPr>
          <w:rStyle w:val="SubtleEmphasis"/>
        </w:rPr>
      </w:pPr>
      <w:r w:rsidRPr="00B22BF5">
        <w:rPr>
          <w:rStyle w:val="SubtleEmphasis"/>
        </w:rPr>
        <w:t xml:space="preserve">Base: Where there is a main person working in a designated library area in a shared space </w:t>
      </w:r>
      <w:r w:rsidR="00F47066" w:rsidRPr="00B22BF5">
        <w:rPr>
          <w:rStyle w:val="SubtleEmphasis"/>
        </w:rPr>
        <w:t xml:space="preserve">– 2022 </w:t>
      </w:r>
      <w:r w:rsidRPr="00B22BF5">
        <w:rPr>
          <w:rStyle w:val="SubtleEmphasis"/>
        </w:rPr>
        <w:t>(65)</w:t>
      </w:r>
      <w:r w:rsidR="00F47066" w:rsidRPr="00B22BF5">
        <w:rPr>
          <w:rStyle w:val="SubtleEmphasis"/>
        </w:rPr>
        <w:t>, 2019 (56)</w:t>
      </w:r>
    </w:p>
    <w:p w14:paraId="085BC61A" w14:textId="77777777" w:rsidR="0028069E" w:rsidRPr="0028069E" w:rsidRDefault="0028069E" w:rsidP="0028069E"/>
    <w:p w14:paraId="0DDF0278" w14:textId="0901F1E2" w:rsidR="00F7112F" w:rsidRDefault="00F7112F" w:rsidP="00F7112F">
      <w:pPr>
        <w:spacing w:after="160" w:line="259" w:lineRule="auto"/>
      </w:pPr>
      <w:r>
        <w:t xml:space="preserve">Where schools were able to identify a main member of library staff, they were asked to describe if they have any qualifications or have had any training relevant to librarianship. In total, </w:t>
      </w:r>
      <w:r w:rsidR="00CF7A62">
        <w:t xml:space="preserve">just under six in ten (59%) say that the main member of staff in charge of running the day-to-day library services have no relevant training or </w:t>
      </w:r>
      <w:r w:rsidR="00CF7A62">
        <w:lastRenderedPageBreak/>
        <w:t>qualifications while 28</w:t>
      </w:r>
      <w:r>
        <w:t xml:space="preserve">% </w:t>
      </w:r>
      <w:r w:rsidR="00CF7A62">
        <w:t>state the opposite.</w:t>
      </w:r>
      <w:r>
        <w:t xml:space="preserve"> </w:t>
      </w:r>
      <w:r w:rsidR="00CF7A62">
        <w:t>Professional qualifications are</w:t>
      </w:r>
      <w:r>
        <w:t xml:space="preserve"> the most common </w:t>
      </w:r>
      <w:r w:rsidR="00CF7A62">
        <w:t xml:space="preserve">type of training/qualification cited </w:t>
      </w:r>
      <w:r>
        <w:t>(</w:t>
      </w:r>
      <w:r w:rsidR="00CF7A62">
        <w:t>20</w:t>
      </w:r>
      <w:r>
        <w:t xml:space="preserve">%), followed by </w:t>
      </w:r>
      <w:r w:rsidR="00CF7A62">
        <w:t>relevant training</w:t>
      </w:r>
      <w:r>
        <w:t xml:space="preserve"> (8%) and </w:t>
      </w:r>
      <w:r w:rsidR="00CF7A62">
        <w:t>academic qualifications</w:t>
      </w:r>
      <w:r>
        <w:t xml:space="preserve"> (</w:t>
      </w:r>
      <w:r w:rsidR="00CF7A62">
        <w:t>6</w:t>
      </w:r>
      <w:r>
        <w:t xml:space="preserve">%). </w:t>
      </w:r>
    </w:p>
    <w:p w14:paraId="784492F2" w14:textId="34385781" w:rsidR="00EA574A" w:rsidRDefault="00462137" w:rsidP="00B22BF5">
      <w:pPr>
        <w:spacing w:after="160" w:line="259" w:lineRule="auto"/>
      </w:pPr>
      <w:r>
        <w:t>As with the previous chart, the</w:t>
      </w:r>
      <w:r w:rsidR="00F7112F">
        <w:t xml:space="preserve"> low base size for this question means that the results should be treated with caution. </w:t>
      </w:r>
    </w:p>
    <w:p w14:paraId="4DE1EF36" w14:textId="15BE7116" w:rsidR="00E7365A" w:rsidRDefault="001A4D5D" w:rsidP="001A4D5D">
      <w:pPr>
        <w:pStyle w:val="Caption"/>
      </w:pPr>
      <w:r>
        <w:t xml:space="preserve">Figure </w:t>
      </w:r>
      <w:r>
        <w:fldChar w:fldCharType="begin"/>
      </w:r>
      <w:r>
        <w:instrText xml:space="preserve"> SEQ Figure \* ARABIC </w:instrText>
      </w:r>
      <w:r>
        <w:fldChar w:fldCharType="separate"/>
      </w:r>
      <w:r w:rsidR="001918C3">
        <w:rPr>
          <w:noProof/>
        </w:rPr>
        <w:t>56</w:t>
      </w:r>
      <w:r>
        <w:fldChar w:fldCharType="end"/>
      </w:r>
      <w:r>
        <w:t xml:space="preserve">: </w:t>
      </w:r>
      <w:r w:rsidRPr="004970B0">
        <w:t>Qualifications of main member of designated library staff</w:t>
      </w:r>
    </w:p>
    <w:p w14:paraId="6FA2D04B" w14:textId="43480F4C" w:rsidR="00E7365A" w:rsidRDefault="00E7365A" w:rsidP="00E7365A">
      <w:pPr>
        <w:pStyle w:val="F11Figure"/>
        <w:rPr>
          <w:color w:val="808080" w:themeColor="background1" w:themeShade="80"/>
        </w:rPr>
      </w:pPr>
      <w:r w:rsidRPr="00AD194E">
        <w:rPr>
          <w:noProof/>
        </w:rPr>
        <mc:AlternateContent>
          <mc:Choice Requires="wps">
            <w:drawing>
              <wp:anchor distT="45720" distB="45720" distL="114300" distR="114300" simplePos="0" relativeHeight="251780096" behindDoc="1" locked="0" layoutInCell="1" allowOverlap="1" wp14:anchorId="08171FDC" wp14:editId="3E7FB3AC">
                <wp:simplePos x="0" y="0"/>
                <wp:positionH relativeFrom="column">
                  <wp:posOffset>2630805</wp:posOffset>
                </wp:positionH>
                <wp:positionV relativeFrom="paragraph">
                  <wp:posOffset>9525</wp:posOffset>
                </wp:positionV>
                <wp:extent cx="2360930" cy="1404620"/>
                <wp:effectExtent l="0" t="0" r="0" b="0"/>
                <wp:wrapNone/>
                <wp:docPr id="19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B9DC02A" w14:textId="77777777" w:rsidR="00E7365A" w:rsidRPr="000D7A64" w:rsidRDefault="00E7365A" w:rsidP="00E7365A">
                            <w:pPr>
                              <w:rPr>
                                <w:b/>
                                <w:bCs/>
                                <w:sz w:val="18"/>
                                <w:szCs w:val="18"/>
                              </w:rPr>
                            </w:pPr>
                            <w:r w:rsidRPr="000D7A64">
                              <w:rPr>
                                <w:b/>
                                <w:bCs/>
                                <w:sz w:val="18"/>
                                <w:szCs w:val="18"/>
                              </w:rPr>
                              <w:t>2022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8171FDC" id="_x0000_s1103" type="#_x0000_t202" style="position:absolute;margin-left:207.15pt;margin-top:.75pt;width:185.9pt;height:110.6pt;z-index:-251536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" filled="f" stroked="f">
                <v:textbox style="mso-fit-shape-to-text:t">
                  <w:txbxContent>
                    <w:p w14:paraId="5B9DC02A" w14:textId="77777777" w:rsidR="00E7365A" w:rsidRPr="000D7A64" w:rsidRDefault="00E7365A" w:rsidP="00E7365A">
                      <w:pPr>
                        <w:rPr>
                          <w:b/>
                          <w:bCs/>
                          <w:sz w:val="18"/>
                          <w:szCs w:val="18"/>
                        </w:rPr>
                      </w:pPr>
                      <w:r w:rsidRPr="000D7A64">
                        <w:rPr>
                          <w:b/>
                          <w:bCs/>
                          <w:sz w:val="18"/>
                          <w:szCs w:val="18"/>
                        </w:rPr>
                        <w:t>2022</w:t>
                      </w:r>
                    </w:p>
                  </w:txbxContent>
                </v:textbox>
              </v:shape>
            </w:pict>
          </mc:Fallback>
        </mc:AlternateContent>
      </w:r>
      <w:r w:rsidRPr="007571D2">
        <w:rPr>
          <w:noProof/>
        </w:rPr>
        <w:drawing>
          <wp:inline distT="0" distB="0" distL="0" distR="0" wp14:anchorId="4CACECEB" wp14:editId="43692008">
            <wp:extent cx="5207635" cy="2790908"/>
            <wp:effectExtent l="0" t="0" r="0" b="0"/>
            <wp:docPr id="1955" name="Chart 19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41DB9BE" w14:textId="77777777" w:rsidR="00E7365A" w:rsidRDefault="00E7365A" w:rsidP="00E7365A">
      <w:pPr>
        <w:pStyle w:val="F11Figure"/>
      </w:pPr>
    </w:p>
    <w:p w14:paraId="1F5EF9ED" w14:textId="31289FE9" w:rsidR="00E7365A" w:rsidRDefault="00E7365A" w:rsidP="00E7365A">
      <w:pPr>
        <w:pStyle w:val="Caption"/>
        <w:rPr>
          <w:rStyle w:val="SubtleEmphasis"/>
        </w:rPr>
      </w:pPr>
      <w:r>
        <w:rPr>
          <w:rStyle w:val="SubtleEmphasis"/>
        </w:rPr>
        <w:t>Q34i. Does the main member of designated library staff have qualification / training relevant to librarianship?</w:t>
      </w:r>
    </w:p>
    <w:p w14:paraId="1D715AA2" w14:textId="78739B0B" w:rsidR="00E7365A" w:rsidRDefault="00E7365A" w:rsidP="00E7365A">
      <w:pPr>
        <w:rPr>
          <w:rStyle w:val="SubtleEmphasis"/>
        </w:rPr>
      </w:pPr>
      <w:r w:rsidRPr="00E7365A">
        <w:rPr>
          <w:rStyle w:val="SubtleEmphasis"/>
        </w:rPr>
        <w:t>Base: Where have main member of designated library staff working in library area in shared room – 2022 (19*)</w:t>
      </w:r>
      <w:r>
        <w:rPr>
          <w:rStyle w:val="SubtleEmphasis"/>
        </w:rPr>
        <w:t>,</w:t>
      </w:r>
      <w:r w:rsidR="008D4141">
        <w:rPr>
          <w:rStyle w:val="SubtleEmphasis"/>
        </w:rPr>
        <w:t xml:space="preserve"> </w:t>
      </w:r>
      <w:r>
        <w:rPr>
          <w:rStyle w:val="SubtleEmphasis"/>
        </w:rPr>
        <w:t>*Caution: low base size</w:t>
      </w:r>
    </w:p>
    <w:p w14:paraId="7B20E236" w14:textId="77777777" w:rsidR="00E7365A" w:rsidRPr="00E7365A" w:rsidRDefault="00E7365A" w:rsidP="00E7365A">
      <w:pPr>
        <w:rPr>
          <w:rStyle w:val="SubtleEmphasis"/>
        </w:rPr>
      </w:pPr>
    </w:p>
    <w:p w14:paraId="19F21A14" w14:textId="3EE45322" w:rsidR="000B2BB7" w:rsidRPr="009D2823" w:rsidRDefault="000B2BB7" w:rsidP="0077161A">
      <w:pPr>
        <w:pStyle w:val="Heading3"/>
      </w:pPr>
      <w:bookmarkStart w:id="92" w:name="_Toc120001043"/>
      <w:r w:rsidRPr="009D2823">
        <w:t>Budget</w:t>
      </w:r>
      <w:bookmarkEnd w:id="92"/>
    </w:p>
    <w:p w14:paraId="11A4B146" w14:textId="0CE1ACD9" w:rsidR="00462137" w:rsidRDefault="00462137" w:rsidP="00462137">
      <w:r>
        <w:t xml:space="preserve">As observed in 2019, in </w:t>
      </w:r>
      <w:proofErr w:type="gramStart"/>
      <w:r>
        <w:t>a majority of</w:t>
      </w:r>
      <w:proofErr w:type="gramEnd"/>
      <w:r>
        <w:t xml:space="preserve"> these schools there is no dedicated library budget in place. Just 12% have this in place while over three-quarters do not (78%). In comparison, 35% of schools with a designated standalone library area on-site have a designated budget (</w:t>
      </w:r>
      <w:r w:rsidRPr="00DD3CAC">
        <w:t xml:space="preserve">see </w:t>
      </w:r>
      <w:r w:rsidR="00DD3CAC">
        <w:t>above</w:t>
      </w:r>
      <w:r>
        <w:t xml:space="preserve">). </w:t>
      </w:r>
    </w:p>
    <w:p w14:paraId="4A8F1307" w14:textId="40F2339C" w:rsidR="00E7365A" w:rsidRDefault="00462137" w:rsidP="00462137">
      <w:r>
        <w:t xml:space="preserve">Breaking this down further reveals that local </w:t>
      </w:r>
      <w:r w:rsidR="003E48F6">
        <w:t>authority-maintained</w:t>
      </w:r>
      <w:r>
        <w:t xml:space="preserve"> schools in England are more likely than average to have a dedicated library budget than those in rural areas (19%).</w:t>
      </w:r>
    </w:p>
    <w:p w14:paraId="0546D1A4" w14:textId="1CC9930D" w:rsidR="00E7365A" w:rsidRDefault="001A4D5D" w:rsidP="001A4D5D">
      <w:pPr>
        <w:pStyle w:val="Caption"/>
      </w:pPr>
      <w:r>
        <w:t xml:space="preserve">Figure </w:t>
      </w:r>
      <w:r>
        <w:fldChar w:fldCharType="begin"/>
      </w:r>
      <w:r>
        <w:instrText xml:space="preserve"> SEQ Figure \* ARABIC </w:instrText>
      </w:r>
      <w:r>
        <w:fldChar w:fldCharType="separate"/>
      </w:r>
      <w:r w:rsidR="001918C3">
        <w:rPr>
          <w:noProof/>
        </w:rPr>
        <w:t>57</w:t>
      </w:r>
      <w:r>
        <w:fldChar w:fldCharType="end"/>
      </w:r>
      <w:r>
        <w:t xml:space="preserve">: </w:t>
      </w:r>
      <w:r w:rsidRPr="000E038C">
        <w:t>Dedicated library budget</w:t>
      </w:r>
    </w:p>
    <w:p w14:paraId="67AEA0B4" w14:textId="5DC19158" w:rsidR="000B2BB7" w:rsidRDefault="00652ADA" w:rsidP="00234A23">
      <w:pPr>
        <w:pStyle w:val="F11Figure"/>
        <w:rPr>
          <w:rStyle w:val="SubtleEmphasis"/>
        </w:rPr>
      </w:pPr>
      <w:r w:rsidRPr="00B458D8">
        <w:rPr>
          <w:noProof/>
          <w:color w:val="FFFFFF" w:themeColor="background1"/>
        </w:rPr>
        <w:drawing>
          <wp:inline distT="0" distB="0" distL="0" distR="0" wp14:anchorId="1DF29DC5" wp14:editId="7EA986C3">
            <wp:extent cx="6353092" cy="1311910"/>
            <wp:effectExtent l="0" t="0" r="0" b="254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08BA8CD" w14:textId="2CF33E83" w:rsidR="000B2BB7" w:rsidRPr="000B2BB7" w:rsidRDefault="00652ADA" w:rsidP="00234A23">
      <w:pPr>
        <w:pStyle w:val="Caption"/>
      </w:pPr>
      <w:r w:rsidRPr="00652ADA">
        <w:rPr>
          <w:rStyle w:val="SubtleEmphasis"/>
          <w:i w:val="0"/>
          <w:iCs w:val="0"/>
        </w:rPr>
        <w:t>Q36 Does the designated area have a dedicated budget?</w:t>
      </w:r>
      <w:r w:rsidR="000B2BB7" w:rsidRPr="00D44ABB">
        <w:rPr>
          <w:rStyle w:val="SubtleEmphasis"/>
          <w:i w:val="0"/>
          <w:iCs w:val="0"/>
        </w:rPr>
        <w:br/>
        <w:t xml:space="preserve">Base: Where there is a designated library area in a shared space </w:t>
      </w:r>
      <w:r>
        <w:rPr>
          <w:rStyle w:val="SubtleEmphasis"/>
          <w:i w:val="0"/>
          <w:iCs w:val="0"/>
        </w:rPr>
        <w:t xml:space="preserve">- </w:t>
      </w:r>
      <w:r>
        <w:rPr>
          <w:color w:val="808080" w:themeColor="background1" w:themeShade="80"/>
        </w:rPr>
        <w:t>2022</w:t>
      </w:r>
      <w:r w:rsidRPr="004736B5">
        <w:rPr>
          <w:color w:val="808080" w:themeColor="background1" w:themeShade="80"/>
        </w:rPr>
        <w:t xml:space="preserve"> (</w:t>
      </w:r>
      <w:r>
        <w:rPr>
          <w:color w:val="808080" w:themeColor="background1" w:themeShade="80"/>
        </w:rPr>
        <w:t>158</w:t>
      </w:r>
      <w:r w:rsidRPr="004736B5">
        <w:rPr>
          <w:color w:val="808080" w:themeColor="background1" w:themeShade="80"/>
        </w:rPr>
        <w:t>)</w:t>
      </w:r>
      <w:r>
        <w:rPr>
          <w:color w:val="808080" w:themeColor="background1" w:themeShade="80"/>
        </w:rPr>
        <w:t>, 2019 (99)</w:t>
      </w:r>
    </w:p>
    <w:p w14:paraId="2E37C361" w14:textId="77777777" w:rsidR="00E10DFF" w:rsidRDefault="00E10DFF" w:rsidP="000B2BB7"/>
    <w:p w14:paraId="7CD637CD" w14:textId="592C96DD" w:rsidR="000B2BB7" w:rsidRDefault="003E48F6" w:rsidP="000B2BB7">
      <w:r>
        <w:t xml:space="preserve">Schools with a dedicated budget were then asked a series of follow-up questions about this. The results, however, should be interpreted with caution given the low base size (20). Firstly, schools with a designated library area and a dedicated budget for this were asked what the designated budget is for the current year. The average designated budget for the current year is £1,298. This compares to an average budget of £1,189 for the previous year. </w:t>
      </w:r>
      <w:proofErr w:type="gramStart"/>
      <w:r>
        <w:t>The majority of</w:t>
      </w:r>
      <w:proofErr w:type="gramEnd"/>
      <w:r>
        <w:t xml:space="preserve"> schools with a designated library budget say that since last year the budget has stayed the same (55%) and just 10% say that the budget has increased compared to last year. The remainder say either that they don’t know (27%) or that it has decreased (8%).</w:t>
      </w:r>
    </w:p>
    <w:p w14:paraId="1EA47FF1" w14:textId="77777777" w:rsidR="00192BBB" w:rsidRDefault="00192BBB" w:rsidP="000B2BB7"/>
    <w:p w14:paraId="3EBE311A" w14:textId="13FE41A9" w:rsidR="00652ADA" w:rsidRPr="00E10DFF" w:rsidRDefault="00652ADA" w:rsidP="00E10DFF">
      <w:pPr>
        <w:pStyle w:val="Heading3"/>
      </w:pPr>
      <w:bookmarkStart w:id="93" w:name="_Toc117536690"/>
      <w:bookmarkStart w:id="94" w:name="_Toc120001044"/>
      <w:r w:rsidRPr="0077161A">
        <w:rPr>
          <w:rStyle w:val="Heading2Char"/>
        </w:rPr>
        <w:t>Schools with alternative forms of library service provision</w:t>
      </w:r>
      <w:bookmarkEnd w:id="93"/>
      <w:bookmarkEnd w:id="94"/>
    </w:p>
    <w:p w14:paraId="71C8C32B" w14:textId="2CC5CDEE" w:rsidR="00E7365A" w:rsidRPr="0003021A" w:rsidRDefault="0003021A" w:rsidP="00E7365A">
      <w:r w:rsidRPr="0003021A">
        <w:t>Schools with other forms of alternative library provision (i.e. not a designated space in a shared room) were asked how many hours of access per week the school ha</w:t>
      </w:r>
      <w:r w:rsidR="007F28C5">
        <w:t>s</w:t>
      </w:r>
      <w:r w:rsidRPr="0003021A">
        <w:t xml:space="preserve"> under this arrangement. One in </w:t>
      </w:r>
      <w:r w:rsidR="007F28C5">
        <w:t>six</w:t>
      </w:r>
      <w:r w:rsidRPr="0003021A">
        <w:t xml:space="preserve"> schools indicate that they have no weekly access (</w:t>
      </w:r>
      <w:r w:rsidR="007F28C5">
        <w:t>16</w:t>
      </w:r>
      <w:r w:rsidRPr="0003021A">
        <w:t xml:space="preserve">%) and </w:t>
      </w:r>
      <w:r w:rsidR="007F28C5">
        <w:t>just under half</w:t>
      </w:r>
      <w:r w:rsidRPr="0003021A">
        <w:t xml:space="preserve"> (4</w:t>
      </w:r>
      <w:r w:rsidR="007F28C5">
        <w:t>9</w:t>
      </w:r>
      <w:r w:rsidRPr="0003021A">
        <w:t xml:space="preserve">%) don’t know. This suggests that pupils’ access to library services may be irregular or inconsistent in many of these schools. Where schools can quantify the amount of time spent under this arrangement, the most common response is up to </w:t>
      </w:r>
      <w:r w:rsidR="000C7E69">
        <w:t>one</w:t>
      </w:r>
      <w:r w:rsidRPr="0003021A">
        <w:t xml:space="preserve"> hour (18%). The </w:t>
      </w:r>
      <w:r w:rsidR="007F28C5">
        <w:t>proportion</w:t>
      </w:r>
      <w:r w:rsidRPr="0003021A">
        <w:t xml:space="preserve"> who </w:t>
      </w:r>
      <w:proofErr w:type="gramStart"/>
      <w:r w:rsidRPr="0003021A">
        <w:t>report</w:t>
      </w:r>
      <w:proofErr w:type="gramEnd"/>
      <w:r w:rsidRPr="0003021A">
        <w:t xml:space="preserve"> having access for more than 8 hours a week is limited (</w:t>
      </w:r>
      <w:r w:rsidR="007F28C5">
        <w:t>9</w:t>
      </w:r>
      <w:r w:rsidRPr="0003021A">
        <w:t>%), indicating low levels of library access for pupils in these schools.</w:t>
      </w:r>
    </w:p>
    <w:p w14:paraId="0B5829CF" w14:textId="231E43DE" w:rsidR="00E7365A" w:rsidRDefault="000C7E69" w:rsidP="000C7E69">
      <w:pPr>
        <w:pStyle w:val="Caption"/>
      </w:pPr>
      <w:r>
        <w:rPr>
          <w:noProof/>
        </w:rPr>
        <mc:AlternateContent>
          <mc:Choice Requires="wps">
            <w:drawing>
              <wp:anchor distT="0" distB="0" distL="114300" distR="114300" simplePos="0" relativeHeight="251798528" behindDoc="0" locked="0" layoutInCell="1" allowOverlap="1" wp14:anchorId="03F606F5" wp14:editId="0207157D">
                <wp:simplePos x="0" y="0"/>
                <wp:positionH relativeFrom="column">
                  <wp:posOffset>4502689</wp:posOffset>
                </wp:positionH>
                <wp:positionV relativeFrom="paragraph">
                  <wp:posOffset>83820</wp:posOffset>
                </wp:positionV>
                <wp:extent cx="500304" cy="241530"/>
                <wp:effectExtent l="0" t="0" r="0" b="0"/>
                <wp:wrapNone/>
                <wp:docPr id="43" name="Text Box 1"/>
                <wp:cNvGraphicFramePr/>
                <a:graphic xmlns:a="http://schemas.openxmlformats.org/drawingml/2006/main">
                  <a:graphicData uri="http://schemas.microsoft.com/office/word/2010/wordprocessingShape">
                    <wps:wsp>
                      <wps:cNvSpPr txBox="1"/>
                      <wps:spPr>
                        <a:xfrm>
                          <a:off x="0" y="0"/>
                          <a:ext cx="500304" cy="241530"/>
                        </a:xfrm>
                        <a:prstGeom prst="rect">
                          <a:avLst/>
                        </a:prstGeom>
                      </wps:spPr>
                      <wps:txbx>
                        <w:txbxContent>
                          <w:p w14:paraId="23E277F6" w14:textId="77777777" w:rsidR="008D4141" w:rsidRPr="000C7E69" w:rsidRDefault="008D4141" w:rsidP="008D4141">
                            <w:pPr>
                              <w:rPr>
                                <w:rFonts w:hAnsi="Calibri"/>
                                <w:b/>
                                <w:bCs/>
                                <w:sz w:val="18"/>
                                <w:szCs w:val="18"/>
                              </w:rPr>
                            </w:pPr>
                            <w:r w:rsidRPr="000C7E69">
                              <w:rPr>
                                <w:rFonts w:hAnsi="Calibri"/>
                                <w:b/>
                                <w:bCs/>
                                <w:sz w:val="18"/>
                                <w:szCs w:val="18"/>
                              </w:rPr>
                              <w:t>2019</w:t>
                            </w:r>
                          </w:p>
                        </w:txbxContent>
                      </wps:txbx>
                      <wps:bodyPr wrap="square" rtlCol="0"/>
                    </wps:wsp>
                  </a:graphicData>
                </a:graphic>
              </wp:anchor>
            </w:drawing>
          </mc:Choice>
          <mc:Fallback>
            <w:pict>
              <v:shape w14:anchorId="03F606F5" id="_x0000_s1104" type="#_x0000_t202" style="position:absolute;margin-left:354.55pt;margin-top:6.6pt;width:39.4pt;height:19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" filled="f" stroked="f">
                <v:textbox>
                  <w:txbxContent>
                    <w:p w14:paraId="23E277F6" w14:textId="77777777" w:rsidR="008D4141" w:rsidRPr="000C7E69" w:rsidRDefault="008D4141" w:rsidP="008D4141">
                      <w:pPr>
                        <w:rPr>
                          <w:rFonts w:hAnsi="Calibri"/>
                          <w:b/>
                          <w:bCs/>
                          <w:sz w:val="18"/>
                          <w:szCs w:val="18"/>
                        </w:rPr>
                      </w:pPr>
                      <w:r w:rsidRPr="000C7E69">
                        <w:rPr>
                          <w:rFonts w:hAnsi="Calibri"/>
                          <w:b/>
                          <w:bCs/>
                          <w:sz w:val="18"/>
                          <w:szCs w:val="18"/>
                        </w:rPr>
                        <w:t>2019</w:t>
                      </w:r>
                    </w:p>
                  </w:txbxContent>
                </v:textbox>
              </v:shape>
            </w:pict>
          </mc:Fallback>
        </mc:AlternateContent>
      </w:r>
      <w:r>
        <w:rPr>
          <w:noProof/>
        </w:rPr>
        <mc:AlternateContent>
          <mc:Choice Requires="wps">
            <w:drawing>
              <wp:anchor distT="45720" distB="45720" distL="114300" distR="114300" simplePos="0" relativeHeight="252387328" behindDoc="0" locked="0" layoutInCell="1" allowOverlap="1" wp14:anchorId="17014E98" wp14:editId="0CFD2F66">
                <wp:simplePos x="0" y="0"/>
                <wp:positionH relativeFrom="margin">
                  <wp:posOffset>1846053</wp:posOffset>
                </wp:positionH>
                <wp:positionV relativeFrom="paragraph">
                  <wp:posOffset>100630</wp:posOffset>
                </wp:positionV>
                <wp:extent cx="2360930" cy="1404620"/>
                <wp:effectExtent l="0" t="0" r="0" b="0"/>
                <wp:wrapNone/>
                <wp:docPr id="2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D6F431B" w14:textId="77777777" w:rsidR="000C7E69" w:rsidRPr="001A4D5D" w:rsidRDefault="000C7E69" w:rsidP="000C7E69">
                            <w:pPr>
                              <w:rPr>
                                <w:b/>
                                <w:bCs/>
                                <w:sz w:val="18"/>
                                <w:szCs w:val="18"/>
                              </w:rPr>
                            </w:pPr>
                            <w:r w:rsidRPr="000D7A64">
                              <w:rPr>
                                <w:b/>
                                <w:bCs/>
                                <w:sz w:val="18"/>
                                <w:szCs w:val="18"/>
                              </w:rPr>
                              <w:t>2022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7014E98" id="_x0000_s1105" type="#_x0000_t202" style="position:absolute;margin-left:145.35pt;margin-top:7.9pt;width:185.9pt;height:110.6pt;z-index:25238732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" filled="f" stroked="f">
                <v:textbox style="mso-fit-shape-to-text:t">
                  <w:txbxContent>
                    <w:p w14:paraId="7D6F431B" w14:textId="77777777" w:rsidR="000C7E69" w:rsidRPr="001A4D5D" w:rsidRDefault="000C7E69" w:rsidP="000C7E69">
                      <w:pPr>
                        <w:rPr>
                          <w:b/>
                          <w:bCs/>
                          <w:sz w:val="18"/>
                          <w:szCs w:val="18"/>
                        </w:rPr>
                      </w:pPr>
                      <w:r w:rsidRPr="000D7A64">
                        <w:rPr>
                          <w:b/>
                          <w:bCs/>
                          <w:sz w:val="18"/>
                          <w:szCs w:val="18"/>
                        </w:rPr>
                        <w:t>2022</w:t>
                      </w:r>
                    </w:p>
                  </w:txbxContent>
                </v:textbox>
                <w10:wrap anchorx="margin"/>
              </v:shape>
            </w:pict>
          </mc:Fallback>
        </mc:AlternateContent>
      </w:r>
      <w:r>
        <w:t xml:space="preserve">Figure </w:t>
      </w:r>
      <w:r>
        <w:fldChar w:fldCharType="begin"/>
      </w:r>
      <w:r>
        <w:instrText xml:space="preserve"> SEQ Figure \* ARABIC </w:instrText>
      </w:r>
      <w:r>
        <w:fldChar w:fldCharType="separate"/>
      </w:r>
      <w:r w:rsidR="001918C3">
        <w:rPr>
          <w:noProof/>
        </w:rPr>
        <w:t>58</w:t>
      </w:r>
      <w:r>
        <w:fldChar w:fldCharType="end"/>
      </w:r>
      <w:r>
        <w:t xml:space="preserve">: </w:t>
      </w:r>
      <w:r w:rsidRPr="001402B8">
        <w:t>Hours of access under alternative arrangement(s)</w:t>
      </w:r>
    </w:p>
    <w:p w14:paraId="588AC03F" w14:textId="396B97C0" w:rsidR="00652ADA" w:rsidRDefault="00652ADA" w:rsidP="00234A23">
      <w:pPr>
        <w:pStyle w:val="F11Figure"/>
        <w:rPr>
          <w:color w:val="808080" w:themeColor="background1" w:themeShade="80"/>
        </w:rPr>
      </w:pPr>
      <w:r w:rsidRPr="007571D2">
        <w:rPr>
          <w:noProof/>
        </w:rPr>
        <w:drawing>
          <wp:inline distT="0" distB="0" distL="0" distR="0" wp14:anchorId="64573600" wp14:editId="093B9E43">
            <wp:extent cx="5207635" cy="2790908"/>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DFE0747" w14:textId="77777777" w:rsidR="00652ADA" w:rsidRDefault="00652ADA" w:rsidP="00234A23">
      <w:pPr>
        <w:pStyle w:val="F11Figure"/>
      </w:pPr>
    </w:p>
    <w:p w14:paraId="38F76706" w14:textId="77777777" w:rsidR="00F96642" w:rsidRPr="00E7365A" w:rsidRDefault="00F96642" w:rsidP="00234A23">
      <w:pPr>
        <w:pStyle w:val="Caption"/>
        <w:rPr>
          <w:rStyle w:val="SubtleEmphasis"/>
        </w:rPr>
      </w:pPr>
      <w:r w:rsidRPr="00E7365A">
        <w:rPr>
          <w:rStyle w:val="SubtleEmphasis"/>
        </w:rPr>
        <w:t xml:space="preserve">Q37a. How many hours access to library services does your school have per week under this arrangement(s)? </w:t>
      </w:r>
    </w:p>
    <w:p w14:paraId="756A1930" w14:textId="387620C2" w:rsidR="00652ADA" w:rsidRPr="00E7365A" w:rsidRDefault="00F96642" w:rsidP="00234A23">
      <w:pPr>
        <w:pStyle w:val="Caption"/>
        <w:rPr>
          <w:rStyle w:val="SubtleEmphasis"/>
        </w:rPr>
      </w:pPr>
      <w:r w:rsidRPr="00E7365A">
        <w:rPr>
          <w:rStyle w:val="SubtleEmphasis"/>
        </w:rPr>
        <w:t>Base: Where there is access to alternative forms of library services</w:t>
      </w:r>
      <w:r w:rsidR="0003021A" w:rsidRPr="00E7365A">
        <w:rPr>
          <w:rStyle w:val="SubtleEmphasis"/>
        </w:rPr>
        <w:t xml:space="preserve"> </w:t>
      </w:r>
      <w:r w:rsidRPr="00E7365A">
        <w:rPr>
          <w:rStyle w:val="SubtleEmphasis"/>
        </w:rPr>
        <w:t>– 2022 (</w:t>
      </w:r>
      <w:r w:rsidR="0003021A" w:rsidRPr="00E7365A">
        <w:rPr>
          <w:rStyle w:val="SubtleEmphasis"/>
        </w:rPr>
        <w:t>178</w:t>
      </w:r>
      <w:r w:rsidRPr="00E7365A">
        <w:rPr>
          <w:rStyle w:val="SubtleEmphasis"/>
        </w:rPr>
        <w:t>), 2019 (</w:t>
      </w:r>
      <w:r w:rsidR="0003021A" w:rsidRPr="00E7365A">
        <w:rPr>
          <w:rStyle w:val="SubtleEmphasis"/>
        </w:rPr>
        <w:t>78</w:t>
      </w:r>
      <w:r w:rsidRPr="00E7365A">
        <w:rPr>
          <w:rStyle w:val="SubtleEmphasis"/>
        </w:rPr>
        <w:t>)</w:t>
      </w:r>
    </w:p>
    <w:p w14:paraId="77C4C706" w14:textId="6FD76164" w:rsidR="00652ADA" w:rsidRDefault="00652ADA" w:rsidP="00652ADA"/>
    <w:p w14:paraId="2FC3EE7D" w14:textId="07B62D56" w:rsidR="00B30336" w:rsidRDefault="00B30336" w:rsidP="00B30336">
      <w:r>
        <w:t>The financial implications of these alternative arrangements were then explored. Just under two in three schools report that they do not pay for access to library services under these alternative arrangements (65%) while 27% do.</w:t>
      </w:r>
    </w:p>
    <w:p w14:paraId="09F7ADD0" w14:textId="3B79F7E8" w:rsidR="00E7365A" w:rsidRDefault="00B30336" w:rsidP="00B30336">
      <w:r>
        <w:t>Only a limited number of schools are able to quantify the amount spent on alternative arrangements and this averages out to £1,611. This should be treated as indicative only due to the low base size (35).</w:t>
      </w:r>
    </w:p>
    <w:p w14:paraId="5195AD33" w14:textId="535DBBE8" w:rsidR="00E7365A" w:rsidRDefault="00D72E65" w:rsidP="00D72E65">
      <w:pPr>
        <w:pStyle w:val="Caption"/>
      </w:pPr>
      <w:r>
        <w:t xml:space="preserve">Figure </w:t>
      </w:r>
      <w:r>
        <w:fldChar w:fldCharType="begin"/>
      </w:r>
      <w:r>
        <w:instrText xml:space="preserve"> SEQ Figure \* ARABIC </w:instrText>
      </w:r>
      <w:r>
        <w:fldChar w:fldCharType="separate"/>
      </w:r>
      <w:r w:rsidR="001918C3">
        <w:rPr>
          <w:noProof/>
        </w:rPr>
        <w:t>59</w:t>
      </w:r>
      <w:r>
        <w:fldChar w:fldCharType="end"/>
      </w:r>
      <w:r>
        <w:t xml:space="preserve">: </w:t>
      </w:r>
      <w:r w:rsidRPr="00B177B4">
        <w:t>Dedicated library budget</w:t>
      </w:r>
    </w:p>
    <w:p w14:paraId="102A363F" w14:textId="2256BEFF" w:rsidR="00015B4A" w:rsidRPr="00E7365A" w:rsidRDefault="00F96642" w:rsidP="00234A23">
      <w:pPr>
        <w:pStyle w:val="Caption"/>
        <w:rPr>
          <w:rStyle w:val="SubtleEmphasis"/>
        </w:rPr>
      </w:pPr>
      <w:r w:rsidRPr="00B458D8">
        <w:rPr>
          <w:noProof/>
          <w:color w:val="FFFFFF" w:themeColor="background1"/>
        </w:rPr>
        <w:drawing>
          <wp:inline distT="0" distB="0" distL="0" distR="0" wp14:anchorId="0BAF6934" wp14:editId="5153D4A5">
            <wp:extent cx="6353092" cy="1311910"/>
            <wp:effectExtent l="0" t="0" r="0" b="254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00015B4A" w:rsidRPr="00E7365A">
        <w:rPr>
          <w:rStyle w:val="SubtleEmphasis"/>
        </w:rPr>
        <w:t>Q38. Does your school pay for access to library services under this arrangement(s)?</w:t>
      </w:r>
    </w:p>
    <w:p w14:paraId="05BBAB83" w14:textId="041D3EE2" w:rsidR="00F96642" w:rsidRPr="00E7365A" w:rsidRDefault="00015B4A" w:rsidP="00234A23">
      <w:pPr>
        <w:pStyle w:val="Caption"/>
        <w:rPr>
          <w:rStyle w:val="SubtleEmphasis"/>
        </w:rPr>
      </w:pPr>
      <w:r w:rsidRPr="00E7365A">
        <w:rPr>
          <w:rStyle w:val="SubtleEmphasis"/>
        </w:rPr>
        <w:t>Base: Where there is access to alternative forms of library services (unweighted base sizes in parenthesis)</w:t>
      </w:r>
    </w:p>
    <w:p w14:paraId="45F42E2A" w14:textId="60C0C480" w:rsidR="00652ADA" w:rsidRDefault="00652ADA" w:rsidP="000B2BB7"/>
    <w:p w14:paraId="4AA79402" w14:textId="537BF571" w:rsidR="00E00E33" w:rsidRPr="00E10DFF" w:rsidRDefault="00E00E33" w:rsidP="00E10DFF">
      <w:pPr>
        <w:pStyle w:val="Heading3"/>
      </w:pPr>
      <w:bookmarkStart w:id="95" w:name="_Toc117536691"/>
      <w:bookmarkStart w:id="96" w:name="_Toc120001045"/>
      <w:r w:rsidRPr="00E10DFF">
        <w:t>Learning resources and additional funding</w:t>
      </w:r>
      <w:bookmarkEnd w:id="95"/>
      <w:bookmarkEnd w:id="96"/>
    </w:p>
    <w:p w14:paraId="52A4B1E9" w14:textId="51284DF5" w:rsidR="00E7365A" w:rsidRPr="00B30336" w:rsidRDefault="00B30336" w:rsidP="00E7365A">
      <w:r>
        <w:t xml:space="preserve">Nearly all schools that do not have a designated library area on-site report having access to digital services, with just 1% saying that they don’t have digital device provision. Laptops (90%) tablets (81%), and smart boards (77%) are the top three most common forms of digital device provision. Take up of e-readers is limited, with fewer than </w:t>
      </w:r>
      <w:r>
        <w:lastRenderedPageBreak/>
        <w:t xml:space="preserve">one in ten schools (7%) providing access to these. Just 3% of schools </w:t>
      </w:r>
      <w:r w:rsidR="00DB26E1">
        <w:t xml:space="preserve">have ‘bring your own device’ as part of their digital services provision. </w:t>
      </w:r>
    </w:p>
    <w:p w14:paraId="58E29E6D" w14:textId="46167130" w:rsidR="00C26635" w:rsidRDefault="00D72E65" w:rsidP="00D72E65">
      <w:pPr>
        <w:pStyle w:val="Caption"/>
      </w:pPr>
      <w:r>
        <w:t xml:space="preserve">Figure </w:t>
      </w:r>
      <w:r>
        <w:fldChar w:fldCharType="begin"/>
      </w:r>
      <w:r>
        <w:instrText xml:space="preserve"> SEQ Figure \* ARABIC </w:instrText>
      </w:r>
      <w:r>
        <w:fldChar w:fldCharType="separate"/>
      </w:r>
      <w:r w:rsidR="001918C3">
        <w:rPr>
          <w:noProof/>
        </w:rPr>
        <w:t>60</w:t>
      </w:r>
      <w:r>
        <w:fldChar w:fldCharType="end"/>
      </w:r>
      <w:r>
        <w:t xml:space="preserve">: </w:t>
      </w:r>
      <w:r w:rsidRPr="006457EB">
        <w:t>Digital devices schools have access to</w:t>
      </w:r>
    </w:p>
    <w:p w14:paraId="4DF97554" w14:textId="715F3118" w:rsidR="00D72E65" w:rsidRPr="00D72E65" w:rsidRDefault="00D72E65" w:rsidP="00D72E65">
      <w:r>
        <w:rPr>
          <w:noProof/>
        </w:rPr>
        <mc:AlternateContent>
          <mc:Choice Requires="wps">
            <w:drawing>
              <wp:anchor distT="0" distB="0" distL="114300" distR="114300" simplePos="0" relativeHeight="251800576" behindDoc="0" locked="0" layoutInCell="1" allowOverlap="1" wp14:anchorId="52B27685" wp14:editId="796E3C65">
                <wp:simplePos x="0" y="0"/>
                <wp:positionH relativeFrom="column">
                  <wp:posOffset>4508764</wp:posOffset>
                </wp:positionH>
                <wp:positionV relativeFrom="paragraph">
                  <wp:posOffset>26035</wp:posOffset>
                </wp:positionV>
                <wp:extent cx="499745" cy="241300"/>
                <wp:effectExtent l="0" t="0" r="0" b="0"/>
                <wp:wrapNone/>
                <wp:docPr id="46" name="Text Box 1"/>
                <wp:cNvGraphicFramePr/>
                <a:graphic xmlns:a="http://schemas.openxmlformats.org/drawingml/2006/main">
                  <a:graphicData uri="http://schemas.microsoft.com/office/word/2010/wordprocessingShape">
                    <wps:wsp>
                      <wps:cNvSpPr txBox="1"/>
                      <wps:spPr>
                        <a:xfrm>
                          <a:off x="0" y="0"/>
                          <a:ext cx="499745" cy="241300"/>
                        </a:xfrm>
                        <a:prstGeom prst="rect">
                          <a:avLst/>
                        </a:prstGeom>
                      </wps:spPr>
                      <wps:txbx>
                        <w:txbxContent>
                          <w:p w14:paraId="3CDE079E" w14:textId="77777777" w:rsidR="008600CE" w:rsidRPr="00D72E65" w:rsidRDefault="008600CE" w:rsidP="008600CE">
                            <w:pPr>
                              <w:rPr>
                                <w:rFonts w:hAnsi="Calibri"/>
                                <w:b/>
                                <w:bCs/>
                                <w:sz w:val="18"/>
                                <w:szCs w:val="18"/>
                              </w:rPr>
                            </w:pPr>
                            <w:r w:rsidRPr="00D72E65">
                              <w:rPr>
                                <w:rFonts w:hAnsi="Calibri"/>
                                <w:b/>
                                <w:bCs/>
                                <w:sz w:val="18"/>
                                <w:szCs w:val="18"/>
                              </w:rPr>
                              <w:t>2019</w:t>
                            </w:r>
                          </w:p>
                        </w:txbxContent>
                      </wps:txbx>
                      <wps:bodyPr wrap="square" rtlCol="0"/>
                    </wps:wsp>
                  </a:graphicData>
                </a:graphic>
              </wp:anchor>
            </w:drawing>
          </mc:Choice>
          <mc:Fallback>
            <w:pict>
              <v:shape w14:anchorId="52B27685" id="_x0000_s1106" type="#_x0000_t202" style="position:absolute;margin-left:355pt;margin-top:2.05pt;width:39.35pt;height:19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" filled="f" stroked="f">
                <v:textbox>
                  <w:txbxContent>
                    <w:p w14:paraId="3CDE079E" w14:textId="77777777" w:rsidR="008600CE" w:rsidRPr="00D72E65" w:rsidRDefault="008600CE" w:rsidP="008600CE">
                      <w:pPr>
                        <w:rPr>
                          <w:rFonts w:hAnsi="Calibri"/>
                          <w:b/>
                          <w:bCs/>
                          <w:sz w:val="18"/>
                          <w:szCs w:val="18"/>
                        </w:rPr>
                      </w:pPr>
                      <w:r w:rsidRPr="00D72E65">
                        <w:rPr>
                          <w:rFonts w:hAnsi="Calibri"/>
                          <w:b/>
                          <w:bCs/>
                          <w:sz w:val="18"/>
                          <w:szCs w:val="18"/>
                        </w:rPr>
                        <w:t>2019</w:t>
                      </w:r>
                    </w:p>
                  </w:txbxContent>
                </v:textbox>
              </v:shape>
            </w:pict>
          </mc:Fallback>
        </mc:AlternateContent>
      </w:r>
      <w:r>
        <w:rPr>
          <w:noProof/>
        </w:rPr>
        <mc:AlternateContent>
          <mc:Choice Requires="wps">
            <w:drawing>
              <wp:anchor distT="45720" distB="45720" distL="114300" distR="114300" simplePos="0" relativeHeight="252389376" behindDoc="0" locked="0" layoutInCell="1" allowOverlap="1" wp14:anchorId="522578EB" wp14:editId="5353A503">
                <wp:simplePos x="0" y="0"/>
                <wp:positionH relativeFrom="margin">
                  <wp:posOffset>2570672</wp:posOffset>
                </wp:positionH>
                <wp:positionV relativeFrom="paragraph">
                  <wp:posOffset>11214</wp:posOffset>
                </wp:positionV>
                <wp:extent cx="2360930" cy="1404620"/>
                <wp:effectExtent l="0" t="0" r="0" b="0"/>
                <wp:wrapNone/>
                <wp:docPr id="2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BB21ADE" w14:textId="77777777" w:rsidR="00D72E65" w:rsidRPr="001A4D5D" w:rsidRDefault="00D72E65" w:rsidP="00D72E65">
                            <w:pPr>
                              <w:rPr>
                                <w:b/>
                                <w:bCs/>
                                <w:sz w:val="18"/>
                                <w:szCs w:val="18"/>
                              </w:rPr>
                            </w:pPr>
                            <w:r w:rsidRPr="000D7A64">
                              <w:rPr>
                                <w:b/>
                                <w:bCs/>
                                <w:sz w:val="18"/>
                                <w:szCs w:val="18"/>
                              </w:rPr>
                              <w:t>2022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22578EB" id="_x0000_s1107" type="#_x0000_t202" style="position:absolute;margin-left:202.4pt;margin-top:.9pt;width:185.9pt;height:110.6pt;z-index:25238937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" filled="f" stroked="f">
                <v:textbox style="mso-fit-shape-to-text:t">
                  <w:txbxContent>
                    <w:p w14:paraId="3BB21ADE" w14:textId="77777777" w:rsidR="00D72E65" w:rsidRPr="001A4D5D" w:rsidRDefault="00D72E65" w:rsidP="00D72E65">
                      <w:pPr>
                        <w:rPr>
                          <w:b/>
                          <w:bCs/>
                          <w:sz w:val="18"/>
                          <w:szCs w:val="18"/>
                        </w:rPr>
                      </w:pPr>
                      <w:r w:rsidRPr="000D7A64">
                        <w:rPr>
                          <w:b/>
                          <w:bCs/>
                          <w:sz w:val="18"/>
                          <w:szCs w:val="18"/>
                        </w:rPr>
                        <w:t>2022</w:t>
                      </w:r>
                    </w:p>
                  </w:txbxContent>
                </v:textbox>
                <w10:wrap anchorx="margin"/>
              </v:shape>
            </w:pict>
          </mc:Fallback>
        </mc:AlternateContent>
      </w:r>
    </w:p>
    <w:p w14:paraId="590E39AF" w14:textId="0C2FC5E3" w:rsidR="00E00E33" w:rsidRPr="00E00E33" w:rsidRDefault="00E00E33" w:rsidP="00234A23">
      <w:pPr>
        <w:pStyle w:val="F11Figure"/>
        <w:rPr>
          <w:color w:val="808080" w:themeColor="background1" w:themeShade="80"/>
        </w:rPr>
      </w:pPr>
      <w:r w:rsidRPr="007571D2">
        <w:rPr>
          <w:noProof/>
        </w:rPr>
        <w:drawing>
          <wp:inline distT="0" distB="0" distL="0" distR="0" wp14:anchorId="57C14961" wp14:editId="28F17AD3">
            <wp:extent cx="5207635" cy="3810000"/>
            <wp:effectExtent l="0" t="0" r="0" b="0"/>
            <wp:docPr id="1937" name="Chart 19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476132A" w14:textId="0C438AC4" w:rsidR="00703181" w:rsidRPr="00E7365A" w:rsidRDefault="00703181" w:rsidP="00234A23">
      <w:pPr>
        <w:pStyle w:val="Caption"/>
        <w:rPr>
          <w:rStyle w:val="SubtleEmphasis"/>
        </w:rPr>
      </w:pPr>
      <w:r w:rsidRPr="00E7365A">
        <w:rPr>
          <w:rStyle w:val="SubtleEmphasis"/>
        </w:rPr>
        <w:t>Q43. Which digital devices does your school have access to?</w:t>
      </w:r>
    </w:p>
    <w:p w14:paraId="3CAA6AC7" w14:textId="68D2B00E" w:rsidR="00E00E33" w:rsidRPr="00E7365A" w:rsidRDefault="00703181" w:rsidP="00234A23">
      <w:pPr>
        <w:pStyle w:val="Caption"/>
        <w:rPr>
          <w:rStyle w:val="SubtleEmphasis"/>
        </w:rPr>
      </w:pPr>
      <w:r w:rsidRPr="00E7365A">
        <w:rPr>
          <w:rStyle w:val="SubtleEmphasis"/>
        </w:rPr>
        <w:t>Base: Where do not have designated library area on-site - 2022 (272), 2019 (155)</w:t>
      </w:r>
    </w:p>
    <w:p w14:paraId="229792CB" w14:textId="2BE7477F" w:rsidR="00DB26E1" w:rsidRDefault="00DB26E1" w:rsidP="00234A23">
      <w:pPr>
        <w:pStyle w:val="Caption"/>
      </w:pPr>
    </w:p>
    <w:p w14:paraId="0B50FA04" w14:textId="1437C994" w:rsidR="00E2606E" w:rsidRDefault="00E2606E" w:rsidP="00E2606E">
      <w:pPr>
        <w:pStyle w:val="BodyText"/>
        <w:spacing w:line="240" w:lineRule="auto"/>
        <w:ind w:left="0"/>
        <w:jc w:val="left"/>
        <w:rPr>
          <w:color w:val="515151" w:themeColor="text1"/>
        </w:rPr>
      </w:pPr>
      <w:r w:rsidRPr="00923001">
        <w:rPr>
          <w:color w:val="515151" w:themeColor="text1"/>
        </w:rPr>
        <w:t xml:space="preserve">To better understand the impact of reduced resources, the 2022 survey included a new perceptions-based question which asked schools whether they thought children’s reading in </w:t>
      </w:r>
      <w:r w:rsidR="000C36BC">
        <w:rPr>
          <w:color w:val="515151" w:themeColor="text1"/>
        </w:rPr>
        <w:t>their</w:t>
      </w:r>
      <w:r w:rsidRPr="00923001">
        <w:rPr>
          <w:color w:val="515151" w:themeColor="text1"/>
        </w:rPr>
        <w:t xml:space="preserve"> school is restricted by limited library resources/availability of books.</w:t>
      </w:r>
      <w:r w:rsidR="00FE2983">
        <w:rPr>
          <w:color w:val="515151" w:themeColor="text1"/>
        </w:rPr>
        <w:t xml:space="preserve"> </w:t>
      </w:r>
      <w:r w:rsidR="000A229C">
        <w:rPr>
          <w:color w:val="515151" w:themeColor="text1"/>
        </w:rPr>
        <w:t>Just under half (49</w:t>
      </w:r>
      <w:r w:rsidR="0077161A">
        <w:rPr>
          <w:color w:val="515151" w:themeColor="text1"/>
        </w:rPr>
        <w:t>%</w:t>
      </w:r>
      <w:r w:rsidR="000A229C">
        <w:rPr>
          <w:color w:val="515151" w:themeColor="text1"/>
        </w:rPr>
        <w:t>) agreed that children’s reading in their school is restricted by limited library resources/availability of books.</w:t>
      </w:r>
      <w:r w:rsidR="00FE2983">
        <w:rPr>
          <w:color w:val="515151" w:themeColor="text1"/>
        </w:rPr>
        <w:t xml:space="preserve"> </w:t>
      </w:r>
      <w:r w:rsidR="000A229C">
        <w:rPr>
          <w:color w:val="515151" w:themeColor="text1"/>
        </w:rPr>
        <w:t>This is notably higher than the proportion of schools who have a designated library area on-site (37%). However, just over a quarter (27%) disagreed with the statement, showing that there is not a consensus in opinion.</w:t>
      </w:r>
      <w:r>
        <w:rPr>
          <w:color w:val="515151" w:themeColor="text1"/>
        </w:rPr>
        <w:t xml:space="preserve"> </w:t>
      </w:r>
    </w:p>
    <w:p w14:paraId="2EA0C301" w14:textId="441C97E3" w:rsidR="00E2606E" w:rsidRDefault="000C36BC" w:rsidP="000C36BC">
      <w:pPr>
        <w:pStyle w:val="Caption"/>
        <w:rPr>
          <w:color w:val="808080" w:themeColor="background1" w:themeShade="80"/>
        </w:rPr>
      </w:pPr>
      <w:r>
        <w:lastRenderedPageBreak/>
        <w:t xml:space="preserve">Figure </w:t>
      </w:r>
      <w:r>
        <w:fldChar w:fldCharType="begin"/>
      </w:r>
      <w:r>
        <w:instrText xml:space="preserve"> SEQ Figure \* ARABIC </w:instrText>
      </w:r>
      <w:r>
        <w:fldChar w:fldCharType="separate"/>
      </w:r>
      <w:r w:rsidR="001918C3">
        <w:rPr>
          <w:noProof/>
        </w:rPr>
        <w:t>61</w:t>
      </w:r>
      <w:r>
        <w:fldChar w:fldCharType="end"/>
      </w:r>
      <w:r>
        <w:t xml:space="preserve">: </w:t>
      </w:r>
      <w:r w:rsidRPr="00B3061A">
        <w:t>Children's reading restricted by limited library resources</w:t>
      </w:r>
      <w:r w:rsidR="00E2606E" w:rsidRPr="007571D2">
        <w:rPr>
          <w:noProof/>
        </w:rPr>
        <w:drawing>
          <wp:inline distT="0" distB="0" distL="0" distR="0" wp14:anchorId="6BA75A28" wp14:editId="4EF5EDD7">
            <wp:extent cx="5207635" cy="3491345"/>
            <wp:effectExtent l="0" t="0" r="0" b="0"/>
            <wp:docPr id="1928" name="Chart 19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6865DB19" w14:textId="77777777" w:rsidR="00E2606E" w:rsidRDefault="00E2606E" w:rsidP="00E2606E">
      <w:pPr>
        <w:pStyle w:val="F11Figure"/>
      </w:pPr>
    </w:p>
    <w:p w14:paraId="269330D7" w14:textId="71673982" w:rsidR="00E2606E" w:rsidRPr="00DB5471" w:rsidRDefault="00E2606E" w:rsidP="00E2606E">
      <w:pPr>
        <w:pStyle w:val="Caption"/>
        <w:rPr>
          <w:rStyle w:val="SubtleEmphasis"/>
        </w:rPr>
      </w:pPr>
      <w:r w:rsidRPr="00DB5471">
        <w:rPr>
          <w:rStyle w:val="SubtleEmphasis"/>
        </w:rPr>
        <w:t>QNEW</w:t>
      </w:r>
      <w:r w:rsidR="000A229C">
        <w:rPr>
          <w:rStyle w:val="SubtleEmphasis"/>
        </w:rPr>
        <w:t>7</w:t>
      </w:r>
      <w:r w:rsidRPr="00DB5471">
        <w:rPr>
          <w:rStyle w:val="SubtleEmphasis"/>
        </w:rPr>
        <w:t xml:space="preserve"> To what extent do you agree or disagree that children's reading in your school is restricted by limited library resources/availability of books?</w:t>
      </w:r>
    </w:p>
    <w:p w14:paraId="77C56B03" w14:textId="3FFBFA07" w:rsidR="00E2606E" w:rsidRDefault="00E2606E" w:rsidP="00E2606E">
      <w:pPr>
        <w:pStyle w:val="Caption"/>
        <w:rPr>
          <w:rStyle w:val="SubtleEmphasis"/>
        </w:rPr>
      </w:pPr>
      <w:r w:rsidRPr="00DB5471">
        <w:rPr>
          <w:rStyle w:val="SubtleEmphasis"/>
        </w:rPr>
        <w:t>Base: All who</w:t>
      </w:r>
      <w:r w:rsidR="000A229C">
        <w:rPr>
          <w:rStyle w:val="SubtleEmphasis"/>
        </w:rPr>
        <w:t xml:space="preserve"> do not</w:t>
      </w:r>
      <w:r w:rsidRPr="00DB5471">
        <w:rPr>
          <w:rStyle w:val="SubtleEmphasis"/>
        </w:rPr>
        <w:t xml:space="preserve"> have a designated library area on-site (</w:t>
      </w:r>
      <w:r w:rsidR="000A229C">
        <w:rPr>
          <w:rStyle w:val="SubtleEmphasis"/>
        </w:rPr>
        <w:t>272</w:t>
      </w:r>
      <w:r w:rsidRPr="00DB5471">
        <w:rPr>
          <w:rStyle w:val="SubtleEmphasis"/>
        </w:rPr>
        <w:t>)</w:t>
      </w:r>
    </w:p>
    <w:p w14:paraId="40B3A653" w14:textId="77777777" w:rsidR="000A229C" w:rsidRPr="000A229C" w:rsidRDefault="000A229C" w:rsidP="000A229C"/>
    <w:p w14:paraId="1615F6DA" w14:textId="77777777" w:rsidR="00DB26E1" w:rsidRDefault="00DB26E1" w:rsidP="00DB26E1">
      <w:r>
        <w:t>Two in five (40%)</w:t>
      </w:r>
      <w:r w:rsidRPr="00DB26E1">
        <w:t xml:space="preserve"> schools without a standalone designated library area on-site report that they have received a visit from a writer, </w:t>
      </w:r>
      <w:proofErr w:type="gramStart"/>
      <w:r w:rsidRPr="00DB26E1">
        <w:t>author</w:t>
      </w:r>
      <w:proofErr w:type="gramEnd"/>
      <w:r w:rsidRPr="00DB26E1">
        <w:t xml:space="preserve"> or poet in the past year</w:t>
      </w:r>
      <w:r>
        <w:t>; whereas a majority say that they haven’t (57%)</w:t>
      </w:r>
      <w:r w:rsidRPr="00DB26E1">
        <w:t>.</w:t>
      </w:r>
      <w:r>
        <w:t xml:space="preserve"> The proportion of schools who have received a visit from a writer/author/poet is lower than in 2019 (40% cf. 56%). It is likely that the COVID-19 pandemic has had a detrimental impact on this.</w:t>
      </w:r>
      <w:r w:rsidRPr="00DB26E1">
        <w:t xml:space="preserve"> </w:t>
      </w:r>
    </w:p>
    <w:p w14:paraId="62AE8D21" w14:textId="7930537A" w:rsidR="00DB26E1" w:rsidRPr="00DB26E1" w:rsidRDefault="00DB26E1" w:rsidP="00DB26E1">
      <w:r>
        <w:t>A similar proportion of</w:t>
      </w:r>
      <w:r w:rsidRPr="00DB26E1">
        <w:t xml:space="preserve"> schools with a designated standalone library area on-site </w:t>
      </w:r>
      <w:r>
        <w:t xml:space="preserve">say that they have received a visit from a writer/author/poet in the past year </w:t>
      </w:r>
      <w:r w:rsidRPr="00DB26E1">
        <w:t>(</w:t>
      </w:r>
      <w:r>
        <w:t>46</w:t>
      </w:r>
      <w:r w:rsidRPr="00DB26E1">
        <w:t xml:space="preserve">%) and there is no significant difference between the two values. </w:t>
      </w:r>
    </w:p>
    <w:p w14:paraId="20E8662D" w14:textId="78711B28" w:rsidR="00E7365A" w:rsidRDefault="00DB26E1">
      <w:pPr>
        <w:spacing w:after="160" w:line="259" w:lineRule="auto"/>
      </w:pPr>
      <w:r>
        <w:t xml:space="preserve">Breaking down results for </w:t>
      </w:r>
      <w:r w:rsidRPr="00DB26E1">
        <w:t xml:space="preserve">schools without a standalone designated library area on-site </w:t>
      </w:r>
      <w:r>
        <w:t>further</w:t>
      </w:r>
      <w:r w:rsidR="00B71F65">
        <w:t xml:space="preserve"> reveals that schools with higher proportions of pupils eligible for FSM are more likely to have received a visit from a writer/author/poet (65% of those with over 22.5% of pupils eligible for FSM). The opposite holds true of those schools where FSM are not provided (30% have received a visit from a writer/author/poet).</w:t>
      </w:r>
    </w:p>
    <w:p w14:paraId="262BCDCF" w14:textId="50838C05" w:rsidR="00192BBB" w:rsidRDefault="000C36BC" w:rsidP="000C36BC">
      <w:pPr>
        <w:pStyle w:val="Caption"/>
      </w:pPr>
      <w:r>
        <w:t xml:space="preserve">Figure </w:t>
      </w:r>
      <w:r>
        <w:fldChar w:fldCharType="begin"/>
      </w:r>
      <w:r>
        <w:instrText xml:space="preserve"> SEQ Figure \* ARABIC </w:instrText>
      </w:r>
      <w:r>
        <w:fldChar w:fldCharType="separate"/>
      </w:r>
      <w:r w:rsidR="001918C3">
        <w:rPr>
          <w:noProof/>
        </w:rPr>
        <w:t>62</w:t>
      </w:r>
      <w:r>
        <w:fldChar w:fldCharType="end"/>
      </w:r>
      <w:r>
        <w:t xml:space="preserve">: </w:t>
      </w:r>
      <w:r w:rsidRPr="00417E67">
        <w:t xml:space="preserve">Writer/author/poet visit in the past </w:t>
      </w:r>
      <w:proofErr w:type="gramStart"/>
      <w:r w:rsidRPr="00417E67">
        <w:t>year</w:t>
      </w:r>
      <w:proofErr w:type="gramEnd"/>
    </w:p>
    <w:p w14:paraId="763FBFE4" w14:textId="305B8535" w:rsidR="007C01CA" w:rsidRPr="007C01CA" w:rsidRDefault="007C01CA" w:rsidP="00234A23">
      <w:pPr>
        <w:pStyle w:val="Caption"/>
        <w:rPr>
          <w:rStyle w:val="SubtleEmphasis"/>
        </w:rPr>
      </w:pPr>
      <w:r w:rsidRPr="00B458D8">
        <w:rPr>
          <w:noProof/>
          <w:color w:val="FFFFFF" w:themeColor="background1"/>
        </w:rPr>
        <w:drawing>
          <wp:inline distT="0" distB="0" distL="0" distR="0" wp14:anchorId="18E3A15F" wp14:editId="7582CAA1">
            <wp:extent cx="6353092" cy="1311910"/>
            <wp:effectExtent l="0" t="0" r="0" b="254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Pr="007C01CA">
        <w:t xml:space="preserve"> </w:t>
      </w:r>
      <w:r w:rsidRPr="007C01CA">
        <w:rPr>
          <w:rStyle w:val="SubtleEmphasis"/>
        </w:rPr>
        <w:t>Q44a. Have you had a writer/author/poet visit the school in the past year?</w:t>
      </w:r>
    </w:p>
    <w:p w14:paraId="257BC93B" w14:textId="157EB324" w:rsidR="007C01CA" w:rsidRPr="007C01CA" w:rsidRDefault="007C01CA" w:rsidP="00234A23">
      <w:pPr>
        <w:pStyle w:val="Caption"/>
      </w:pPr>
      <w:r w:rsidRPr="007C01CA">
        <w:rPr>
          <w:rStyle w:val="SubtleEmphasis"/>
        </w:rPr>
        <w:t>Base: Where have designated library area on-site</w:t>
      </w:r>
      <w:r>
        <w:rPr>
          <w:color w:val="808080" w:themeColor="background1" w:themeShade="80"/>
        </w:rPr>
        <w:t xml:space="preserve"> (unweighted base sizes in parenthesis)</w:t>
      </w:r>
    </w:p>
    <w:p w14:paraId="7E41C7A8" w14:textId="3817A4A9" w:rsidR="00B71F65" w:rsidRDefault="00B71F65" w:rsidP="00B71F65">
      <w:pPr>
        <w:spacing w:after="160" w:line="259" w:lineRule="auto"/>
      </w:pPr>
    </w:p>
    <w:p w14:paraId="43A298BD" w14:textId="12437F35" w:rsidR="00E7365A" w:rsidRPr="00E7365A" w:rsidRDefault="00B71F65" w:rsidP="00E7365A">
      <w:pPr>
        <w:spacing w:after="160" w:line="259" w:lineRule="auto"/>
      </w:pPr>
      <w:r w:rsidRPr="00B71F65">
        <w:lastRenderedPageBreak/>
        <w:t>The main reasons for the visit given are to support reading for pleasure (8</w:t>
      </w:r>
      <w:r>
        <w:t>1</w:t>
      </w:r>
      <w:r w:rsidRPr="00B71F65">
        <w:t>%), to encourage creative writing (</w:t>
      </w:r>
      <w:r>
        <w:t>60</w:t>
      </w:r>
      <w:r w:rsidRPr="00B71F65">
        <w:t>%) and to support the English curriculum (</w:t>
      </w:r>
      <w:r>
        <w:t>46</w:t>
      </w:r>
      <w:r w:rsidRPr="00B71F65">
        <w:t>%). This is in line with the reasoning given by schools with a designated standalone library space</w:t>
      </w:r>
      <w:r w:rsidRPr="007E3B5C">
        <w:t>.</w:t>
      </w:r>
    </w:p>
    <w:p w14:paraId="1C95407C" w14:textId="7AD54CBF" w:rsidR="00E7365A" w:rsidRDefault="000C36BC" w:rsidP="000C36BC">
      <w:pPr>
        <w:pStyle w:val="Caption"/>
      </w:pPr>
      <w:r>
        <w:t xml:space="preserve">Figure </w:t>
      </w:r>
      <w:r>
        <w:fldChar w:fldCharType="begin"/>
      </w:r>
      <w:r>
        <w:instrText xml:space="preserve"> SEQ Figure \* ARABIC </w:instrText>
      </w:r>
      <w:r>
        <w:fldChar w:fldCharType="separate"/>
      </w:r>
      <w:r w:rsidR="001918C3">
        <w:rPr>
          <w:noProof/>
        </w:rPr>
        <w:t>63</w:t>
      </w:r>
      <w:r>
        <w:fldChar w:fldCharType="end"/>
      </w:r>
      <w:r>
        <w:t xml:space="preserve">: </w:t>
      </w:r>
      <w:r w:rsidRPr="00AE7E18">
        <w:t>Reason for the author visit</w:t>
      </w:r>
    </w:p>
    <w:p w14:paraId="3B9BC3C0" w14:textId="35A46B64" w:rsidR="00CF077F" w:rsidRPr="00CF077F" w:rsidRDefault="00CF077F" w:rsidP="00CF077F">
      <w:pPr>
        <w:pStyle w:val="BodyText"/>
      </w:pPr>
    </w:p>
    <w:p w14:paraId="3EA5318B" w14:textId="5AF014C3" w:rsidR="007C01CA" w:rsidRPr="00E00E33" w:rsidRDefault="007C01CA" w:rsidP="00234A23">
      <w:pPr>
        <w:pStyle w:val="F11Figure"/>
        <w:rPr>
          <w:color w:val="808080" w:themeColor="background1" w:themeShade="80"/>
        </w:rPr>
      </w:pPr>
      <w:r w:rsidRPr="007571D2">
        <w:rPr>
          <w:noProof/>
        </w:rPr>
        <w:drawing>
          <wp:inline distT="0" distB="0" distL="0" distR="0" wp14:anchorId="373F013D" wp14:editId="337F535B">
            <wp:extent cx="5207635" cy="3438525"/>
            <wp:effectExtent l="0" t="0" r="0" b="1905"/>
            <wp:docPr id="2191" name="Chart 2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97842BE" w14:textId="15AAD367" w:rsidR="00791D0A" w:rsidRPr="00E7365A" w:rsidRDefault="00791D0A" w:rsidP="00234A23">
      <w:pPr>
        <w:pStyle w:val="Caption"/>
        <w:rPr>
          <w:rStyle w:val="SubtleEmphasis"/>
        </w:rPr>
      </w:pPr>
      <w:r w:rsidRPr="00E7365A">
        <w:rPr>
          <w:rStyle w:val="SubtleEmphasis"/>
        </w:rPr>
        <w:t>Q44b. What was the reasoning behind the visit?</w:t>
      </w:r>
    </w:p>
    <w:p w14:paraId="626A81ED" w14:textId="759AA1E2" w:rsidR="007C01CA" w:rsidRDefault="00791D0A" w:rsidP="00234A23">
      <w:pPr>
        <w:pStyle w:val="Caption"/>
        <w:rPr>
          <w:rStyle w:val="SubtleEmphasis"/>
        </w:rPr>
      </w:pPr>
      <w:r w:rsidRPr="00E7365A">
        <w:rPr>
          <w:rStyle w:val="SubtleEmphasis"/>
        </w:rPr>
        <w:t>Base: Where have had a writer/poet/author visit - 2022 (104)</w:t>
      </w:r>
    </w:p>
    <w:p w14:paraId="58B33345" w14:textId="77777777" w:rsidR="00192BBB" w:rsidRPr="00192BBB" w:rsidRDefault="00192BBB" w:rsidP="00192BBB"/>
    <w:p w14:paraId="2EAAA915" w14:textId="1F74A26B" w:rsidR="00652ADA" w:rsidRPr="00E10DFF" w:rsidRDefault="00897649" w:rsidP="00E10DFF">
      <w:pPr>
        <w:pStyle w:val="Heading3"/>
      </w:pPr>
      <w:bookmarkStart w:id="97" w:name="_Toc117536692"/>
      <w:bookmarkStart w:id="98" w:name="_Toc120001046"/>
      <w:r w:rsidRPr="00E10DFF">
        <w:t>Suitability</w:t>
      </w:r>
      <w:bookmarkEnd w:id="97"/>
      <w:bookmarkEnd w:id="98"/>
    </w:p>
    <w:p w14:paraId="03A3AC91" w14:textId="77777777" w:rsidR="00E7365A" w:rsidRDefault="00E14CCD" w:rsidP="00E7365A">
      <w:r w:rsidRPr="00E14CCD">
        <w:t>Finally, schools with alternative types of library provision were asked to compare their current arrangements with having a designated library area on-site. In terms of value for money, 3</w:t>
      </w:r>
      <w:r>
        <w:t>7</w:t>
      </w:r>
      <w:r w:rsidRPr="00E14CCD">
        <w:t>% of schools agree that their current provision represents better value for money than a standalone space would, while 4</w:t>
      </w:r>
      <w:r>
        <w:t>0</w:t>
      </w:r>
      <w:r w:rsidRPr="00E14CCD">
        <w:t xml:space="preserve">% are neutral and </w:t>
      </w:r>
      <w:r>
        <w:t>18</w:t>
      </w:r>
      <w:r w:rsidRPr="00E14CCD">
        <w:t xml:space="preserve">% disagree. This indicates that there is no clear consensus among these schools as to whether a designated, standalone library space would represent greater value for money than what is currently in place. This can be seen across </w:t>
      </w:r>
      <w:proofErr w:type="gramStart"/>
      <w:r w:rsidRPr="00E14CCD">
        <w:t>all of</w:t>
      </w:r>
      <w:proofErr w:type="gramEnd"/>
      <w:r w:rsidRPr="00E14CCD">
        <w:t xml:space="preserve"> the major types of alternative provision.</w:t>
      </w:r>
    </w:p>
    <w:p w14:paraId="192FC399" w14:textId="117FA0F7" w:rsidR="00E7365A" w:rsidRDefault="00E7365A" w:rsidP="00E7365A"/>
    <w:p w14:paraId="586F82EC" w14:textId="45124C3B" w:rsidR="00E7365A" w:rsidRDefault="00AB2921" w:rsidP="00AB2921">
      <w:pPr>
        <w:pStyle w:val="Caption"/>
      </w:pPr>
      <w:r>
        <w:lastRenderedPageBreak/>
        <w:t xml:space="preserve">Figure </w:t>
      </w:r>
      <w:r>
        <w:fldChar w:fldCharType="begin"/>
      </w:r>
      <w:r>
        <w:instrText xml:space="preserve"> SEQ Figure \* ARABIC </w:instrText>
      </w:r>
      <w:r>
        <w:fldChar w:fldCharType="separate"/>
      </w:r>
      <w:r w:rsidR="001918C3">
        <w:rPr>
          <w:noProof/>
        </w:rPr>
        <w:t>64</w:t>
      </w:r>
      <w:r>
        <w:fldChar w:fldCharType="end"/>
      </w:r>
      <w:r>
        <w:t xml:space="preserve">: </w:t>
      </w:r>
      <w:r w:rsidRPr="007A6264">
        <w:t>Views on value for money by type of alternative school library provision</w:t>
      </w:r>
    </w:p>
    <w:p w14:paraId="27CE2134" w14:textId="3D2FFC55" w:rsidR="00BC3436" w:rsidRDefault="000A229C" w:rsidP="00234A23">
      <w:pPr>
        <w:pStyle w:val="F11Figure"/>
        <w:rPr>
          <w:color w:val="808080" w:themeColor="background1" w:themeShade="80"/>
        </w:rPr>
      </w:pPr>
      <w:r>
        <w:rPr>
          <w:noProof/>
        </w:rPr>
        <mc:AlternateContent>
          <mc:Choice Requires="wps">
            <w:drawing>
              <wp:anchor distT="0" distB="0" distL="114300" distR="114300" simplePos="0" relativeHeight="251708416" behindDoc="0" locked="0" layoutInCell="1" allowOverlap="1" wp14:anchorId="272B2787" wp14:editId="7209BAC1">
                <wp:simplePos x="0" y="0"/>
                <wp:positionH relativeFrom="margin">
                  <wp:posOffset>6220460</wp:posOffset>
                </wp:positionH>
                <wp:positionV relativeFrom="paragraph">
                  <wp:posOffset>2613289</wp:posOffset>
                </wp:positionV>
                <wp:extent cx="113030" cy="124460"/>
                <wp:effectExtent l="19050" t="0" r="39370" b="46990"/>
                <wp:wrapNone/>
                <wp:docPr id="39" name="Arrow: Down 39"/>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FF3DA" id="Arrow: Down 39" o:spid="_x0000_s1026" type="#_x0000_t67" style="position:absolute;margin-left:489.8pt;margin-top:205.75pt;width:8.9pt;height:9.8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" adj="11792" fillcolor="white [3212]" strokecolor="#515151 [3213]">
                <w10:wrap anchorx="margin"/>
              </v:shape>
            </w:pict>
          </mc:Fallback>
        </mc:AlternateContent>
      </w:r>
      <w:r>
        <w:rPr>
          <w:noProof/>
        </w:rPr>
        <mc:AlternateContent>
          <mc:Choice Requires="wps">
            <w:drawing>
              <wp:anchor distT="0" distB="0" distL="114300" distR="114300" simplePos="0" relativeHeight="251706368" behindDoc="0" locked="0" layoutInCell="1" allowOverlap="1" wp14:anchorId="18676DF3" wp14:editId="77CB1C48">
                <wp:simplePos x="0" y="0"/>
                <wp:positionH relativeFrom="margin">
                  <wp:posOffset>4519355</wp:posOffset>
                </wp:positionH>
                <wp:positionV relativeFrom="paragraph">
                  <wp:posOffset>2590524</wp:posOffset>
                </wp:positionV>
                <wp:extent cx="113030" cy="124460"/>
                <wp:effectExtent l="19050" t="19050" r="39370" b="27940"/>
                <wp:wrapNone/>
                <wp:docPr id="1923" name="Arrow: Down 1923"/>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71E75" id="Arrow: Down 1923" o:spid="_x0000_s1026" type="#_x0000_t67" style="position:absolute;margin-left:355.85pt;margin-top:204pt;width:8.9pt;height:9.8pt;flip:y;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1712512" behindDoc="0" locked="0" layoutInCell="1" allowOverlap="1" wp14:anchorId="6DA8F4B7" wp14:editId="2F9863E7">
                <wp:simplePos x="0" y="0"/>
                <wp:positionH relativeFrom="margin">
                  <wp:posOffset>6090800</wp:posOffset>
                </wp:positionH>
                <wp:positionV relativeFrom="paragraph">
                  <wp:posOffset>2187431</wp:posOffset>
                </wp:positionV>
                <wp:extent cx="113030" cy="124460"/>
                <wp:effectExtent l="19050" t="19050" r="39370" b="27940"/>
                <wp:wrapNone/>
                <wp:docPr id="55" name="Arrow: Down 55"/>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63F43" id="Arrow: Down 55" o:spid="_x0000_s1026" type="#_x0000_t67" style="position:absolute;margin-left:479.6pt;margin-top:172.25pt;width:8.9pt;height:9.8pt;flip:y;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1710464" behindDoc="0" locked="0" layoutInCell="1" allowOverlap="1" wp14:anchorId="120D06FA" wp14:editId="736EC62C">
                <wp:simplePos x="0" y="0"/>
                <wp:positionH relativeFrom="margin">
                  <wp:posOffset>4432564</wp:posOffset>
                </wp:positionH>
                <wp:positionV relativeFrom="paragraph">
                  <wp:posOffset>2196956</wp:posOffset>
                </wp:positionV>
                <wp:extent cx="113030" cy="124460"/>
                <wp:effectExtent l="19050" t="0" r="39370" b="46990"/>
                <wp:wrapNone/>
                <wp:docPr id="53" name="Arrow: Down 53"/>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4147D" id="Arrow: Down 53" o:spid="_x0000_s1026" type="#_x0000_t67" style="position:absolute;margin-left:349pt;margin-top:173pt;width:8.9pt;height:9.8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" adj="11792" fillcolor="white [3212]" strokecolor="#515151 [3213]">
                <w10:wrap anchorx="margin"/>
              </v:shape>
            </w:pict>
          </mc:Fallback>
        </mc:AlternateContent>
      </w:r>
      <w:r w:rsidR="00BC3436" w:rsidRPr="00B458D8">
        <w:rPr>
          <w:noProof/>
          <w:color w:val="FFFFFF" w:themeColor="background1"/>
        </w:rPr>
        <w:drawing>
          <wp:inline distT="0" distB="0" distL="0" distR="0" wp14:anchorId="119A94AF" wp14:editId="4CBDCBFE">
            <wp:extent cx="6352540" cy="3305175"/>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8266D27" w14:textId="45F17508" w:rsidR="009D2823" w:rsidRDefault="009D2823" w:rsidP="00234A23">
      <w:pPr>
        <w:pStyle w:val="F11Figure"/>
      </w:pPr>
    </w:p>
    <w:p w14:paraId="2472342A" w14:textId="5751BC28" w:rsidR="009D2823" w:rsidRPr="00E7365A" w:rsidRDefault="00FD3451" w:rsidP="00234A23">
      <w:pPr>
        <w:pStyle w:val="Caption"/>
        <w:rPr>
          <w:rStyle w:val="SubtleEmphasis"/>
        </w:rPr>
      </w:pPr>
      <w:r w:rsidRPr="00E7365A">
        <w:rPr>
          <w:rStyle w:val="SubtleEmphasis"/>
          <w:noProof/>
        </w:rPr>
        <mc:AlternateContent>
          <mc:Choice Requires="wps">
            <w:drawing>
              <wp:anchor distT="0" distB="0" distL="114300" distR="114300" simplePos="0" relativeHeight="251704320" behindDoc="1" locked="0" layoutInCell="1" allowOverlap="1" wp14:anchorId="27F9EEE8" wp14:editId="1BF5C5A8">
                <wp:simplePos x="0" y="0"/>
                <wp:positionH relativeFrom="margin">
                  <wp:align>right</wp:align>
                </wp:positionH>
                <wp:positionV relativeFrom="paragraph">
                  <wp:posOffset>136525</wp:posOffset>
                </wp:positionV>
                <wp:extent cx="1828800" cy="523875"/>
                <wp:effectExtent l="0" t="0" r="0" b="9525"/>
                <wp:wrapTight wrapText="bothSides">
                  <wp:wrapPolygon edited="0">
                    <wp:start x="450" y="0"/>
                    <wp:lineTo x="450" y="21207"/>
                    <wp:lineTo x="20925" y="21207"/>
                    <wp:lineTo x="20925" y="0"/>
                    <wp:lineTo x="450" y="0"/>
                  </wp:wrapPolygon>
                </wp:wrapTight>
                <wp:docPr id="2005" name="Text Box 2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1"/>
                              <w:tblW w:w="2751" w:type="dxa"/>
                              <w:tblLayout w:type="fixed"/>
                              <w:tblLook w:val="04A0" w:firstRow="1" w:lastRow="0" w:firstColumn="1" w:lastColumn="0" w:noHBand="0" w:noVBand="1"/>
                            </w:tblPr>
                            <w:tblGrid>
                              <w:gridCol w:w="284"/>
                              <w:gridCol w:w="2467"/>
                            </w:tblGrid>
                            <w:tr w:rsidR="00FD3451" w:rsidRPr="003329A5" w14:paraId="56AD90F3" w14:textId="77777777" w:rsidTr="008A7A14">
                              <w:trPr>
                                <w:trHeight w:val="474"/>
                              </w:trPr>
                              <w:tc>
                                <w:tcPr>
                                  <w:tcW w:w="284" w:type="dxa"/>
                                  <w:tcBorders>
                                    <w:top w:val="nil"/>
                                    <w:left w:val="nil"/>
                                    <w:bottom w:val="nil"/>
                                    <w:right w:val="nil"/>
                                  </w:tcBorders>
                                  <w:tcMar>
                                    <w:left w:w="0" w:type="dxa"/>
                                    <w:right w:w="0" w:type="dxa"/>
                                  </w:tcMar>
                                </w:tcPr>
                                <w:p w14:paraId="4678222A" w14:textId="77777777" w:rsidR="00FD3451" w:rsidRDefault="00FD3451" w:rsidP="008A7A14">
                                  <w:r>
                                    <w:rPr>
                                      <w:noProof/>
                                    </w:rPr>
                                    <w:drawing>
                                      <wp:inline distT="0" distB="0" distL="0" distR="0" wp14:anchorId="2085B363" wp14:editId="443F9F6D">
                                        <wp:extent cx="138703" cy="245660"/>
                                        <wp:effectExtent l="0" t="0" r="0" b="2540"/>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09C38B9D" w14:textId="77777777" w:rsidR="00FD3451" w:rsidRDefault="00FD3451" w:rsidP="008A7A14">
                                  <w:pPr>
                                    <w:rPr>
                                      <w:sz w:val="16"/>
                                      <w:szCs w:val="16"/>
                                    </w:rPr>
                                  </w:pPr>
                                </w:p>
                                <w:p w14:paraId="2DCFBE28" w14:textId="77777777" w:rsidR="00FD3451" w:rsidRPr="003329A5" w:rsidRDefault="00FD3451" w:rsidP="008A7A14">
                                  <w:pPr>
                                    <w:rPr>
                                      <w:sz w:val="16"/>
                                      <w:szCs w:val="16"/>
                                    </w:rPr>
                                  </w:pPr>
                                </w:p>
                              </w:tc>
                              <w:tc>
                                <w:tcPr>
                                  <w:tcW w:w="2467" w:type="dxa"/>
                                  <w:tcBorders>
                                    <w:top w:val="nil"/>
                                    <w:left w:val="nil"/>
                                    <w:bottom w:val="nil"/>
                                    <w:right w:val="nil"/>
                                  </w:tcBorders>
                                  <w:tcMar>
                                    <w:left w:w="0" w:type="dxa"/>
                                    <w:right w:w="0" w:type="dxa"/>
                                  </w:tcMar>
                                </w:tcPr>
                                <w:p w14:paraId="15BEE03F" w14:textId="7CC3BBB0" w:rsidR="00FD3451" w:rsidRPr="003329A5" w:rsidRDefault="00FD3451"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FD3451" w:rsidRPr="003329A5" w14:paraId="35B51B7B" w14:textId="77777777" w:rsidTr="008A7A14">
                              <w:trPr>
                                <w:trHeight w:val="277"/>
                              </w:trPr>
                              <w:tc>
                                <w:tcPr>
                                  <w:tcW w:w="284" w:type="dxa"/>
                                  <w:tcBorders>
                                    <w:top w:val="nil"/>
                                    <w:left w:val="nil"/>
                                    <w:bottom w:val="nil"/>
                                    <w:right w:val="nil"/>
                                  </w:tcBorders>
                                  <w:tcMar>
                                    <w:left w:w="0" w:type="dxa"/>
                                    <w:right w:w="0" w:type="dxa"/>
                                  </w:tcMar>
                                </w:tcPr>
                                <w:p w14:paraId="5B9E9FBB" w14:textId="77777777" w:rsidR="00FD3451" w:rsidRPr="003329A5" w:rsidRDefault="00FD3451">
                                  <w:pPr>
                                    <w:rPr>
                                      <w:noProof/>
                                      <w:sz w:val="16"/>
                                      <w:szCs w:val="16"/>
                                      <w:lang w:eastAsia="en-GB"/>
                                    </w:rPr>
                                  </w:pPr>
                                </w:p>
                              </w:tc>
                              <w:tc>
                                <w:tcPr>
                                  <w:tcW w:w="2467" w:type="dxa"/>
                                  <w:tcBorders>
                                    <w:top w:val="nil"/>
                                    <w:left w:val="nil"/>
                                    <w:bottom w:val="nil"/>
                                    <w:right w:val="nil"/>
                                  </w:tcBorders>
                                  <w:tcMar>
                                    <w:left w:w="0" w:type="dxa"/>
                                    <w:right w:w="0" w:type="dxa"/>
                                  </w:tcMar>
                                </w:tcPr>
                                <w:p w14:paraId="6F62A086" w14:textId="77777777" w:rsidR="00FD3451" w:rsidRPr="003329A5" w:rsidRDefault="00FD3451">
                                  <w:pPr>
                                    <w:rPr>
                                      <w:sz w:val="16"/>
                                      <w:szCs w:val="16"/>
                                    </w:rPr>
                                  </w:pPr>
                                </w:p>
                              </w:tc>
                            </w:tr>
                          </w:tbl>
                          <w:p w14:paraId="7FEC1F9C" w14:textId="77777777" w:rsidR="00FD3451" w:rsidRPr="003329A5" w:rsidRDefault="00FD3451" w:rsidP="00FD3451">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F9EEE8" id="Text Box 2005" o:spid="_x0000_s1108" type="#_x0000_t202" style="position:absolute;margin-left:92.8pt;margin-top:10.75pt;width:2in;height:41.25pt;z-index:-251612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" filled="f" stroked="f">
                <v:textbox>
                  <w:txbxContent>
                    <w:tbl>
                      <w:tblPr>
                        <w:tblStyle w:val="TableGrid1"/>
                        <w:tblW w:w="2751" w:type="dxa"/>
                        <w:tblLayout w:type="fixed"/>
                        <w:tblLook w:val="04A0" w:firstRow="1" w:lastRow="0" w:firstColumn="1" w:lastColumn="0" w:noHBand="0" w:noVBand="1"/>
                      </w:tblPr>
                      <w:tblGrid>
                        <w:gridCol w:w="284"/>
                        <w:gridCol w:w="2467"/>
                      </w:tblGrid>
                      <w:tr w:rsidR="00FD3451" w:rsidRPr="003329A5" w14:paraId="56AD90F3" w14:textId="77777777" w:rsidTr="008A7A14">
                        <w:trPr>
                          <w:trHeight w:val="474"/>
                        </w:trPr>
                        <w:tc>
                          <w:tcPr>
                            <w:tcW w:w="284" w:type="dxa"/>
                            <w:tcBorders>
                              <w:top w:val="nil"/>
                              <w:left w:val="nil"/>
                              <w:bottom w:val="nil"/>
                              <w:right w:val="nil"/>
                            </w:tcBorders>
                            <w:tcMar>
                              <w:left w:w="0" w:type="dxa"/>
                              <w:right w:w="0" w:type="dxa"/>
                            </w:tcMar>
                          </w:tcPr>
                          <w:p w14:paraId="4678222A" w14:textId="77777777" w:rsidR="00FD3451" w:rsidRDefault="00FD3451" w:rsidP="008A7A14">
                            <w:r>
                              <w:rPr>
                                <w:noProof/>
                              </w:rPr>
                              <w:drawing>
                                <wp:inline distT="0" distB="0" distL="0" distR="0" wp14:anchorId="2085B363" wp14:editId="443F9F6D">
                                  <wp:extent cx="138703" cy="245660"/>
                                  <wp:effectExtent l="0" t="0" r="0" b="2540"/>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09C38B9D" w14:textId="77777777" w:rsidR="00FD3451" w:rsidRDefault="00FD3451" w:rsidP="008A7A14">
                            <w:pPr>
                              <w:rPr>
                                <w:sz w:val="16"/>
                                <w:szCs w:val="16"/>
                              </w:rPr>
                            </w:pPr>
                          </w:p>
                          <w:p w14:paraId="2DCFBE28" w14:textId="77777777" w:rsidR="00FD3451" w:rsidRPr="003329A5" w:rsidRDefault="00FD3451" w:rsidP="008A7A14">
                            <w:pPr>
                              <w:rPr>
                                <w:sz w:val="16"/>
                                <w:szCs w:val="16"/>
                              </w:rPr>
                            </w:pPr>
                          </w:p>
                        </w:tc>
                        <w:tc>
                          <w:tcPr>
                            <w:tcW w:w="2467" w:type="dxa"/>
                            <w:tcBorders>
                              <w:top w:val="nil"/>
                              <w:left w:val="nil"/>
                              <w:bottom w:val="nil"/>
                              <w:right w:val="nil"/>
                            </w:tcBorders>
                            <w:tcMar>
                              <w:left w:w="0" w:type="dxa"/>
                              <w:right w:w="0" w:type="dxa"/>
                            </w:tcMar>
                          </w:tcPr>
                          <w:p w14:paraId="15BEE03F" w14:textId="7CC3BBB0" w:rsidR="00FD3451" w:rsidRPr="003329A5" w:rsidRDefault="00FD3451"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FD3451" w:rsidRPr="003329A5" w14:paraId="35B51B7B" w14:textId="77777777" w:rsidTr="008A7A14">
                        <w:trPr>
                          <w:trHeight w:val="277"/>
                        </w:trPr>
                        <w:tc>
                          <w:tcPr>
                            <w:tcW w:w="284" w:type="dxa"/>
                            <w:tcBorders>
                              <w:top w:val="nil"/>
                              <w:left w:val="nil"/>
                              <w:bottom w:val="nil"/>
                              <w:right w:val="nil"/>
                            </w:tcBorders>
                            <w:tcMar>
                              <w:left w:w="0" w:type="dxa"/>
                              <w:right w:w="0" w:type="dxa"/>
                            </w:tcMar>
                          </w:tcPr>
                          <w:p w14:paraId="5B9E9FBB" w14:textId="77777777" w:rsidR="00FD3451" w:rsidRPr="003329A5" w:rsidRDefault="00FD3451">
                            <w:pPr>
                              <w:rPr>
                                <w:noProof/>
                                <w:sz w:val="16"/>
                                <w:szCs w:val="16"/>
                                <w:lang w:eastAsia="en-GB"/>
                              </w:rPr>
                            </w:pPr>
                          </w:p>
                        </w:tc>
                        <w:tc>
                          <w:tcPr>
                            <w:tcW w:w="2467" w:type="dxa"/>
                            <w:tcBorders>
                              <w:top w:val="nil"/>
                              <w:left w:val="nil"/>
                              <w:bottom w:val="nil"/>
                              <w:right w:val="nil"/>
                            </w:tcBorders>
                            <w:tcMar>
                              <w:left w:w="0" w:type="dxa"/>
                              <w:right w:w="0" w:type="dxa"/>
                            </w:tcMar>
                          </w:tcPr>
                          <w:p w14:paraId="6F62A086" w14:textId="77777777" w:rsidR="00FD3451" w:rsidRPr="003329A5" w:rsidRDefault="00FD3451">
                            <w:pPr>
                              <w:rPr>
                                <w:sz w:val="16"/>
                                <w:szCs w:val="16"/>
                              </w:rPr>
                            </w:pPr>
                          </w:p>
                        </w:tc>
                      </w:tr>
                    </w:tbl>
                    <w:p w14:paraId="7FEC1F9C" w14:textId="77777777" w:rsidR="00FD3451" w:rsidRPr="003329A5" w:rsidRDefault="00FD3451" w:rsidP="00FD3451">
                      <w:pPr>
                        <w:rPr>
                          <w:sz w:val="16"/>
                          <w:szCs w:val="16"/>
                        </w:rPr>
                      </w:pPr>
                    </w:p>
                  </w:txbxContent>
                </v:textbox>
                <w10:wrap type="tight" anchorx="margin"/>
              </v:shape>
            </w:pict>
          </mc:Fallback>
        </mc:AlternateContent>
      </w:r>
      <w:r w:rsidR="009D2823" w:rsidRPr="00E7365A">
        <w:rPr>
          <w:rStyle w:val="SubtleEmphasis"/>
        </w:rPr>
        <w:t>Q39c/1. Compared with having a designated school library area on-site, to what extent do you agree or disagree that the school's current arrangement(s) for school library provision represents better value for money?</w:t>
      </w:r>
    </w:p>
    <w:p w14:paraId="7C02618B" w14:textId="1E810962" w:rsidR="009D2823" w:rsidRPr="00E7365A" w:rsidRDefault="009D2823" w:rsidP="00234A23">
      <w:pPr>
        <w:pStyle w:val="Caption"/>
        <w:rPr>
          <w:rStyle w:val="SubtleEmphasis"/>
        </w:rPr>
      </w:pPr>
      <w:r w:rsidRPr="00E7365A">
        <w:rPr>
          <w:rStyle w:val="SubtleEmphasis"/>
        </w:rPr>
        <w:t>Base: Schools that do not have dedicated library space but access library services (Unweighted base sizes in parenthesis)</w:t>
      </w:r>
      <w:r w:rsidR="00FD3451" w:rsidRPr="00E7365A">
        <w:rPr>
          <w:rStyle w:val="SubtleEmphasis"/>
        </w:rPr>
        <w:t xml:space="preserve"> </w:t>
      </w:r>
    </w:p>
    <w:p w14:paraId="41D9C075" w14:textId="0265059A" w:rsidR="00BC3436" w:rsidRPr="00E7365A" w:rsidRDefault="009D2823" w:rsidP="00234A23">
      <w:pPr>
        <w:pStyle w:val="Caption"/>
        <w:rPr>
          <w:rStyle w:val="SubtleEmphasis"/>
        </w:rPr>
      </w:pPr>
      <w:r w:rsidRPr="00E7365A">
        <w:rPr>
          <w:rStyle w:val="SubtleEmphasis"/>
        </w:rPr>
        <w:t>Alternative types of provision with a base size smaller than 10 are not displayed.</w:t>
      </w:r>
    </w:p>
    <w:p w14:paraId="41953523" w14:textId="497FDA75" w:rsidR="00BC3436" w:rsidRDefault="00BC3436" w:rsidP="00BC3436"/>
    <w:p w14:paraId="1FCF1181" w14:textId="44C6DD59" w:rsidR="00C231B8" w:rsidRDefault="00C231B8" w:rsidP="00C231B8">
      <w:pPr>
        <w:spacing w:after="160" w:line="259" w:lineRule="auto"/>
      </w:pPr>
      <w:r>
        <w:t xml:space="preserve">There is, however, a higher level of agreement that the alternative provision in place provides pupils with the necessary level of access to resources, with just under half agreeing (47%). 20% neither agree nor disagree with this while 30% disagree. </w:t>
      </w:r>
    </w:p>
    <w:p w14:paraId="1B98B45D" w14:textId="77777777" w:rsidR="00E7365A" w:rsidRDefault="00C231B8" w:rsidP="00C231B8">
      <w:pPr>
        <w:spacing w:after="160" w:line="259" w:lineRule="auto"/>
      </w:pPr>
      <w:r>
        <w:t xml:space="preserve">Schools that utilise the school library service are most likely to agree that their pupils have the necessary level of access to resources (60%) and </w:t>
      </w:r>
      <w:r w:rsidR="006F241D">
        <w:t>least</w:t>
      </w:r>
      <w:r>
        <w:t xml:space="preserve"> likely to disagree with this (21%). The opposite pattern can be observed </w:t>
      </w:r>
      <w:r w:rsidR="006F241D">
        <w:t>among</w:t>
      </w:r>
      <w:r>
        <w:t xml:space="preserve"> schools</w:t>
      </w:r>
      <w:r w:rsidR="006F241D">
        <w:t xml:space="preserve"> that use public libraries: 33% agree that their pupils have the necessary level of access to resources and 42% disagree with this. </w:t>
      </w:r>
    </w:p>
    <w:p w14:paraId="694835CB" w14:textId="68922C66" w:rsidR="00E7365A" w:rsidRDefault="00FD3451" w:rsidP="00AB2921">
      <w:pPr>
        <w:pStyle w:val="Caption"/>
      </w:pPr>
      <w:r>
        <w:rPr>
          <w:noProof/>
        </w:rPr>
        <w:lastRenderedPageBreak/>
        <mc:AlternateContent>
          <mc:Choice Requires="wps">
            <w:drawing>
              <wp:anchor distT="0" distB="0" distL="114300" distR="114300" simplePos="0" relativeHeight="251718656" behindDoc="0" locked="0" layoutInCell="1" allowOverlap="1" wp14:anchorId="171C3EE6" wp14:editId="0817FE21">
                <wp:simplePos x="0" y="0"/>
                <wp:positionH relativeFrom="margin">
                  <wp:posOffset>5762625</wp:posOffset>
                </wp:positionH>
                <wp:positionV relativeFrom="paragraph">
                  <wp:posOffset>2002790</wp:posOffset>
                </wp:positionV>
                <wp:extent cx="113030" cy="124460"/>
                <wp:effectExtent l="19050" t="0" r="39370" b="46990"/>
                <wp:wrapNone/>
                <wp:docPr id="59" name="Arrow: Down 59"/>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655DC" id="Arrow: Down 59" o:spid="_x0000_s1026" type="#_x0000_t67" style="position:absolute;margin-left:453.75pt;margin-top:157.7pt;width:8.9pt;height:9.8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" adj="11792" fillcolor="white [3212]" strokecolor="#515151 [3213]">
                <w10:wrap anchorx="margin"/>
              </v:shape>
            </w:pict>
          </mc:Fallback>
        </mc:AlternateContent>
      </w:r>
      <w:r>
        <w:rPr>
          <w:noProof/>
        </w:rPr>
        <mc:AlternateContent>
          <mc:Choice Requires="wps">
            <w:drawing>
              <wp:anchor distT="0" distB="0" distL="114300" distR="114300" simplePos="0" relativeHeight="251716608" behindDoc="0" locked="0" layoutInCell="1" allowOverlap="1" wp14:anchorId="7A76F1F0" wp14:editId="2B9AE563">
                <wp:simplePos x="0" y="0"/>
                <wp:positionH relativeFrom="margin">
                  <wp:posOffset>3419475</wp:posOffset>
                </wp:positionH>
                <wp:positionV relativeFrom="paragraph">
                  <wp:posOffset>1999615</wp:posOffset>
                </wp:positionV>
                <wp:extent cx="113030" cy="124460"/>
                <wp:effectExtent l="19050" t="19050" r="39370" b="27940"/>
                <wp:wrapNone/>
                <wp:docPr id="58" name="Arrow: Down 58"/>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4797F" id="Arrow: Down 58" o:spid="_x0000_s1026" type="#_x0000_t67" style="position:absolute;margin-left:269.25pt;margin-top:157.45pt;width:8.9pt;height:9.8pt;flip:y;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" adj="11792" fillcolor="white [3212]" strokecolor="#515151 [3213]">
                <w10:wrap anchorx="margin"/>
              </v:shape>
            </w:pict>
          </mc:Fallback>
        </mc:AlternateContent>
      </w:r>
      <w:r w:rsidR="00AB2921">
        <w:t xml:space="preserve">Figure </w:t>
      </w:r>
      <w:r w:rsidR="00AB2921">
        <w:fldChar w:fldCharType="begin"/>
      </w:r>
      <w:r w:rsidR="00AB2921">
        <w:instrText xml:space="preserve"> SEQ Figure \* ARABIC </w:instrText>
      </w:r>
      <w:r w:rsidR="00AB2921">
        <w:fldChar w:fldCharType="separate"/>
      </w:r>
      <w:r w:rsidR="001918C3">
        <w:rPr>
          <w:noProof/>
        </w:rPr>
        <w:t>65</w:t>
      </w:r>
      <w:r w:rsidR="00AB2921">
        <w:fldChar w:fldCharType="end"/>
      </w:r>
      <w:r w:rsidR="00AB2921">
        <w:t xml:space="preserve">: </w:t>
      </w:r>
      <w:r w:rsidR="00AB2921" w:rsidRPr="00146003">
        <w:t>Views on level of access to resources by type of alternative school library provision</w:t>
      </w:r>
    </w:p>
    <w:p w14:paraId="2258A44F" w14:textId="308F64BA" w:rsidR="00CD4507" w:rsidRDefault="00AB2921" w:rsidP="00234A23">
      <w:pPr>
        <w:pStyle w:val="F11Figure"/>
        <w:rPr>
          <w:color w:val="808080" w:themeColor="background1" w:themeShade="80"/>
        </w:rPr>
      </w:pPr>
      <w:r>
        <w:rPr>
          <w:noProof/>
        </w:rPr>
        <mc:AlternateContent>
          <mc:Choice Requires="wps">
            <w:drawing>
              <wp:anchor distT="0" distB="0" distL="114300" distR="114300" simplePos="0" relativeHeight="251724800" behindDoc="0" locked="0" layoutInCell="1" allowOverlap="1" wp14:anchorId="659C44DC" wp14:editId="395D384E">
                <wp:simplePos x="0" y="0"/>
                <wp:positionH relativeFrom="margin">
                  <wp:posOffset>6127115</wp:posOffset>
                </wp:positionH>
                <wp:positionV relativeFrom="paragraph">
                  <wp:posOffset>2608951</wp:posOffset>
                </wp:positionV>
                <wp:extent cx="113030" cy="124460"/>
                <wp:effectExtent l="19050" t="19050" r="39370" b="27940"/>
                <wp:wrapNone/>
                <wp:docPr id="62" name="Arrow: Down 62"/>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8CA89" id="Arrow: Down 62" o:spid="_x0000_s1026" type="#_x0000_t67" style="position:absolute;margin-left:482.45pt;margin-top:205.45pt;width:8.9pt;height:9.8pt;flip:y;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1722752" behindDoc="0" locked="0" layoutInCell="1" allowOverlap="1" wp14:anchorId="05F73120" wp14:editId="4877E705">
                <wp:simplePos x="0" y="0"/>
                <wp:positionH relativeFrom="margin">
                  <wp:posOffset>5136515</wp:posOffset>
                </wp:positionH>
                <wp:positionV relativeFrom="paragraph">
                  <wp:posOffset>2600696</wp:posOffset>
                </wp:positionV>
                <wp:extent cx="113030" cy="124460"/>
                <wp:effectExtent l="19050" t="19050" r="39370" b="27940"/>
                <wp:wrapNone/>
                <wp:docPr id="61" name="Arrow: Down 61"/>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DF039" id="Arrow: Down 61" o:spid="_x0000_s1026" type="#_x0000_t67" style="position:absolute;margin-left:404.45pt;margin-top:204.8pt;width:8.9pt;height:9.8pt;flip:y;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1720704" behindDoc="0" locked="0" layoutInCell="1" allowOverlap="1" wp14:anchorId="29446A8C" wp14:editId="5F57D637">
                <wp:simplePos x="0" y="0"/>
                <wp:positionH relativeFrom="margin">
                  <wp:posOffset>2812415</wp:posOffset>
                </wp:positionH>
                <wp:positionV relativeFrom="paragraph">
                  <wp:posOffset>2618476</wp:posOffset>
                </wp:positionV>
                <wp:extent cx="113030" cy="124460"/>
                <wp:effectExtent l="19050" t="0" r="39370" b="46990"/>
                <wp:wrapNone/>
                <wp:docPr id="60" name="Arrow: Down 60"/>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F8ACC" id="Arrow: Down 60" o:spid="_x0000_s1026" type="#_x0000_t67" style="position:absolute;margin-left:221.45pt;margin-top:206.2pt;width:8.9pt;height:9.8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" adj="11792" fillcolor="white [3212]" strokecolor="#515151 [3213]">
                <w10:wrap anchorx="margin"/>
              </v:shape>
            </w:pict>
          </mc:Fallback>
        </mc:AlternateContent>
      </w:r>
      <w:r w:rsidR="00CD4507" w:rsidRPr="00B458D8">
        <w:rPr>
          <w:noProof/>
          <w:color w:val="FFFFFF" w:themeColor="background1"/>
        </w:rPr>
        <w:drawing>
          <wp:inline distT="0" distB="0" distL="0" distR="0" wp14:anchorId="499D662B" wp14:editId="7EB8A48A">
            <wp:extent cx="6352540" cy="3305175"/>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3DA4249F" w14:textId="11162E33" w:rsidR="00CD4507" w:rsidRDefault="00CD4507" w:rsidP="00234A23">
      <w:pPr>
        <w:pStyle w:val="F11Figure"/>
      </w:pPr>
    </w:p>
    <w:p w14:paraId="68EA89CB" w14:textId="676BBA8E" w:rsidR="00CD4507" w:rsidRPr="00E7365A" w:rsidRDefault="00FD3451" w:rsidP="00234A23">
      <w:pPr>
        <w:pStyle w:val="Caption"/>
        <w:rPr>
          <w:rStyle w:val="SubtleEmphasis"/>
        </w:rPr>
      </w:pPr>
      <w:r w:rsidRPr="00E7365A">
        <w:rPr>
          <w:rStyle w:val="SubtleEmphasis"/>
          <w:noProof/>
        </w:rPr>
        <mc:AlternateContent>
          <mc:Choice Requires="wps">
            <w:drawing>
              <wp:anchor distT="0" distB="0" distL="114300" distR="114300" simplePos="0" relativeHeight="251714560" behindDoc="1" locked="0" layoutInCell="1" allowOverlap="1" wp14:anchorId="246322A0" wp14:editId="79A75EC8">
                <wp:simplePos x="0" y="0"/>
                <wp:positionH relativeFrom="margin">
                  <wp:posOffset>4800600</wp:posOffset>
                </wp:positionH>
                <wp:positionV relativeFrom="paragraph">
                  <wp:posOffset>107315</wp:posOffset>
                </wp:positionV>
                <wp:extent cx="1828800" cy="523875"/>
                <wp:effectExtent l="0" t="0" r="0" b="9525"/>
                <wp:wrapTight wrapText="bothSides">
                  <wp:wrapPolygon edited="0">
                    <wp:start x="450" y="0"/>
                    <wp:lineTo x="450" y="21207"/>
                    <wp:lineTo x="20925" y="21207"/>
                    <wp:lineTo x="20925" y="0"/>
                    <wp:lineTo x="450" y="0"/>
                  </wp:wrapPolygon>
                </wp:wrapTight>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23875"/>
                        </a:xfrm>
                        <a:prstGeom prst="rect">
                          <a:avLst/>
                        </a:prstGeom>
                        <a:noFill/>
                        <a:ln>
                          <a:noFill/>
                        </a:ln>
                      </wps:spPr>
                      <wps:txbx>
                        <w:txbxContent>
                          <w:tbl>
                            <w:tblPr>
                              <w:tblStyle w:val="TableGrid1"/>
                              <w:tblW w:w="2751" w:type="dxa"/>
                              <w:tblLayout w:type="fixed"/>
                              <w:tblLook w:val="04A0" w:firstRow="1" w:lastRow="0" w:firstColumn="1" w:lastColumn="0" w:noHBand="0" w:noVBand="1"/>
                            </w:tblPr>
                            <w:tblGrid>
                              <w:gridCol w:w="284"/>
                              <w:gridCol w:w="2467"/>
                            </w:tblGrid>
                            <w:tr w:rsidR="00FD3451" w:rsidRPr="003329A5" w14:paraId="16588723" w14:textId="77777777" w:rsidTr="008A7A14">
                              <w:trPr>
                                <w:trHeight w:val="474"/>
                              </w:trPr>
                              <w:tc>
                                <w:tcPr>
                                  <w:tcW w:w="284" w:type="dxa"/>
                                  <w:tcBorders>
                                    <w:top w:val="nil"/>
                                    <w:left w:val="nil"/>
                                    <w:bottom w:val="nil"/>
                                    <w:right w:val="nil"/>
                                  </w:tcBorders>
                                  <w:tcMar>
                                    <w:left w:w="0" w:type="dxa"/>
                                    <w:right w:w="0" w:type="dxa"/>
                                  </w:tcMar>
                                </w:tcPr>
                                <w:p w14:paraId="588790D6" w14:textId="77777777" w:rsidR="00FD3451" w:rsidRDefault="00FD3451" w:rsidP="008A7A14">
                                  <w:r>
                                    <w:rPr>
                                      <w:noProof/>
                                    </w:rPr>
                                    <w:drawing>
                                      <wp:inline distT="0" distB="0" distL="0" distR="0" wp14:anchorId="04B3B946" wp14:editId="7DD76F31">
                                        <wp:extent cx="138703" cy="245660"/>
                                        <wp:effectExtent l="0" t="0" r="0" b="2540"/>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63CC46E5" w14:textId="77777777" w:rsidR="00FD3451" w:rsidRDefault="00FD3451" w:rsidP="008A7A14">
                                  <w:pPr>
                                    <w:rPr>
                                      <w:sz w:val="16"/>
                                      <w:szCs w:val="16"/>
                                    </w:rPr>
                                  </w:pPr>
                                </w:p>
                                <w:p w14:paraId="2EC8AFA9" w14:textId="77777777" w:rsidR="00FD3451" w:rsidRPr="003329A5" w:rsidRDefault="00FD3451" w:rsidP="008A7A14">
                                  <w:pPr>
                                    <w:rPr>
                                      <w:sz w:val="16"/>
                                      <w:szCs w:val="16"/>
                                    </w:rPr>
                                  </w:pPr>
                                </w:p>
                              </w:tc>
                              <w:tc>
                                <w:tcPr>
                                  <w:tcW w:w="2467" w:type="dxa"/>
                                  <w:tcBorders>
                                    <w:top w:val="nil"/>
                                    <w:left w:val="nil"/>
                                    <w:bottom w:val="nil"/>
                                    <w:right w:val="nil"/>
                                  </w:tcBorders>
                                  <w:tcMar>
                                    <w:left w:w="0" w:type="dxa"/>
                                    <w:right w:w="0" w:type="dxa"/>
                                  </w:tcMar>
                                </w:tcPr>
                                <w:p w14:paraId="6407B285" w14:textId="77777777" w:rsidR="00FD3451" w:rsidRPr="003329A5" w:rsidRDefault="00FD3451"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FD3451" w:rsidRPr="003329A5" w14:paraId="71866F27" w14:textId="77777777" w:rsidTr="008A7A14">
                              <w:trPr>
                                <w:trHeight w:val="277"/>
                              </w:trPr>
                              <w:tc>
                                <w:tcPr>
                                  <w:tcW w:w="284" w:type="dxa"/>
                                  <w:tcBorders>
                                    <w:top w:val="nil"/>
                                    <w:left w:val="nil"/>
                                    <w:bottom w:val="nil"/>
                                    <w:right w:val="nil"/>
                                  </w:tcBorders>
                                  <w:tcMar>
                                    <w:left w:w="0" w:type="dxa"/>
                                    <w:right w:w="0" w:type="dxa"/>
                                  </w:tcMar>
                                </w:tcPr>
                                <w:p w14:paraId="5D4515FE" w14:textId="77777777" w:rsidR="00FD3451" w:rsidRPr="003329A5" w:rsidRDefault="00FD3451">
                                  <w:pPr>
                                    <w:rPr>
                                      <w:noProof/>
                                      <w:sz w:val="16"/>
                                      <w:szCs w:val="16"/>
                                      <w:lang w:eastAsia="en-GB"/>
                                    </w:rPr>
                                  </w:pPr>
                                </w:p>
                              </w:tc>
                              <w:tc>
                                <w:tcPr>
                                  <w:tcW w:w="2467" w:type="dxa"/>
                                  <w:tcBorders>
                                    <w:top w:val="nil"/>
                                    <w:left w:val="nil"/>
                                    <w:bottom w:val="nil"/>
                                    <w:right w:val="nil"/>
                                  </w:tcBorders>
                                  <w:tcMar>
                                    <w:left w:w="0" w:type="dxa"/>
                                    <w:right w:w="0" w:type="dxa"/>
                                  </w:tcMar>
                                </w:tcPr>
                                <w:p w14:paraId="3E6987AB" w14:textId="77777777" w:rsidR="00FD3451" w:rsidRPr="003329A5" w:rsidRDefault="00FD3451">
                                  <w:pPr>
                                    <w:rPr>
                                      <w:sz w:val="16"/>
                                      <w:szCs w:val="16"/>
                                    </w:rPr>
                                  </w:pPr>
                                </w:p>
                              </w:tc>
                            </w:tr>
                          </w:tbl>
                          <w:p w14:paraId="4D6328AC" w14:textId="77777777" w:rsidR="00FD3451" w:rsidRPr="003329A5" w:rsidRDefault="00FD3451" w:rsidP="00FD3451">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6322A0" id="Text Box 56" o:spid="_x0000_s1109" type="#_x0000_t202" style="position:absolute;margin-left:378pt;margin-top:8.45pt;width:2in;height:41.25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" filled="f" stroked="f">
                <v:textbox>
                  <w:txbxContent>
                    <w:tbl>
                      <w:tblPr>
                        <w:tblStyle w:val="TableGrid1"/>
                        <w:tblW w:w="2751" w:type="dxa"/>
                        <w:tblLayout w:type="fixed"/>
                        <w:tblLook w:val="04A0" w:firstRow="1" w:lastRow="0" w:firstColumn="1" w:lastColumn="0" w:noHBand="0" w:noVBand="1"/>
                      </w:tblPr>
                      <w:tblGrid>
                        <w:gridCol w:w="284"/>
                        <w:gridCol w:w="2467"/>
                      </w:tblGrid>
                      <w:tr w:rsidR="00FD3451" w:rsidRPr="003329A5" w14:paraId="16588723" w14:textId="77777777" w:rsidTr="008A7A14">
                        <w:trPr>
                          <w:trHeight w:val="474"/>
                        </w:trPr>
                        <w:tc>
                          <w:tcPr>
                            <w:tcW w:w="284" w:type="dxa"/>
                            <w:tcBorders>
                              <w:top w:val="nil"/>
                              <w:left w:val="nil"/>
                              <w:bottom w:val="nil"/>
                              <w:right w:val="nil"/>
                            </w:tcBorders>
                            <w:tcMar>
                              <w:left w:w="0" w:type="dxa"/>
                              <w:right w:w="0" w:type="dxa"/>
                            </w:tcMar>
                          </w:tcPr>
                          <w:p w14:paraId="588790D6" w14:textId="77777777" w:rsidR="00FD3451" w:rsidRDefault="00FD3451" w:rsidP="008A7A14">
                            <w:r>
                              <w:rPr>
                                <w:noProof/>
                              </w:rPr>
                              <w:drawing>
                                <wp:inline distT="0" distB="0" distL="0" distR="0" wp14:anchorId="04B3B946" wp14:editId="7DD76F31">
                                  <wp:extent cx="138703" cy="245660"/>
                                  <wp:effectExtent l="0" t="0" r="0" b="2540"/>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63CC46E5" w14:textId="77777777" w:rsidR="00FD3451" w:rsidRDefault="00FD3451" w:rsidP="008A7A14">
                            <w:pPr>
                              <w:rPr>
                                <w:sz w:val="16"/>
                                <w:szCs w:val="16"/>
                              </w:rPr>
                            </w:pPr>
                          </w:p>
                          <w:p w14:paraId="2EC8AFA9" w14:textId="77777777" w:rsidR="00FD3451" w:rsidRPr="003329A5" w:rsidRDefault="00FD3451" w:rsidP="008A7A14">
                            <w:pPr>
                              <w:rPr>
                                <w:sz w:val="16"/>
                                <w:szCs w:val="16"/>
                              </w:rPr>
                            </w:pPr>
                          </w:p>
                        </w:tc>
                        <w:tc>
                          <w:tcPr>
                            <w:tcW w:w="2467" w:type="dxa"/>
                            <w:tcBorders>
                              <w:top w:val="nil"/>
                              <w:left w:val="nil"/>
                              <w:bottom w:val="nil"/>
                              <w:right w:val="nil"/>
                            </w:tcBorders>
                            <w:tcMar>
                              <w:left w:w="0" w:type="dxa"/>
                              <w:right w:w="0" w:type="dxa"/>
                            </w:tcMar>
                          </w:tcPr>
                          <w:p w14:paraId="6407B285" w14:textId="77777777" w:rsidR="00FD3451" w:rsidRPr="003329A5" w:rsidRDefault="00FD3451"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FD3451" w:rsidRPr="003329A5" w14:paraId="71866F27" w14:textId="77777777" w:rsidTr="008A7A14">
                        <w:trPr>
                          <w:trHeight w:val="277"/>
                        </w:trPr>
                        <w:tc>
                          <w:tcPr>
                            <w:tcW w:w="284" w:type="dxa"/>
                            <w:tcBorders>
                              <w:top w:val="nil"/>
                              <w:left w:val="nil"/>
                              <w:bottom w:val="nil"/>
                              <w:right w:val="nil"/>
                            </w:tcBorders>
                            <w:tcMar>
                              <w:left w:w="0" w:type="dxa"/>
                              <w:right w:w="0" w:type="dxa"/>
                            </w:tcMar>
                          </w:tcPr>
                          <w:p w14:paraId="5D4515FE" w14:textId="77777777" w:rsidR="00FD3451" w:rsidRPr="003329A5" w:rsidRDefault="00FD3451">
                            <w:pPr>
                              <w:rPr>
                                <w:noProof/>
                                <w:sz w:val="16"/>
                                <w:szCs w:val="16"/>
                                <w:lang w:eastAsia="en-GB"/>
                              </w:rPr>
                            </w:pPr>
                          </w:p>
                        </w:tc>
                        <w:tc>
                          <w:tcPr>
                            <w:tcW w:w="2467" w:type="dxa"/>
                            <w:tcBorders>
                              <w:top w:val="nil"/>
                              <w:left w:val="nil"/>
                              <w:bottom w:val="nil"/>
                              <w:right w:val="nil"/>
                            </w:tcBorders>
                            <w:tcMar>
                              <w:left w:w="0" w:type="dxa"/>
                              <w:right w:w="0" w:type="dxa"/>
                            </w:tcMar>
                          </w:tcPr>
                          <w:p w14:paraId="3E6987AB" w14:textId="77777777" w:rsidR="00FD3451" w:rsidRPr="003329A5" w:rsidRDefault="00FD3451">
                            <w:pPr>
                              <w:rPr>
                                <w:sz w:val="16"/>
                                <w:szCs w:val="16"/>
                              </w:rPr>
                            </w:pPr>
                          </w:p>
                        </w:tc>
                      </w:tr>
                    </w:tbl>
                    <w:p w14:paraId="4D6328AC" w14:textId="77777777" w:rsidR="00FD3451" w:rsidRPr="003329A5" w:rsidRDefault="00FD3451" w:rsidP="00FD3451">
                      <w:pPr>
                        <w:rPr>
                          <w:sz w:val="16"/>
                          <w:szCs w:val="16"/>
                        </w:rPr>
                      </w:pPr>
                    </w:p>
                  </w:txbxContent>
                </v:textbox>
                <w10:wrap type="tight" anchorx="margin"/>
              </v:shape>
            </w:pict>
          </mc:Fallback>
        </mc:AlternateContent>
      </w:r>
      <w:r w:rsidR="00CD4507" w:rsidRPr="00E7365A">
        <w:rPr>
          <w:rStyle w:val="SubtleEmphasis"/>
        </w:rPr>
        <w:t>Q39c/2. Compared with having a designated school library area on-site, to what extent do you agree or disagree that the school's current arrangement(s) for school library provision gives pupils the necessary level of access to resources?</w:t>
      </w:r>
    </w:p>
    <w:p w14:paraId="08B521BE" w14:textId="3460444B" w:rsidR="00CD4507" w:rsidRPr="00E7365A" w:rsidRDefault="00CD4507" w:rsidP="00234A23">
      <w:pPr>
        <w:pStyle w:val="Caption"/>
        <w:rPr>
          <w:rStyle w:val="SubtleEmphasis"/>
        </w:rPr>
      </w:pPr>
      <w:r w:rsidRPr="00E7365A">
        <w:rPr>
          <w:rStyle w:val="SubtleEmphasis"/>
        </w:rPr>
        <w:t xml:space="preserve">Base: Schools that do not have dedicated library space but access library services (Unweighted bases in parenthesis) </w:t>
      </w:r>
    </w:p>
    <w:p w14:paraId="5D1DAAE5" w14:textId="27DC2634" w:rsidR="00CD4507" w:rsidRPr="00E7365A" w:rsidRDefault="00CD4507" w:rsidP="00234A23">
      <w:pPr>
        <w:pStyle w:val="Caption"/>
        <w:rPr>
          <w:rStyle w:val="SubtleEmphasis"/>
        </w:rPr>
      </w:pPr>
      <w:r w:rsidRPr="00E7365A">
        <w:rPr>
          <w:rStyle w:val="SubtleEmphasis"/>
        </w:rPr>
        <w:t>Alternative types of provision with a base size smaller than 10 are not displayed.</w:t>
      </w:r>
    </w:p>
    <w:p w14:paraId="77B14881" w14:textId="77777777" w:rsidR="00A313BD" w:rsidRDefault="00A313BD" w:rsidP="00234A23">
      <w:pPr>
        <w:pStyle w:val="Caption"/>
      </w:pPr>
    </w:p>
    <w:p w14:paraId="691E4C5A" w14:textId="77777777" w:rsidR="00E7365A" w:rsidRDefault="00D03A3D">
      <w:pPr>
        <w:spacing w:after="160" w:line="259" w:lineRule="auto"/>
      </w:pPr>
      <w:r w:rsidRPr="00D03A3D">
        <w:t>Just under half of schools agree that their current arrangement(s) for school library provision provides pupils with the quality of resources needed to support their development (4</w:t>
      </w:r>
      <w:r>
        <w:t>7</w:t>
      </w:r>
      <w:r w:rsidRPr="00D03A3D">
        <w:t>%). Meanwhile, just over a quarter disagree (27%) and one in five schools are neutral (2</w:t>
      </w:r>
      <w:r>
        <w:t>2</w:t>
      </w:r>
      <w:r w:rsidRPr="00D03A3D">
        <w:t xml:space="preserve">%). Again, </w:t>
      </w:r>
      <w:r>
        <w:t xml:space="preserve">those who utilise school library services are the most likely type of alternative provision to agree that </w:t>
      </w:r>
      <w:r w:rsidRPr="00D03A3D">
        <w:t xml:space="preserve">their current arrangement(s) for school library provision provides pupils with the quality of resources needed to support their development </w:t>
      </w:r>
      <w:r>
        <w:t>(66% cf. 47% overall). Conversely, those who utilise public libraries are significantly more likely to disagree with this (40% cf. 27% overall).</w:t>
      </w:r>
      <w:r w:rsidRPr="00D03A3D">
        <w:t xml:space="preserve"> </w:t>
      </w:r>
    </w:p>
    <w:p w14:paraId="0960D394" w14:textId="7AF7AA51" w:rsidR="00E7365A" w:rsidRDefault="00B174E6" w:rsidP="00B174E6">
      <w:pPr>
        <w:pStyle w:val="Caption"/>
      </w:pPr>
      <w:r>
        <w:lastRenderedPageBreak/>
        <w:t xml:space="preserve">Figure </w:t>
      </w:r>
      <w:r>
        <w:fldChar w:fldCharType="begin"/>
      </w:r>
      <w:r>
        <w:instrText xml:space="preserve"> SEQ Figure \* ARABIC </w:instrText>
      </w:r>
      <w:r>
        <w:fldChar w:fldCharType="separate"/>
      </w:r>
      <w:r w:rsidR="001918C3">
        <w:rPr>
          <w:noProof/>
        </w:rPr>
        <w:t>66</w:t>
      </w:r>
      <w:r>
        <w:fldChar w:fldCharType="end"/>
      </w:r>
      <w:r>
        <w:t xml:space="preserve">: </w:t>
      </w:r>
      <w:r w:rsidRPr="00CB2A8E">
        <w:t>Views on quality of resources by type of alternative school library provision</w:t>
      </w:r>
    </w:p>
    <w:p w14:paraId="3EC6A39F" w14:textId="0A4DD36D" w:rsidR="00A313BD" w:rsidRDefault="007F698B" w:rsidP="00234A23">
      <w:pPr>
        <w:pStyle w:val="F11Figure"/>
        <w:rPr>
          <w:color w:val="808080" w:themeColor="background1" w:themeShade="80"/>
        </w:rPr>
      </w:pPr>
      <w:r>
        <w:rPr>
          <w:noProof/>
        </w:rPr>
        <mc:AlternateContent>
          <mc:Choice Requires="wps">
            <w:drawing>
              <wp:anchor distT="0" distB="0" distL="114300" distR="114300" simplePos="0" relativeHeight="251737088" behindDoc="0" locked="0" layoutInCell="1" allowOverlap="1" wp14:anchorId="6C47847B" wp14:editId="100EF687">
                <wp:simplePos x="0" y="0"/>
                <wp:positionH relativeFrom="margin">
                  <wp:posOffset>6089015</wp:posOffset>
                </wp:positionH>
                <wp:positionV relativeFrom="paragraph">
                  <wp:posOffset>2588895</wp:posOffset>
                </wp:positionV>
                <wp:extent cx="113030" cy="124460"/>
                <wp:effectExtent l="19050" t="19050" r="39370" b="27940"/>
                <wp:wrapNone/>
                <wp:docPr id="1934" name="Arrow: Down 1934"/>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CA8D8" id="Arrow: Down 1934" o:spid="_x0000_s1026" type="#_x0000_t67" style="position:absolute;margin-left:479.45pt;margin-top:203.85pt;width:8.9pt;height:9.8pt;flip:y;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1732992" behindDoc="0" locked="0" layoutInCell="1" allowOverlap="1" wp14:anchorId="34CD4BCE" wp14:editId="08F04700">
                <wp:simplePos x="0" y="0"/>
                <wp:positionH relativeFrom="margin">
                  <wp:posOffset>2840990</wp:posOffset>
                </wp:positionH>
                <wp:positionV relativeFrom="paragraph">
                  <wp:posOffset>2598420</wp:posOffset>
                </wp:positionV>
                <wp:extent cx="113030" cy="124460"/>
                <wp:effectExtent l="19050" t="0" r="39370" b="46990"/>
                <wp:wrapNone/>
                <wp:docPr id="1932" name="Arrow: Down 1932"/>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D9DDD" id="Arrow: Down 1932" o:spid="_x0000_s1026" type="#_x0000_t67" style="position:absolute;margin-left:223.7pt;margin-top:204.6pt;width:8.9pt;height:9.8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" adj="11792" fillcolor="white [3212]" strokecolor="#515151 [3213]">
                <w10:wrap anchorx="margin"/>
              </v:shape>
            </w:pict>
          </mc:Fallback>
        </mc:AlternateContent>
      </w:r>
      <w:r>
        <w:rPr>
          <w:noProof/>
        </w:rPr>
        <mc:AlternateContent>
          <mc:Choice Requires="wps">
            <w:drawing>
              <wp:anchor distT="0" distB="0" distL="114300" distR="114300" simplePos="0" relativeHeight="251728896" behindDoc="0" locked="0" layoutInCell="1" allowOverlap="1" wp14:anchorId="59A5E9D1" wp14:editId="217997A8">
                <wp:simplePos x="0" y="0"/>
                <wp:positionH relativeFrom="margin">
                  <wp:posOffset>3524250</wp:posOffset>
                </wp:positionH>
                <wp:positionV relativeFrom="paragraph">
                  <wp:posOffset>1857375</wp:posOffset>
                </wp:positionV>
                <wp:extent cx="113030" cy="124460"/>
                <wp:effectExtent l="19050" t="19050" r="39370" b="27940"/>
                <wp:wrapNone/>
                <wp:docPr id="1930" name="Arrow: Down 1930"/>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44B9D" id="Arrow: Down 1930" o:spid="_x0000_s1026" type="#_x0000_t67" style="position:absolute;margin-left:277.5pt;margin-top:146.25pt;width:8.9pt;height:9.8pt;flip:y;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" adj="11792" fillcolor="white [3212]" strokecolor="#515151 [3213]">
                <w10:wrap anchorx="margin"/>
              </v:shape>
            </w:pict>
          </mc:Fallback>
        </mc:AlternateContent>
      </w:r>
      <w:r>
        <w:rPr>
          <w:noProof/>
        </w:rPr>
        <mc:AlternateContent>
          <mc:Choice Requires="wps">
            <w:drawing>
              <wp:anchor distT="0" distB="0" distL="114300" distR="114300" simplePos="0" relativeHeight="251730944" behindDoc="0" locked="0" layoutInCell="1" allowOverlap="1" wp14:anchorId="3DD4F7F1" wp14:editId="4EA882F6">
                <wp:simplePos x="0" y="0"/>
                <wp:positionH relativeFrom="margin">
                  <wp:posOffset>5895975</wp:posOffset>
                </wp:positionH>
                <wp:positionV relativeFrom="paragraph">
                  <wp:posOffset>1866900</wp:posOffset>
                </wp:positionV>
                <wp:extent cx="113030" cy="124460"/>
                <wp:effectExtent l="19050" t="0" r="39370" b="46990"/>
                <wp:wrapNone/>
                <wp:docPr id="1931" name="Arrow: Down 1931"/>
                <wp:cNvGraphicFramePr/>
                <a:graphic xmlns:a="http://schemas.openxmlformats.org/drawingml/2006/main">
                  <a:graphicData uri="http://schemas.microsoft.com/office/word/2010/wordprocessingShape">
                    <wps:wsp>
                      <wps:cNvSpPr/>
                      <wps:spPr>
                        <a:xfrm>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4CA2C" id="Arrow: Down 1931" o:spid="_x0000_s1026" type="#_x0000_t67" style="position:absolute;margin-left:464.25pt;margin-top:147pt;width:8.9pt;height:9.8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" adj="11792" fillcolor="white [3212]" strokecolor="#515151 [3213]">
                <w10:wrap anchorx="margin"/>
              </v:shape>
            </w:pict>
          </mc:Fallback>
        </mc:AlternateContent>
      </w:r>
      <w:r>
        <w:rPr>
          <w:noProof/>
        </w:rPr>
        <mc:AlternateContent>
          <mc:Choice Requires="wps">
            <w:drawing>
              <wp:anchor distT="0" distB="0" distL="114300" distR="114300" simplePos="0" relativeHeight="251735040" behindDoc="0" locked="0" layoutInCell="1" allowOverlap="1" wp14:anchorId="33B572B8" wp14:editId="1C350C03">
                <wp:simplePos x="0" y="0"/>
                <wp:positionH relativeFrom="margin">
                  <wp:posOffset>5126990</wp:posOffset>
                </wp:positionH>
                <wp:positionV relativeFrom="paragraph">
                  <wp:posOffset>2598420</wp:posOffset>
                </wp:positionV>
                <wp:extent cx="113030" cy="124460"/>
                <wp:effectExtent l="19050" t="19050" r="39370" b="27940"/>
                <wp:wrapNone/>
                <wp:docPr id="1933" name="Arrow: Down 1933"/>
                <wp:cNvGraphicFramePr/>
                <a:graphic xmlns:a="http://schemas.openxmlformats.org/drawingml/2006/main">
                  <a:graphicData uri="http://schemas.microsoft.com/office/word/2010/wordprocessingShape">
                    <wps:wsp>
                      <wps:cNvSpPr/>
                      <wps:spPr>
                        <a:xfrm flipV="1">
                          <a:off x="0" y="0"/>
                          <a:ext cx="113030" cy="124460"/>
                        </a:xfrm>
                        <a:prstGeom prst="downArrow">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3671A" id="Arrow: Down 1933" o:spid="_x0000_s1026" type="#_x0000_t67" style="position:absolute;margin-left:403.7pt;margin-top:204.6pt;width:8.9pt;height:9.8pt;flip:y;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" adj="11792" fillcolor="white [3212]" strokecolor="#515151 [3213]">
                <w10:wrap anchorx="margin"/>
              </v:shape>
            </w:pict>
          </mc:Fallback>
        </mc:AlternateContent>
      </w:r>
      <w:r w:rsidR="00A313BD" w:rsidRPr="00B458D8">
        <w:rPr>
          <w:noProof/>
          <w:color w:val="FFFFFF" w:themeColor="background1"/>
        </w:rPr>
        <w:drawing>
          <wp:inline distT="0" distB="0" distL="0" distR="0" wp14:anchorId="2CF310CC" wp14:editId="5E87FA51">
            <wp:extent cx="6352540" cy="3305175"/>
            <wp:effectExtent l="0" t="0" r="0" b="0"/>
            <wp:docPr id="1926" name="Chart 19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657FD0F8" w14:textId="3BA3FF3A" w:rsidR="00A313BD" w:rsidRDefault="00A313BD" w:rsidP="00234A23">
      <w:pPr>
        <w:pStyle w:val="F11Figure"/>
      </w:pPr>
    </w:p>
    <w:p w14:paraId="73809B7F" w14:textId="2027BFA2" w:rsidR="00A313BD" w:rsidRPr="00E7365A" w:rsidRDefault="00A313BD" w:rsidP="00234A23">
      <w:pPr>
        <w:pStyle w:val="Caption"/>
        <w:rPr>
          <w:rStyle w:val="SubtleEmphasis"/>
        </w:rPr>
      </w:pPr>
      <w:r w:rsidRPr="00E7365A">
        <w:rPr>
          <w:rStyle w:val="SubtleEmphasis"/>
          <w:noProof/>
        </w:rPr>
        <mc:AlternateContent>
          <mc:Choice Requires="wps">
            <w:drawing>
              <wp:anchor distT="0" distB="0" distL="114300" distR="114300" simplePos="0" relativeHeight="251726848" behindDoc="1" locked="0" layoutInCell="1" allowOverlap="1" wp14:anchorId="15B236CB" wp14:editId="70ECCCBB">
                <wp:simplePos x="0" y="0"/>
                <wp:positionH relativeFrom="margin">
                  <wp:posOffset>4800600</wp:posOffset>
                </wp:positionH>
                <wp:positionV relativeFrom="paragraph">
                  <wp:posOffset>107315</wp:posOffset>
                </wp:positionV>
                <wp:extent cx="1828800" cy="523875"/>
                <wp:effectExtent l="0" t="0" r="0" b="9525"/>
                <wp:wrapTight wrapText="bothSides">
                  <wp:wrapPolygon edited="0">
                    <wp:start x="450" y="0"/>
                    <wp:lineTo x="450" y="21207"/>
                    <wp:lineTo x="20925" y="21207"/>
                    <wp:lineTo x="20925" y="0"/>
                    <wp:lineTo x="450" y="0"/>
                  </wp:wrapPolygon>
                </wp:wrapTight>
                <wp:docPr id="1925" name="Text Box 1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23875"/>
                        </a:xfrm>
                        <a:prstGeom prst="rect">
                          <a:avLst/>
                        </a:prstGeom>
                        <a:noFill/>
                        <a:ln>
                          <a:noFill/>
                        </a:ln>
                      </wps:spPr>
                      <wps:txbx>
                        <w:txbxContent>
                          <w:tbl>
                            <w:tblPr>
                              <w:tblStyle w:val="TableGrid1"/>
                              <w:tblW w:w="2751" w:type="dxa"/>
                              <w:tblLayout w:type="fixed"/>
                              <w:tblLook w:val="04A0" w:firstRow="1" w:lastRow="0" w:firstColumn="1" w:lastColumn="0" w:noHBand="0" w:noVBand="1"/>
                            </w:tblPr>
                            <w:tblGrid>
                              <w:gridCol w:w="284"/>
                              <w:gridCol w:w="2467"/>
                            </w:tblGrid>
                            <w:tr w:rsidR="00A313BD" w:rsidRPr="003329A5" w14:paraId="44B5AC6C" w14:textId="77777777" w:rsidTr="008A7A14">
                              <w:trPr>
                                <w:trHeight w:val="474"/>
                              </w:trPr>
                              <w:tc>
                                <w:tcPr>
                                  <w:tcW w:w="284" w:type="dxa"/>
                                  <w:tcBorders>
                                    <w:top w:val="nil"/>
                                    <w:left w:val="nil"/>
                                    <w:bottom w:val="nil"/>
                                    <w:right w:val="nil"/>
                                  </w:tcBorders>
                                  <w:tcMar>
                                    <w:left w:w="0" w:type="dxa"/>
                                    <w:right w:w="0" w:type="dxa"/>
                                  </w:tcMar>
                                </w:tcPr>
                                <w:p w14:paraId="19C8896B" w14:textId="77777777" w:rsidR="00A313BD" w:rsidRDefault="00A313BD" w:rsidP="008A7A14">
                                  <w:r>
                                    <w:rPr>
                                      <w:noProof/>
                                    </w:rPr>
                                    <w:drawing>
                                      <wp:inline distT="0" distB="0" distL="0" distR="0" wp14:anchorId="04EB9E90" wp14:editId="5E2EB3DB">
                                        <wp:extent cx="138703" cy="245660"/>
                                        <wp:effectExtent l="0" t="0" r="0" b="2540"/>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3D4C93DB" w14:textId="77777777" w:rsidR="00A313BD" w:rsidRDefault="00A313BD" w:rsidP="008A7A14">
                                  <w:pPr>
                                    <w:rPr>
                                      <w:sz w:val="16"/>
                                      <w:szCs w:val="16"/>
                                    </w:rPr>
                                  </w:pPr>
                                </w:p>
                                <w:p w14:paraId="3DD10510" w14:textId="77777777" w:rsidR="00A313BD" w:rsidRPr="003329A5" w:rsidRDefault="00A313BD" w:rsidP="008A7A14">
                                  <w:pPr>
                                    <w:rPr>
                                      <w:sz w:val="16"/>
                                      <w:szCs w:val="16"/>
                                    </w:rPr>
                                  </w:pPr>
                                </w:p>
                              </w:tc>
                              <w:tc>
                                <w:tcPr>
                                  <w:tcW w:w="2467" w:type="dxa"/>
                                  <w:tcBorders>
                                    <w:top w:val="nil"/>
                                    <w:left w:val="nil"/>
                                    <w:bottom w:val="nil"/>
                                    <w:right w:val="nil"/>
                                  </w:tcBorders>
                                  <w:tcMar>
                                    <w:left w:w="0" w:type="dxa"/>
                                    <w:right w:w="0" w:type="dxa"/>
                                  </w:tcMar>
                                </w:tcPr>
                                <w:p w14:paraId="16BBFBC0" w14:textId="77777777" w:rsidR="00A313BD" w:rsidRPr="003329A5" w:rsidRDefault="00A313BD"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A313BD" w:rsidRPr="003329A5" w14:paraId="31A66017" w14:textId="77777777" w:rsidTr="008A7A14">
                              <w:trPr>
                                <w:trHeight w:val="277"/>
                              </w:trPr>
                              <w:tc>
                                <w:tcPr>
                                  <w:tcW w:w="284" w:type="dxa"/>
                                  <w:tcBorders>
                                    <w:top w:val="nil"/>
                                    <w:left w:val="nil"/>
                                    <w:bottom w:val="nil"/>
                                    <w:right w:val="nil"/>
                                  </w:tcBorders>
                                  <w:tcMar>
                                    <w:left w:w="0" w:type="dxa"/>
                                    <w:right w:w="0" w:type="dxa"/>
                                  </w:tcMar>
                                </w:tcPr>
                                <w:p w14:paraId="08A48381" w14:textId="77777777" w:rsidR="00A313BD" w:rsidRPr="003329A5" w:rsidRDefault="00A313BD">
                                  <w:pPr>
                                    <w:rPr>
                                      <w:noProof/>
                                      <w:sz w:val="16"/>
                                      <w:szCs w:val="16"/>
                                      <w:lang w:eastAsia="en-GB"/>
                                    </w:rPr>
                                  </w:pPr>
                                </w:p>
                              </w:tc>
                              <w:tc>
                                <w:tcPr>
                                  <w:tcW w:w="2467" w:type="dxa"/>
                                  <w:tcBorders>
                                    <w:top w:val="nil"/>
                                    <w:left w:val="nil"/>
                                    <w:bottom w:val="nil"/>
                                    <w:right w:val="nil"/>
                                  </w:tcBorders>
                                  <w:tcMar>
                                    <w:left w:w="0" w:type="dxa"/>
                                    <w:right w:w="0" w:type="dxa"/>
                                  </w:tcMar>
                                </w:tcPr>
                                <w:p w14:paraId="2A559E4B" w14:textId="77777777" w:rsidR="00A313BD" w:rsidRPr="003329A5" w:rsidRDefault="00A313BD">
                                  <w:pPr>
                                    <w:rPr>
                                      <w:sz w:val="16"/>
                                      <w:szCs w:val="16"/>
                                    </w:rPr>
                                  </w:pPr>
                                </w:p>
                              </w:tc>
                            </w:tr>
                          </w:tbl>
                          <w:p w14:paraId="56C118B6" w14:textId="77777777" w:rsidR="00A313BD" w:rsidRPr="003329A5" w:rsidRDefault="00A313BD" w:rsidP="00A313BD">
                            <w:pP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B236CB" id="Text Box 1925" o:spid="_x0000_s1110" type="#_x0000_t202" style="position:absolute;margin-left:378pt;margin-top:8.45pt;width:2in;height:41.25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" filled="f" stroked="f">
                <v:textbox>
                  <w:txbxContent>
                    <w:tbl>
                      <w:tblPr>
                        <w:tblStyle w:val="TableGrid1"/>
                        <w:tblW w:w="2751" w:type="dxa"/>
                        <w:tblLayout w:type="fixed"/>
                        <w:tblLook w:val="04A0" w:firstRow="1" w:lastRow="0" w:firstColumn="1" w:lastColumn="0" w:noHBand="0" w:noVBand="1"/>
                      </w:tblPr>
                      <w:tblGrid>
                        <w:gridCol w:w="284"/>
                        <w:gridCol w:w="2467"/>
                      </w:tblGrid>
                      <w:tr w:rsidR="00A313BD" w:rsidRPr="003329A5" w14:paraId="44B5AC6C" w14:textId="77777777" w:rsidTr="008A7A14">
                        <w:trPr>
                          <w:trHeight w:val="474"/>
                        </w:trPr>
                        <w:tc>
                          <w:tcPr>
                            <w:tcW w:w="284" w:type="dxa"/>
                            <w:tcBorders>
                              <w:top w:val="nil"/>
                              <w:left w:val="nil"/>
                              <w:bottom w:val="nil"/>
                              <w:right w:val="nil"/>
                            </w:tcBorders>
                            <w:tcMar>
                              <w:left w:w="0" w:type="dxa"/>
                              <w:right w:w="0" w:type="dxa"/>
                            </w:tcMar>
                          </w:tcPr>
                          <w:p w14:paraId="19C8896B" w14:textId="77777777" w:rsidR="00A313BD" w:rsidRDefault="00A313BD" w:rsidP="008A7A14">
                            <w:r>
                              <w:rPr>
                                <w:noProof/>
                              </w:rPr>
                              <w:drawing>
                                <wp:inline distT="0" distB="0" distL="0" distR="0" wp14:anchorId="04EB9E90" wp14:editId="5E2EB3DB">
                                  <wp:extent cx="138703" cy="245660"/>
                                  <wp:effectExtent l="0" t="0" r="0" b="2540"/>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983" cy="251469"/>
                                          </a:xfrm>
                                          <a:prstGeom prst="rect">
                                            <a:avLst/>
                                          </a:prstGeom>
                                        </pic:spPr>
                                      </pic:pic>
                                    </a:graphicData>
                                  </a:graphic>
                                </wp:inline>
                              </w:drawing>
                            </w:r>
                            <w:r>
                              <w:br/>
                            </w:r>
                          </w:p>
                          <w:p w14:paraId="3D4C93DB" w14:textId="77777777" w:rsidR="00A313BD" w:rsidRDefault="00A313BD" w:rsidP="008A7A14">
                            <w:pPr>
                              <w:rPr>
                                <w:sz w:val="16"/>
                                <w:szCs w:val="16"/>
                              </w:rPr>
                            </w:pPr>
                          </w:p>
                          <w:p w14:paraId="3DD10510" w14:textId="77777777" w:rsidR="00A313BD" w:rsidRPr="003329A5" w:rsidRDefault="00A313BD" w:rsidP="008A7A14">
                            <w:pPr>
                              <w:rPr>
                                <w:sz w:val="16"/>
                                <w:szCs w:val="16"/>
                              </w:rPr>
                            </w:pPr>
                          </w:p>
                        </w:tc>
                        <w:tc>
                          <w:tcPr>
                            <w:tcW w:w="2467" w:type="dxa"/>
                            <w:tcBorders>
                              <w:top w:val="nil"/>
                              <w:left w:val="nil"/>
                              <w:bottom w:val="nil"/>
                              <w:right w:val="nil"/>
                            </w:tcBorders>
                            <w:tcMar>
                              <w:left w:w="0" w:type="dxa"/>
                              <w:right w:w="0" w:type="dxa"/>
                            </w:tcMar>
                          </w:tcPr>
                          <w:p w14:paraId="16BBFBC0" w14:textId="77777777" w:rsidR="00A313BD" w:rsidRPr="003329A5" w:rsidRDefault="00A313BD" w:rsidP="008A7A14">
                            <w:pPr>
                              <w:rPr>
                                <w:sz w:val="16"/>
                                <w:szCs w:val="16"/>
                              </w:rPr>
                            </w:pPr>
                            <w:r w:rsidRPr="003329A5">
                              <w:rPr>
                                <w:sz w:val="16"/>
                                <w:szCs w:val="16"/>
                              </w:rPr>
                              <w:t>Indicates a</w:t>
                            </w:r>
                            <w:r>
                              <w:rPr>
                                <w:sz w:val="16"/>
                                <w:szCs w:val="16"/>
                              </w:rPr>
                              <w:t xml:space="preserve"> statistically</w:t>
                            </w:r>
                            <w:r w:rsidRPr="003329A5">
                              <w:rPr>
                                <w:sz w:val="16"/>
                                <w:szCs w:val="16"/>
                              </w:rPr>
                              <w:t xml:space="preserve"> significant difference </w:t>
                            </w:r>
                            <w:r>
                              <w:rPr>
                                <w:sz w:val="16"/>
                                <w:szCs w:val="16"/>
                              </w:rPr>
                              <w:t>compared with the total (2022)</w:t>
                            </w:r>
                          </w:p>
                        </w:tc>
                      </w:tr>
                      <w:tr w:rsidR="00A313BD" w:rsidRPr="003329A5" w14:paraId="31A66017" w14:textId="77777777" w:rsidTr="008A7A14">
                        <w:trPr>
                          <w:trHeight w:val="277"/>
                        </w:trPr>
                        <w:tc>
                          <w:tcPr>
                            <w:tcW w:w="284" w:type="dxa"/>
                            <w:tcBorders>
                              <w:top w:val="nil"/>
                              <w:left w:val="nil"/>
                              <w:bottom w:val="nil"/>
                              <w:right w:val="nil"/>
                            </w:tcBorders>
                            <w:tcMar>
                              <w:left w:w="0" w:type="dxa"/>
                              <w:right w:w="0" w:type="dxa"/>
                            </w:tcMar>
                          </w:tcPr>
                          <w:p w14:paraId="08A48381" w14:textId="77777777" w:rsidR="00A313BD" w:rsidRPr="003329A5" w:rsidRDefault="00A313BD">
                            <w:pPr>
                              <w:rPr>
                                <w:noProof/>
                                <w:sz w:val="16"/>
                                <w:szCs w:val="16"/>
                                <w:lang w:eastAsia="en-GB"/>
                              </w:rPr>
                            </w:pPr>
                          </w:p>
                        </w:tc>
                        <w:tc>
                          <w:tcPr>
                            <w:tcW w:w="2467" w:type="dxa"/>
                            <w:tcBorders>
                              <w:top w:val="nil"/>
                              <w:left w:val="nil"/>
                              <w:bottom w:val="nil"/>
                              <w:right w:val="nil"/>
                            </w:tcBorders>
                            <w:tcMar>
                              <w:left w:w="0" w:type="dxa"/>
                              <w:right w:w="0" w:type="dxa"/>
                            </w:tcMar>
                          </w:tcPr>
                          <w:p w14:paraId="2A559E4B" w14:textId="77777777" w:rsidR="00A313BD" w:rsidRPr="003329A5" w:rsidRDefault="00A313BD">
                            <w:pPr>
                              <w:rPr>
                                <w:sz w:val="16"/>
                                <w:szCs w:val="16"/>
                              </w:rPr>
                            </w:pPr>
                          </w:p>
                        </w:tc>
                      </w:tr>
                    </w:tbl>
                    <w:p w14:paraId="56C118B6" w14:textId="77777777" w:rsidR="00A313BD" w:rsidRPr="003329A5" w:rsidRDefault="00A313BD" w:rsidP="00A313BD">
                      <w:pPr>
                        <w:rPr>
                          <w:sz w:val="16"/>
                          <w:szCs w:val="16"/>
                        </w:rPr>
                      </w:pPr>
                    </w:p>
                  </w:txbxContent>
                </v:textbox>
                <w10:wrap type="tight" anchorx="margin"/>
              </v:shape>
            </w:pict>
          </mc:Fallback>
        </mc:AlternateContent>
      </w:r>
      <w:r w:rsidR="009E1FC6" w:rsidRPr="00E7365A">
        <w:rPr>
          <w:rStyle w:val="SubtleEmphasis"/>
        </w:rPr>
        <w:t>Q39c/3. Compared with having a designated school library area on-site, to what extent do you agree or disagree that the school's current arrangement(s) for school library provision provides pupils with the quality of resources needed to support their development?</w:t>
      </w:r>
    </w:p>
    <w:p w14:paraId="27DA5C70" w14:textId="77777777" w:rsidR="00A313BD" w:rsidRPr="00E7365A" w:rsidRDefault="00A313BD" w:rsidP="00234A23">
      <w:pPr>
        <w:pStyle w:val="Caption"/>
        <w:rPr>
          <w:rStyle w:val="SubtleEmphasis"/>
        </w:rPr>
      </w:pPr>
      <w:r w:rsidRPr="00E7365A">
        <w:rPr>
          <w:rStyle w:val="SubtleEmphasis"/>
        </w:rPr>
        <w:t xml:space="preserve">Base: Schools that do not have dedicated library space but access library services (Unweighted bases in parenthesis) </w:t>
      </w:r>
    </w:p>
    <w:p w14:paraId="7F18ED8E" w14:textId="77777777" w:rsidR="00A313BD" w:rsidRPr="00E7365A" w:rsidRDefault="00A313BD" w:rsidP="00234A23">
      <w:pPr>
        <w:pStyle w:val="Caption"/>
        <w:rPr>
          <w:rStyle w:val="SubtleEmphasis"/>
        </w:rPr>
      </w:pPr>
      <w:r w:rsidRPr="00E7365A">
        <w:rPr>
          <w:rStyle w:val="SubtleEmphasis"/>
        </w:rPr>
        <w:t>Alternative types of provision with a base size smaller than 10 are not displayed.</w:t>
      </w:r>
    </w:p>
    <w:p w14:paraId="14730579" w14:textId="193A4149" w:rsidR="00DD7913" w:rsidRDefault="00DD7913" w:rsidP="00DD7913">
      <w:pPr>
        <w:rPr>
          <w:noProof/>
        </w:rPr>
      </w:pPr>
    </w:p>
    <w:p w14:paraId="2188DF93" w14:textId="77777777" w:rsidR="00E2606E" w:rsidRDefault="00E2606E" w:rsidP="00E2606E">
      <w:pPr>
        <w:pStyle w:val="Heading3"/>
        <w:rPr>
          <w:noProof/>
        </w:rPr>
      </w:pPr>
      <w:bookmarkStart w:id="99" w:name="_Toc120001047"/>
      <w:r>
        <w:rPr>
          <w:noProof/>
        </w:rPr>
        <w:t>Impact of COVID-19</w:t>
      </w:r>
      <w:bookmarkEnd w:id="99"/>
    </w:p>
    <w:p w14:paraId="1AF5BDE1" w14:textId="15FA899B" w:rsidR="00E2606E" w:rsidRDefault="00E2606E" w:rsidP="00E2606E">
      <w:r>
        <w:t xml:space="preserve">For this year’s survey, an additional question was included to ascertain the impact of the COVID-19 pandemic on how schools access library services, with specific reference to levels of staffing, </w:t>
      </w:r>
      <w:proofErr w:type="gramStart"/>
      <w:r>
        <w:t>space</w:t>
      </w:r>
      <w:proofErr w:type="gramEnd"/>
      <w:r>
        <w:t xml:space="preserve"> and investment.</w:t>
      </w:r>
      <w:r w:rsidR="00FE2983">
        <w:t xml:space="preserve"> </w:t>
      </w:r>
      <w:r>
        <w:t xml:space="preserve">The purpose of this question is to provide further context for changes noted between results in the 2019 and 2022 surveys throughout this report and to understand if these changes may be explained in part by the impact of the pandemic. </w:t>
      </w:r>
    </w:p>
    <w:p w14:paraId="65C4B8FE" w14:textId="3C2C7B99" w:rsidR="00E2606E" w:rsidRPr="00463CA7" w:rsidRDefault="00E2606E" w:rsidP="00E2606E">
      <w:r>
        <w:t xml:space="preserve">Among schools with no designated library area on-site, 62% say there has been no lasting change </w:t>
      </w:r>
      <w:proofErr w:type="gramStart"/>
      <w:r>
        <w:t>as a result of</w:t>
      </w:r>
      <w:proofErr w:type="gramEnd"/>
      <w:r>
        <w:t xml:space="preserve"> the COVID-19 pandemic.</w:t>
      </w:r>
      <w:r w:rsidR="00FE2983">
        <w:t xml:space="preserve"> </w:t>
      </w:r>
      <w:r>
        <w:t xml:space="preserve">This is almost identical to schools that have a dedicated library area on-site (61%). Where changes have impacted schools, these are mostly around staffing decreases (13%) and space decreases (12%). </w:t>
      </w:r>
    </w:p>
    <w:p w14:paraId="46F9DA64" w14:textId="19FD7CDD" w:rsidR="00E2606E" w:rsidRDefault="00B174E6" w:rsidP="00B174E6">
      <w:pPr>
        <w:pStyle w:val="Caption"/>
      </w:pPr>
      <w:r>
        <w:lastRenderedPageBreak/>
        <w:t xml:space="preserve">Figure </w:t>
      </w:r>
      <w:r>
        <w:fldChar w:fldCharType="begin"/>
      </w:r>
      <w:r>
        <w:instrText xml:space="preserve"> SEQ Figure \* ARABIC </w:instrText>
      </w:r>
      <w:r>
        <w:fldChar w:fldCharType="separate"/>
      </w:r>
      <w:r w:rsidR="001918C3">
        <w:rPr>
          <w:noProof/>
        </w:rPr>
        <w:t>67</w:t>
      </w:r>
      <w:r>
        <w:fldChar w:fldCharType="end"/>
      </w:r>
      <w:r>
        <w:t xml:space="preserve">: </w:t>
      </w:r>
      <w:r w:rsidRPr="00D63AFC">
        <w:t>Impact of COVID-19</w:t>
      </w:r>
    </w:p>
    <w:p w14:paraId="7A3BFA4D" w14:textId="77777777" w:rsidR="00E2606E" w:rsidRPr="00E00E33" w:rsidRDefault="00E2606E" w:rsidP="00E2606E">
      <w:pPr>
        <w:pStyle w:val="F11Figure"/>
        <w:rPr>
          <w:color w:val="808080" w:themeColor="background1" w:themeShade="80"/>
        </w:rPr>
      </w:pPr>
      <w:r>
        <w:rPr>
          <w:noProof/>
        </w:rPr>
        <w:drawing>
          <wp:inline distT="0" distB="0" distL="0" distR="0" wp14:anchorId="5F312FF0" wp14:editId="1190BAF0">
            <wp:extent cx="5486400" cy="3079631"/>
            <wp:effectExtent l="0" t="0" r="0" b="6985"/>
            <wp:docPr id="1927" name="Chart 19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69FE6337" w14:textId="42DD8ABD" w:rsidR="00E2606E" w:rsidRDefault="00E2606E" w:rsidP="00E2606E">
      <w:pPr>
        <w:pStyle w:val="Caption"/>
        <w:rPr>
          <w:rStyle w:val="SubtleEmphasis"/>
        </w:rPr>
      </w:pPr>
      <w:r w:rsidRPr="00920089">
        <w:rPr>
          <w:rStyle w:val="SubtleEmphasis"/>
        </w:rPr>
        <w:t>QNEW</w:t>
      </w:r>
      <w:r>
        <w:rPr>
          <w:rStyle w:val="SubtleEmphasis"/>
        </w:rPr>
        <w:t>6</w:t>
      </w:r>
      <w:r w:rsidRPr="00920089">
        <w:rPr>
          <w:rStyle w:val="SubtleEmphasis"/>
        </w:rPr>
        <w:t xml:space="preserve">. Has there been a lasting impact from COVID in relation to </w:t>
      </w:r>
      <w:r>
        <w:rPr>
          <w:rStyle w:val="SubtleEmphasis"/>
        </w:rPr>
        <w:t>the way your school accesses library services</w:t>
      </w:r>
      <w:r w:rsidRPr="00920089">
        <w:rPr>
          <w:rStyle w:val="SubtleEmphasis"/>
        </w:rPr>
        <w:t>? If so, what?</w:t>
      </w:r>
      <w:r>
        <w:rPr>
          <w:rStyle w:val="SubtleEmphasis"/>
        </w:rPr>
        <w:br/>
      </w:r>
      <w:r w:rsidRPr="00920089">
        <w:rPr>
          <w:rStyle w:val="SubtleEmphasis"/>
        </w:rPr>
        <w:t xml:space="preserve">Base: Where </w:t>
      </w:r>
      <w:r>
        <w:rPr>
          <w:rStyle w:val="SubtleEmphasis"/>
        </w:rPr>
        <w:t xml:space="preserve">do not </w:t>
      </w:r>
      <w:r w:rsidRPr="00920089">
        <w:rPr>
          <w:rStyle w:val="SubtleEmphasis"/>
        </w:rPr>
        <w:t xml:space="preserve">have designated library </w:t>
      </w:r>
      <w:r>
        <w:rPr>
          <w:rStyle w:val="SubtleEmphasis"/>
        </w:rPr>
        <w:t>area on site</w:t>
      </w:r>
      <w:r w:rsidRPr="00920089">
        <w:rPr>
          <w:rStyle w:val="SubtleEmphasis"/>
        </w:rPr>
        <w:t xml:space="preserve"> (</w:t>
      </w:r>
      <w:r>
        <w:rPr>
          <w:rStyle w:val="SubtleEmphasis"/>
        </w:rPr>
        <w:t>27</w:t>
      </w:r>
      <w:r w:rsidRPr="00920089">
        <w:rPr>
          <w:rStyle w:val="SubtleEmphasis"/>
        </w:rPr>
        <w:t>2</w:t>
      </w:r>
      <w:r>
        <w:rPr>
          <w:rStyle w:val="SubtleEmphasis"/>
        </w:rPr>
        <w:t>)</w:t>
      </w:r>
    </w:p>
    <w:p w14:paraId="6AE74E08" w14:textId="77777777" w:rsidR="00E2606E" w:rsidRDefault="00E2606E" w:rsidP="00DD7913">
      <w:pPr>
        <w:rPr>
          <w:noProof/>
        </w:rPr>
      </w:pPr>
    </w:p>
    <w:p w14:paraId="2FB6FB04" w14:textId="693399E7" w:rsidR="00A313BD" w:rsidRDefault="00DD7913" w:rsidP="00E10DFF">
      <w:pPr>
        <w:rPr>
          <w:noProof/>
        </w:rPr>
      </w:pPr>
      <w:r w:rsidRPr="00DD7913">
        <w:rPr>
          <w:noProof/>
        </w:rPr>
        <w:t>Taken together, these results appear to indicate that most schools are content with their current arrangement(s) for library services in terms of the value for money, accessibility and the quality of resources provided. That said, there is a significant minority who disagree with each of the statements, indicating that some schools would prefer to have a designated, standalone library space on-site.</w:t>
      </w:r>
    </w:p>
    <w:p w14:paraId="64E56275" w14:textId="77777777" w:rsidR="00E10DFF" w:rsidRDefault="00E10DFF">
      <w:pPr>
        <w:spacing w:after="160" w:line="259" w:lineRule="auto"/>
        <w:rPr>
          <w:rFonts w:asciiTheme="majorHAnsi" w:eastAsiaTheme="majorEastAsia" w:hAnsiTheme="majorHAnsi" w:cstheme="majorBidi"/>
          <w:b/>
          <w:noProof/>
          <w:color w:val="E80094" w:themeColor="text2"/>
          <w:sz w:val="32"/>
          <w:szCs w:val="32"/>
        </w:rPr>
      </w:pPr>
      <w:r>
        <w:rPr>
          <w:noProof/>
        </w:rPr>
        <w:br w:type="page"/>
      </w:r>
    </w:p>
    <w:p w14:paraId="457EFA18" w14:textId="7BA4307F" w:rsidR="00286080" w:rsidRDefault="00272707" w:rsidP="00272707">
      <w:pPr>
        <w:pStyle w:val="Heading1"/>
        <w:rPr>
          <w:noProof/>
        </w:rPr>
      </w:pPr>
      <w:bookmarkStart w:id="100" w:name="_Toc117536693"/>
      <w:bookmarkStart w:id="101" w:name="_Toc120001048"/>
      <w:r>
        <w:rPr>
          <w:noProof/>
        </w:rPr>
        <w:lastRenderedPageBreak/>
        <w:t>Appendix: Technical Report</w:t>
      </w:r>
      <w:bookmarkEnd w:id="100"/>
      <w:bookmarkEnd w:id="101"/>
    </w:p>
    <w:p w14:paraId="1FCA4470" w14:textId="77777777" w:rsidR="00287216" w:rsidRPr="00F34DED" w:rsidRDefault="00287216" w:rsidP="00287216">
      <w:r>
        <w:t>This technical report details the sampling methodology, fieldwork process and weighting scheme used in this research.</w:t>
      </w:r>
    </w:p>
    <w:p w14:paraId="2DB04140" w14:textId="77777777" w:rsidR="00287216" w:rsidRDefault="00287216" w:rsidP="00287216">
      <w:pPr>
        <w:pStyle w:val="Heading2"/>
      </w:pPr>
      <w:bookmarkStart w:id="102" w:name="_Toc117536694"/>
      <w:bookmarkStart w:id="103" w:name="_Toc120001049"/>
      <w:r>
        <w:t>Sampling</w:t>
      </w:r>
      <w:bookmarkEnd w:id="102"/>
      <w:bookmarkEnd w:id="103"/>
    </w:p>
    <w:p w14:paraId="5DC3EF71" w14:textId="77777777" w:rsidR="00287216" w:rsidRDefault="00287216" w:rsidP="00287216">
      <w:r>
        <w:t xml:space="preserve">The sample for this study was taken from four separate datasets (England, Gov.UK; Norther Ireland, Education-NI; Scotland, </w:t>
      </w:r>
      <w:proofErr w:type="spellStart"/>
      <w:r>
        <w:t>Gov.Scotland</w:t>
      </w:r>
      <w:proofErr w:type="spellEnd"/>
      <w:r>
        <w:t xml:space="preserve">; Wales, </w:t>
      </w:r>
      <w:proofErr w:type="spellStart"/>
      <w:r>
        <w:t>Gov.Wales</w:t>
      </w:r>
      <w:proofErr w:type="spellEnd"/>
      <w:r>
        <w:t>) in May and June 2022.</w:t>
      </w:r>
    </w:p>
    <w:p w14:paraId="40C5AEEC" w14:textId="7F9F73FD" w:rsidR="00287216" w:rsidRDefault="00287216" w:rsidP="00287216">
      <w:r>
        <w:t>The sample consisted of primary, middle, secondary and all-through schools.</w:t>
      </w:r>
      <w:r w:rsidR="00FE2983">
        <w:t xml:space="preserve"> </w:t>
      </w:r>
      <w:r>
        <w:t xml:space="preserve">Colleges were included as secondary schools if they </w:t>
      </w:r>
      <w:r w:rsidR="0051087F">
        <w:t>had</w:t>
      </w:r>
      <w:r>
        <w:t xml:space="preserve"> 16-19 provision.</w:t>
      </w:r>
      <w:r w:rsidR="00FE2983">
        <w:t xml:space="preserve"> </w:t>
      </w:r>
      <w:r>
        <w:t>All other school types were removed from the sample as they are beyond the scope of the research.</w:t>
      </w:r>
      <w:r w:rsidR="00FE2983">
        <w:t xml:space="preserve"> </w:t>
      </w:r>
      <w:r>
        <w:t>The extracts included information such as education phase, education type, percentage of pupils eligible for free school meals (in England only), telephone contact details and email addresses.</w:t>
      </w:r>
      <w:r w:rsidR="00FE2983">
        <w:t xml:space="preserve"> </w:t>
      </w:r>
      <w:r>
        <w:t>Email addresses were only available for a small number of schools. To increase the number of email addresses available, and therefore the scope of the research</w:t>
      </w:r>
      <w:r w:rsidR="00E5699A">
        <w:t>,</w:t>
      </w:r>
      <w:r>
        <w:t xml:space="preserve"> a scraping exercise was undertaken to obtain these from school websites.</w:t>
      </w:r>
      <w:r w:rsidR="00FE2983">
        <w:t xml:space="preserve"> </w:t>
      </w:r>
      <w:r>
        <w:t>The table below shows further information on the sampling.</w:t>
      </w:r>
    </w:p>
    <w:p w14:paraId="10F20784" w14:textId="3F7115BC" w:rsidR="00E7365A" w:rsidRDefault="00E7365A" w:rsidP="00E7365A">
      <w:pPr>
        <w:pStyle w:val="Caption"/>
      </w:pPr>
      <w:r>
        <w:t xml:space="preserve">Table </w:t>
      </w:r>
      <w:r>
        <w:fldChar w:fldCharType="begin"/>
      </w:r>
      <w:r>
        <w:instrText xml:space="preserve"> SEQ Table \* ARABIC </w:instrText>
      </w:r>
      <w:r>
        <w:fldChar w:fldCharType="separate"/>
      </w:r>
      <w:r w:rsidR="00A210D0">
        <w:rPr>
          <w:noProof/>
        </w:rPr>
        <w:t>2</w:t>
      </w:r>
      <w:r>
        <w:fldChar w:fldCharType="end"/>
      </w:r>
      <w:r>
        <w:t>: Sampling information</w:t>
      </w:r>
    </w:p>
    <w:tbl>
      <w:tblPr>
        <w:tblStyle w:val="BMGTable1"/>
        <w:tblW w:w="8980" w:type="dxa"/>
        <w:tblInd w:w="557" w:type="dxa"/>
        <w:tblLook w:val="04A0" w:firstRow="1" w:lastRow="0" w:firstColumn="1" w:lastColumn="0" w:noHBand="0" w:noVBand="1"/>
      </w:tblPr>
      <w:tblGrid>
        <w:gridCol w:w="4180"/>
        <w:gridCol w:w="1200"/>
        <w:gridCol w:w="1200"/>
        <w:gridCol w:w="1200"/>
        <w:gridCol w:w="1200"/>
      </w:tblGrid>
      <w:tr w:rsidR="00287216" w:rsidRPr="000D0412" w14:paraId="77FC90B9" w14:textId="77777777" w:rsidTr="009B4F5A">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180" w:type="dxa"/>
            <w:shd w:val="clear" w:color="auto" w:fill="auto"/>
            <w:noWrap/>
            <w:hideMark/>
          </w:tcPr>
          <w:p w14:paraId="420C571E" w14:textId="77777777" w:rsidR="00287216" w:rsidRPr="000D0412" w:rsidRDefault="00287216" w:rsidP="009B4F5A">
            <w:pPr>
              <w:rPr>
                <w:rFonts w:ascii="Arial" w:eastAsia="Times New Roman" w:hAnsi="Arial" w:cs="Arial"/>
                <w:b w:val="0"/>
                <w:lang w:eastAsia="en-GB"/>
              </w:rPr>
            </w:pPr>
            <w:r w:rsidRPr="000D0412">
              <w:rPr>
                <w:rFonts w:ascii="Arial" w:eastAsia="Times New Roman" w:hAnsi="Arial" w:cs="Arial"/>
                <w:b w:val="0"/>
                <w:lang w:eastAsia="en-GB"/>
              </w:rPr>
              <w:t> </w:t>
            </w:r>
          </w:p>
        </w:tc>
        <w:tc>
          <w:tcPr>
            <w:tcW w:w="1200" w:type="dxa"/>
            <w:shd w:val="clear" w:color="auto" w:fill="auto"/>
            <w:noWrap/>
            <w:hideMark/>
          </w:tcPr>
          <w:p w14:paraId="6E76FAA1" w14:textId="77777777" w:rsidR="00287216" w:rsidRPr="00B174E6" w:rsidRDefault="00287216" w:rsidP="009B4F5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lang w:eastAsia="en-GB"/>
              </w:rPr>
            </w:pPr>
            <w:r w:rsidRPr="00B174E6">
              <w:rPr>
                <w:rFonts w:ascii="Arial" w:eastAsia="Times New Roman" w:hAnsi="Arial" w:cs="Arial"/>
                <w:bCs w:val="0"/>
                <w:lang w:eastAsia="en-GB"/>
              </w:rPr>
              <w:t>England</w:t>
            </w:r>
          </w:p>
        </w:tc>
        <w:tc>
          <w:tcPr>
            <w:tcW w:w="1200" w:type="dxa"/>
            <w:shd w:val="clear" w:color="auto" w:fill="auto"/>
            <w:hideMark/>
          </w:tcPr>
          <w:p w14:paraId="6579DF6F" w14:textId="77777777" w:rsidR="00287216" w:rsidRPr="00B174E6" w:rsidRDefault="00287216" w:rsidP="009B4F5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lang w:eastAsia="en-GB"/>
              </w:rPr>
            </w:pPr>
            <w:r w:rsidRPr="00B174E6">
              <w:rPr>
                <w:rFonts w:ascii="Arial" w:eastAsia="Times New Roman" w:hAnsi="Arial" w:cs="Arial"/>
                <w:bCs w:val="0"/>
                <w:lang w:eastAsia="en-GB"/>
              </w:rPr>
              <w:t>Northern Ireland</w:t>
            </w:r>
          </w:p>
        </w:tc>
        <w:tc>
          <w:tcPr>
            <w:tcW w:w="1200" w:type="dxa"/>
            <w:shd w:val="clear" w:color="auto" w:fill="auto"/>
          </w:tcPr>
          <w:p w14:paraId="0F7D835D" w14:textId="77777777" w:rsidR="00287216" w:rsidRPr="00B174E6" w:rsidRDefault="00287216" w:rsidP="009B4F5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lang w:eastAsia="en-GB"/>
              </w:rPr>
            </w:pPr>
            <w:r w:rsidRPr="00B174E6">
              <w:rPr>
                <w:rFonts w:ascii="Arial" w:eastAsia="Times New Roman" w:hAnsi="Arial" w:cs="Arial"/>
                <w:bCs w:val="0"/>
                <w:lang w:eastAsia="en-GB"/>
              </w:rPr>
              <w:t>Scotland</w:t>
            </w:r>
          </w:p>
        </w:tc>
        <w:tc>
          <w:tcPr>
            <w:tcW w:w="1200" w:type="dxa"/>
            <w:shd w:val="clear" w:color="auto" w:fill="auto"/>
            <w:noWrap/>
            <w:hideMark/>
          </w:tcPr>
          <w:p w14:paraId="5D2538B0" w14:textId="77777777" w:rsidR="00287216" w:rsidRPr="00B174E6" w:rsidRDefault="00287216" w:rsidP="009B4F5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lang w:eastAsia="en-GB"/>
              </w:rPr>
            </w:pPr>
            <w:r w:rsidRPr="00B174E6">
              <w:rPr>
                <w:rFonts w:ascii="Arial" w:eastAsia="Times New Roman" w:hAnsi="Arial" w:cs="Arial"/>
                <w:bCs w:val="0"/>
                <w:lang w:eastAsia="en-GB"/>
              </w:rPr>
              <w:t>Wales</w:t>
            </w:r>
          </w:p>
        </w:tc>
      </w:tr>
      <w:tr w:rsidR="00287216" w:rsidRPr="000D0412" w14:paraId="2F2F7285" w14:textId="77777777" w:rsidTr="009B4F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80" w:type="dxa"/>
            <w:noWrap/>
            <w:hideMark/>
          </w:tcPr>
          <w:p w14:paraId="2F4912C7" w14:textId="77777777" w:rsidR="00287216" w:rsidRPr="000D0412" w:rsidRDefault="00287216" w:rsidP="009B4F5A">
            <w:pPr>
              <w:spacing w:after="0"/>
              <w:rPr>
                <w:rFonts w:ascii="Arial" w:eastAsia="Times New Roman" w:hAnsi="Arial" w:cs="Arial"/>
                <w:color w:val="000000"/>
                <w:lang w:eastAsia="en-GB"/>
              </w:rPr>
            </w:pPr>
            <w:r w:rsidRPr="000D0412">
              <w:rPr>
                <w:rFonts w:ascii="Arial" w:eastAsia="Times New Roman" w:hAnsi="Arial" w:cs="Arial"/>
                <w:color w:val="000000"/>
                <w:lang w:eastAsia="en-GB"/>
              </w:rPr>
              <w:t xml:space="preserve">Total records </w:t>
            </w:r>
            <w:r>
              <w:rPr>
                <w:rFonts w:ascii="Arial" w:eastAsia="Times New Roman" w:hAnsi="Arial" w:cs="Arial"/>
                <w:color w:val="000000"/>
                <w:lang w:eastAsia="en-GB"/>
              </w:rPr>
              <w:t>extracted</w:t>
            </w:r>
          </w:p>
        </w:tc>
        <w:tc>
          <w:tcPr>
            <w:tcW w:w="1200" w:type="dxa"/>
            <w:noWrap/>
          </w:tcPr>
          <w:p w14:paraId="216222A7" w14:textId="77777777" w:rsidR="00287216" w:rsidRPr="000D0412"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29,494</w:t>
            </w:r>
          </w:p>
        </w:tc>
        <w:tc>
          <w:tcPr>
            <w:tcW w:w="1200" w:type="dxa"/>
            <w:noWrap/>
          </w:tcPr>
          <w:p w14:paraId="4CD829A6" w14:textId="77777777" w:rsidR="00287216" w:rsidRPr="000D0412"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1,040</w:t>
            </w:r>
          </w:p>
        </w:tc>
        <w:tc>
          <w:tcPr>
            <w:tcW w:w="1200" w:type="dxa"/>
          </w:tcPr>
          <w:p w14:paraId="1BC29C00"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2,500</w:t>
            </w:r>
          </w:p>
        </w:tc>
        <w:tc>
          <w:tcPr>
            <w:tcW w:w="1200" w:type="dxa"/>
            <w:noWrap/>
          </w:tcPr>
          <w:p w14:paraId="13E7658C" w14:textId="77777777" w:rsidR="00287216" w:rsidRPr="000D0412"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1,553</w:t>
            </w:r>
          </w:p>
        </w:tc>
      </w:tr>
      <w:tr w:rsidR="00287216" w:rsidRPr="000D0412" w14:paraId="69575F55" w14:textId="77777777" w:rsidTr="009B4F5A">
        <w:trPr>
          <w:trHeight w:val="300"/>
        </w:trPr>
        <w:tc>
          <w:tcPr>
            <w:cnfStyle w:val="001000000000" w:firstRow="0" w:lastRow="0" w:firstColumn="1" w:lastColumn="0" w:oddVBand="0" w:evenVBand="0" w:oddHBand="0" w:evenHBand="0" w:firstRowFirstColumn="0" w:firstRowLastColumn="0" w:lastRowFirstColumn="0" w:lastRowLastColumn="0"/>
            <w:tcW w:w="4180" w:type="dxa"/>
            <w:noWrap/>
            <w:hideMark/>
          </w:tcPr>
          <w:p w14:paraId="4A4916CE" w14:textId="77777777" w:rsidR="00287216" w:rsidRPr="000D0412"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Valid email addresses available</w:t>
            </w:r>
          </w:p>
        </w:tc>
        <w:tc>
          <w:tcPr>
            <w:tcW w:w="1200" w:type="dxa"/>
            <w:noWrap/>
          </w:tcPr>
          <w:p w14:paraId="70FCC968" w14:textId="77777777" w:rsidR="00287216" w:rsidRPr="000D0412"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26,085</w:t>
            </w:r>
          </w:p>
        </w:tc>
        <w:tc>
          <w:tcPr>
            <w:tcW w:w="1200" w:type="dxa"/>
            <w:noWrap/>
          </w:tcPr>
          <w:p w14:paraId="2CC77C31" w14:textId="77777777" w:rsidR="00287216" w:rsidRPr="000D0412"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1,039</w:t>
            </w:r>
          </w:p>
        </w:tc>
        <w:tc>
          <w:tcPr>
            <w:tcW w:w="1200" w:type="dxa"/>
          </w:tcPr>
          <w:p w14:paraId="7BF41C5E"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2,499</w:t>
            </w:r>
          </w:p>
        </w:tc>
        <w:tc>
          <w:tcPr>
            <w:tcW w:w="1200" w:type="dxa"/>
            <w:noWrap/>
          </w:tcPr>
          <w:p w14:paraId="5EF147AB" w14:textId="77777777" w:rsidR="00287216" w:rsidRPr="000D0412"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1,526</w:t>
            </w:r>
          </w:p>
        </w:tc>
      </w:tr>
      <w:tr w:rsidR="00287216" w:rsidRPr="000D0412" w14:paraId="75B9BA81" w14:textId="77777777" w:rsidTr="009B4F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80" w:type="dxa"/>
            <w:noWrap/>
          </w:tcPr>
          <w:p w14:paraId="57F13584" w14:textId="77777777" w:rsidR="00287216" w:rsidRPr="000D0412"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Valid telephone numbers</w:t>
            </w:r>
          </w:p>
        </w:tc>
        <w:tc>
          <w:tcPr>
            <w:tcW w:w="1200" w:type="dxa"/>
            <w:noWrap/>
          </w:tcPr>
          <w:p w14:paraId="5B9EE989" w14:textId="77777777" w:rsidR="00287216" w:rsidRPr="000D0412"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19,800</w:t>
            </w:r>
          </w:p>
        </w:tc>
        <w:tc>
          <w:tcPr>
            <w:tcW w:w="1200" w:type="dxa"/>
            <w:noWrap/>
          </w:tcPr>
          <w:p w14:paraId="7A720BC6" w14:textId="77777777" w:rsidR="00287216" w:rsidRPr="000D0412"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1,033</w:t>
            </w:r>
          </w:p>
        </w:tc>
        <w:tc>
          <w:tcPr>
            <w:tcW w:w="1200" w:type="dxa"/>
          </w:tcPr>
          <w:p w14:paraId="043AB76D"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2,493</w:t>
            </w:r>
          </w:p>
        </w:tc>
        <w:tc>
          <w:tcPr>
            <w:tcW w:w="1200" w:type="dxa"/>
            <w:noWrap/>
          </w:tcPr>
          <w:p w14:paraId="5B9B73E3" w14:textId="77777777" w:rsidR="00287216" w:rsidRPr="000D0412"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1,540</w:t>
            </w:r>
          </w:p>
        </w:tc>
      </w:tr>
    </w:tbl>
    <w:p w14:paraId="25572808" w14:textId="77777777" w:rsidR="00E7365A" w:rsidRDefault="00E7365A" w:rsidP="00287216"/>
    <w:p w14:paraId="7134EE68" w14:textId="54A0512E" w:rsidR="00287216" w:rsidRPr="00F34DED" w:rsidRDefault="00287216" w:rsidP="00287216">
      <w:r>
        <w:t>The same sample was used for both the full-length and short survey, although schools who had completed the full-length survey were excluded from completing the short length survey (as it was already known whether they had a designated library area or not).</w:t>
      </w:r>
    </w:p>
    <w:p w14:paraId="16AAFC40" w14:textId="77777777" w:rsidR="00287216" w:rsidRDefault="00287216" w:rsidP="00287216">
      <w:pPr>
        <w:pStyle w:val="Heading2"/>
      </w:pPr>
      <w:bookmarkStart w:id="104" w:name="_Toc117536695"/>
      <w:bookmarkStart w:id="105" w:name="_Toc120001050"/>
      <w:r>
        <w:t>Methodology</w:t>
      </w:r>
      <w:bookmarkEnd w:id="104"/>
      <w:bookmarkEnd w:id="105"/>
    </w:p>
    <w:p w14:paraId="389BEF74" w14:textId="77777777" w:rsidR="00287216" w:rsidRPr="003F29B8" w:rsidRDefault="00287216" w:rsidP="00287216">
      <w:pPr>
        <w:pStyle w:val="Heading3"/>
      </w:pPr>
      <w:bookmarkStart w:id="106" w:name="_Toc117536696"/>
      <w:bookmarkStart w:id="107" w:name="_Toc120001051"/>
      <w:r>
        <w:t>Full-length survey</w:t>
      </w:r>
      <w:bookmarkEnd w:id="106"/>
      <w:bookmarkEnd w:id="107"/>
    </w:p>
    <w:p w14:paraId="513E0490" w14:textId="62FB65D2" w:rsidR="00287216" w:rsidRDefault="00287216" w:rsidP="00287216">
      <w:r>
        <w:t>Fieldwork for the full-length survey ran from 29</w:t>
      </w:r>
      <w:r w:rsidRPr="003F29B8">
        <w:rPr>
          <w:vertAlign w:val="superscript"/>
        </w:rPr>
        <w:t>th</w:t>
      </w:r>
      <w:r>
        <w:t xml:space="preserve"> June 2022 to 16</w:t>
      </w:r>
      <w:r w:rsidRPr="003F29B8">
        <w:rPr>
          <w:vertAlign w:val="superscript"/>
        </w:rPr>
        <w:t>th</w:t>
      </w:r>
      <w:r>
        <w:t xml:space="preserve"> September 2022.</w:t>
      </w:r>
      <w:r w:rsidR="00FE2983">
        <w:t xml:space="preserve"> </w:t>
      </w:r>
      <w:r>
        <w:t>Although the survey remained open online during the school summer holidays, telephone chasing only took place during term times.</w:t>
      </w:r>
    </w:p>
    <w:p w14:paraId="5341F6D5" w14:textId="77777777" w:rsidR="00287216" w:rsidRDefault="00287216" w:rsidP="00287216">
      <w:r>
        <w:t>An initial invitation email was sent on 29</w:t>
      </w:r>
      <w:r w:rsidRPr="00CB39DC">
        <w:rPr>
          <w:vertAlign w:val="superscript"/>
        </w:rPr>
        <w:t>th</w:t>
      </w:r>
      <w:r>
        <w:t xml:space="preserve"> June 2022 to all sampled schools with valid email addresses (31,149). Telephone chasing began on 6</w:t>
      </w:r>
      <w:r w:rsidRPr="00CB39DC">
        <w:rPr>
          <w:vertAlign w:val="superscript"/>
        </w:rPr>
        <w:t>th</w:t>
      </w:r>
      <w:r>
        <w:t xml:space="preserve"> July for schools in England and Wales only (as the summer holidays had begun by this point for Scottish and Northern Irish schools). Telephone chasing started for Scottish schools on 22</w:t>
      </w:r>
      <w:r w:rsidRPr="00CB39DC">
        <w:rPr>
          <w:vertAlign w:val="superscript"/>
        </w:rPr>
        <w:t>nd</w:t>
      </w:r>
      <w:r>
        <w:t xml:space="preserve"> August, for Northern Irish schools on 1</w:t>
      </w:r>
      <w:r w:rsidRPr="00CB39DC">
        <w:rPr>
          <w:vertAlign w:val="superscript"/>
        </w:rPr>
        <w:t>st</w:t>
      </w:r>
      <w:r>
        <w:t xml:space="preserve"> September and resumed for English and Welsh schools on 1</w:t>
      </w:r>
      <w:r w:rsidRPr="00CB39DC">
        <w:rPr>
          <w:vertAlign w:val="superscript"/>
        </w:rPr>
        <w:t>st</w:t>
      </w:r>
      <w:r>
        <w:t xml:space="preserve"> September. The aim of the telephone chasing was to encourage responses from underrepresented school types.</w:t>
      </w:r>
    </w:p>
    <w:p w14:paraId="24A72026" w14:textId="267D37C3" w:rsidR="00287216" w:rsidRDefault="00287216" w:rsidP="00287216">
      <w:r>
        <w:t>E-mail reminders were sent to schools where a valid email address was available and a survey had not been completed on 5</w:t>
      </w:r>
      <w:r w:rsidRPr="00CB39DC">
        <w:rPr>
          <w:vertAlign w:val="superscript"/>
        </w:rPr>
        <w:t>th</w:t>
      </w:r>
      <w:r>
        <w:t xml:space="preserve"> July (English and Welsh schools only), 12</w:t>
      </w:r>
      <w:r w:rsidRPr="00CB39DC">
        <w:rPr>
          <w:vertAlign w:val="superscript"/>
        </w:rPr>
        <w:t>th</w:t>
      </w:r>
      <w:r>
        <w:t xml:space="preserve"> July (English and Welsh schools only), 26</w:t>
      </w:r>
      <w:r w:rsidRPr="00CB39DC">
        <w:rPr>
          <w:vertAlign w:val="superscript"/>
        </w:rPr>
        <w:t>th</w:t>
      </w:r>
      <w:r>
        <w:t xml:space="preserve"> August (all schools) and 9</w:t>
      </w:r>
      <w:r w:rsidRPr="000C0B10">
        <w:rPr>
          <w:vertAlign w:val="superscript"/>
        </w:rPr>
        <w:t>th</w:t>
      </w:r>
      <w:r>
        <w:t xml:space="preserve"> September (all schools).</w:t>
      </w:r>
      <w:r w:rsidR="00FE2983">
        <w:t xml:space="preserve"> </w:t>
      </w:r>
      <w:r>
        <w:t xml:space="preserve">Each invitation contained a unique link to an online survey, allowing for responses to be matched with publicly accessible demographic information about the school, with the </w:t>
      </w:r>
      <w:r w:rsidR="00FF7B4E">
        <w:t>respondent’s</w:t>
      </w:r>
      <w:r>
        <w:t xml:space="preserve"> permission. The survey could only be completed once by each school and was marked for the attention of the person at the school with responsibility for the library or learning resources.</w:t>
      </w:r>
      <w:r w:rsidR="00FE2983">
        <w:t xml:space="preserve"> </w:t>
      </w:r>
      <w:r>
        <w:t>Entry into a free prize draw to win a bundle of books was offered to encourage schools to respond to the survey.</w:t>
      </w:r>
    </w:p>
    <w:p w14:paraId="3A891252" w14:textId="464EE6DE" w:rsidR="00287216" w:rsidRDefault="00287216" w:rsidP="00287216">
      <w:r>
        <w:t>Throughout the fieldwork period</w:t>
      </w:r>
      <w:r w:rsidR="00C214A2">
        <w:t>,</w:t>
      </w:r>
      <w:r>
        <w:t xml:space="preserve"> the survey was promoted via social media and school networks.</w:t>
      </w:r>
      <w:r w:rsidR="00FE2983">
        <w:t xml:space="preserve"> </w:t>
      </w:r>
      <w:r>
        <w:t xml:space="preserve">Schools were able to directly contact BMG and request their </w:t>
      </w:r>
      <w:proofErr w:type="gramStart"/>
      <w:r>
        <w:t>link</w:t>
      </w:r>
      <w:proofErr w:type="gramEnd"/>
      <w:r>
        <w:t xml:space="preserve"> if necessary, </w:t>
      </w:r>
      <w:r w:rsidR="00A55705">
        <w:t>if</w:t>
      </w:r>
      <w:r>
        <w:t xml:space="preserve"> had not already been completed, including those schools where an email address was not initially available.</w:t>
      </w:r>
    </w:p>
    <w:p w14:paraId="37909654" w14:textId="77777777" w:rsidR="00287216" w:rsidRDefault="00287216" w:rsidP="00287216">
      <w:pPr>
        <w:pStyle w:val="Heading3"/>
      </w:pPr>
      <w:bookmarkStart w:id="108" w:name="_Toc117536697"/>
      <w:bookmarkStart w:id="109" w:name="_Toc120001052"/>
      <w:r>
        <w:t>Short survey</w:t>
      </w:r>
      <w:bookmarkEnd w:id="108"/>
      <w:bookmarkEnd w:id="109"/>
    </w:p>
    <w:p w14:paraId="40E3D361" w14:textId="77777777" w:rsidR="00287216" w:rsidRDefault="00287216" w:rsidP="00287216">
      <w:r>
        <w:t>Fieldwork for the short survey ran from 12</w:t>
      </w:r>
      <w:r w:rsidRPr="003F29B8">
        <w:rPr>
          <w:vertAlign w:val="superscript"/>
        </w:rPr>
        <w:t>th</w:t>
      </w:r>
      <w:r>
        <w:t xml:space="preserve"> September 2022 to 26</w:t>
      </w:r>
      <w:r w:rsidRPr="003F29B8">
        <w:rPr>
          <w:vertAlign w:val="superscript"/>
        </w:rPr>
        <w:t>th</w:t>
      </w:r>
      <w:r>
        <w:t xml:space="preserve"> September 2022.</w:t>
      </w:r>
    </w:p>
    <w:p w14:paraId="7F311949" w14:textId="09E5E167" w:rsidR="00287216" w:rsidRDefault="00287216" w:rsidP="00287216">
      <w:r>
        <w:lastRenderedPageBreak/>
        <w:t>A telephone only methodology was employed.</w:t>
      </w:r>
      <w:r w:rsidR="00FE2983">
        <w:t xml:space="preserve"> </w:t>
      </w:r>
      <w:r>
        <w:t>No pauses were needed due to school holidays for the short survey.</w:t>
      </w:r>
    </w:p>
    <w:p w14:paraId="19A3F8B0" w14:textId="5F2F3EF0" w:rsidR="00287216" w:rsidRDefault="00287216" w:rsidP="00287216">
      <w:r>
        <w:t>The sample consisted of the 24,866 schools where a telephone number was available, excluding any who ha</w:t>
      </w:r>
      <w:r w:rsidR="00A55705">
        <w:t>d</w:t>
      </w:r>
      <w:r>
        <w:t xml:space="preserve"> already completed the full-length survey.</w:t>
      </w:r>
    </w:p>
    <w:p w14:paraId="42883275" w14:textId="20ACE94D" w:rsidR="00287216" w:rsidRDefault="00287216" w:rsidP="00287216">
      <w:r>
        <w:t>The aim of the short survey was to increase the robustness of the base size for the question about whether the school has a designated library area or not.</w:t>
      </w:r>
      <w:r w:rsidR="00FE2983">
        <w:t xml:space="preserve"> </w:t>
      </w:r>
      <w:proofErr w:type="gramStart"/>
      <w:r>
        <w:t>In particular, it</w:t>
      </w:r>
      <w:proofErr w:type="gramEnd"/>
      <w:r>
        <w:t xml:space="preserve"> aimed to counteract any bias introduced in the full-length survey by self-selection bias caused by schools who have a designated library area being more likely to complete a survey about library provision. </w:t>
      </w:r>
    </w:p>
    <w:p w14:paraId="7E048705" w14:textId="43A3C565" w:rsidR="00287216" w:rsidRPr="003F29B8" w:rsidRDefault="00287216" w:rsidP="00287216">
      <w:r>
        <w:t xml:space="preserve">As the short survey was only one question, which </w:t>
      </w:r>
      <w:r w:rsidR="00FF7B4E">
        <w:t>did</w:t>
      </w:r>
      <w:r>
        <w:t xml:space="preserve"> not require detailed knowledge of library provision at the school, it could be completed by anyone at the school who answered the phone. </w:t>
      </w:r>
    </w:p>
    <w:p w14:paraId="0EBCC6D3" w14:textId="77777777" w:rsidR="00287216" w:rsidRDefault="00287216" w:rsidP="00287216">
      <w:pPr>
        <w:pStyle w:val="Heading2"/>
      </w:pPr>
      <w:bookmarkStart w:id="110" w:name="_Toc117536698"/>
      <w:bookmarkStart w:id="111" w:name="_Toc120001053"/>
      <w:r>
        <w:t>Respondents</w:t>
      </w:r>
      <w:bookmarkEnd w:id="110"/>
      <w:bookmarkEnd w:id="111"/>
    </w:p>
    <w:p w14:paraId="386284F6" w14:textId="6FC77BC7" w:rsidR="004C5C98" w:rsidRDefault="004C5C98" w:rsidP="004C5C98">
      <w:pPr>
        <w:pStyle w:val="Heading3"/>
      </w:pPr>
      <w:bookmarkStart w:id="112" w:name="_Toc120001054"/>
      <w:r>
        <w:t>Job titles</w:t>
      </w:r>
      <w:bookmarkEnd w:id="112"/>
    </w:p>
    <w:p w14:paraId="7B2457CD" w14:textId="016BA6F4" w:rsidR="00287216" w:rsidRDefault="00287216" w:rsidP="00287216">
      <w:r>
        <w:t>As noted previously, the full-length survey was marked for the attention of the person at the school with responsibility for the library or learning resources.</w:t>
      </w:r>
      <w:r w:rsidR="00FE2983">
        <w:t xml:space="preserve"> </w:t>
      </w:r>
      <w:r>
        <w:t>The job titles of the respondents varied considerably, including Librarians, Teachers, and Headteachers.</w:t>
      </w:r>
      <w:r w:rsidR="00FE2983">
        <w:t xml:space="preserve"> </w:t>
      </w:r>
      <w:r>
        <w:t>However, these differed by whether the schools did or did not have a designated library area, as shown in the following word clou</w:t>
      </w:r>
      <w:r w:rsidR="0061670C">
        <w:t>d</w:t>
      </w:r>
      <w:r>
        <w:t>s (where word size correlated with frequency of occurrence).</w:t>
      </w:r>
    </w:p>
    <w:p w14:paraId="75C2EFCD" w14:textId="77777777" w:rsidR="00E7365A" w:rsidRDefault="00E7365A" w:rsidP="00287216"/>
    <w:p w14:paraId="07CECB41" w14:textId="7F78C18C" w:rsidR="00E7365A" w:rsidRDefault="00F807DF" w:rsidP="00F807DF">
      <w:pPr>
        <w:pStyle w:val="Caption"/>
      </w:pPr>
      <w:r>
        <w:t xml:space="preserve">Figure </w:t>
      </w:r>
      <w:r>
        <w:fldChar w:fldCharType="begin"/>
      </w:r>
      <w:r>
        <w:instrText xml:space="preserve"> SEQ Figure \* ARABIC </w:instrText>
      </w:r>
      <w:r>
        <w:fldChar w:fldCharType="separate"/>
      </w:r>
      <w:r w:rsidR="001918C3">
        <w:rPr>
          <w:noProof/>
        </w:rPr>
        <w:t>68</w:t>
      </w:r>
      <w:r>
        <w:fldChar w:fldCharType="end"/>
      </w:r>
      <w:r>
        <w:t xml:space="preserve">: </w:t>
      </w:r>
      <w:r w:rsidRPr="00F5390E">
        <w:t xml:space="preserve">Respondent job titles for full-length survey for school that have a designated library </w:t>
      </w:r>
      <w:proofErr w:type="gramStart"/>
      <w:r w:rsidRPr="00F5390E">
        <w:t>area</w:t>
      </w:r>
      <w:proofErr w:type="gramEnd"/>
    </w:p>
    <w:p w14:paraId="652CF962" w14:textId="77777777" w:rsidR="00287216" w:rsidRDefault="00287216" w:rsidP="00287216">
      <w:r>
        <w:rPr>
          <w:noProof/>
        </w:rPr>
        <w:drawing>
          <wp:inline distT="0" distB="0" distL="0" distR="0" wp14:anchorId="3A5F83F1" wp14:editId="7D5592F5">
            <wp:extent cx="3686175" cy="3686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86175" cy="3686175"/>
                    </a:xfrm>
                    <a:prstGeom prst="rect">
                      <a:avLst/>
                    </a:prstGeom>
                    <a:noFill/>
                    <a:ln>
                      <a:noFill/>
                    </a:ln>
                  </pic:spPr>
                </pic:pic>
              </a:graphicData>
            </a:graphic>
          </wp:inline>
        </w:drawing>
      </w:r>
    </w:p>
    <w:p w14:paraId="791498BF" w14:textId="73D6B7C1" w:rsidR="00E7365A" w:rsidRDefault="00F807DF" w:rsidP="00F807DF">
      <w:pPr>
        <w:pStyle w:val="Caption"/>
      </w:pPr>
      <w:r>
        <w:lastRenderedPageBreak/>
        <w:t xml:space="preserve">Figure </w:t>
      </w:r>
      <w:r>
        <w:fldChar w:fldCharType="begin"/>
      </w:r>
      <w:r>
        <w:instrText xml:space="preserve"> SEQ Figure \* ARABIC </w:instrText>
      </w:r>
      <w:r>
        <w:fldChar w:fldCharType="separate"/>
      </w:r>
      <w:r w:rsidR="001918C3">
        <w:rPr>
          <w:noProof/>
        </w:rPr>
        <w:t>69</w:t>
      </w:r>
      <w:r>
        <w:fldChar w:fldCharType="end"/>
      </w:r>
      <w:r>
        <w:t xml:space="preserve">: </w:t>
      </w:r>
      <w:r w:rsidRPr="00B07F5D">
        <w:t xml:space="preserve">Respondent job titles for full-length survey for school that do not have a designated library </w:t>
      </w:r>
      <w:proofErr w:type="gramStart"/>
      <w:r w:rsidRPr="00B07F5D">
        <w:t>area</w:t>
      </w:r>
      <w:proofErr w:type="gramEnd"/>
    </w:p>
    <w:p w14:paraId="76709D05" w14:textId="77777777" w:rsidR="00287216" w:rsidRPr="0066353A" w:rsidRDefault="00287216" w:rsidP="00287216">
      <w:r>
        <w:rPr>
          <w:noProof/>
        </w:rPr>
        <w:drawing>
          <wp:inline distT="0" distB="0" distL="0" distR="0" wp14:anchorId="56F3BC1C" wp14:editId="5F8468CB">
            <wp:extent cx="3743325" cy="3743325"/>
            <wp:effectExtent l="0" t="0" r="0" b="0"/>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43325" cy="3743325"/>
                    </a:xfrm>
                    <a:prstGeom prst="rect">
                      <a:avLst/>
                    </a:prstGeom>
                    <a:noFill/>
                    <a:ln>
                      <a:noFill/>
                    </a:ln>
                  </pic:spPr>
                </pic:pic>
              </a:graphicData>
            </a:graphic>
          </wp:inline>
        </w:drawing>
      </w:r>
    </w:p>
    <w:p w14:paraId="4462538F" w14:textId="569E57D9" w:rsidR="004C5C98" w:rsidRDefault="004C5C98" w:rsidP="004C5C98">
      <w:pPr>
        <w:pStyle w:val="Heading3"/>
      </w:pPr>
      <w:bookmarkStart w:id="113" w:name="_Toc120001055"/>
      <w:bookmarkStart w:id="114" w:name="_Toc117536699"/>
      <w:r>
        <w:t>Profiles</w:t>
      </w:r>
      <w:bookmarkEnd w:id="113"/>
    </w:p>
    <w:p w14:paraId="139D10E7" w14:textId="40F3C9F0" w:rsidR="004C5C98" w:rsidRDefault="004C5C98" w:rsidP="004C5C98">
      <w:r>
        <w:t>For this year’s survey, new demographic questions were asked to respondents to understand how inclusive the school library sector is.</w:t>
      </w:r>
      <w:r w:rsidR="00FE2983">
        <w:t xml:space="preserve"> </w:t>
      </w:r>
      <w:r>
        <w:t xml:space="preserve">Respondents to the main survey were asked to describe their gender and ethnicity. The table below shows the </w:t>
      </w:r>
      <w:r w:rsidR="00F00D7A">
        <w:t xml:space="preserve">weighted and unweighted proportions of </w:t>
      </w:r>
      <w:r w:rsidR="00F807DF">
        <w:t>respondents</w:t>
      </w:r>
      <w:r w:rsidR="00F00D7A">
        <w:t xml:space="preserve"> by gender and ethnicity.</w:t>
      </w:r>
    </w:p>
    <w:p w14:paraId="3BF37712" w14:textId="596EE3BE" w:rsidR="004C5C98" w:rsidRPr="004C5C98" w:rsidRDefault="004C5C98" w:rsidP="004C5C98">
      <w:pPr>
        <w:pStyle w:val="Caption"/>
      </w:pPr>
      <w:r>
        <w:t xml:space="preserve">Table </w:t>
      </w:r>
      <w:r>
        <w:fldChar w:fldCharType="begin"/>
      </w:r>
      <w:r>
        <w:instrText xml:space="preserve"> SEQ Table \* ARABIC </w:instrText>
      </w:r>
      <w:r>
        <w:fldChar w:fldCharType="separate"/>
      </w:r>
      <w:r w:rsidR="00A210D0">
        <w:rPr>
          <w:noProof/>
        </w:rPr>
        <w:t>3</w:t>
      </w:r>
      <w:r>
        <w:fldChar w:fldCharType="end"/>
      </w:r>
      <w:r>
        <w:t xml:space="preserve">: </w:t>
      </w:r>
      <w:r w:rsidR="00F00D7A">
        <w:t>Gender and ethnicity of library staff</w:t>
      </w:r>
    </w:p>
    <w:tbl>
      <w:tblPr>
        <w:tblStyle w:val="BMGTable1"/>
        <w:tblW w:w="0" w:type="auto"/>
        <w:tblInd w:w="557" w:type="dxa"/>
        <w:tblLook w:val="04A0" w:firstRow="1" w:lastRow="0" w:firstColumn="1" w:lastColumn="0" w:noHBand="0" w:noVBand="1"/>
      </w:tblPr>
      <w:tblGrid>
        <w:gridCol w:w="4829"/>
        <w:gridCol w:w="661"/>
        <w:gridCol w:w="1273"/>
        <w:gridCol w:w="1061"/>
      </w:tblGrid>
      <w:tr w:rsidR="004C5C98" w:rsidRPr="000D0412" w14:paraId="7052043A" w14:textId="77777777" w:rsidTr="00CF5AC8">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95844FC" w14:textId="77777777" w:rsidR="004C5C98" w:rsidRPr="000D0412" w:rsidRDefault="004C5C98" w:rsidP="00CF5AC8">
            <w:pPr>
              <w:rPr>
                <w:rFonts w:ascii="Arial" w:eastAsia="Times New Roman" w:hAnsi="Arial" w:cs="Arial"/>
                <w:b w:val="0"/>
                <w:lang w:eastAsia="en-GB"/>
              </w:rPr>
            </w:pPr>
            <w:r w:rsidRPr="000D0412">
              <w:rPr>
                <w:rFonts w:ascii="Arial" w:eastAsia="Times New Roman" w:hAnsi="Arial" w:cs="Arial"/>
                <w:b w:val="0"/>
                <w:lang w:eastAsia="en-GB"/>
              </w:rPr>
              <w:t> </w:t>
            </w:r>
          </w:p>
        </w:tc>
        <w:tc>
          <w:tcPr>
            <w:tcW w:w="0" w:type="auto"/>
            <w:shd w:val="clear" w:color="auto" w:fill="auto"/>
            <w:noWrap/>
            <w:hideMark/>
          </w:tcPr>
          <w:p w14:paraId="7A5B5AF9" w14:textId="77777777" w:rsidR="004C5C98" w:rsidRPr="000D0412" w:rsidRDefault="004C5C98" w:rsidP="00CF5AC8">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lang w:eastAsia="en-GB"/>
              </w:rPr>
            </w:pPr>
            <w:r>
              <w:rPr>
                <w:rFonts w:ascii="Arial" w:eastAsia="Times New Roman" w:hAnsi="Arial" w:cs="Arial"/>
                <w:b w:val="0"/>
                <w:lang w:eastAsia="en-GB"/>
              </w:rPr>
              <w:t>n</w:t>
            </w:r>
          </w:p>
        </w:tc>
        <w:tc>
          <w:tcPr>
            <w:tcW w:w="0" w:type="auto"/>
            <w:shd w:val="clear" w:color="auto" w:fill="auto"/>
            <w:hideMark/>
          </w:tcPr>
          <w:p w14:paraId="1DBE0416" w14:textId="77777777" w:rsidR="004C5C98" w:rsidRPr="000D0412" w:rsidRDefault="004C5C98" w:rsidP="00CF5AC8">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lang w:eastAsia="en-GB"/>
              </w:rPr>
            </w:pPr>
            <w:r>
              <w:rPr>
                <w:rFonts w:ascii="Arial" w:eastAsia="Times New Roman" w:hAnsi="Arial" w:cs="Arial"/>
                <w:b w:val="0"/>
                <w:lang w:eastAsia="en-GB"/>
              </w:rPr>
              <w:t>Unweighted</w:t>
            </w:r>
          </w:p>
        </w:tc>
        <w:tc>
          <w:tcPr>
            <w:tcW w:w="0" w:type="auto"/>
            <w:shd w:val="clear" w:color="auto" w:fill="auto"/>
            <w:noWrap/>
            <w:hideMark/>
          </w:tcPr>
          <w:p w14:paraId="1DAF7CC3" w14:textId="77777777" w:rsidR="004C5C98" w:rsidRPr="000D0412" w:rsidRDefault="004C5C98" w:rsidP="00CF5AC8">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lang w:eastAsia="en-GB"/>
              </w:rPr>
            </w:pPr>
            <w:r>
              <w:rPr>
                <w:rFonts w:ascii="Arial" w:eastAsia="Times New Roman" w:hAnsi="Arial" w:cs="Arial"/>
                <w:b w:val="0"/>
                <w:lang w:eastAsia="en-GB"/>
              </w:rPr>
              <w:t>Weighted</w:t>
            </w:r>
          </w:p>
        </w:tc>
      </w:tr>
      <w:tr w:rsidR="00F00D7A" w:rsidRPr="00181CDB" w14:paraId="61AF1629" w14:textId="77777777" w:rsidTr="00CF5A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4"/>
            <w:noWrap/>
          </w:tcPr>
          <w:p w14:paraId="1579188A" w14:textId="7966AF2D" w:rsidR="00F00D7A" w:rsidRPr="00181CDB" w:rsidRDefault="00F00D7A" w:rsidP="00F00D7A">
            <w:pPr>
              <w:spacing w:after="0"/>
              <w:rPr>
                <w:rFonts w:ascii="Arial" w:eastAsia="Times New Roman" w:hAnsi="Arial" w:cs="Arial"/>
                <w:color w:val="000000"/>
                <w:lang w:eastAsia="en-GB"/>
              </w:rPr>
            </w:pPr>
            <w:r w:rsidRPr="00F00D7A">
              <w:rPr>
                <w:rFonts w:ascii="Arial" w:eastAsia="Times New Roman" w:hAnsi="Arial" w:cs="Arial"/>
                <w:b w:val="0"/>
                <w:color w:val="000000"/>
                <w:lang w:eastAsia="en-GB"/>
              </w:rPr>
              <w:t>Gender</w:t>
            </w:r>
          </w:p>
        </w:tc>
      </w:tr>
      <w:tr w:rsidR="00F00D7A" w:rsidRPr="000D0412" w14:paraId="64ED34BA" w14:textId="77777777" w:rsidTr="00CF5AC8">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14F20D4C" w14:textId="0F3AD815" w:rsidR="00F00D7A" w:rsidRPr="00F00D7A" w:rsidRDefault="00F00D7A" w:rsidP="00F00D7A">
            <w:pPr>
              <w:spacing w:after="0"/>
              <w:rPr>
                <w:rFonts w:ascii="Arial" w:eastAsia="Times New Roman" w:hAnsi="Arial" w:cs="Arial"/>
                <w:color w:val="000000"/>
                <w:lang w:eastAsia="en-GB"/>
              </w:rPr>
            </w:pPr>
            <w:r w:rsidRPr="00F00D7A">
              <w:rPr>
                <w:rFonts w:ascii="Arial" w:eastAsia="Times New Roman" w:hAnsi="Arial" w:cs="Arial"/>
                <w:color w:val="000000"/>
                <w:lang w:eastAsia="en-GB"/>
              </w:rPr>
              <w:t>A man (including trans man)</w:t>
            </w:r>
          </w:p>
        </w:tc>
        <w:tc>
          <w:tcPr>
            <w:tcW w:w="0" w:type="auto"/>
            <w:noWrap/>
          </w:tcPr>
          <w:p w14:paraId="24F4CD64" w14:textId="5927454E" w:rsidR="00F00D7A" w:rsidRPr="000D0412" w:rsidRDefault="00F00D7A" w:rsidP="00F00D7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122</w:t>
            </w:r>
          </w:p>
        </w:tc>
        <w:tc>
          <w:tcPr>
            <w:tcW w:w="0" w:type="auto"/>
            <w:noWrap/>
          </w:tcPr>
          <w:p w14:paraId="5E783251" w14:textId="1439713E" w:rsidR="00F00D7A" w:rsidRPr="000D0412" w:rsidRDefault="00F00D7A" w:rsidP="00F00D7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8%</w:t>
            </w:r>
          </w:p>
        </w:tc>
        <w:tc>
          <w:tcPr>
            <w:tcW w:w="0" w:type="auto"/>
            <w:noWrap/>
          </w:tcPr>
          <w:p w14:paraId="442F4815" w14:textId="4E0B5342" w:rsidR="00F00D7A" w:rsidRPr="000D0412" w:rsidRDefault="00F00D7A" w:rsidP="00F00D7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7%</w:t>
            </w:r>
          </w:p>
        </w:tc>
      </w:tr>
      <w:tr w:rsidR="00F00D7A" w:rsidRPr="000D0412" w14:paraId="2CB6B552" w14:textId="77777777" w:rsidTr="00CF5A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7B0CC15F" w14:textId="6376EE49" w:rsidR="00F00D7A" w:rsidRPr="00F00D7A" w:rsidRDefault="00F00D7A" w:rsidP="00F00D7A">
            <w:pPr>
              <w:spacing w:after="0"/>
              <w:rPr>
                <w:rFonts w:ascii="Arial" w:eastAsia="Times New Roman" w:hAnsi="Arial" w:cs="Arial"/>
                <w:color w:val="000000"/>
                <w:lang w:eastAsia="en-GB"/>
              </w:rPr>
            </w:pPr>
            <w:r w:rsidRPr="00F00D7A">
              <w:rPr>
                <w:rFonts w:ascii="Arial" w:eastAsia="Times New Roman" w:hAnsi="Arial" w:cs="Arial"/>
                <w:color w:val="000000"/>
                <w:lang w:eastAsia="en-GB"/>
              </w:rPr>
              <w:t>A woman (including trans woman)</w:t>
            </w:r>
          </w:p>
        </w:tc>
        <w:tc>
          <w:tcPr>
            <w:tcW w:w="0" w:type="auto"/>
            <w:noWrap/>
          </w:tcPr>
          <w:p w14:paraId="336358BE" w14:textId="74478A47" w:rsidR="00F00D7A" w:rsidRPr="000D0412" w:rsidRDefault="00F00D7A" w:rsidP="00F00D7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1625</w:t>
            </w:r>
          </w:p>
        </w:tc>
        <w:tc>
          <w:tcPr>
            <w:tcW w:w="0" w:type="auto"/>
            <w:noWrap/>
          </w:tcPr>
          <w:p w14:paraId="055034FD" w14:textId="082B17D6" w:rsidR="00F00D7A" w:rsidRPr="000D0412" w:rsidRDefault="00F00D7A" w:rsidP="00F00D7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88%</w:t>
            </w:r>
          </w:p>
        </w:tc>
        <w:tc>
          <w:tcPr>
            <w:tcW w:w="0" w:type="auto"/>
            <w:noWrap/>
          </w:tcPr>
          <w:p w14:paraId="710D77B8" w14:textId="01BA5DC7" w:rsidR="00F00D7A" w:rsidRPr="000D0412" w:rsidRDefault="00F00D7A" w:rsidP="00F00D7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89%</w:t>
            </w:r>
          </w:p>
        </w:tc>
      </w:tr>
      <w:tr w:rsidR="00F00D7A" w:rsidRPr="000D0412" w14:paraId="4CE01E5B" w14:textId="77777777" w:rsidTr="00CF5AC8">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7856DEC8" w14:textId="20DA9046" w:rsidR="00F00D7A" w:rsidRDefault="00F00D7A" w:rsidP="00F00D7A">
            <w:pPr>
              <w:spacing w:after="0"/>
              <w:rPr>
                <w:rFonts w:ascii="Arial" w:eastAsia="Times New Roman" w:hAnsi="Arial" w:cs="Arial"/>
                <w:color w:val="000000"/>
                <w:lang w:eastAsia="en-GB"/>
              </w:rPr>
            </w:pPr>
            <w:r w:rsidRPr="00F00D7A">
              <w:rPr>
                <w:rFonts w:ascii="Arial" w:eastAsia="Times New Roman" w:hAnsi="Arial" w:cs="Arial"/>
                <w:color w:val="000000"/>
                <w:lang w:eastAsia="en-GB"/>
              </w:rPr>
              <w:t>Non-binary</w:t>
            </w:r>
          </w:p>
        </w:tc>
        <w:tc>
          <w:tcPr>
            <w:tcW w:w="0" w:type="auto"/>
            <w:noWrap/>
          </w:tcPr>
          <w:p w14:paraId="37AD9040" w14:textId="7EAC5329" w:rsidR="00F00D7A" w:rsidRDefault="00F00D7A" w:rsidP="00F00D7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2</w:t>
            </w:r>
          </w:p>
        </w:tc>
        <w:tc>
          <w:tcPr>
            <w:tcW w:w="0" w:type="auto"/>
            <w:noWrap/>
          </w:tcPr>
          <w:p w14:paraId="1883A8D1" w14:textId="64A1269F" w:rsidR="00F00D7A" w:rsidRDefault="00F00D7A" w:rsidP="00F00D7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w:t>
            </w:r>
          </w:p>
        </w:tc>
        <w:tc>
          <w:tcPr>
            <w:tcW w:w="0" w:type="auto"/>
            <w:noWrap/>
          </w:tcPr>
          <w:p w14:paraId="0DF00AEF" w14:textId="3ECDB3B6" w:rsidR="00F00D7A" w:rsidRDefault="00F00D7A" w:rsidP="00F00D7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w:t>
            </w:r>
          </w:p>
        </w:tc>
      </w:tr>
      <w:tr w:rsidR="00F00D7A" w:rsidRPr="000D0412" w14:paraId="3FFE4235" w14:textId="77777777" w:rsidTr="00CF5A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4CF9775A" w14:textId="28632707" w:rsidR="00F00D7A" w:rsidRPr="000D0412" w:rsidRDefault="00F00D7A" w:rsidP="00F00D7A">
            <w:pPr>
              <w:spacing w:after="0"/>
              <w:rPr>
                <w:rFonts w:ascii="Arial" w:eastAsia="Times New Roman" w:hAnsi="Arial" w:cs="Arial"/>
                <w:color w:val="000000"/>
                <w:lang w:eastAsia="en-GB"/>
              </w:rPr>
            </w:pPr>
            <w:r w:rsidRPr="00F00D7A">
              <w:rPr>
                <w:rFonts w:ascii="Arial" w:eastAsia="Times New Roman" w:hAnsi="Arial" w:cs="Arial"/>
                <w:color w:val="000000"/>
                <w:lang w:eastAsia="en-GB"/>
              </w:rPr>
              <w:t>Prefer to self-describe</w:t>
            </w:r>
          </w:p>
        </w:tc>
        <w:tc>
          <w:tcPr>
            <w:tcW w:w="0" w:type="auto"/>
            <w:noWrap/>
          </w:tcPr>
          <w:p w14:paraId="19649FEC" w14:textId="01E52ECB" w:rsidR="00F00D7A" w:rsidRPr="000D0412" w:rsidRDefault="00F00D7A" w:rsidP="00F00D7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3</w:t>
            </w:r>
          </w:p>
        </w:tc>
        <w:tc>
          <w:tcPr>
            <w:tcW w:w="0" w:type="auto"/>
            <w:noWrap/>
          </w:tcPr>
          <w:p w14:paraId="4457ED9C" w14:textId="64ADA172" w:rsidR="00F00D7A" w:rsidRPr="000D0412" w:rsidRDefault="00F00D7A" w:rsidP="00F00D7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w:t>
            </w:r>
          </w:p>
        </w:tc>
        <w:tc>
          <w:tcPr>
            <w:tcW w:w="0" w:type="auto"/>
            <w:noWrap/>
          </w:tcPr>
          <w:p w14:paraId="7C436172" w14:textId="43D711CF" w:rsidR="00F00D7A" w:rsidRPr="000D0412" w:rsidRDefault="00F00D7A" w:rsidP="00F00D7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w:t>
            </w:r>
          </w:p>
        </w:tc>
      </w:tr>
      <w:tr w:rsidR="00F00D7A" w:rsidRPr="000D0412" w14:paraId="7BE5A813" w14:textId="77777777" w:rsidTr="00CF5AC8">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74A1AC47" w14:textId="0DA9EBC0" w:rsidR="00F00D7A" w:rsidRDefault="00F00D7A" w:rsidP="00F00D7A">
            <w:pPr>
              <w:spacing w:after="0"/>
              <w:rPr>
                <w:rFonts w:ascii="Arial" w:eastAsia="Times New Roman" w:hAnsi="Arial" w:cs="Arial"/>
                <w:color w:val="000000"/>
                <w:lang w:eastAsia="en-GB"/>
              </w:rPr>
            </w:pPr>
            <w:r w:rsidRPr="00F00D7A">
              <w:rPr>
                <w:rFonts w:ascii="Arial" w:eastAsia="Times New Roman" w:hAnsi="Arial" w:cs="Arial"/>
                <w:color w:val="000000"/>
                <w:lang w:eastAsia="en-GB"/>
              </w:rPr>
              <w:t>Prefer not to say</w:t>
            </w:r>
          </w:p>
        </w:tc>
        <w:tc>
          <w:tcPr>
            <w:tcW w:w="0" w:type="auto"/>
            <w:noWrap/>
          </w:tcPr>
          <w:p w14:paraId="795B15E0" w14:textId="457138F2" w:rsidR="00F00D7A" w:rsidRPr="000D0412" w:rsidRDefault="00F00D7A" w:rsidP="00F00D7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72</w:t>
            </w:r>
          </w:p>
        </w:tc>
        <w:tc>
          <w:tcPr>
            <w:tcW w:w="0" w:type="auto"/>
            <w:noWrap/>
          </w:tcPr>
          <w:p w14:paraId="36633CC5" w14:textId="2CE223E3" w:rsidR="00F00D7A" w:rsidRPr="000D0412" w:rsidRDefault="00F00D7A" w:rsidP="00F00D7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4%</w:t>
            </w:r>
          </w:p>
        </w:tc>
        <w:tc>
          <w:tcPr>
            <w:tcW w:w="0" w:type="auto"/>
            <w:noWrap/>
          </w:tcPr>
          <w:p w14:paraId="181F17ED" w14:textId="3C6C7A8C" w:rsidR="00F00D7A" w:rsidRPr="000D0412" w:rsidRDefault="00F00D7A" w:rsidP="00F00D7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4%</w:t>
            </w:r>
          </w:p>
        </w:tc>
      </w:tr>
      <w:tr w:rsidR="00F00D7A" w:rsidRPr="000D0412" w14:paraId="4963ED73" w14:textId="77777777" w:rsidTr="00CF5A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346DDDF5" w14:textId="7C9675CC" w:rsidR="00F00D7A" w:rsidRDefault="00BE0F51" w:rsidP="00F00D7A">
            <w:pPr>
              <w:spacing w:after="0"/>
              <w:rPr>
                <w:rFonts w:ascii="Arial" w:eastAsia="Times New Roman" w:hAnsi="Arial" w:cs="Arial"/>
                <w:color w:val="000000"/>
                <w:lang w:eastAsia="en-GB"/>
              </w:rPr>
            </w:pPr>
            <w:r w:rsidRPr="00F00D7A">
              <w:rPr>
                <w:rFonts w:ascii="Arial" w:eastAsia="Times New Roman" w:hAnsi="Arial" w:cs="Arial"/>
                <w:b w:val="0"/>
                <w:color w:val="000000"/>
                <w:lang w:eastAsia="en-GB"/>
              </w:rPr>
              <w:t>Ethnicity</w:t>
            </w:r>
          </w:p>
        </w:tc>
        <w:tc>
          <w:tcPr>
            <w:tcW w:w="0" w:type="auto"/>
            <w:noWrap/>
          </w:tcPr>
          <w:p w14:paraId="75E8DFFC" w14:textId="3678C881" w:rsidR="00F00D7A" w:rsidRPr="000D0412" w:rsidRDefault="00F00D7A" w:rsidP="00F00D7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0" w:type="auto"/>
            <w:noWrap/>
          </w:tcPr>
          <w:p w14:paraId="01E5BA8A" w14:textId="52B0DBCC" w:rsidR="00F00D7A" w:rsidRPr="000D0412" w:rsidRDefault="00F00D7A" w:rsidP="00F00D7A">
            <w:pPr>
              <w:tabs>
                <w:tab w:val="left" w:pos="390"/>
                <w:tab w:val="center" w:pos="528"/>
              </w:tabs>
              <w:spacing w:after="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0" w:type="auto"/>
            <w:noWrap/>
          </w:tcPr>
          <w:p w14:paraId="6531FA80" w14:textId="65ED0044" w:rsidR="00F00D7A" w:rsidRPr="000D0412" w:rsidRDefault="00F00D7A" w:rsidP="00F00D7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r>
      <w:tr w:rsidR="00F00D7A" w14:paraId="3205E6F9" w14:textId="77777777" w:rsidTr="00CF5AC8">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1999234E" w14:textId="61FF5AE7" w:rsidR="00F00D7A" w:rsidRDefault="00F00D7A" w:rsidP="00F00D7A">
            <w:pPr>
              <w:spacing w:after="0"/>
              <w:rPr>
                <w:rFonts w:ascii="Arial" w:eastAsia="Times New Roman" w:hAnsi="Arial" w:cs="Arial"/>
                <w:color w:val="000000"/>
                <w:lang w:eastAsia="en-GB"/>
              </w:rPr>
            </w:pPr>
            <w:r w:rsidRPr="00F00D7A">
              <w:rPr>
                <w:rFonts w:ascii="Arial" w:eastAsia="Times New Roman" w:hAnsi="Arial" w:cs="Arial"/>
                <w:color w:val="000000"/>
                <w:lang w:eastAsia="en-GB"/>
              </w:rPr>
              <w:t>British/English/Welsh/Scottish/Northern Irish</w:t>
            </w:r>
          </w:p>
        </w:tc>
        <w:tc>
          <w:tcPr>
            <w:tcW w:w="0" w:type="auto"/>
            <w:noWrap/>
          </w:tcPr>
          <w:p w14:paraId="22EC289A" w14:textId="2640AF49" w:rsidR="00F00D7A" w:rsidRDefault="00F00D7A" w:rsidP="00F00D7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1637</w:t>
            </w:r>
          </w:p>
        </w:tc>
        <w:tc>
          <w:tcPr>
            <w:tcW w:w="0" w:type="auto"/>
            <w:noWrap/>
          </w:tcPr>
          <w:p w14:paraId="58DE5770" w14:textId="52DD44F1" w:rsidR="00F00D7A" w:rsidRDefault="00F00D7A" w:rsidP="00F00D7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88%</w:t>
            </w:r>
          </w:p>
        </w:tc>
        <w:tc>
          <w:tcPr>
            <w:tcW w:w="0" w:type="auto"/>
            <w:noWrap/>
          </w:tcPr>
          <w:p w14:paraId="64CD4611" w14:textId="69105AE4" w:rsidR="00F00D7A" w:rsidRDefault="00F00D7A" w:rsidP="00F00D7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90%</w:t>
            </w:r>
          </w:p>
        </w:tc>
      </w:tr>
      <w:tr w:rsidR="00F00D7A" w14:paraId="203C4C0A" w14:textId="77777777" w:rsidTr="00CF5A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277AAE68" w14:textId="319090F1" w:rsidR="00F00D7A" w:rsidRDefault="00F00D7A" w:rsidP="00F00D7A">
            <w:pPr>
              <w:spacing w:after="0"/>
              <w:rPr>
                <w:rFonts w:ascii="Arial" w:eastAsia="Times New Roman" w:hAnsi="Arial" w:cs="Arial"/>
                <w:color w:val="000000"/>
                <w:lang w:eastAsia="en-GB"/>
              </w:rPr>
            </w:pPr>
            <w:r w:rsidRPr="00F00D7A">
              <w:rPr>
                <w:rFonts w:ascii="Arial" w:eastAsia="Times New Roman" w:hAnsi="Arial" w:cs="Arial"/>
                <w:color w:val="000000"/>
                <w:lang w:eastAsia="en-GB"/>
              </w:rPr>
              <w:t>Irish</w:t>
            </w:r>
          </w:p>
        </w:tc>
        <w:tc>
          <w:tcPr>
            <w:tcW w:w="0" w:type="auto"/>
            <w:noWrap/>
          </w:tcPr>
          <w:p w14:paraId="28819E5B" w14:textId="541EA77C" w:rsidR="00F00D7A" w:rsidRDefault="00F00D7A" w:rsidP="00F00D7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35</w:t>
            </w:r>
          </w:p>
        </w:tc>
        <w:tc>
          <w:tcPr>
            <w:tcW w:w="0" w:type="auto"/>
            <w:noWrap/>
          </w:tcPr>
          <w:p w14:paraId="0FA4C2FB" w14:textId="6666A9D7" w:rsidR="00F00D7A" w:rsidRDefault="00F00D7A" w:rsidP="00F00D7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3%</w:t>
            </w:r>
          </w:p>
        </w:tc>
        <w:tc>
          <w:tcPr>
            <w:tcW w:w="0" w:type="auto"/>
            <w:noWrap/>
          </w:tcPr>
          <w:p w14:paraId="3ED8DA52" w14:textId="78B7370F" w:rsidR="00F00D7A" w:rsidRDefault="00F00D7A" w:rsidP="00F00D7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2%</w:t>
            </w:r>
          </w:p>
        </w:tc>
      </w:tr>
      <w:tr w:rsidR="00F00D7A" w14:paraId="65660307" w14:textId="77777777" w:rsidTr="00CF5AC8">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443DE3B7" w14:textId="45DB3D4C" w:rsidR="00F00D7A" w:rsidRPr="00F00D7A" w:rsidRDefault="00F00D7A" w:rsidP="00F00D7A">
            <w:pPr>
              <w:spacing w:after="0"/>
              <w:rPr>
                <w:rFonts w:ascii="Arial" w:eastAsia="Times New Roman" w:hAnsi="Arial" w:cs="Arial"/>
                <w:color w:val="000000"/>
                <w:lang w:eastAsia="en-GB"/>
              </w:rPr>
            </w:pPr>
            <w:r w:rsidRPr="00F00D7A">
              <w:rPr>
                <w:rFonts w:ascii="Arial" w:eastAsia="Times New Roman" w:hAnsi="Arial" w:cs="Arial"/>
                <w:color w:val="000000"/>
                <w:lang w:eastAsia="en-GB"/>
              </w:rPr>
              <w:t xml:space="preserve">Gypsy, </w:t>
            </w:r>
            <w:proofErr w:type="gramStart"/>
            <w:r w:rsidRPr="00F00D7A">
              <w:rPr>
                <w:rFonts w:ascii="Arial" w:eastAsia="Times New Roman" w:hAnsi="Arial" w:cs="Arial"/>
                <w:color w:val="000000"/>
                <w:lang w:eastAsia="en-GB"/>
              </w:rPr>
              <w:t>Traveller</w:t>
            </w:r>
            <w:proofErr w:type="gramEnd"/>
            <w:r w:rsidRPr="00F00D7A">
              <w:rPr>
                <w:rFonts w:ascii="Arial" w:eastAsia="Times New Roman" w:hAnsi="Arial" w:cs="Arial"/>
                <w:color w:val="000000"/>
                <w:lang w:eastAsia="en-GB"/>
              </w:rPr>
              <w:t xml:space="preserve"> or Irish Traveller</w:t>
            </w:r>
          </w:p>
        </w:tc>
        <w:tc>
          <w:tcPr>
            <w:tcW w:w="0" w:type="auto"/>
            <w:noWrap/>
          </w:tcPr>
          <w:p w14:paraId="1555B348" w14:textId="06CB60D5" w:rsidR="00F00D7A" w:rsidRDefault="00F00D7A" w:rsidP="00F00D7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0</w:t>
            </w:r>
          </w:p>
        </w:tc>
        <w:tc>
          <w:tcPr>
            <w:tcW w:w="0" w:type="auto"/>
            <w:noWrap/>
          </w:tcPr>
          <w:p w14:paraId="13CB95CB" w14:textId="434E8526" w:rsidR="00F00D7A" w:rsidRDefault="00F00D7A" w:rsidP="00F00D7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0%</w:t>
            </w:r>
          </w:p>
        </w:tc>
        <w:tc>
          <w:tcPr>
            <w:tcW w:w="0" w:type="auto"/>
            <w:noWrap/>
          </w:tcPr>
          <w:p w14:paraId="043E4EE9" w14:textId="3656DE5E" w:rsidR="00F00D7A" w:rsidRDefault="00F00D7A" w:rsidP="00F00D7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0%</w:t>
            </w:r>
          </w:p>
        </w:tc>
      </w:tr>
      <w:tr w:rsidR="00F00D7A" w14:paraId="2F95BC16" w14:textId="77777777" w:rsidTr="00CF5A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158F2133" w14:textId="615C1EE8" w:rsidR="00F00D7A" w:rsidRDefault="00F00D7A" w:rsidP="00F00D7A">
            <w:pPr>
              <w:spacing w:after="0"/>
              <w:rPr>
                <w:rFonts w:ascii="Arial" w:eastAsia="Times New Roman" w:hAnsi="Arial" w:cs="Arial"/>
                <w:color w:val="000000"/>
                <w:lang w:eastAsia="en-GB"/>
              </w:rPr>
            </w:pPr>
            <w:r w:rsidRPr="00F00D7A">
              <w:rPr>
                <w:rFonts w:ascii="Arial" w:eastAsia="Times New Roman" w:hAnsi="Arial" w:cs="Arial"/>
                <w:color w:val="000000"/>
                <w:lang w:eastAsia="en-GB"/>
              </w:rPr>
              <w:t>Any other white background</w:t>
            </w:r>
          </w:p>
        </w:tc>
        <w:tc>
          <w:tcPr>
            <w:tcW w:w="0" w:type="auto"/>
            <w:noWrap/>
          </w:tcPr>
          <w:p w14:paraId="2EF96C75" w14:textId="67982DE4" w:rsidR="00F00D7A" w:rsidRDefault="00F00D7A" w:rsidP="00F00D7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67</w:t>
            </w:r>
          </w:p>
        </w:tc>
        <w:tc>
          <w:tcPr>
            <w:tcW w:w="0" w:type="auto"/>
            <w:noWrap/>
          </w:tcPr>
          <w:p w14:paraId="31C2908F" w14:textId="3A2AE7E9" w:rsidR="00F00D7A" w:rsidRDefault="00F00D7A" w:rsidP="00F00D7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4%</w:t>
            </w:r>
          </w:p>
        </w:tc>
        <w:tc>
          <w:tcPr>
            <w:tcW w:w="0" w:type="auto"/>
            <w:noWrap/>
          </w:tcPr>
          <w:p w14:paraId="10307F71" w14:textId="458C658B" w:rsidR="00F00D7A" w:rsidRDefault="00F00D7A" w:rsidP="00F00D7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4%</w:t>
            </w:r>
          </w:p>
        </w:tc>
      </w:tr>
      <w:tr w:rsidR="00F00D7A" w14:paraId="4E80143D" w14:textId="77777777" w:rsidTr="00CF5AC8">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1E5D6E03" w14:textId="144968A8" w:rsidR="00F00D7A" w:rsidRDefault="00F00D7A" w:rsidP="00F00D7A">
            <w:pPr>
              <w:spacing w:after="0"/>
              <w:rPr>
                <w:rFonts w:ascii="Arial" w:eastAsia="Times New Roman" w:hAnsi="Arial" w:cs="Arial"/>
                <w:color w:val="000000"/>
                <w:lang w:eastAsia="en-GB"/>
              </w:rPr>
            </w:pPr>
            <w:r w:rsidRPr="00F00D7A">
              <w:rPr>
                <w:rFonts w:ascii="Arial" w:eastAsia="Times New Roman" w:hAnsi="Arial" w:cs="Arial"/>
                <w:color w:val="000000"/>
                <w:lang w:eastAsia="en-GB"/>
              </w:rPr>
              <w:t>White and Black Caribbean</w:t>
            </w:r>
          </w:p>
        </w:tc>
        <w:tc>
          <w:tcPr>
            <w:tcW w:w="0" w:type="auto"/>
            <w:noWrap/>
          </w:tcPr>
          <w:p w14:paraId="015230A7" w14:textId="50594035" w:rsidR="00F00D7A" w:rsidRDefault="00F00D7A" w:rsidP="00F00D7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5</w:t>
            </w:r>
          </w:p>
        </w:tc>
        <w:tc>
          <w:tcPr>
            <w:tcW w:w="0" w:type="auto"/>
            <w:noWrap/>
          </w:tcPr>
          <w:p w14:paraId="492115B0" w14:textId="40EE3695" w:rsidR="00F00D7A" w:rsidRDefault="00F00D7A" w:rsidP="00F00D7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w:t>
            </w:r>
          </w:p>
        </w:tc>
        <w:tc>
          <w:tcPr>
            <w:tcW w:w="0" w:type="auto"/>
            <w:noWrap/>
          </w:tcPr>
          <w:p w14:paraId="1549E26C" w14:textId="523D3E63" w:rsidR="00F00D7A" w:rsidRDefault="00F00D7A" w:rsidP="00F00D7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w:t>
            </w:r>
          </w:p>
        </w:tc>
      </w:tr>
      <w:tr w:rsidR="00F00D7A" w14:paraId="4E90A21E" w14:textId="77777777" w:rsidTr="00CF5A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22953B2F" w14:textId="1B0A31C5" w:rsidR="00F00D7A" w:rsidRDefault="00F00D7A" w:rsidP="00F00D7A">
            <w:pPr>
              <w:spacing w:after="0"/>
              <w:rPr>
                <w:rFonts w:ascii="Arial" w:eastAsia="Times New Roman" w:hAnsi="Arial" w:cs="Arial"/>
                <w:color w:val="000000"/>
                <w:lang w:eastAsia="en-GB"/>
              </w:rPr>
            </w:pPr>
            <w:r w:rsidRPr="00F00D7A">
              <w:rPr>
                <w:rFonts w:ascii="Arial" w:eastAsia="Times New Roman" w:hAnsi="Arial" w:cs="Arial"/>
                <w:color w:val="000000"/>
                <w:lang w:eastAsia="en-GB"/>
              </w:rPr>
              <w:t>White and Black African</w:t>
            </w:r>
          </w:p>
        </w:tc>
        <w:tc>
          <w:tcPr>
            <w:tcW w:w="0" w:type="auto"/>
            <w:noWrap/>
          </w:tcPr>
          <w:p w14:paraId="520C3771" w14:textId="0F339839" w:rsidR="00F00D7A" w:rsidRDefault="00F00D7A" w:rsidP="00F00D7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5</w:t>
            </w:r>
          </w:p>
        </w:tc>
        <w:tc>
          <w:tcPr>
            <w:tcW w:w="0" w:type="auto"/>
            <w:noWrap/>
          </w:tcPr>
          <w:p w14:paraId="39B7BAD3" w14:textId="06B146A6" w:rsidR="00F00D7A" w:rsidRDefault="00F00D7A" w:rsidP="00F00D7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w:t>
            </w:r>
          </w:p>
        </w:tc>
        <w:tc>
          <w:tcPr>
            <w:tcW w:w="0" w:type="auto"/>
            <w:noWrap/>
          </w:tcPr>
          <w:p w14:paraId="58870326" w14:textId="66C36FDD" w:rsidR="00F00D7A" w:rsidRDefault="00F00D7A" w:rsidP="00F00D7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0</w:t>
            </w:r>
          </w:p>
        </w:tc>
      </w:tr>
      <w:tr w:rsidR="00F00D7A" w14:paraId="470DDF6A" w14:textId="77777777" w:rsidTr="00CF5AC8">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1DA84685" w14:textId="176CD720" w:rsidR="00F00D7A" w:rsidRDefault="00F00D7A" w:rsidP="00F00D7A">
            <w:pPr>
              <w:spacing w:after="0"/>
              <w:rPr>
                <w:rFonts w:ascii="Arial" w:eastAsia="Times New Roman" w:hAnsi="Arial" w:cs="Arial"/>
                <w:color w:val="000000"/>
                <w:lang w:eastAsia="en-GB"/>
              </w:rPr>
            </w:pPr>
            <w:r w:rsidRPr="00F00D7A">
              <w:rPr>
                <w:rFonts w:ascii="Arial" w:eastAsia="Times New Roman" w:hAnsi="Arial" w:cs="Arial"/>
                <w:color w:val="000000"/>
                <w:lang w:eastAsia="en-GB"/>
              </w:rPr>
              <w:t>White and Asian</w:t>
            </w:r>
          </w:p>
        </w:tc>
        <w:tc>
          <w:tcPr>
            <w:tcW w:w="0" w:type="auto"/>
            <w:noWrap/>
          </w:tcPr>
          <w:p w14:paraId="5BA62C30" w14:textId="3574FB14" w:rsidR="00F00D7A" w:rsidRDefault="00F00D7A" w:rsidP="00F00D7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5</w:t>
            </w:r>
          </w:p>
        </w:tc>
        <w:tc>
          <w:tcPr>
            <w:tcW w:w="0" w:type="auto"/>
            <w:noWrap/>
          </w:tcPr>
          <w:p w14:paraId="10FA1F68" w14:textId="63BB164A" w:rsidR="00F00D7A" w:rsidRDefault="00F00D7A" w:rsidP="00F00D7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w:t>
            </w:r>
          </w:p>
        </w:tc>
        <w:tc>
          <w:tcPr>
            <w:tcW w:w="0" w:type="auto"/>
            <w:noWrap/>
          </w:tcPr>
          <w:p w14:paraId="669396D2" w14:textId="5D17C1C4" w:rsidR="00F00D7A" w:rsidRDefault="00F00D7A" w:rsidP="00F00D7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w:t>
            </w:r>
          </w:p>
        </w:tc>
      </w:tr>
      <w:tr w:rsidR="00F00D7A" w14:paraId="412F9A5C" w14:textId="77777777" w:rsidTr="00CF5A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7A40B946" w14:textId="61405029" w:rsidR="00F00D7A" w:rsidRDefault="00F00D7A" w:rsidP="00F00D7A">
            <w:pPr>
              <w:spacing w:after="0"/>
              <w:rPr>
                <w:rFonts w:ascii="Arial" w:eastAsia="Times New Roman" w:hAnsi="Arial" w:cs="Arial"/>
                <w:color w:val="000000"/>
                <w:lang w:eastAsia="en-GB"/>
              </w:rPr>
            </w:pPr>
            <w:r w:rsidRPr="00F00D7A">
              <w:rPr>
                <w:rFonts w:ascii="Arial" w:eastAsia="Times New Roman" w:hAnsi="Arial" w:cs="Arial"/>
                <w:color w:val="000000"/>
                <w:lang w:eastAsia="en-GB"/>
              </w:rPr>
              <w:t>Any other Mixed/ Multiple ethnic background</w:t>
            </w:r>
          </w:p>
        </w:tc>
        <w:tc>
          <w:tcPr>
            <w:tcW w:w="0" w:type="auto"/>
            <w:noWrap/>
          </w:tcPr>
          <w:p w14:paraId="2010B57B" w14:textId="4E205C9E" w:rsidR="00F00D7A" w:rsidRDefault="00F00D7A" w:rsidP="00F00D7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4</w:t>
            </w:r>
          </w:p>
        </w:tc>
        <w:tc>
          <w:tcPr>
            <w:tcW w:w="0" w:type="auto"/>
            <w:noWrap/>
          </w:tcPr>
          <w:p w14:paraId="3C0EFDAF" w14:textId="42D03BCC" w:rsidR="00F00D7A" w:rsidRDefault="00F00D7A" w:rsidP="00F00D7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w:t>
            </w:r>
          </w:p>
        </w:tc>
        <w:tc>
          <w:tcPr>
            <w:tcW w:w="0" w:type="auto"/>
            <w:noWrap/>
          </w:tcPr>
          <w:p w14:paraId="2626FFC9" w14:textId="22A4256A" w:rsidR="00F00D7A" w:rsidRDefault="00F00D7A" w:rsidP="00F00D7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w:t>
            </w:r>
          </w:p>
        </w:tc>
      </w:tr>
      <w:tr w:rsidR="00F00D7A" w14:paraId="506F958C" w14:textId="77777777" w:rsidTr="00CF5AC8">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5A419B2E" w14:textId="350F07BB" w:rsidR="00F00D7A" w:rsidRDefault="00F00D7A" w:rsidP="00F00D7A">
            <w:pPr>
              <w:spacing w:after="0"/>
              <w:rPr>
                <w:rFonts w:ascii="Arial" w:eastAsia="Times New Roman" w:hAnsi="Arial" w:cs="Arial"/>
                <w:color w:val="000000"/>
                <w:lang w:eastAsia="en-GB"/>
              </w:rPr>
            </w:pPr>
            <w:r w:rsidRPr="00F00D7A">
              <w:rPr>
                <w:rFonts w:ascii="Arial" w:eastAsia="Times New Roman" w:hAnsi="Arial" w:cs="Arial"/>
                <w:color w:val="000000"/>
                <w:lang w:eastAsia="en-GB"/>
              </w:rPr>
              <w:t>Indian</w:t>
            </w:r>
          </w:p>
        </w:tc>
        <w:tc>
          <w:tcPr>
            <w:tcW w:w="0" w:type="auto"/>
            <w:noWrap/>
          </w:tcPr>
          <w:p w14:paraId="21EB12CC" w14:textId="01A25BCC" w:rsidR="00F00D7A" w:rsidRDefault="00F00D7A" w:rsidP="00F00D7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13</w:t>
            </w:r>
          </w:p>
        </w:tc>
        <w:tc>
          <w:tcPr>
            <w:tcW w:w="0" w:type="auto"/>
            <w:noWrap/>
          </w:tcPr>
          <w:p w14:paraId="523CE2D7" w14:textId="7317B543" w:rsidR="00F00D7A" w:rsidRDefault="00F00D7A" w:rsidP="00F00D7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1%</w:t>
            </w:r>
          </w:p>
        </w:tc>
        <w:tc>
          <w:tcPr>
            <w:tcW w:w="0" w:type="auto"/>
            <w:noWrap/>
          </w:tcPr>
          <w:p w14:paraId="04D73DEE" w14:textId="46E70911" w:rsidR="00F00D7A" w:rsidRDefault="00F00D7A" w:rsidP="00F00D7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1%</w:t>
            </w:r>
          </w:p>
        </w:tc>
      </w:tr>
      <w:tr w:rsidR="00F00D7A" w14:paraId="08B917F4" w14:textId="77777777" w:rsidTr="00CF5A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63C8FDA4" w14:textId="2F866B17" w:rsidR="00F00D7A" w:rsidRDefault="00F00D7A" w:rsidP="00F00D7A">
            <w:pPr>
              <w:spacing w:after="0"/>
              <w:rPr>
                <w:rFonts w:ascii="Arial" w:eastAsia="Times New Roman" w:hAnsi="Arial" w:cs="Arial"/>
                <w:color w:val="000000"/>
                <w:lang w:eastAsia="en-GB"/>
              </w:rPr>
            </w:pPr>
            <w:r w:rsidRPr="00F00D7A">
              <w:rPr>
                <w:rFonts w:ascii="Arial" w:eastAsia="Times New Roman" w:hAnsi="Arial" w:cs="Arial"/>
                <w:color w:val="000000"/>
                <w:lang w:eastAsia="en-GB"/>
              </w:rPr>
              <w:t>Pakistani</w:t>
            </w:r>
          </w:p>
        </w:tc>
        <w:tc>
          <w:tcPr>
            <w:tcW w:w="0" w:type="auto"/>
            <w:noWrap/>
          </w:tcPr>
          <w:p w14:paraId="30B757FE" w14:textId="3941E358" w:rsidR="00F00D7A" w:rsidRDefault="00F00D7A" w:rsidP="00F00D7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6</w:t>
            </w:r>
          </w:p>
        </w:tc>
        <w:tc>
          <w:tcPr>
            <w:tcW w:w="0" w:type="auto"/>
            <w:noWrap/>
          </w:tcPr>
          <w:p w14:paraId="04B775D5" w14:textId="44FEF141" w:rsidR="00F00D7A" w:rsidRDefault="00F00D7A" w:rsidP="00F00D7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w:t>
            </w:r>
          </w:p>
        </w:tc>
        <w:tc>
          <w:tcPr>
            <w:tcW w:w="0" w:type="auto"/>
            <w:noWrap/>
          </w:tcPr>
          <w:p w14:paraId="0D301598" w14:textId="7F458E46" w:rsidR="00F00D7A" w:rsidRDefault="00F00D7A" w:rsidP="00F00D7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w:t>
            </w:r>
          </w:p>
        </w:tc>
      </w:tr>
      <w:tr w:rsidR="00F00D7A" w14:paraId="4219FF37" w14:textId="77777777" w:rsidTr="00CF5AC8">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3FD893CD" w14:textId="2ABEE7CE" w:rsidR="00F00D7A" w:rsidRDefault="00F00D7A" w:rsidP="00F00D7A">
            <w:pPr>
              <w:spacing w:after="0"/>
              <w:rPr>
                <w:rFonts w:ascii="Arial" w:eastAsia="Times New Roman" w:hAnsi="Arial" w:cs="Arial"/>
                <w:color w:val="000000"/>
                <w:lang w:eastAsia="en-GB"/>
              </w:rPr>
            </w:pPr>
            <w:r w:rsidRPr="00F00D7A">
              <w:rPr>
                <w:rFonts w:ascii="Arial" w:eastAsia="Times New Roman" w:hAnsi="Arial" w:cs="Arial"/>
                <w:color w:val="000000"/>
                <w:lang w:eastAsia="en-GB"/>
              </w:rPr>
              <w:t>Bangladeshi</w:t>
            </w:r>
          </w:p>
        </w:tc>
        <w:tc>
          <w:tcPr>
            <w:tcW w:w="0" w:type="auto"/>
            <w:noWrap/>
          </w:tcPr>
          <w:p w14:paraId="72AB0719" w14:textId="4D5A3CF7" w:rsidR="00F00D7A" w:rsidRDefault="00F00D7A" w:rsidP="00F00D7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5</w:t>
            </w:r>
          </w:p>
        </w:tc>
        <w:tc>
          <w:tcPr>
            <w:tcW w:w="0" w:type="auto"/>
            <w:noWrap/>
          </w:tcPr>
          <w:p w14:paraId="263C2BF1" w14:textId="7FC8E801" w:rsidR="00F00D7A" w:rsidRDefault="00F00D7A" w:rsidP="00F00D7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w:t>
            </w:r>
          </w:p>
        </w:tc>
        <w:tc>
          <w:tcPr>
            <w:tcW w:w="0" w:type="auto"/>
            <w:noWrap/>
          </w:tcPr>
          <w:p w14:paraId="6D6E78B7" w14:textId="1FD621FB" w:rsidR="00F00D7A" w:rsidRDefault="00F00D7A" w:rsidP="00F00D7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w:t>
            </w:r>
          </w:p>
        </w:tc>
      </w:tr>
      <w:tr w:rsidR="00F00D7A" w14:paraId="0D7A3D85" w14:textId="77777777" w:rsidTr="00CF5A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7A60A8D5" w14:textId="2AFAA4D9" w:rsidR="00F00D7A" w:rsidRDefault="00F00D7A" w:rsidP="00F00D7A">
            <w:pPr>
              <w:spacing w:after="0"/>
              <w:rPr>
                <w:rFonts w:ascii="Arial" w:eastAsia="Times New Roman" w:hAnsi="Arial" w:cs="Arial"/>
                <w:color w:val="000000"/>
                <w:lang w:eastAsia="en-GB"/>
              </w:rPr>
            </w:pPr>
            <w:r w:rsidRPr="00F00D7A">
              <w:rPr>
                <w:rFonts w:ascii="Arial" w:eastAsia="Times New Roman" w:hAnsi="Arial" w:cs="Arial"/>
                <w:color w:val="000000"/>
                <w:lang w:eastAsia="en-GB"/>
              </w:rPr>
              <w:lastRenderedPageBreak/>
              <w:t>Chinese</w:t>
            </w:r>
          </w:p>
        </w:tc>
        <w:tc>
          <w:tcPr>
            <w:tcW w:w="0" w:type="auto"/>
            <w:noWrap/>
          </w:tcPr>
          <w:p w14:paraId="6939FAFF" w14:textId="5CB3BF4F" w:rsidR="00F00D7A" w:rsidRDefault="00F00D7A" w:rsidP="00F00D7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0</w:t>
            </w:r>
          </w:p>
        </w:tc>
        <w:tc>
          <w:tcPr>
            <w:tcW w:w="0" w:type="auto"/>
            <w:noWrap/>
          </w:tcPr>
          <w:p w14:paraId="705F0025" w14:textId="1EF53D6C" w:rsidR="00F00D7A" w:rsidRDefault="00F00D7A" w:rsidP="00F00D7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0%</w:t>
            </w:r>
          </w:p>
        </w:tc>
        <w:tc>
          <w:tcPr>
            <w:tcW w:w="0" w:type="auto"/>
            <w:noWrap/>
          </w:tcPr>
          <w:p w14:paraId="079580C8" w14:textId="21546DED" w:rsidR="00F00D7A" w:rsidRDefault="00F00D7A" w:rsidP="00F00D7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0%</w:t>
            </w:r>
          </w:p>
        </w:tc>
      </w:tr>
      <w:tr w:rsidR="00F00D7A" w14:paraId="4DA86AC7" w14:textId="77777777" w:rsidTr="00CF5AC8">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2596C806" w14:textId="76D2A63A" w:rsidR="00F00D7A" w:rsidRDefault="00F00D7A" w:rsidP="00F00D7A">
            <w:pPr>
              <w:spacing w:after="0"/>
              <w:rPr>
                <w:rFonts w:ascii="Arial" w:eastAsia="Times New Roman" w:hAnsi="Arial" w:cs="Arial"/>
                <w:color w:val="000000"/>
                <w:lang w:eastAsia="en-GB"/>
              </w:rPr>
            </w:pPr>
            <w:r w:rsidRPr="00F00D7A">
              <w:rPr>
                <w:rFonts w:ascii="Arial" w:eastAsia="Times New Roman" w:hAnsi="Arial" w:cs="Arial"/>
                <w:color w:val="000000"/>
                <w:lang w:eastAsia="en-GB"/>
              </w:rPr>
              <w:t>Any other Asian background</w:t>
            </w:r>
          </w:p>
        </w:tc>
        <w:tc>
          <w:tcPr>
            <w:tcW w:w="0" w:type="auto"/>
            <w:noWrap/>
          </w:tcPr>
          <w:p w14:paraId="24844434" w14:textId="52090B02" w:rsidR="00F00D7A" w:rsidRDefault="00F00D7A" w:rsidP="00F00D7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3</w:t>
            </w:r>
          </w:p>
        </w:tc>
        <w:tc>
          <w:tcPr>
            <w:tcW w:w="0" w:type="auto"/>
            <w:noWrap/>
          </w:tcPr>
          <w:p w14:paraId="0139574F" w14:textId="2C982AEE" w:rsidR="00F00D7A" w:rsidRDefault="00F00D7A" w:rsidP="00F00D7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w:t>
            </w:r>
          </w:p>
        </w:tc>
        <w:tc>
          <w:tcPr>
            <w:tcW w:w="0" w:type="auto"/>
            <w:noWrap/>
          </w:tcPr>
          <w:p w14:paraId="0FD73211" w14:textId="5B955A24" w:rsidR="00F00D7A" w:rsidRDefault="00F00D7A" w:rsidP="00F00D7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w:t>
            </w:r>
          </w:p>
        </w:tc>
      </w:tr>
      <w:tr w:rsidR="00F00D7A" w14:paraId="1F739F74" w14:textId="77777777" w:rsidTr="00CF5A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511526E7" w14:textId="7949C710" w:rsidR="00F00D7A" w:rsidRDefault="00F00D7A" w:rsidP="00F00D7A">
            <w:pPr>
              <w:spacing w:after="0"/>
              <w:rPr>
                <w:rFonts w:ascii="Arial" w:eastAsia="Times New Roman" w:hAnsi="Arial" w:cs="Arial"/>
                <w:color w:val="000000"/>
                <w:lang w:eastAsia="en-GB"/>
              </w:rPr>
            </w:pPr>
            <w:r w:rsidRPr="00F00D7A">
              <w:rPr>
                <w:rFonts w:ascii="Arial" w:eastAsia="Times New Roman" w:hAnsi="Arial" w:cs="Arial"/>
                <w:color w:val="000000"/>
                <w:lang w:eastAsia="en-GB"/>
              </w:rPr>
              <w:t>African</w:t>
            </w:r>
          </w:p>
        </w:tc>
        <w:tc>
          <w:tcPr>
            <w:tcW w:w="0" w:type="auto"/>
            <w:noWrap/>
          </w:tcPr>
          <w:p w14:paraId="33823C8B" w14:textId="64F5145F" w:rsidR="00F00D7A" w:rsidRDefault="00F00D7A" w:rsidP="00F00D7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3</w:t>
            </w:r>
          </w:p>
        </w:tc>
        <w:tc>
          <w:tcPr>
            <w:tcW w:w="0" w:type="auto"/>
            <w:noWrap/>
          </w:tcPr>
          <w:p w14:paraId="2659650F" w14:textId="1E6AE690" w:rsidR="00F00D7A" w:rsidRDefault="00F00D7A" w:rsidP="00F00D7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w:t>
            </w:r>
          </w:p>
        </w:tc>
        <w:tc>
          <w:tcPr>
            <w:tcW w:w="0" w:type="auto"/>
            <w:noWrap/>
          </w:tcPr>
          <w:p w14:paraId="4E86ABA4" w14:textId="74BA59FE" w:rsidR="00F00D7A" w:rsidRDefault="00F00D7A" w:rsidP="00F00D7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w:t>
            </w:r>
          </w:p>
        </w:tc>
      </w:tr>
      <w:tr w:rsidR="00F00D7A" w14:paraId="47A3EA4D" w14:textId="77777777" w:rsidTr="00CF5AC8">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31B8D5B2" w14:textId="2FC385A8" w:rsidR="00F00D7A" w:rsidRDefault="00F00D7A" w:rsidP="00F00D7A">
            <w:pPr>
              <w:spacing w:after="0"/>
              <w:rPr>
                <w:rFonts w:ascii="Arial" w:eastAsia="Times New Roman" w:hAnsi="Arial" w:cs="Arial"/>
                <w:color w:val="000000"/>
                <w:lang w:eastAsia="en-GB"/>
              </w:rPr>
            </w:pPr>
            <w:r w:rsidRPr="00F00D7A">
              <w:rPr>
                <w:rFonts w:ascii="Arial" w:eastAsia="Times New Roman" w:hAnsi="Arial" w:cs="Arial"/>
                <w:color w:val="000000"/>
                <w:lang w:eastAsia="en-GB"/>
              </w:rPr>
              <w:t>Caribbean</w:t>
            </w:r>
          </w:p>
        </w:tc>
        <w:tc>
          <w:tcPr>
            <w:tcW w:w="0" w:type="auto"/>
            <w:noWrap/>
          </w:tcPr>
          <w:p w14:paraId="1AEADC1E" w14:textId="2DFC2133" w:rsidR="00F00D7A" w:rsidRDefault="00F00D7A" w:rsidP="00F00D7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5</w:t>
            </w:r>
          </w:p>
        </w:tc>
        <w:tc>
          <w:tcPr>
            <w:tcW w:w="0" w:type="auto"/>
            <w:noWrap/>
          </w:tcPr>
          <w:p w14:paraId="3F0B2531" w14:textId="578B79BD" w:rsidR="00F00D7A" w:rsidRDefault="00F00D7A" w:rsidP="00F00D7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w:t>
            </w:r>
          </w:p>
        </w:tc>
        <w:tc>
          <w:tcPr>
            <w:tcW w:w="0" w:type="auto"/>
            <w:noWrap/>
          </w:tcPr>
          <w:p w14:paraId="299EAEC8" w14:textId="11687DB1" w:rsidR="00F00D7A" w:rsidRDefault="00F00D7A" w:rsidP="00F00D7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w:t>
            </w:r>
          </w:p>
        </w:tc>
      </w:tr>
      <w:tr w:rsidR="00F00D7A" w14:paraId="0F589711" w14:textId="77777777" w:rsidTr="00CF5A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766055ED" w14:textId="5F9AA24A" w:rsidR="00F00D7A" w:rsidRDefault="00F00D7A" w:rsidP="00F00D7A">
            <w:pPr>
              <w:spacing w:after="0"/>
              <w:rPr>
                <w:rFonts w:ascii="Arial" w:eastAsia="Times New Roman" w:hAnsi="Arial" w:cs="Arial"/>
                <w:color w:val="000000"/>
                <w:lang w:eastAsia="en-GB"/>
              </w:rPr>
            </w:pPr>
            <w:r w:rsidRPr="00F00D7A">
              <w:rPr>
                <w:rFonts w:ascii="Arial" w:eastAsia="Times New Roman" w:hAnsi="Arial" w:cs="Arial"/>
                <w:color w:val="000000"/>
                <w:lang w:eastAsia="en-GB"/>
              </w:rPr>
              <w:t>Any other Black/ African/ Caribbean background</w:t>
            </w:r>
          </w:p>
        </w:tc>
        <w:tc>
          <w:tcPr>
            <w:tcW w:w="0" w:type="auto"/>
            <w:noWrap/>
          </w:tcPr>
          <w:p w14:paraId="68CD49A6" w14:textId="187DECE2" w:rsidR="00F00D7A" w:rsidRDefault="00F00D7A" w:rsidP="00F00D7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w:t>
            </w:r>
          </w:p>
        </w:tc>
        <w:tc>
          <w:tcPr>
            <w:tcW w:w="0" w:type="auto"/>
            <w:noWrap/>
          </w:tcPr>
          <w:p w14:paraId="268F5C84" w14:textId="2A9CB937" w:rsidR="00F00D7A" w:rsidRDefault="00F00D7A" w:rsidP="00F00D7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w:t>
            </w:r>
          </w:p>
        </w:tc>
        <w:tc>
          <w:tcPr>
            <w:tcW w:w="0" w:type="auto"/>
            <w:noWrap/>
          </w:tcPr>
          <w:p w14:paraId="64DD0D6A" w14:textId="41C57E46" w:rsidR="00F00D7A" w:rsidRDefault="00F00D7A" w:rsidP="00F00D7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w:t>
            </w:r>
          </w:p>
        </w:tc>
      </w:tr>
      <w:tr w:rsidR="00F00D7A" w14:paraId="27AD9060" w14:textId="77777777" w:rsidTr="00CF5AC8">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54A82ECE" w14:textId="5E9FE594" w:rsidR="00F00D7A" w:rsidRPr="00BC3843" w:rsidRDefault="00F00D7A" w:rsidP="00F00D7A">
            <w:pPr>
              <w:spacing w:after="0"/>
              <w:rPr>
                <w:rFonts w:ascii="Arial" w:eastAsia="Times New Roman" w:hAnsi="Arial" w:cs="Arial"/>
                <w:color w:val="000000"/>
                <w:lang w:eastAsia="en-GB"/>
              </w:rPr>
            </w:pPr>
            <w:r w:rsidRPr="00F00D7A">
              <w:rPr>
                <w:rFonts w:ascii="Arial" w:eastAsia="Times New Roman" w:hAnsi="Arial" w:cs="Arial"/>
                <w:color w:val="000000"/>
                <w:lang w:eastAsia="en-GB"/>
              </w:rPr>
              <w:t>Arab</w:t>
            </w:r>
          </w:p>
        </w:tc>
        <w:tc>
          <w:tcPr>
            <w:tcW w:w="0" w:type="auto"/>
            <w:noWrap/>
          </w:tcPr>
          <w:p w14:paraId="5318878D" w14:textId="61A22902" w:rsidR="00F00D7A" w:rsidRPr="00BC3843" w:rsidRDefault="00F00D7A" w:rsidP="00F00D7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0</w:t>
            </w:r>
          </w:p>
        </w:tc>
        <w:tc>
          <w:tcPr>
            <w:tcW w:w="0" w:type="auto"/>
            <w:noWrap/>
          </w:tcPr>
          <w:p w14:paraId="6F150995" w14:textId="5A2A4B16" w:rsidR="00F00D7A" w:rsidRPr="00BC3843" w:rsidRDefault="00F00D7A" w:rsidP="00F00D7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0%</w:t>
            </w:r>
          </w:p>
        </w:tc>
        <w:tc>
          <w:tcPr>
            <w:tcW w:w="0" w:type="auto"/>
            <w:noWrap/>
          </w:tcPr>
          <w:p w14:paraId="151D7F69" w14:textId="538E5DD6" w:rsidR="00F00D7A" w:rsidRPr="00BC3843" w:rsidRDefault="00F00D7A" w:rsidP="00F00D7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0%</w:t>
            </w:r>
          </w:p>
        </w:tc>
      </w:tr>
      <w:tr w:rsidR="00F00D7A" w14:paraId="1BCF9F03" w14:textId="77777777" w:rsidTr="00CF5A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48887350" w14:textId="405BAC0E" w:rsidR="00F00D7A" w:rsidRPr="00BC3843" w:rsidRDefault="00F00D7A" w:rsidP="00F00D7A">
            <w:pPr>
              <w:spacing w:after="0"/>
              <w:rPr>
                <w:rFonts w:ascii="Arial" w:eastAsia="Times New Roman" w:hAnsi="Arial" w:cs="Arial"/>
                <w:color w:val="000000"/>
                <w:lang w:eastAsia="en-GB"/>
              </w:rPr>
            </w:pPr>
            <w:r w:rsidRPr="00F00D7A">
              <w:rPr>
                <w:rFonts w:ascii="Arial" w:eastAsia="Times New Roman" w:hAnsi="Arial" w:cs="Arial"/>
                <w:color w:val="000000"/>
                <w:lang w:eastAsia="en-GB"/>
              </w:rPr>
              <w:t>Other</w:t>
            </w:r>
          </w:p>
        </w:tc>
        <w:tc>
          <w:tcPr>
            <w:tcW w:w="0" w:type="auto"/>
            <w:noWrap/>
          </w:tcPr>
          <w:p w14:paraId="35BCA5FF" w14:textId="331E3926" w:rsidR="00F00D7A" w:rsidRPr="00BC3843" w:rsidRDefault="00F00D7A" w:rsidP="00F00D7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3</w:t>
            </w:r>
          </w:p>
        </w:tc>
        <w:tc>
          <w:tcPr>
            <w:tcW w:w="0" w:type="auto"/>
            <w:noWrap/>
          </w:tcPr>
          <w:p w14:paraId="2138EAA0" w14:textId="2890AB6E" w:rsidR="00F00D7A" w:rsidRPr="00BC3843" w:rsidRDefault="00F00D7A" w:rsidP="00F00D7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w:t>
            </w:r>
          </w:p>
        </w:tc>
        <w:tc>
          <w:tcPr>
            <w:tcW w:w="0" w:type="auto"/>
            <w:noWrap/>
          </w:tcPr>
          <w:p w14:paraId="1F8DBE70" w14:textId="08E854F2" w:rsidR="00F00D7A" w:rsidRPr="00BC3843" w:rsidRDefault="00F00D7A" w:rsidP="00F00D7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w:t>
            </w:r>
          </w:p>
        </w:tc>
      </w:tr>
      <w:tr w:rsidR="00F00D7A" w14:paraId="0464ECDF" w14:textId="77777777" w:rsidTr="00CF5AC8">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07140525" w14:textId="7239AEC5" w:rsidR="00F00D7A" w:rsidRPr="00BC3843" w:rsidRDefault="00F00D7A" w:rsidP="00F00D7A">
            <w:pPr>
              <w:spacing w:after="0"/>
              <w:rPr>
                <w:rFonts w:ascii="Arial" w:eastAsia="Times New Roman" w:hAnsi="Arial" w:cs="Arial"/>
                <w:color w:val="000000"/>
                <w:lang w:eastAsia="en-GB"/>
              </w:rPr>
            </w:pPr>
            <w:r w:rsidRPr="00F00D7A">
              <w:rPr>
                <w:rFonts w:ascii="Arial" w:eastAsia="Times New Roman" w:hAnsi="Arial" w:cs="Arial"/>
                <w:color w:val="000000"/>
                <w:lang w:eastAsia="en-GB"/>
              </w:rPr>
              <w:t>Prefer not to say</w:t>
            </w:r>
          </w:p>
        </w:tc>
        <w:tc>
          <w:tcPr>
            <w:tcW w:w="0" w:type="auto"/>
            <w:noWrap/>
          </w:tcPr>
          <w:p w14:paraId="261601C2" w14:textId="61173AEE" w:rsidR="00F00D7A" w:rsidRPr="00BC3843" w:rsidRDefault="00F00D7A" w:rsidP="00F00D7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30</w:t>
            </w:r>
          </w:p>
        </w:tc>
        <w:tc>
          <w:tcPr>
            <w:tcW w:w="0" w:type="auto"/>
            <w:noWrap/>
          </w:tcPr>
          <w:p w14:paraId="354E347D" w14:textId="5A7DCA2E" w:rsidR="00F00D7A" w:rsidRPr="00BC3843" w:rsidRDefault="00F00D7A" w:rsidP="00F00D7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2%</w:t>
            </w:r>
          </w:p>
        </w:tc>
        <w:tc>
          <w:tcPr>
            <w:tcW w:w="0" w:type="auto"/>
            <w:noWrap/>
          </w:tcPr>
          <w:p w14:paraId="14405E0E" w14:textId="03A64D86" w:rsidR="00F00D7A" w:rsidRPr="00BC3843" w:rsidRDefault="00F00D7A" w:rsidP="00F00D7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F00D7A">
              <w:rPr>
                <w:rFonts w:ascii="Arial" w:eastAsia="Times New Roman" w:hAnsi="Arial" w:cs="Arial"/>
                <w:color w:val="000000"/>
                <w:lang w:eastAsia="en-GB"/>
              </w:rPr>
              <w:t>2%</w:t>
            </w:r>
          </w:p>
        </w:tc>
      </w:tr>
    </w:tbl>
    <w:p w14:paraId="5944C665" w14:textId="0B2C6B1F" w:rsidR="00287216" w:rsidRDefault="00287216" w:rsidP="00287216">
      <w:pPr>
        <w:pStyle w:val="Heading2"/>
      </w:pPr>
      <w:bookmarkStart w:id="115" w:name="_Toc120001056"/>
      <w:r>
        <w:t>Weighting</w:t>
      </w:r>
      <w:bookmarkEnd w:id="114"/>
      <w:bookmarkEnd w:id="115"/>
    </w:p>
    <w:p w14:paraId="3E7BFB04" w14:textId="6DDEBCC2" w:rsidR="00287216" w:rsidRDefault="00287216" w:rsidP="00287216">
      <w:r>
        <w:t>A weighting scheme was applied to ensure that the reported results are as representative as possible of the population.</w:t>
      </w:r>
      <w:r w:rsidR="00FE2983">
        <w:t xml:space="preserve"> </w:t>
      </w:r>
      <w:r>
        <w:t>The same weighting scheme was used for both the full-length survey and the combined full length and shorter survey results. Weighting was based on nation, school phase and education type.</w:t>
      </w:r>
      <w:r w:rsidR="00FE2983">
        <w:t xml:space="preserve"> </w:t>
      </w:r>
      <w:r>
        <w:t xml:space="preserve">The table below shows the unweighted and weighted counts for each country, split by nation, </w:t>
      </w:r>
      <w:proofErr w:type="gramStart"/>
      <w:r>
        <w:t>phase</w:t>
      </w:r>
      <w:proofErr w:type="gramEnd"/>
      <w:r>
        <w:t xml:space="preserve"> and type.</w:t>
      </w:r>
      <w:r w:rsidR="00FE2983">
        <w:t xml:space="preserve"> </w:t>
      </w:r>
      <w:r>
        <w:t>The weighting factors used range from 0.05 to 9.82.</w:t>
      </w:r>
    </w:p>
    <w:p w14:paraId="1E0E1C3E" w14:textId="77777777" w:rsidR="00E7365A" w:rsidRDefault="00E7365A" w:rsidP="00287216"/>
    <w:p w14:paraId="63EA383F" w14:textId="26913158" w:rsidR="00E7365A" w:rsidRDefault="00A210D0" w:rsidP="00A210D0">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w:t>
      </w:r>
      <w:r w:rsidRPr="00AA2753">
        <w:t>Weighting profile for full-length survey</w:t>
      </w:r>
    </w:p>
    <w:tbl>
      <w:tblPr>
        <w:tblStyle w:val="BMGTable1"/>
        <w:tblW w:w="0" w:type="auto"/>
        <w:tblInd w:w="557" w:type="dxa"/>
        <w:tblLook w:val="04A0" w:firstRow="1" w:lastRow="0" w:firstColumn="1" w:lastColumn="0" w:noHBand="0" w:noVBand="1"/>
      </w:tblPr>
      <w:tblGrid>
        <w:gridCol w:w="4662"/>
        <w:gridCol w:w="717"/>
        <w:gridCol w:w="1273"/>
        <w:gridCol w:w="1061"/>
      </w:tblGrid>
      <w:tr w:rsidR="00287216" w:rsidRPr="000D0412" w14:paraId="72F89181" w14:textId="77777777" w:rsidTr="009B4F5A">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941199A" w14:textId="77777777" w:rsidR="00287216" w:rsidRPr="000D0412" w:rsidRDefault="00287216" w:rsidP="009B4F5A">
            <w:pPr>
              <w:rPr>
                <w:rFonts w:ascii="Arial" w:eastAsia="Times New Roman" w:hAnsi="Arial" w:cs="Arial"/>
                <w:b w:val="0"/>
                <w:lang w:eastAsia="en-GB"/>
              </w:rPr>
            </w:pPr>
            <w:r w:rsidRPr="000D0412">
              <w:rPr>
                <w:rFonts w:ascii="Arial" w:eastAsia="Times New Roman" w:hAnsi="Arial" w:cs="Arial"/>
                <w:b w:val="0"/>
                <w:lang w:eastAsia="en-GB"/>
              </w:rPr>
              <w:t> </w:t>
            </w:r>
          </w:p>
        </w:tc>
        <w:tc>
          <w:tcPr>
            <w:tcW w:w="0" w:type="auto"/>
            <w:shd w:val="clear" w:color="auto" w:fill="auto"/>
            <w:noWrap/>
            <w:hideMark/>
          </w:tcPr>
          <w:p w14:paraId="617FFCDD" w14:textId="77777777" w:rsidR="00287216" w:rsidRPr="000D0412" w:rsidRDefault="00287216" w:rsidP="009B4F5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lang w:eastAsia="en-GB"/>
              </w:rPr>
            </w:pPr>
            <w:r>
              <w:rPr>
                <w:rFonts w:ascii="Arial" w:eastAsia="Times New Roman" w:hAnsi="Arial" w:cs="Arial"/>
                <w:b w:val="0"/>
                <w:lang w:eastAsia="en-GB"/>
              </w:rPr>
              <w:t>n</w:t>
            </w:r>
          </w:p>
        </w:tc>
        <w:tc>
          <w:tcPr>
            <w:tcW w:w="0" w:type="auto"/>
            <w:shd w:val="clear" w:color="auto" w:fill="auto"/>
            <w:hideMark/>
          </w:tcPr>
          <w:p w14:paraId="061494E9" w14:textId="77777777" w:rsidR="00287216" w:rsidRPr="000D0412" w:rsidRDefault="00287216" w:rsidP="009B4F5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lang w:eastAsia="en-GB"/>
              </w:rPr>
            </w:pPr>
            <w:r>
              <w:rPr>
                <w:rFonts w:ascii="Arial" w:eastAsia="Times New Roman" w:hAnsi="Arial" w:cs="Arial"/>
                <w:b w:val="0"/>
                <w:lang w:eastAsia="en-GB"/>
              </w:rPr>
              <w:t>Unweighted</w:t>
            </w:r>
          </w:p>
        </w:tc>
        <w:tc>
          <w:tcPr>
            <w:tcW w:w="0" w:type="auto"/>
            <w:shd w:val="clear" w:color="auto" w:fill="auto"/>
            <w:noWrap/>
            <w:hideMark/>
          </w:tcPr>
          <w:p w14:paraId="5EA17454" w14:textId="77777777" w:rsidR="00287216" w:rsidRPr="000D0412" w:rsidRDefault="00287216" w:rsidP="009B4F5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lang w:eastAsia="en-GB"/>
              </w:rPr>
            </w:pPr>
            <w:r>
              <w:rPr>
                <w:rFonts w:ascii="Arial" w:eastAsia="Times New Roman" w:hAnsi="Arial" w:cs="Arial"/>
                <w:b w:val="0"/>
                <w:lang w:eastAsia="en-GB"/>
              </w:rPr>
              <w:t>Weighted</w:t>
            </w:r>
          </w:p>
        </w:tc>
      </w:tr>
      <w:tr w:rsidR="00287216" w:rsidRPr="00181CDB" w14:paraId="38F97F7B" w14:textId="77777777" w:rsidTr="009B4F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4"/>
            <w:noWrap/>
          </w:tcPr>
          <w:p w14:paraId="44F2FDA5" w14:textId="77777777" w:rsidR="00287216" w:rsidRPr="00181CDB" w:rsidRDefault="00287216" w:rsidP="009B4F5A">
            <w:pPr>
              <w:spacing w:after="0"/>
              <w:rPr>
                <w:rFonts w:ascii="Arial" w:eastAsia="Times New Roman" w:hAnsi="Arial" w:cs="Arial"/>
                <w:color w:val="000000"/>
                <w:lang w:eastAsia="en-GB"/>
              </w:rPr>
            </w:pPr>
            <w:r>
              <w:rPr>
                <w:rFonts w:ascii="Arial" w:eastAsia="Times New Roman" w:hAnsi="Arial" w:cs="Arial"/>
                <w:b w:val="0"/>
                <w:color w:val="000000"/>
                <w:lang w:eastAsia="en-GB"/>
              </w:rPr>
              <w:t>Nation</w:t>
            </w:r>
          </w:p>
        </w:tc>
      </w:tr>
      <w:tr w:rsidR="00287216" w:rsidRPr="000D0412" w14:paraId="1A48C2CC" w14:textId="77777777" w:rsidTr="009B4F5A">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569C51AC" w14:textId="77777777" w:rsidR="00287216" w:rsidRPr="000D0412"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England</w:t>
            </w:r>
          </w:p>
        </w:tc>
        <w:tc>
          <w:tcPr>
            <w:tcW w:w="0" w:type="auto"/>
            <w:noWrap/>
          </w:tcPr>
          <w:p w14:paraId="45F611F8" w14:textId="77777777" w:rsidR="00287216" w:rsidRPr="000D0412"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1,384</w:t>
            </w:r>
          </w:p>
        </w:tc>
        <w:tc>
          <w:tcPr>
            <w:tcW w:w="0" w:type="auto"/>
            <w:noWrap/>
          </w:tcPr>
          <w:p w14:paraId="0C1C32CF" w14:textId="77777777" w:rsidR="00287216" w:rsidRPr="000D0412"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76%</w:t>
            </w:r>
          </w:p>
        </w:tc>
        <w:tc>
          <w:tcPr>
            <w:tcW w:w="0" w:type="auto"/>
            <w:noWrap/>
          </w:tcPr>
          <w:p w14:paraId="30D5EF44" w14:textId="77777777" w:rsidR="00287216" w:rsidRPr="000D0412"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85%</w:t>
            </w:r>
          </w:p>
        </w:tc>
      </w:tr>
      <w:tr w:rsidR="00287216" w:rsidRPr="000D0412" w14:paraId="1E64B4F6" w14:textId="77777777" w:rsidTr="009B4F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7465BD56" w14:textId="77777777" w:rsidR="00287216" w:rsidRPr="000D0412"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Northern Ireland</w:t>
            </w:r>
          </w:p>
        </w:tc>
        <w:tc>
          <w:tcPr>
            <w:tcW w:w="0" w:type="auto"/>
            <w:noWrap/>
          </w:tcPr>
          <w:p w14:paraId="7E1D730A" w14:textId="77777777" w:rsidR="00287216" w:rsidRPr="000D0412"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142</w:t>
            </w:r>
          </w:p>
        </w:tc>
        <w:tc>
          <w:tcPr>
            <w:tcW w:w="0" w:type="auto"/>
            <w:noWrap/>
          </w:tcPr>
          <w:p w14:paraId="4AD34EED" w14:textId="77777777" w:rsidR="00287216" w:rsidRPr="000D0412"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8%</w:t>
            </w:r>
          </w:p>
        </w:tc>
        <w:tc>
          <w:tcPr>
            <w:tcW w:w="0" w:type="auto"/>
            <w:noWrap/>
          </w:tcPr>
          <w:p w14:paraId="2787C386" w14:textId="77777777" w:rsidR="00287216" w:rsidRPr="000D0412"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3%</w:t>
            </w:r>
          </w:p>
        </w:tc>
      </w:tr>
      <w:tr w:rsidR="00287216" w:rsidRPr="000D0412" w14:paraId="06D2BAD0" w14:textId="77777777" w:rsidTr="009B4F5A">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187F0D92" w14:textId="77777777" w:rsidR="00287216"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Scotland</w:t>
            </w:r>
          </w:p>
        </w:tc>
        <w:tc>
          <w:tcPr>
            <w:tcW w:w="0" w:type="auto"/>
            <w:noWrap/>
          </w:tcPr>
          <w:p w14:paraId="5D386976"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226</w:t>
            </w:r>
          </w:p>
        </w:tc>
        <w:tc>
          <w:tcPr>
            <w:tcW w:w="0" w:type="auto"/>
            <w:noWrap/>
          </w:tcPr>
          <w:p w14:paraId="5832C263"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12%</w:t>
            </w:r>
          </w:p>
        </w:tc>
        <w:tc>
          <w:tcPr>
            <w:tcW w:w="0" w:type="auto"/>
            <w:noWrap/>
          </w:tcPr>
          <w:p w14:paraId="2E5826BC"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7%</w:t>
            </w:r>
          </w:p>
        </w:tc>
      </w:tr>
      <w:tr w:rsidR="00287216" w:rsidRPr="000D0412" w14:paraId="7E19B707" w14:textId="77777777" w:rsidTr="009B4F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5D558019" w14:textId="77777777" w:rsidR="00287216" w:rsidRPr="000D0412"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Wales</w:t>
            </w:r>
          </w:p>
        </w:tc>
        <w:tc>
          <w:tcPr>
            <w:tcW w:w="0" w:type="auto"/>
            <w:noWrap/>
          </w:tcPr>
          <w:p w14:paraId="34202450" w14:textId="77777777" w:rsidR="00287216" w:rsidRPr="000D0412"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72</w:t>
            </w:r>
          </w:p>
        </w:tc>
        <w:tc>
          <w:tcPr>
            <w:tcW w:w="0" w:type="auto"/>
            <w:noWrap/>
          </w:tcPr>
          <w:p w14:paraId="501DD3BF" w14:textId="77777777" w:rsidR="00287216" w:rsidRPr="000D0412"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4%</w:t>
            </w:r>
          </w:p>
        </w:tc>
        <w:tc>
          <w:tcPr>
            <w:tcW w:w="0" w:type="auto"/>
            <w:noWrap/>
          </w:tcPr>
          <w:p w14:paraId="2351398E" w14:textId="77777777" w:rsidR="00287216" w:rsidRPr="000D0412"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4%</w:t>
            </w:r>
          </w:p>
        </w:tc>
      </w:tr>
      <w:tr w:rsidR="00287216" w:rsidRPr="00181CDB" w14:paraId="0A801159" w14:textId="77777777" w:rsidTr="009B4F5A">
        <w:trPr>
          <w:trHeight w:val="300"/>
        </w:trPr>
        <w:tc>
          <w:tcPr>
            <w:cnfStyle w:val="001000000000" w:firstRow="0" w:lastRow="0" w:firstColumn="1" w:lastColumn="0" w:oddVBand="0" w:evenVBand="0" w:oddHBand="0" w:evenHBand="0" w:firstRowFirstColumn="0" w:firstRowLastColumn="0" w:lastRowFirstColumn="0" w:lastRowLastColumn="0"/>
            <w:tcW w:w="0" w:type="auto"/>
            <w:gridSpan w:val="4"/>
            <w:noWrap/>
          </w:tcPr>
          <w:p w14:paraId="3B8F7B75" w14:textId="77777777" w:rsidR="00287216" w:rsidRPr="00181CDB" w:rsidRDefault="00287216" w:rsidP="009B4F5A">
            <w:pPr>
              <w:spacing w:after="0"/>
              <w:rPr>
                <w:rFonts w:ascii="Arial" w:eastAsia="Times New Roman" w:hAnsi="Arial" w:cs="Arial"/>
                <w:color w:val="000000"/>
                <w:lang w:eastAsia="en-GB"/>
              </w:rPr>
            </w:pPr>
            <w:r>
              <w:rPr>
                <w:rFonts w:ascii="Arial" w:eastAsia="Times New Roman" w:hAnsi="Arial" w:cs="Arial"/>
                <w:b w:val="0"/>
                <w:color w:val="000000"/>
                <w:lang w:eastAsia="en-GB"/>
              </w:rPr>
              <w:t>School phase</w:t>
            </w:r>
          </w:p>
        </w:tc>
      </w:tr>
      <w:tr w:rsidR="00287216" w:rsidRPr="000D0412" w14:paraId="32BF0D5D" w14:textId="77777777" w:rsidTr="009B4F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6E262EA3" w14:textId="77777777" w:rsidR="00287216"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Primary</w:t>
            </w:r>
          </w:p>
        </w:tc>
        <w:tc>
          <w:tcPr>
            <w:tcW w:w="0" w:type="auto"/>
            <w:noWrap/>
          </w:tcPr>
          <w:p w14:paraId="49D822F8" w14:textId="77777777" w:rsidR="00287216" w:rsidRPr="000D0412"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1148</w:t>
            </w:r>
          </w:p>
        </w:tc>
        <w:tc>
          <w:tcPr>
            <w:tcW w:w="0" w:type="auto"/>
            <w:noWrap/>
          </w:tcPr>
          <w:p w14:paraId="03C25266" w14:textId="77777777" w:rsidR="00287216" w:rsidRPr="000D0412"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63%</w:t>
            </w:r>
          </w:p>
        </w:tc>
        <w:tc>
          <w:tcPr>
            <w:tcW w:w="0" w:type="auto"/>
            <w:noWrap/>
          </w:tcPr>
          <w:p w14:paraId="50DFBF69" w14:textId="77777777" w:rsidR="00287216" w:rsidRPr="000D0412"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80%</w:t>
            </w:r>
          </w:p>
        </w:tc>
      </w:tr>
      <w:tr w:rsidR="00287216" w:rsidRPr="000D0412" w14:paraId="3AF09CDB" w14:textId="77777777" w:rsidTr="009B4F5A">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66708A0A" w14:textId="77777777" w:rsidR="00287216"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Middle</w:t>
            </w:r>
          </w:p>
        </w:tc>
        <w:tc>
          <w:tcPr>
            <w:tcW w:w="0" w:type="auto"/>
            <w:noWrap/>
          </w:tcPr>
          <w:p w14:paraId="066C98FF" w14:textId="77777777" w:rsidR="00287216" w:rsidRPr="000D0412"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23</w:t>
            </w:r>
          </w:p>
        </w:tc>
        <w:tc>
          <w:tcPr>
            <w:tcW w:w="0" w:type="auto"/>
            <w:noWrap/>
          </w:tcPr>
          <w:p w14:paraId="0F362FAE" w14:textId="77777777" w:rsidR="00287216" w:rsidRPr="000D0412" w:rsidRDefault="00287216" w:rsidP="009B4F5A">
            <w:pPr>
              <w:tabs>
                <w:tab w:val="left" w:pos="390"/>
                <w:tab w:val="center" w:pos="528"/>
              </w:tabs>
              <w:spacing w:after="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ab/>
              <w:t>1</w:t>
            </w:r>
            <w:r>
              <w:rPr>
                <w:rFonts w:ascii="Arial" w:eastAsia="Times New Roman" w:hAnsi="Arial" w:cs="Arial"/>
                <w:color w:val="000000"/>
                <w:lang w:eastAsia="en-GB"/>
              </w:rPr>
              <w:tab/>
              <w:t>%</w:t>
            </w:r>
          </w:p>
        </w:tc>
        <w:tc>
          <w:tcPr>
            <w:tcW w:w="0" w:type="auto"/>
            <w:noWrap/>
          </w:tcPr>
          <w:p w14:paraId="2CCFCCCD" w14:textId="77777777" w:rsidR="00287216" w:rsidRPr="000D0412"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1%</w:t>
            </w:r>
          </w:p>
        </w:tc>
      </w:tr>
      <w:tr w:rsidR="00287216" w14:paraId="137D3005" w14:textId="77777777" w:rsidTr="009B4F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3BBE42DE" w14:textId="77777777" w:rsidR="00287216"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Secondary</w:t>
            </w:r>
          </w:p>
        </w:tc>
        <w:tc>
          <w:tcPr>
            <w:tcW w:w="0" w:type="auto"/>
            <w:noWrap/>
          </w:tcPr>
          <w:p w14:paraId="0D18192A"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567</w:t>
            </w:r>
          </w:p>
        </w:tc>
        <w:tc>
          <w:tcPr>
            <w:tcW w:w="0" w:type="auto"/>
            <w:noWrap/>
          </w:tcPr>
          <w:p w14:paraId="708A23EA"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31%</w:t>
            </w:r>
          </w:p>
        </w:tc>
        <w:tc>
          <w:tcPr>
            <w:tcW w:w="0" w:type="auto"/>
            <w:noWrap/>
          </w:tcPr>
          <w:p w14:paraId="7E90C908"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18%</w:t>
            </w:r>
          </w:p>
        </w:tc>
      </w:tr>
      <w:tr w:rsidR="00287216" w14:paraId="1804F446" w14:textId="77777777" w:rsidTr="009B4F5A">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44A7E9E3" w14:textId="77777777" w:rsidR="00287216"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All-through</w:t>
            </w:r>
          </w:p>
        </w:tc>
        <w:tc>
          <w:tcPr>
            <w:tcW w:w="0" w:type="auto"/>
            <w:noWrap/>
          </w:tcPr>
          <w:p w14:paraId="78C47A89"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86</w:t>
            </w:r>
          </w:p>
        </w:tc>
        <w:tc>
          <w:tcPr>
            <w:tcW w:w="0" w:type="auto"/>
            <w:noWrap/>
          </w:tcPr>
          <w:p w14:paraId="249DC824"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5%</w:t>
            </w:r>
          </w:p>
        </w:tc>
        <w:tc>
          <w:tcPr>
            <w:tcW w:w="0" w:type="auto"/>
            <w:noWrap/>
          </w:tcPr>
          <w:p w14:paraId="5413D5FC"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1%</w:t>
            </w:r>
          </w:p>
        </w:tc>
      </w:tr>
      <w:tr w:rsidR="00287216" w14:paraId="212BC229" w14:textId="77777777" w:rsidTr="009B4F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111BDF19" w14:textId="77777777" w:rsidR="00287216" w:rsidRPr="003E1547" w:rsidRDefault="00287216" w:rsidP="009B4F5A">
            <w:pPr>
              <w:spacing w:after="0"/>
              <w:rPr>
                <w:rFonts w:ascii="Arial" w:eastAsia="Times New Roman" w:hAnsi="Arial" w:cs="Arial"/>
                <w:b w:val="0"/>
                <w:bCs w:val="0"/>
                <w:color w:val="000000"/>
                <w:lang w:eastAsia="en-GB"/>
              </w:rPr>
            </w:pPr>
            <w:r w:rsidRPr="003E1547">
              <w:rPr>
                <w:rFonts w:ascii="Arial" w:eastAsia="Times New Roman" w:hAnsi="Arial" w:cs="Arial"/>
                <w:b w:val="0"/>
                <w:bCs w:val="0"/>
                <w:color w:val="000000"/>
                <w:lang w:eastAsia="en-GB"/>
              </w:rPr>
              <w:t>Education type</w:t>
            </w:r>
          </w:p>
        </w:tc>
        <w:tc>
          <w:tcPr>
            <w:tcW w:w="0" w:type="auto"/>
            <w:noWrap/>
          </w:tcPr>
          <w:p w14:paraId="754A885D"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0" w:type="auto"/>
            <w:noWrap/>
          </w:tcPr>
          <w:p w14:paraId="475E4029"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0" w:type="auto"/>
            <w:noWrap/>
          </w:tcPr>
          <w:p w14:paraId="05D03FC9"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r>
      <w:tr w:rsidR="00287216" w14:paraId="12F06AC5" w14:textId="77777777" w:rsidTr="009B4F5A">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26C464F4" w14:textId="77777777" w:rsidR="00287216"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England – Academy</w:t>
            </w:r>
          </w:p>
        </w:tc>
        <w:tc>
          <w:tcPr>
            <w:tcW w:w="0" w:type="auto"/>
            <w:noWrap/>
          </w:tcPr>
          <w:p w14:paraId="5761B81C"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309</w:t>
            </w:r>
          </w:p>
        </w:tc>
        <w:tc>
          <w:tcPr>
            <w:tcW w:w="0" w:type="auto"/>
            <w:noWrap/>
          </w:tcPr>
          <w:p w14:paraId="5AE0F159"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17%</w:t>
            </w:r>
          </w:p>
        </w:tc>
        <w:tc>
          <w:tcPr>
            <w:tcW w:w="0" w:type="auto"/>
            <w:noWrap/>
          </w:tcPr>
          <w:p w14:paraId="0297C1BF"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18%</w:t>
            </w:r>
          </w:p>
        </w:tc>
      </w:tr>
      <w:tr w:rsidR="00287216" w14:paraId="56AA3936" w14:textId="77777777" w:rsidTr="009B4F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2C3CCBC1" w14:textId="77777777" w:rsidR="00287216"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England – Free school</w:t>
            </w:r>
          </w:p>
        </w:tc>
        <w:tc>
          <w:tcPr>
            <w:tcW w:w="0" w:type="auto"/>
            <w:noWrap/>
          </w:tcPr>
          <w:p w14:paraId="336180D5"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43</w:t>
            </w:r>
          </w:p>
        </w:tc>
        <w:tc>
          <w:tcPr>
            <w:tcW w:w="0" w:type="auto"/>
            <w:noWrap/>
          </w:tcPr>
          <w:p w14:paraId="3E983D6D"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2%</w:t>
            </w:r>
          </w:p>
        </w:tc>
        <w:tc>
          <w:tcPr>
            <w:tcW w:w="0" w:type="auto"/>
            <w:noWrap/>
          </w:tcPr>
          <w:p w14:paraId="71795476"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2%</w:t>
            </w:r>
          </w:p>
        </w:tc>
      </w:tr>
      <w:tr w:rsidR="00287216" w14:paraId="160CBA85" w14:textId="77777777" w:rsidTr="009B4F5A">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5B61C0AE" w14:textId="77777777" w:rsidR="00287216"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England – Independent</w:t>
            </w:r>
          </w:p>
        </w:tc>
        <w:tc>
          <w:tcPr>
            <w:tcW w:w="0" w:type="auto"/>
            <w:noWrap/>
          </w:tcPr>
          <w:p w14:paraId="5029BAE9"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86</w:t>
            </w:r>
          </w:p>
        </w:tc>
        <w:tc>
          <w:tcPr>
            <w:tcW w:w="0" w:type="auto"/>
            <w:noWrap/>
          </w:tcPr>
          <w:p w14:paraId="6BF46578"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5%</w:t>
            </w:r>
          </w:p>
        </w:tc>
        <w:tc>
          <w:tcPr>
            <w:tcW w:w="0" w:type="auto"/>
            <w:noWrap/>
          </w:tcPr>
          <w:p w14:paraId="19E58ADB"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8%</w:t>
            </w:r>
          </w:p>
        </w:tc>
      </w:tr>
      <w:tr w:rsidR="00287216" w14:paraId="6C6EF439" w14:textId="77777777" w:rsidTr="009B4F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015C3452" w14:textId="77777777" w:rsidR="00287216"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England – LA maintained</w:t>
            </w:r>
          </w:p>
        </w:tc>
        <w:tc>
          <w:tcPr>
            <w:tcW w:w="0" w:type="auto"/>
            <w:noWrap/>
          </w:tcPr>
          <w:p w14:paraId="494FE383"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872</w:t>
            </w:r>
          </w:p>
        </w:tc>
        <w:tc>
          <w:tcPr>
            <w:tcW w:w="0" w:type="auto"/>
            <w:noWrap/>
          </w:tcPr>
          <w:p w14:paraId="18D7FB80"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48%</w:t>
            </w:r>
          </w:p>
        </w:tc>
        <w:tc>
          <w:tcPr>
            <w:tcW w:w="0" w:type="auto"/>
            <w:noWrap/>
          </w:tcPr>
          <w:p w14:paraId="30D81373"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50%</w:t>
            </w:r>
          </w:p>
        </w:tc>
      </w:tr>
      <w:tr w:rsidR="00287216" w14:paraId="5B25A00D" w14:textId="77777777" w:rsidTr="009B4F5A">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779C198D" w14:textId="77777777" w:rsidR="00287216"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England – Special</w:t>
            </w:r>
          </w:p>
        </w:tc>
        <w:tc>
          <w:tcPr>
            <w:tcW w:w="0" w:type="auto"/>
            <w:noWrap/>
          </w:tcPr>
          <w:p w14:paraId="3A8D3753"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47</w:t>
            </w:r>
          </w:p>
        </w:tc>
        <w:tc>
          <w:tcPr>
            <w:tcW w:w="0" w:type="auto"/>
            <w:noWrap/>
          </w:tcPr>
          <w:p w14:paraId="569043CB"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3%</w:t>
            </w:r>
          </w:p>
        </w:tc>
        <w:tc>
          <w:tcPr>
            <w:tcW w:w="0" w:type="auto"/>
            <w:noWrap/>
          </w:tcPr>
          <w:p w14:paraId="77859803"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5%</w:t>
            </w:r>
          </w:p>
        </w:tc>
      </w:tr>
      <w:tr w:rsidR="00287216" w14:paraId="7BB640D6" w14:textId="77777777" w:rsidTr="009B4F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4D7A0164" w14:textId="77777777" w:rsidR="00287216"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England – Other</w:t>
            </w:r>
          </w:p>
        </w:tc>
        <w:tc>
          <w:tcPr>
            <w:tcW w:w="0" w:type="auto"/>
            <w:noWrap/>
          </w:tcPr>
          <w:p w14:paraId="5C943E08"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4</w:t>
            </w:r>
          </w:p>
        </w:tc>
        <w:tc>
          <w:tcPr>
            <w:tcW w:w="0" w:type="auto"/>
            <w:noWrap/>
          </w:tcPr>
          <w:p w14:paraId="3E1C978B"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w:t>
            </w:r>
          </w:p>
        </w:tc>
        <w:tc>
          <w:tcPr>
            <w:tcW w:w="0" w:type="auto"/>
            <w:noWrap/>
          </w:tcPr>
          <w:p w14:paraId="69EE72C8"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2%</w:t>
            </w:r>
          </w:p>
        </w:tc>
      </w:tr>
      <w:tr w:rsidR="00287216" w14:paraId="7DFC6326" w14:textId="77777777" w:rsidTr="009B4F5A">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19E25E4F" w14:textId="77777777" w:rsidR="00287216" w:rsidRDefault="00287216" w:rsidP="009B4F5A">
            <w:pPr>
              <w:spacing w:after="0"/>
              <w:rPr>
                <w:rFonts w:ascii="Arial" w:eastAsia="Times New Roman" w:hAnsi="Arial" w:cs="Arial"/>
                <w:color w:val="000000"/>
                <w:lang w:eastAsia="en-GB"/>
              </w:rPr>
            </w:pPr>
            <w:r w:rsidRPr="00BC3843">
              <w:rPr>
                <w:rFonts w:ascii="Arial" w:eastAsia="Times New Roman" w:hAnsi="Arial" w:cs="Arial"/>
                <w:color w:val="000000"/>
                <w:lang w:eastAsia="en-GB"/>
              </w:rPr>
              <w:t>England – College with 16-19 provision</w:t>
            </w:r>
          </w:p>
        </w:tc>
        <w:tc>
          <w:tcPr>
            <w:tcW w:w="0" w:type="auto"/>
            <w:noWrap/>
          </w:tcPr>
          <w:p w14:paraId="1C48CD40"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23</w:t>
            </w:r>
          </w:p>
        </w:tc>
        <w:tc>
          <w:tcPr>
            <w:tcW w:w="0" w:type="auto"/>
            <w:noWrap/>
          </w:tcPr>
          <w:p w14:paraId="2FF6CDD8"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1%</w:t>
            </w:r>
          </w:p>
        </w:tc>
        <w:tc>
          <w:tcPr>
            <w:tcW w:w="0" w:type="auto"/>
            <w:noWrap/>
          </w:tcPr>
          <w:p w14:paraId="2A4396C9"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1%</w:t>
            </w:r>
          </w:p>
        </w:tc>
      </w:tr>
      <w:tr w:rsidR="00287216" w14:paraId="2F252290" w14:textId="77777777" w:rsidTr="009B4F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5674A99B" w14:textId="77777777" w:rsidR="00287216"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Northern Ireland – Controlled</w:t>
            </w:r>
          </w:p>
        </w:tc>
        <w:tc>
          <w:tcPr>
            <w:tcW w:w="0" w:type="auto"/>
            <w:noWrap/>
          </w:tcPr>
          <w:p w14:paraId="549B8270"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65</w:t>
            </w:r>
          </w:p>
        </w:tc>
        <w:tc>
          <w:tcPr>
            <w:tcW w:w="0" w:type="auto"/>
            <w:noWrap/>
          </w:tcPr>
          <w:p w14:paraId="6CE7E870"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4%</w:t>
            </w:r>
          </w:p>
        </w:tc>
        <w:tc>
          <w:tcPr>
            <w:tcW w:w="0" w:type="auto"/>
            <w:noWrap/>
          </w:tcPr>
          <w:p w14:paraId="17CD0428"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1%</w:t>
            </w:r>
          </w:p>
        </w:tc>
      </w:tr>
      <w:tr w:rsidR="00287216" w14:paraId="1FA5972A" w14:textId="77777777" w:rsidTr="009B4F5A">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3EABB259" w14:textId="77777777" w:rsidR="00287216"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Northern Ireland – Controlled integrated</w:t>
            </w:r>
          </w:p>
        </w:tc>
        <w:tc>
          <w:tcPr>
            <w:tcW w:w="0" w:type="auto"/>
            <w:noWrap/>
          </w:tcPr>
          <w:p w14:paraId="5BE5D779"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2</w:t>
            </w:r>
          </w:p>
        </w:tc>
        <w:tc>
          <w:tcPr>
            <w:tcW w:w="0" w:type="auto"/>
            <w:noWrap/>
          </w:tcPr>
          <w:p w14:paraId="1B882051"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w:t>
            </w:r>
          </w:p>
        </w:tc>
        <w:tc>
          <w:tcPr>
            <w:tcW w:w="0" w:type="auto"/>
            <w:noWrap/>
          </w:tcPr>
          <w:p w14:paraId="504C715B"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w:t>
            </w:r>
          </w:p>
        </w:tc>
      </w:tr>
      <w:tr w:rsidR="00287216" w14:paraId="69E9C960" w14:textId="77777777" w:rsidTr="009B4F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2EA4D756" w14:textId="77777777" w:rsidR="00287216"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Northern Ireland – Grant maintained integrated</w:t>
            </w:r>
          </w:p>
        </w:tc>
        <w:tc>
          <w:tcPr>
            <w:tcW w:w="0" w:type="auto"/>
            <w:noWrap/>
          </w:tcPr>
          <w:p w14:paraId="04E5D71C"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6</w:t>
            </w:r>
          </w:p>
        </w:tc>
        <w:tc>
          <w:tcPr>
            <w:tcW w:w="0" w:type="auto"/>
            <w:noWrap/>
          </w:tcPr>
          <w:p w14:paraId="007A10FC"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w:t>
            </w:r>
          </w:p>
        </w:tc>
        <w:tc>
          <w:tcPr>
            <w:tcW w:w="0" w:type="auto"/>
            <w:noWrap/>
          </w:tcPr>
          <w:p w14:paraId="65EA55C8"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w:t>
            </w:r>
          </w:p>
        </w:tc>
      </w:tr>
      <w:tr w:rsidR="00287216" w14:paraId="549F6DB7" w14:textId="77777777" w:rsidTr="009B4F5A">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48DF4682" w14:textId="77777777" w:rsidR="00287216"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Northern Ireland – Other maintained</w:t>
            </w:r>
          </w:p>
        </w:tc>
        <w:tc>
          <w:tcPr>
            <w:tcW w:w="0" w:type="auto"/>
            <w:noWrap/>
          </w:tcPr>
          <w:p w14:paraId="38A0D2E0"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4</w:t>
            </w:r>
          </w:p>
        </w:tc>
        <w:tc>
          <w:tcPr>
            <w:tcW w:w="0" w:type="auto"/>
            <w:noWrap/>
          </w:tcPr>
          <w:p w14:paraId="0CC6B990"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w:t>
            </w:r>
          </w:p>
        </w:tc>
        <w:tc>
          <w:tcPr>
            <w:tcW w:w="0" w:type="auto"/>
            <w:noWrap/>
          </w:tcPr>
          <w:p w14:paraId="3EC98927"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w:t>
            </w:r>
          </w:p>
        </w:tc>
      </w:tr>
      <w:tr w:rsidR="00287216" w14:paraId="27AB89A1" w14:textId="77777777" w:rsidTr="009B4F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0340E970" w14:textId="77777777" w:rsidR="00287216"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Northern Ireland – Roman Catholic maintained</w:t>
            </w:r>
          </w:p>
        </w:tc>
        <w:tc>
          <w:tcPr>
            <w:tcW w:w="0" w:type="auto"/>
            <w:noWrap/>
          </w:tcPr>
          <w:p w14:paraId="6C482D00"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50</w:t>
            </w:r>
          </w:p>
        </w:tc>
        <w:tc>
          <w:tcPr>
            <w:tcW w:w="0" w:type="auto"/>
            <w:noWrap/>
          </w:tcPr>
          <w:p w14:paraId="27F34580"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3%</w:t>
            </w:r>
          </w:p>
        </w:tc>
        <w:tc>
          <w:tcPr>
            <w:tcW w:w="0" w:type="auto"/>
            <w:noWrap/>
          </w:tcPr>
          <w:p w14:paraId="3ABE0AA7"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1%</w:t>
            </w:r>
          </w:p>
        </w:tc>
      </w:tr>
      <w:tr w:rsidR="00287216" w14:paraId="1F4CF36A" w14:textId="77777777" w:rsidTr="009B4F5A">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7ACB9A9C" w14:textId="77777777" w:rsidR="00287216"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Northern Ireland – Voluntary</w:t>
            </w:r>
          </w:p>
        </w:tc>
        <w:tc>
          <w:tcPr>
            <w:tcW w:w="0" w:type="auto"/>
            <w:noWrap/>
          </w:tcPr>
          <w:p w14:paraId="6FF74A8E"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15</w:t>
            </w:r>
          </w:p>
        </w:tc>
        <w:tc>
          <w:tcPr>
            <w:tcW w:w="0" w:type="auto"/>
            <w:noWrap/>
          </w:tcPr>
          <w:p w14:paraId="7CF41B66"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1%</w:t>
            </w:r>
          </w:p>
        </w:tc>
        <w:tc>
          <w:tcPr>
            <w:tcW w:w="0" w:type="auto"/>
            <w:noWrap/>
          </w:tcPr>
          <w:p w14:paraId="3BCC14F6"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w:t>
            </w:r>
          </w:p>
        </w:tc>
      </w:tr>
      <w:tr w:rsidR="00287216" w14:paraId="299642CE" w14:textId="77777777" w:rsidTr="009B4F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6622FF60" w14:textId="77777777" w:rsidR="00287216" w:rsidRPr="00BC3843" w:rsidRDefault="00287216" w:rsidP="009B4F5A">
            <w:pPr>
              <w:spacing w:after="0"/>
              <w:rPr>
                <w:rFonts w:ascii="Arial" w:eastAsia="Times New Roman" w:hAnsi="Arial" w:cs="Arial"/>
                <w:color w:val="000000"/>
                <w:lang w:eastAsia="en-GB"/>
              </w:rPr>
            </w:pPr>
            <w:r w:rsidRPr="00BC3843">
              <w:rPr>
                <w:rFonts w:ascii="Arial" w:eastAsia="Times New Roman" w:hAnsi="Arial" w:cs="Arial"/>
                <w:color w:val="000000"/>
                <w:lang w:eastAsia="en-GB"/>
              </w:rPr>
              <w:lastRenderedPageBreak/>
              <w:t>Scotland – Independent</w:t>
            </w:r>
          </w:p>
        </w:tc>
        <w:tc>
          <w:tcPr>
            <w:tcW w:w="0" w:type="auto"/>
            <w:noWrap/>
          </w:tcPr>
          <w:p w14:paraId="67ABE5DB" w14:textId="77777777" w:rsidR="00287216" w:rsidRPr="00BC3843"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C3843">
              <w:rPr>
                <w:rFonts w:ascii="Arial" w:eastAsia="Times New Roman" w:hAnsi="Arial" w:cs="Arial"/>
                <w:color w:val="000000"/>
                <w:lang w:eastAsia="en-GB"/>
              </w:rPr>
              <w:t>5</w:t>
            </w:r>
          </w:p>
        </w:tc>
        <w:tc>
          <w:tcPr>
            <w:tcW w:w="0" w:type="auto"/>
            <w:noWrap/>
          </w:tcPr>
          <w:p w14:paraId="489DF68C" w14:textId="77777777" w:rsidR="00287216" w:rsidRPr="00BC3843"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C3843">
              <w:rPr>
                <w:rFonts w:ascii="Arial" w:eastAsia="Times New Roman" w:hAnsi="Arial" w:cs="Arial"/>
                <w:color w:val="000000"/>
                <w:lang w:eastAsia="en-GB"/>
              </w:rPr>
              <w:t>*</w:t>
            </w:r>
          </w:p>
        </w:tc>
        <w:tc>
          <w:tcPr>
            <w:tcW w:w="0" w:type="auto"/>
            <w:noWrap/>
          </w:tcPr>
          <w:p w14:paraId="6F083997" w14:textId="77777777" w:rsidR="00287216" w:rsidRPr="00BC3843"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C3843">
              <w:rPr>
                <w:rFonts w:ascii="Arial" w:eastAsia="Times New Roman" w:hAnsi="Arial" w:cs="Arial"/>
                <w:color w:val="000000"/>
                <w:lang w:eastAsia="en-GB"/>
              </w:rPr>
              <w:t>*</w:t>
            </w:r>
          </w:p>
        </w:tc>
      </w:tr>
      <w:tr w:rsidR="00287216" w14:paraId="708728AC" w14:textId="77777777" w:rsidTr="009B4F5A">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048D9083" w14:textId="77777777" w:rsidR="00287216" w:rsidRPr="00BC3843" w:rsidRDefault="00287216" w:rsidP="009B4F5A">
            <w:pPr>
              <w:spacing w:after="0"/>
              <w:rPr>
                <w:rFonts w:ascii="Arial" w:eastAsia="Times New Roman" w:hAnsi="Arial" w:cs="Arial"/>
                <w:color w:val="000000"/>
                <w:lang w:eastAsia="en-GB"/>
              </w:rPr>
            </w:pPr>
            <w:r w:rsidRPr="00BC3843">
              <w:rPr>
                <w:rFonts w:ascii="Arial" w:eastAsia="Times New Roman" w:hAnsi="Arial" w:cs="Arial"/>
                <w:color w:val="000000"/>
                <w:lang w:eastAsia="en-GB"/>
              </w:rPr>
              <w:t>Scotland – LA maintained</w:t>
            </w:r>
          </w:p>
        </w:tc>
        <w:tc>
          <w:tcPr>
            <w:tcW w:w="0" w:type="auto"/>
            <w:noWrap/>
          </w:tcPr>
          <w:p w14:paraId="45EDA37E" w14:textId="77777777" w:rsidR="00287216" w:rsidRPr="00BC3843"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C3843">
              <w:rPr>
                <w:rFonts w:ascii="Arial" w:eastAsia="Times New Roman" w:hAnsi="Arial" w:cs="Arial"/>
                <w:color w:val="000000"/>
                <w:lang w:eastAsia="en-GB"/>
              </w:rPr>
              <w:t>219</w:t>
            </w:r>
          </w:p>
        </w:tc>
        <w:tc>
          <w:tcPr>
            <w:tcW w:w="0" w:type="auto"/>
            <w:noWrap/>
          </w:tcPr>
          <w:p w14:paraId="48A5F190" w14:textId="77777777" w:rsidR="00287216" w:rsidRPr="00BC3843"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C3843">
              <w:rPr>
                <w:rFonts w:ascii="Arial" w:eastAsia="Times New Roman" w:hAnsi="Arial" w:cs="Arial"/>
                <w:color w:val="000000"/>
                <w:lang w:eastAsia="en-GB"/>
              </w:rPr>
              <w:t>12%</w:t>
            </w:r>
          </w:p>
        </w:tc>
        <w:tc>
          <w:tcPr>
            <w:tcW w:w="0" w:type="auto"/>
            <w:noWrap/>
          </w:tcPr>
          <w:p w14:paraId="21310485" w14:textId="77777777" w:rsidR="00287216" w:rsidRPr="00BC3843"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C3843">
              <w:rPr>
                <w:rFonts w:ascii="Arial" w:eastAsia="Times New Roman" w:hAnsi="Arial" w:cs="Arial"/>
                <w:color w:val="000000"/>
                <w:lang w:eastAsia="en-GB"/>
              </w:rPr>
              <w:t>7%</w:t>
            </w:r>
          </w:p>
        </w:tc>
      </w:tr>
      <w:tr w:rsidR="00287216" w14:paraId="64A8B2C4" w14:textId="77777777" w:rsidTr="009B4F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0C303DD5" w14:textId="77777777" w:rsidR="00287216" w:rsidRPr="00BC3843" w:rsidRDefault="00287216" w:rsidP="009B4F5A">
            <w:pPr>
              <w:spacing w:after="0"/>
              <w:rPr>
                <w:rFonts w:ascii="Arial" w:eastAsia="Times New Roman" w:hAnsi="Arial" w:cs="Arial"/>
                <w:color w:val="000000"/>
                <w:lang w:eastAsia="en-GB"/>
              </w:rPr>
            </w:pPr>
            <w:r w:rsidRPr="00BC3843">
              <w:rPr>
                <w:rFonts w:ascii="Arial" w:eastAsia="Times New Roman" w:hAnsi="Arial" w:cs="Arial"/>
                <w:color w:val="000000"/>
                <w:lang w:eastAsia="en-GB"/>
              </w:rPr>
              <w:t>Scotland – Other</w:t>
            </w:r>
          </w:p>
        </w:tc>
        <w:tc>
          <w:tcPr>
            <w:tcW w:w="0" w:type="auto"/>
            <w:noWrap/>
          </w:tcPr>
          <w:p w14:paraId="31C0C4DC" w14:textId="77777777" w:rsidR="00287216" w:rsidRPr="00BC3843"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C3843">
              <w:rPr>
                <w:rFonts w:ascii="Arial" w:eastAsia="Times New Roman" w:hAnsi="Arial" w:cs="Arial"/>
                <w:color w:val="000000"/>
                <w:lang w:eastAsia="en-GB"/>
              </w:rPr>
              <w:t>2</w:t>
            </w:r>
          </w:p>
        </w:tc>
        <w:tc>
          <w:tcPr>
            <w:tcW w:w="0" w:type="auto"/>
            <w:noWrap/>
          </w:tcPr>
          <w:p w14:paraId="4B4CF367" w14:textId="77777777" w:rsidR="00287216" w:rsidRPr="00BC3843"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C3843">
              <w:rPr>
                <w:rFonts w:ascii="Arial" w:eastAsia="Times New Roman" w:hAnsi="Arial" w:cs="Arial"/>
                <w:color w:val="000000"/>
                <w:lang w:eastAsia="en-GB"/>
              </w:rPr>
              <w:t>*</w:t>
            </w:r>
          </w:p>
        </w:tc>
        <w:tc>
          <w:tcPr>
            <w:tcW w:w="0" w:type="auto"/>
            <w:noWrap/>
          </w:tcPr>
          <w:p w14:paraId="62229B32" w14:textId="77777777" w:rsidR="00287216" w:rsidRPr="00BC3843"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C3843">
              <w:rPr>
                <w:rFonts w:ascii="Arial" w:eastAsia="Times New Roman" w:hAnsi="Arial" w:cs="Arial"/>
                <w:color w:val="000000"/>
                <w:lang w:eastAsia="en-GB"/>
              </w:rPr>
              <w:t>*</w:t>
            </w:r>
          </w:p>
        </w:tc>
      </w:tr>
      <w:tr w:rsidR="00287216" w14:paraId="1288553F" w14:textId="77777777" w:rsidTr="009B4F5A">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36DEEEBB" w14:textId="77777777" w:rsidR="00287216"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Wales – Community</w:t>
            </w:r>
          </w:p>
        </w:tc>
        <w:tc>
          <w:tcPr>
            <w:tcW w:w="0" w:type="auto"/>
            <w:noWrap/>
          </w:tcPr>
          <w:p w14:paraId="21795A7F"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49</w:t>
            </w:r>
          </w:p>
        </w:tc>
        <w:tc>
          <w:tcPr>
            <w:tcW w:w="0" w:type="auto"/>
            <w:noWrap/>
          </w:tcPr>
          <w:p w14:paraId="47917674"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3%</w:t>
            </w:r>
          </w:p>
        </w:tc>
        <w:tc>
          <w:tcPr>
            <w:tcW w:w="0" w:type="auto"/>
            <w:noWrap/>
          </w:tcPr>
          <w:p w14:paraId="327A2273"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3%</w:t>
            </w:r>
          </w:p>
        </w:tc>
      </w:tr>
      <w:tr w:rsidR="00287216" w14:paraId="266B5336" w14:textId="77777777" w:rsidTr="009B4F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133AFF99" w14:textId="77777777" w:rsidR="00287216"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Wales – Foundation</w:t>
            </w:r>
          </w:p>
        </w:tc>
        <w:tc>
          <w:tcPr>
            <w:tcW w:w="0" w:type="auto"/>
            <w:noWrap/>
          </w:tcPr>
          <w:p w14:paraId="596C3C6A"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2</w:t>
            </w:r>
          </w:p>
        </w:tc>
        <w:tc>
          <w:tcPr>
            <w:tcW w:w="0" w:type="auto"/>
            <w:noWrap/>
          </w:tcPr>
          <w:p w14:paraId="28569250"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w:t>
            </w:r>
          </w:p>
        </w:tc>
        <w:tc>
          <w:tcPr>
            <w:tcW w:w="0" w:type="auto"/>
            <w:noWrap/>
          </w:tcPr>
          <w:p w14:paraId="1C37DECE"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w:t>
            </w:r>
          </w:p>
        </w:tc>
      </w:tr>
      <w:tr w:rsidR="00287216" w14:paraId="49C1AA7B" w14:textId="77777777" w:rsidTr="009B4F5A">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7E64184E" w14:textId="77777777" w:rsidR="00287216"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Wales – Independent</w:t>
            </w:r>
          </w:p>
        </w:tc>
        <w:tc>
          <w:tcPr>
            <w:tcW w:w="0" w:type="auto"/>
            <w:noWrap/>
          </w:tcPr>
          <w:p w14:paraId="6105526F"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5</w:t>
            </w:r>
          </w:p>
        </w:tc>
        <w:tc>
          <w:tcPr>
            <w:tcW w:w="0" w:type="auto"/>
            <w:noWrap/>
          </w:tcPr>
          <w:p w14:paraId="24384DF5"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w:t>
            </w:r>
          </w:p>
        </w:tc>
        <w:tc>
          <w:tcPr>
            <w:tcW w:w="0" w:type="auto"/>
            <w:noWrap/>
          </w:tcPr>
          <w:p w14:paraId="1F137D7B"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w:t>
            </w:r>
          </w:p>
        </w:tc>
      </w:tr>
      <w:tr w:rsidR="00287216" w14:paraId="7D9324ED" w14:textId="77777777" w:rsidTr="009B4F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25B5FF83" w14:textId="77777777" w:rsidR="00287216"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Wales – Pupil referral unit</w:t>
            </w:r>
          </w:p>
        </w:tc>
        <w:tc>
          <w:tcPr>
            <w:tcW w:w="0" w:type="auto"/>
            <w:noWrap/>
          </w:tcPr>
          <w:p w14:paraId="5217FB5D"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1</w:t>
            </w:r>
          </w:p>
        </w:tc>
        <w:tc>
          <w:tcPr>
            <w:tcW w:w="0" w:type="auto"/>
            <w:noWrap/>
          </w:tcPr>
          <w:p w14:paraId="7D12F027"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w:t>
            </w:r>
          </w:p>
        </w:tc>
        <w:tc>
          <w:tcPr>
            <w:tcW w:w="0" w:type="auto"/>
            <w:noWrap/>
          </w:tcPr>
          <w:p w14:paraId="5A941269"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w:t>
            </w:r>
          </w:p>
        </w:tc>
      </w:tr>
      <w:tr w:rsidR="00287216" w14:paraId="0DB2E121" w14:textId="77777777" w:rsidTr="009B4F5A">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10FC8FB0" w14:textId="77777777" w:rsidR="00287216"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Wales – Voluntary aided</w:t>
            </w:r>
          </w:p>
        </w:tc>
        <w:tc>
          <w:tcPr>
            <w:tcW w:w="0" w:type="auto"/>
            <w:noWrap/>
          </w:tcPr>
          <w:p w14:paraId="44210284"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12</w:t>
            </w:r>
          </w:p>
        </w:tc>
        <w:tc>
          <w:tcPr>
            <w:tcW w:w="0" w:type="auto"/>
            <w:noWrap/>
          </w:tcPr>
          <w:p w14:paraId="416A68E8"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1%</w:t>
            </w:r>
          </w:p>
        </w:tc>
        <w:tc>
          <w:tcPr>
            <w:tcW w:w="0" w:type="auto"/>
            <w:noWrap/>
          </w:tcPr>
          <w:p w14:paraId="2A4755CA"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w:t>
            </w:r>
          </w:p>
        </w:tc>
      </w:tr>
      <w:tr w:rsidR="00287216" w14:paraId="42348F9A" w14:textId="77777777" w:rsidTr="009B4F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2273720D" w14:textId="77777777" w:rsidR="00287216"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Wales – Voluntary controlled</w:t>
            </w:r>
          </w:p>
        </w:tc>
        <w:tc>
          <w:tcPr>
            <w:tcW w:w="0" w:type="auto"/>
            <w:noWrap/>
          </w:tcPr>
          <w:p w14:paraId="41EB2601"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1</w:t>
            </w:r>
          </w:p>
        </w:tc>
        <w:tc>
          <w:tcPr>
            <w:tcW w:w="0" w:type="auto"/>
            <w:noWrap/>
          </w:tcPr>
          <w:p w14:paraId="751DC090"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w:t>
            </w:r>
          </w:p>
        </w:tc>
        <w:tc>
          <w:tcPr>
            <w:tcW w:w="0" w:type="auto"/>
            <w:noWrap/>
          </w:tcPr>
          <w:p w14:paraId="11714A1A"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w:t>
            </w:r>
          </w:p>
        </w:tc>
      </w:tr>
      <w:tr w:rsidR="00287216" w14:paraId="27259D8F" w14:textId="77777777" w:rsidTr="009B4F5A">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7575DDB6" w14:textId="77777777" w:rsidR="00287216"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Wales - Other</w:t>
            </w:r>
          </w:p>
        </w:tc>
        <w:tc>
          <w:tcPr>
            <w:tcW w:w="0" w:type="auto"/>
            <w:noWrap/>
          </w:tcPr>
          <w:p w14:paraId="45C775FE"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2</w:t>
            </w:r>
          </w:p>
        </w:tc>
        <w:tc>
          <w:tcPr>
            <w:tcW w:w="0" w:type="auto"/>
            <w:noWrap/>
          </w:tcPr>
          <w:p w14:paraId="10067A40"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w:t>
            </w:r>
          </w:p>
        </w:tc>
        <w:tc>
          <w:tcPr>
            <w:tcW w:w="0" w:type="auto"/>
            <w:noWrap/>
          </w:tcPr>
          <w:p w14:paraId="638CAF15"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w:t>
            </w:r>
          </w:p>
        </w:tc>
      </w:tr>
    </w:tbl>
    <w:p w14:paraId="691A4420" w14:textId="77777777" w:rsidR="00287216" w:rsidRDefault="00287216" w:rsidP="00287216"/>
    <w:p w14:paraId="28FAC12E" w14:textId="51D7B02A" w:rsidR="00E7365A" w:rsidRDefault="00A210D0" w:rsidP="00A210D0">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w:t>
      </w:r>
      <w:r w:rsidRPr="000A1FE7">
        <w:t xml:space="preserve">Weighting profile for combined full-length survey and short </w:t>
      </w:r>
      <w:proofErr w:type="gramStart"/>
      <w:r w:rsidRPr="000A1FE7">
        <w:t>survey</w:t>
      </w:r>
      <w:proofErr w:type="gramEnd"/>
    </w:p>
    <w:tbl>
      <w:tblPr>
        <w:tblStyle w:val="BMGTable1"/>
        <w:tblW w:w="0" w:type="auto"/>
        <w:tblInd w:w="557" w:type="dxa"/>
        <w:tblLook w:val="04A0" w:firstRow="1" w:lastRow="0" w:firstColumn="1" w:lastColumn="0" w:noHBand="0" w:noVBand="1"/>
      </w:tblPr>
      <w:tblGrid>
        <w:gridCol w:w="4662"/>
        <w:gridCol w:w="717"/>
        <w:gridCol w:w="1273"/>
        <w:gridCol w:w="1061"/>
      </w:tblGrid>
      <w:tr w:rsidR="00287216" w:rsidRPr="000D0412" w14:paraId="014831DF" w14:textId="77777777" w:rsidTr="009B4F5A">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55D35F4" w14:textId="77777777" w:rsidR="00287216" w:rsidRPr="000D0412" w:rsidRDefault="00287216" w:rsidP="009B4F5A">
            <w:pPr>
              <w:rPr>
                <w:rFonts w:ascii="Arial" w:eastAsia="Times New Roman" w:hAnsi="Arial" w:cs="Arial"/>
                <w:b w:val="0"/>
                <w:lang w:eastAsia="en-GB"/>
              </w:rPr>
            </w:pPr>
            <w:r w:rsidRPr="000D0412">
              <w:rPr>
                <w:rFonts w:ascii="Arial" w:eastAsia="Times New Roman" w:hAnsi="Arial" w:cs="Arial"/>
                <w:b w:val="0"/>
                <w:lang w:eastAsia="en-GB"/>
              </w:rPr>
              <w:t> </w:t>
            </w:r>
          </w:p>
        </w:tc>
        <w:tc>
          <w:tcPr>
            <w:tcW w:w="0" w:type="auto"/>
            <w:shd w:val="clear" w:color="auto" w:fill="auto"/>
            <w:noWrap/>
            <w:hideMark/>
          </w:tcPr>
          <w:p w14:paraId="53EBAD47" w14:textId="77777777" w:rsidR="00287216" w:rsidRPr="000D0412" w:rsidRDefault="00287216" w:rsidP="009B4F5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lang w:eastAsia="en-GB"/>
              </w:rPr>
            </w:pPr>
            <w:r>
              <w:rPr>
                <w:rFonts w:ascii="Arial" w:eastAsia="Times New Roman" w:hAnsi="Arial" w:cs="Arial"/>
                <w:b w:val="0"/>
                <w:lang w:eastAsia="en-GB"/>
              </w:rPr>
              <w:t>n</w:t>
            </w:r>
          </w:p>
        </w:tc>
        <w:tc>
          <w:tcPr>
            <w:tcW w:w="0" w:type="auto"/>
            <w:shd w:val="clear" w:color="auto" w:fill="auto"/>
            <w:hideMark/>
          </w:tcPr>
          <w:p w14:paraId="13635C41" w14:textId="77777777" w:rsidR="00287216" w:rsidRPr="000D0412" w:rsidRDefault="00287216" w:rsidP="009B4F5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lang w:eastAsia="en-GB"/>
              </w:rPr>
            </w:pPr>
            <w:r>
              <w:rPr>
                <w:rFonts w:ascii="Arial" w:eastAsia="Times New Roman" w:hAnsi="Arial" w:cs="Arial"/>
                <w:b w:val="0"/>
                <w:lang w:eastAsia="en-GB"/>
              </w:rPr>
              <w:t>Unweighted</w:t>
            </w:r>
          </w:p>
        </w:tc>
        <w:tc>
          <w:tcPr>
            <w:tcW w:w="0" w:type="auto"/>
            <w:shd w:val="clear" w:color="auto" w:fill="auto"/>
            <w:noWrap/>
            <w:hideMark/>
          </w:tcPr>
          <w:p w14:paraId="65D6ECD2" w14:textId="77777777" w:rsidR="00287216" w:rsidRPr="000D0412" w:rsidRDefault="00287216" w:rsidP="009B4F5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lang w:eastAsia="en-GB"/>
              </w:rPr>
            </w:pPr>
            <w:r>
              <w:rPr>
                <w:rFonts w:ascii="Arial" w:eastAsia="Times New Roman" w:hAnsi="Arial" w:cs="Arial"/>
                <w:b w:val="0"/>
                <w:lang w:eastAsia="en-GB"/>
              </w:rPr>
              <w:t>Weighted</w:t>
            </w:r>
          </w:p>
        </w:tc>
      </w:tr>
      <w:tr w:rsidR="00287216" w:rsidRPr="00181CDB" w14:paraId="32A84FA2" w14:textId="77777777" w:rsidTr="009B4F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gridSpan w:val="4"/>
            <w:noWrap/>
          </w:tcPr>
          <w:p w14:paraId="49ADFBF9" w14:textId="77777777" w:rsidR="00287216" w:rsidRPr="00181CDB" w:rsidRDefault="00287216" w:rsidP="009B4F5A">
            <w:pPr>
              <w:spacing w:after="0"/>
              <w:rPr>
                <w:rFonts w:ascii="Arial" w:eastAsia="Times New Roman" w:hAnsi="Arial" w:cs="Arial"/>
                <w:color w:val="000000"/>
                <w:lang w:eastAsia="en-GB"/>
              </w:rPr>
            </w:pPr>
            <w:r>
              <w:rPr>
                <w:rFonts w:ascii="Arial" w:eastAsia="Times New Roman" w:hAnsi="Arial" w:cs="Arial"/>
                <w:b w:val="0"/>
                <w:color w:val="000000"/>
                <w:lang w:eastAsia="en-GB"/>
              </w:rPr>
              <w:t>Nation</w:t>
            </w:r>
          </w:p>
        </w:tc>
      </w:tr>
      <w:tr w:rsidR="00287216" w:rsidRPr="000D0412" w14:paraId="4B54BAA7" w14:textId="77777777" w:rsidTr="009B4F5A">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7E03C66D" w14:textId="77777777" w:rsidR="00287216" w:rsidRPr="000D0412"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England</w:t>
            </w:r>
          </w:p>
        </w:tc>
        <w:tc>
          <w:tcPr>
            <w:tcW w:w="0" w:type="auto"/>
            <w:noWrap/>
          </w:tcPr>
          <w:p w14:paraId="71E035DC" w14:textId="77777777" w:rsidR="00287216" w:rsidRPr="000D0412"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3,519</w:t>
            </w:r>
          </w:p>
        </w:tc>
        <w:tc>
          <w:tcPr>
            <w:tcW w:w="0" w:type="auto"/>
            <w:noWrap/>
          </w:tcPr>
          <w:p w14:paraId="417F3946" w14:textId="77777777" w:rsidR="00287216" w:rsidRPr="000D0412"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81%</w:t>
            </w:r>
          </w:p>
        </w:tc>
        <w:tc>
          <w:tcPr>
            <w:tcW w:w="0" w:type="auto"/>
            <w:noWrap/>
          </w:tcPr>
          <w:p w14:paraId="48C5121D" w14:textId="77777777" w:rsidR="00287216" w:rsidRPr="000D0412"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85%</w:t>
            </w:r>
          </w:p>
        </w:tc>
      </w:tr>
      <w:tr w:rsidR="00287216" w:rsidRPr="000D0412" w14:paraId="3D34D708" w14:textId="77777777" w:rsidTr="009B4F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0C896386" w14:textId="77777777" w:rsidR="00287216" w:rsidRPr="000D0412"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Northern Ireland</w:t>
            </w:r>
          </w:p>
        </w:tc>
        <w:tc>
          <w:tcPr>
            <w:tcW w:w="0" w:type="auto"/>
            <w:noWrap/>
          </w:tcPr>
          <w:p w14:paraId="0DBBD0C4" w14:textId="77777777" w:rsidR="00287216" w:rsidRPr="000D0412"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220</w:t>
            </w:r>
          </w:p>
        </w:tc>
        <w:tc>
          <w:tcPr>
            <w:tcW w:w="0" w:type="auto"/>
            <w:noWrap/>
          </w:tcPr>
          <w:p w14:paraId="7944B4CF" w14:textId="77777777" w:rsidR="00287216" w:rsidRPr="000D0412"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5%</w:t>
            </w:r>
          </w:p>
        </w:tc>
        <w:tc>
          <w:tcPr>
            <w:tcW w:w="0" w:type="auto"/>
            <w:noWrap/>
          </w:tcPr>
          <w:p w14:paraId="5BD95F96" w14:textId="77777777" w:rsidR="00287216" w:rsidRPr="000D0412"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3%</w:t>
            </w:r>
          </w:p>
        </w:tc>
      </w:tr>
      <w:tr w:rsidR="00287216" w:rsidRPr="000D0412" w14:paraId="2496AF13" w14:textId="77777777" w:rsidTr="009B4F5A">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2F2A2A12" w14:textId="77777777" w:rsidR="00287216"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Scotland</w:t>
            </w:r>
          </w:p>
        </w:tc>
        <w:tc>
          <w:tcPr>
            <w:tcW w:w="0" w:type="auto"/>
            <w:noWrap/>
          </w:tcPr>
          <w:p w14:paraId="7F9CB80C"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407</w:t>
            </w:r>
          </w:p>
        </w:tc>
        <w:tc>
          <w:tcPr>
            <w:tcW w:w="0" w:type="auto"/>
            <w:noWrap/>
          </w:tcPr>
          <w:p w14:paraId="3A4D9773"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9%</w:t>
            </w:r>
          </w:p>
        </w:tc>
        <w:tc>
          <w:tcPr>
            <w:tcW w:w="0" w:type="auto"/>
            <w:noWrap/>
          </w:tcPr>
          <w:p w14:paraId="4DB7F09E"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7%</w:t>
            </w:r>
          </w:p>
        </w:tc>
      </w:tr>
      <w:tr w:rsidR="00287216" w:rsidRPr="000D0412" w14:paraId="205FE7AD" w14:textId="77777777" w:rsidTr="009B4F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43C71EEE" w14:textId="77777777" w:rsidR="00287216" w:rsidRPr="000D0412"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Wales</w:t>
            </w:r>
          </w:p>
        </w:tc>
        <w:tc>
          <w:tcPr>
            <w:tcW w:w="0" w:type="auto"/>
            <w:noWrap/>
          </w:tcPr>
          <w:p w14:paraId="48FA5EB0" w14:textId="77777777" w:rsidR="00287216" w:rsidRPr="000D0412"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184</w:t>
            </w:r>
          </w:p>
        </w:tc>
        <w:tc>
          <w:tcPr>
            <w:tcW w:w="0" w:type="auto"/>
            <w:noWrap/>
          </w:tcPr>
          <w:p w14:paraId="480F51B1" w14:textId="77777777" w:rsidR="00287216" w:rsidRPr="000D0412"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4%</w:t>
            </w:r>
          </w:p>
        </w:tc>
        <w:tc>
          <w:tcPr>
            <w:tcW w:w="0" w:type="auto"/>
            <w:noWrap/>
          </w:tcPr>
          <w:p w14:paraId="0EBDBF48" w14:textId="77777777" w:rsidR="00287216" w:rsidRPr="000D0412"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4%</w:t>
            </w:r>
          </w:p>
        </w:tc>
      </w:tr>
      <w:tr w:rsidR="00287216" w:rsidRPr="00181CDB" w14:paraId="4AAC67CB" w14:textId="77777777" w:rsidTr="009B4F5A">
        <w:trPr>
          <w:trHeight w:val="300"/>
        </w:trPr>
        <w:tc>
          <w:tcPr>
            <w:cnfStyle w:val="001000000000" w:firstRow="0" w:lastRow="0" w:firstColumn="1" w:lastColumn="0" w:oddVBand="0" w:evenVBand="0" w:oddHBand="0" w:evenHBand="0" w:firstRowFirstColumn="0" w:firstRowLastColumn="0" w:lastRowFirstColumn="0" w:lastRowLastColumn="0"/>
            <w:tcW w:w="0" w:type="auto"/>
            <w:gridSpan w:val="4"/>
            <w:noWrap/>
          </w:tcPr>
          <w:p w14:paraId="1A47AC5F" w14:textId="77777777" w:rsidR="00287216" w:rsidRPr="00181CDB" w:rsidRDefault="00287216" w:rsidP="009B4F5A">
            <w:pPr>
              <w:spacing w:after="0"/>
              <w:rPr>
                <w:rFonts w:ascii="Arial" w:eastAsia="Times New Roman" w:hAnsi="Arial" w:cs="Arial"/>
                <w:color w:val="000000"/>
                <w:lang w:eastAsia="en-GB"/>
              </w:rPr>
            </w:pPr>
            <w:r>
              <w:rPr>
                <w:rFonts w:ascii="Arial" w:eastAsia="Times New Roman" w:hAnsi="Arial" w:cs="Arial"/>
                <w:b w:val="0"/>
                <w:color w:val="000000"/>
                <w:lang w:eastAsia="en-GB"/>
              </w:rPr>
              <w:t>School phase</w:t>
            </w:r>
          </w:p>
        </w:tc>
      </w:tr>
      <w:tr w:rsidR="00287216" w:rsidRPr="000D0412" w14:paraId="6AE11777" w14:textId="77777777" w:rsidTr="009B4F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5316A1D3" w14:textId="77777777" w:rsidR="00287216"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Primary</w:t>
            </w:r>
          </w:p>
        </w:tc>
        <w:tc>
          <w:tcPr>
            <w:tcW w:w="0" w:type="auto"/>
            <w:noWrap/>
          </w:tcPr>
          <w:p w14:paraId="264AF5A5" w14:textId="77777777" w:rsidR="00287216" w:rsidRPr="000D0412"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3,030</w:t>
            </w:r>
          </w:p>
        </w:tc>
        <w:tc>
          <w:tcPr>
            <w:tcW w:w="0" w:type="auto"/>
            <w:noWrap/>
          </w:tcPr>
          <w:p w14:paraId="24BE7430" w14:textId="77777777" w:rsidR="00287216" w:rsidRPr="000D0412"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70%</w:t>
            </w:r>
          </w:p>
        </w:tc>
        <w:tc>
          <w:tcPr>
            <w:tcW w:w="0" w:type="auto"/>
            <w:noWrap/>
          </w:tcPr>
          <w:p w14:paraId="397C2696" w14:textId="77777777" w:rsidR="00287216" w:rsidRPr="000D0412"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80%</w:t>
            </w:r>
          </w:p>
        </w:tc>
      </w:tr>
      <w:tr w:rsidR="00287216" w:rsidRPr="000D0412" w14:paraId="11259478" w14:textId="77777777" w:rsidTr="009B4F5A">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584E1B4D" w14:textId="77777777" w:rsidR="00287216"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Middle</w:t>
            </w:r>
          </w:p>
        </w:tc>
        <w:tc>
          <w:tcPr>
            <w:tcW w:w="0" w:type="auto"/>
            <w:noWrap/>
          </w:tcPr>
          <w:p w14:paraId="477A488A" w14:textId="77777777" w:rsidR="00287216" w:rsidRPr="000D0412"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48</w:t>
            </w:r>
          </w:p>
        </w:tc>
        <w:tc>
          <w:tcPr>
            <w:tcW w:w="0" w:type="auto"/>
            <w:noWrap/>
          </w:tcPr>
          <w:p w14:paraId="393DC1BB" w14:textId="77777777" w:rsidR="00287216" w:rsidRPr="000D0412" w:rsidRDefault="00287216" w:rsidP="009B4F5A">
            <w:pPr>
              <w:tabs>
                <w:tab w:val="left" w:pos="390"/>
                <w:tab w:val="center" w:pos="528"/>
              </w:tabs>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1%</w:t>
            </w:r>
          </w:p>
        </w:tc>
        <w:tc>
          <w:tcPr>
            <w:tcW w:w="0" w:type="auto"/>
            <w:noWrap/>
          </w:tcPr>
          <w:p w14:paraId="113DF67B" w14:textId="77777777" w:rsidR="00287216" w:rsidRPr="000D0412"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1%</w:t>
            </w:r>
          </w:p>
        </w:tc>
      </w:tr>
      <w:tr w:rsidR="00287216" w14:paraId="70508A9B" w14:textId="77777777" w:rsidTr="009B4F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69BD7384" w14:textId="77777777" w:rsidR="00287216"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Secondary</w:t>
            </w:r>
          </w:p>
        </w:tc>
        <w:tc>
          <w:tcPr>
            <w:tcW w:w="0" w:type="auto"/>
            <w:noWrap/>
          </w:tcPr>
          <w:p w14:paraId="24058A70"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983</w:t>
            </w:r>
          </w:p>
        </w:tc>
        <w:tc>
          <w:tcPr>
            <w:tcW w:w="0" w:type="auto"/>
            <w:noWrap/>
          </w:tcPr>
          <w:p w14:paraId="039CAB5B"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23%</w:t>
            </w:r>
          </w:p>
        </w:tc>
        <w:tc>
          <w:tcPr>
            <w:tcW w:w="0" w:type="auto"/>
            <w:noWrap/>
          </w:tcPr>
          <w:p w14:paraId="2C666C2B"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18%</w:t>
            </w:r>
          </w:p>
        </w:tc>
      </w:tr>
      <w:tr w:rsidR="00287216" w14:paraId="6464BF0F" w14:textId="77777777" w:rsidTr="009B4F5A">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5CE2461B" w14:textId="77777777" w:rsidR="00287216"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All-through</w:t>
            </w:r>
          </w:p>
        </w:tc>
        <w:tc>
          <w:tcPr>
            <w:tcW w:w="0" w:type="auto"/>
            <w:noWrap/>
          </w:tcPr>
          <w:p w14:paraId="6FA865ED"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269</w:t>
            </w:r>
          </w:p>
        </w:tc>
        <w:tc>
          <w:tcPr>
            <w:tcW w:w="0" w:type="auto"/>
            <w:noWrap/>
          </w:tcPr>
          <w:p w14:paraId="2A5B396C"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6%</w:t>
            </w:r>
          </w:p>
        </w:tc>
        <w:tc>
          <w:tcPr>
            <w:tcW w:w="0" w:type="auto"/>
            <w:noWrap/>
          </w:tcPr>
          <w:p w14:paraId="08B6B5AF"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1%</w:t>
            </w:r>
          </w:p>
        </w:tc>
      </w:tr>
      <w:tr w:rsidR="00287216" w14:paraId="0AE5F6F5" w14:textId="77777777" w:rsidTr="009B4F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08027D0B" w14:textId="77777777" w:rsidR="00287216" w:rsidRPr="003E1547" w:rsidRDefault="00287216" w:rsidP="009B4F5A">
            <w:pPr>
              <w:spacing w:after="0"/>
              <w:rPr>
                <w:rFonts w:ascii="Arial" w:eastAsia="Times New Roman" w:hAnsi="Arial" w:cs="Arial"/>
                <w:b w:val="0"/>
                <w:bCs w:val="0"/>
                <w:color w:val="000000"/>
                <w:lang w:eastAsia="en-GB"/>
              </w:rPr>
            </w:pPr>
            <w:r w:rsidRPr="003E1547">
              <w:rPr>
                <w:rFonts w:ascii="Arial" w:eastAsia="Times New Roman" w:hAnsi="Arial" w:cs="Arial"/>
                <w:b w:val="0"/>
                <w:bCs w:val="0"/>
                <w:color w:val="000000"/>
                <w:lang w:eastAsia="en-GB"/>
              </w:rPr>
              <w:t>Education type</w:t>
            </w:r>
          </w:p>
        </w:tc>
        <w:tc>
          <w:tcPr>
            <w:tcW w:w="0" w:type="auto"/>
            <w:noWrap/>
          </w:tcPr>
          <w:p w14:paraId="6283B342"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0" w:type="auto"/>
            <w:noWrap/>
          </w:tcPr>
          <w:p w14:paraId="7180E7E1"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c>
          <w:tcPr>
            <w:tcW w:w="0" w:type="auto"/>
            <w:noWrap/>
          </w:tcPr>
          <w:p w14:paraId="794C9B12"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p>
        </w:tc>
      </w:tr>
      <w:tr w:rsidR="00287216" w14:paraId="17D24EBF" w14:textId="77777777" w:rsidTr="009B4F5A">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333FBA65" w14:textId="77777777" w:rsidR="00287216"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England – Academy</w:t>
            </w:r>
          </w:p>
        </w:tc>
        <w:tc>
          <w:tcPr>
            <w:tcW w:w="0" w:type="auto"/>
            <w:noWrap/>
          </w:tcPr>
          <w:p w14:paraId="2EDE80AC"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921</w:t>
            </w:r>
          </w:p>
        </w:tc>
        <w:tc>
          <w:tcPr>
            <w:tcW w:w="0" w:type="auto"/>
            <w:noWrap/>
          </w:tcPr>
          <w:p w14:paraId="28FB0101"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21%</w:t>
            </w:r>
          </w:p>
        </w:tc>
        <w:tc>
          <w:tcPr>
            <w:tcW w:w="0" w:type="auto"/>
            <w:noWrap/>
          </w:tcPr>
          <w:p w14:paraId="406257E2"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18%</w:t>
            </w:r>
          </w:p>
        </w:tc>
      </w:tr>
      <w:tr w:rsidR="00287216" w14:paraId="08B18140" w14:textId="77777777" w:rsidTr="009B4F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7A23C076" w14:textId="77777777" w:rsidR="00287216"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England – Free school</w:t>
            </w:r>
          </w:p>
        </w:tc>
        <w:tc>
          <w:tcPr>
            <w:tcW w:w="0" w:type="auto"/>
            <w:noWrap/>
          </w:tcPr>
          <w:p w14:paraId="489B6F38"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93</w:t>
            </w:r>
          </w:p>
        </w:tc>
        <w:tc>
          <w:tcPr>
            <w:tcW w:w="0" w:type="auto"/>
            <w:noWrap/>
          </w:tcPr>
          <w:p w14:paraId="0E069708"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2%</w:t>
            </w:r>
          </w:p>
        </w:tc>
        <w:tc>
          <w:tcPr>
            <w:tcW w:w="0" w:type="auto"/>
            <w:noWrap/>
          </w:tcPr>
          <w:p w14:paraId="2DDCBFA9"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2%</w:t>
            </w:r>
          </w:p>
        </w:tc>
      </w:tr>
      <w:tr w:rsidR="00287216" w14:paraId="048E4744" w14:textId="77777777" w:rsidTr="009B4F5A">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1CB83956" w14:textId="77777777" w:rsidR="00287216"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England – Independent</w:t>
            </w:r>
          </w:p>
        </w:tc>
        <w:tc>
          <w:tcPr>
            <w:tcW w:w="0" w:type="auto"/>
            <w:noWrap/>
          </w:tcPr>
          <w:p w14:paraId="627C5DD9"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281</w:t>
            </w:r>
          </w:p>
        </w:tc>
        <w:tc>
          <w:tcPr>
            <w:tcW w:w="0" w:type="auto"/>
            <w:noWrap/>
          </w:tcPr>
          <w:p w14:paraId="58294438"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6%</w:t>
            </w:r>
          </w:p>
        </w:tc>
        <w:tc>
          <w:tcPr>
            <w:tcW w:w="0" w:type="auto"/>
            <w:noWrap/>
          </w:tcPr>
          <w:p w14:paraId="422AF1E2"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8%</w:t>
            </w:r>
          </w:p>
        </w:tc>
      </w:tr>
      <w:tr w:rsidR="00287216" w14:paraId="60E5BE16" w14:textId="77777777" w:rsidTr="009B4F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6150BF36" w14:textId="77777777" w:rsidR="00287216"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England – LA maintained</w:t>
            </w:r>
          </w:p>
        </w:tc>
        <w:tc>
          <w:tcPr>
            <w:tcW w:w="0" w:type="auto"/>
            <w:noWrap/>
          </w:tcPr>
          <w:p w14:paraId="71C46DB4"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1,980</w:t>
            </w:r>
          </w:p>
        </w:tc>
        <w:tc>
          <w:tcPr>
            <w:tcW w:w="0" w:type="auto"/>
            <w:noWrap/>
          </w:tcPr>
          <w:p w14:paraId="17B19299"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46%</w:t>
            </w:r>
          </w:p>
        </w:tc>
        <w:tc>
          <w:tcPr>
            <w:tcW w:w="0" w:type="auto"/>
            <w:noWrap/>
          </w:tcPr>
          <w:p w14:paraId="1251A2F8"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50%</w:t>
            </w:r>
          </w:p>
        </w:tc>
      </w:tr>
      <w:tr w:rsidR="00287216" w14:paraId="36D2DC2E" w14:textId="77777777" w:rsidTr="009B4F5A">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68BA4275" w14:textId="77777777" w:rsidR="00287216"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England – Special</w:t>
            </w:r>
          </w:p>
        </w:tc>
        <w:tc>
          <w:tcPr>
            <w:tcW w:w="0" w:type="auto"/>
            <w:noWrap/>
          </w:tcPr>
          <w:p w14:paraId="4C9474FE"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176</w:t>
            </w:r>
          </w:p>
        </w:tc>
        <w:tc>
          <w:tcPr>
            <w:tcW w:w="0" w:type="auto"/>
            <w:noWrap/>
          </w:tcPr>
          <w:p w14:paraId="76592317"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4%</w:t>
            </w:r>
          </w:p>
        </w:tc>
        <w:tc>
          <w:tcPr>
            <w:tcW w:w="0" w:type="auto"/>
            <w:noWrap/>
          </w:tcPr>
          <w:p w14:paraId="54A41BFF"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5%</w:t>
            </w:r>
          </w:p>
        </w:tc>
      </w:tr>
      <w:tr w:rsidR="00287216" w14:paraId="680AF124" w14:textId="77777777" w:rsidTr="009B4F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5255A2AF" w14:textId="77777777" w:rsidR="00287216"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England – Other</w:t>
            </w:r>
          </w:p>
        </w:tc>
        <w:tc>
          <w:tcPr>
            <w:tcW w:w="0" w:type="auto"/>
            <w:noWrap/>
          </w:tcPr>
          <w:p w14:paraId="3A4EE279"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31</w:t>
            </w:r>
          </w:p>
        </w:tc>
        <w:tc>
          <w:tcPr>
            <w:tcW w:w="0" w:type="auto"/>
            <w:noWrap/>
          </w:tcPr>
          <w:p w14:paraId="7F53200F"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1%</w:t>
            </w:r>
          </w:p>
        </w:tc>
        <w:tc>
          <w:tcPr>
            <w:tcW w:w="0" w:type="auto"/>
            <w:noWrap/>
          </w:tcPr>
          <w:p w14:paraId="3301D311"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2%</w:t>
            </w:r>
          </w:p>
        </w:tc>
      </w:tr>
      <w:tr w:rsidR="00287216" w14:paraId="7544B882" w14:textId="77777777" w:rsidTr="009B4F5A">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06D1D43D" w14:textId="77777777" w:rsidR="00287216" w:rsidRPr="00BC3843" w:rsidRDefault="00287216" w:rsidP="009B4F5A">
            <w:pPr>
              <w:spacing w:after="0"/>
              <w:rPr>
                <w:rFonts w:ascii="Arial" w:eastAsia="Times New Roman" w:hAnsi="Arial" w:cs="Arial"/>
                <w:color w:val="000000"/>
                <w:lang w:eastAsia="en-GB"/>
              </w:rPr>
            </w:pPr>
            <w:r w:rsidRPr="00BC3843">
              <w:rPr>
                <w:rFonts w:ascii="Arial" w:eastAsia="Times New Roman" w:hAnsi="Arial" w:cs="Arial"/>
                <w:color w:val="000000"/>
                <w:lang w:eastAsia="en-GB"/>
              </w:rPr>
              <w:t>England – College with 16-19 provision</w:t>
            </w:r>
          </w:p>
        </w:tc>
        <w:tc>
          <w:tcPr>
            <w:tcW w:w="0" w:type="auto"/>
            <w:noWrap/>
          </w:tcPr>
          <w:p w14:paraId="3AC7D9B0" w14:textId="77777777" w:rsidR="00287216" w:rsidRPr="00BC3843"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C3843">
              <w:rPr>
                <w:rFonts w:ascii="Arial" w:eastAsia="Times New Roman" w:hAnsi="Arial" w:cs="Arial"/>
                <w:color w:val="000000"/>
                <w:lang w:eastAsia="en-GB"/>
              </w:rPr>
              <w:t>37</w:t>
            </w:r>
          </w:p>
        </w:tc>
        <w:tc>
          <w:tcPr>
            <w:tcW w:w="0" w:type="auto"/>
            <w:noWrap/>
          </w:tcPr>
          <w:p w14:paraId="1FF71140" w14:textId="77777777" w:rsidR="00287216" w:rsidRPr="00BC3843"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C3843">
              <w:rPr>
                <w:rFonts w:ascii="Arial" w:eastAsia="Times New Roman" w:hAnsi="Arial" w:cs="Arial"/>
                <w:color w:val="000000"/>
                <w:lang w:eastAsia="en-GB"/>
              </w:rPr>
              <w:t>1%</w:t>
            </w:r>
          </w:p>
        </w:tc>
        <w:tc>
          <w:tcPr>
            <w:tcW w:w="0" w:type="auto"/>
            <w:noWrap/>
          </w:tcPr>
          <w:p w14:paraId="645D95B2" w14:textId="77777777" w:rsidR="00287216" w:rsidRPr="00BC3843"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C3843">
              <w:rPr>
                <w:rFonts w:ascii="Arial" w:eastAsia="Times New Roman" w:hAnsi="Arial" w:cs="Arial"/>
                <w:color w:val="000000"/>
                <w:lang w:eastAsia="en-GB"/>
              </w:rPr>
              <w:t>1%</w:t>
            </w:r>
          </w:p>
        </w:tc>
      </w:tr>
      <w:tr w:rsidR="00287216" w14:paraId="29956766" w14:textId="77777777" w:rsidTr="009B4F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6867542D" w14:textId="77777777" w:rsidR="00287216" w:rsidRPr="00BC3843" w:rsidRDefault="00287216" w:rsidP="009B4F5A">
            <w:pPr>
              <w:spacing w:after="0"/>
              <w:rPr>
                <w:rFonts w:ascii="Arial" w:eastAsia="Times New Roman" w:hAnsi="Arial" w:cs="Arial"/>
                <w:color w:val="000000"/>
                <w:lang w:eastAsia="en-GB"/>
              </w:rPr>
            </w:pPr>
            <w:r w:rsidRPr="00BC3843">
              <w:rPr>
                <w:rFonts w:ascii="Arial" w:eastAsia="Times New Roman" w:hAnsi="Arial" w:cs="Arial"/>
                <w:color w:val="000000"/>
                <w:lang w:eastAsia="en-GB"/>
              </w:rPr>
              <w:t>Northern Ireland – Controlled</w:t>
            </w:r>
          </w:p>
        </w:tc>
        <w:tc>
          <w:tcPr>
            <w:tcW w:w="0" w:type="auto"/>
            <w:noWrap/>
          </w:tcPr>
          <w:p w14:paraId="5F15336A" w14:textId="77777777" w:rsidR="00287216" w:rsidRPr="00BC3843"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C3843">
              <w:rPr>
                <w:rFonts w:ascii="Arial" w:eastAsia="Times New Roman" w:hAnsi="Arial" w:cs="Arial"/>
                <w:color w:val="000000"/>
                <w:lang w:eastAsia="en-GB"/>
              </w:rPr>
              <w:t>100</w:t>
            </w:r>
          </w:p>
        </w:tc>
        <w:tc>
          <w:tcPr>
            <w:tcW w:w="0" w:type="auto"/>
            <w:noWrap/>
          </w:tcPr>
          <w:p w14:paraId="4B624705" w14:textId="77777777" w:rsidR="00287216" w:rsidRPr="00BC3843"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C3843">
              <w:rPr>
                <w:rFonts w:ascii="Arial" w:eastAsia="Times New Roman" w:hAnsi="Arial" w:cs="Arial"/>
                <w:color w:val="000000"/>
                <w:lang w:eastAsia="en-GB"/>
              </w:rPr>
              <w:t>2%</w:t>
            </w:r>
          </w:p>
        </w:tc>
        <w:tc>
          <w:tcPr>
            <w:tcW w:w="0" w:type="auto"/>
            <w:noWrap/>
          </w:tcPr>
          <w:p w14:paraId="144B58AB" w14:textId="77777777" w:rsidR="00287216" w:rsidRPr="00BC3843"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C3843">
              <w:rPr>
                <w:rFonts w:ascii="Arial" w:eastAsia="Times New Roman" w:hAnsi="Arial" w:cs="Arial"/>
                <w:color w:val="000000"/>
                <w:lang w:eastAsia="en-GB"/>
              </w:rPr>
              <w:t>1%</w:t>
            </w:r>
          </w:p>
        </w:tc>
      </w:tr>
      <w:tr w:rsidR="00287216" w14:paraId="274843F1" w14:textId="77777777" w:rsidTr="009B4F5A">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63AC6E46" w14:textId="77777777" w:rsidR="00287216" w:rsidRPr="00BC3843" w:rsidRDefault="00287216" w:rsidP="009B4F5A">
            <w:pPr>
              <w:spacing w:after="0"/>
              <w:rPr>
                <w:rFonts w:ascii="Arial" w:eastAsia="Times New Roman" w:hAnsi="Arial" w:cs="Arial"/>
                <w:color w:val="000000"/>
                <w:lang w:eastAsia="en-GB"/>
              </w:rPr>
            </w:pPr>
            <w:r w:rsidRPr="00BC3843">
              <w:rPr>
                <w:rFonts w:ascii="Arial" w:eastAsia="Times New Roman" w:hAnsi="Arial" w:cs="Arial"/>
                <w:color w:val="000000"/>
                <w:lang w:eastAsia="en-GB"/>
              </w:rPr>
              <w:t>Northern Ireland – Controlled integrated</w:t>
            </w:r>
          </w:p>
        </w:tc>
        <w:tc>
          <w:tcPr>
            <w:tcW w:w="0" w:type="auto"/>
            <w:noWrap/>
          </w:tcPr>
          <w:p w14:paraId="690F5270" w14:textId="77777777" w:rsidR="00287216" w:rsidRPr="00BC3843"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C3843">
              <w:rPr>
                <w:rFonts w:ascii="Arial" w:eastAsia="Times New Roman" w:hAnsi="Arial" w:cs="Arial"/>
                <w:color w:val="000000"/>
                <w:lang w:eastAsia="en-GB"/>
              </w:rPr>
              <w:t>2</w:t>
            </w:r>
          </w:p>
        </w:tc>
        <w:tc>
          <w:tcPr>
            <w:tcW w:w="0" w:type="auto"/>
            <w:noWrap/>
          </w:tcPr>
          <w:p w14:paraId="0BDA78D1" w14:textId="77777777" w:rsidR="00287216" w:rsidRPr="00BC3843"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C3843">
              <w:rPr>
                <w:rFonts w:ascii="Arial" w:eastAsia="Times New Roman" w:hAnsi="Arial" w:cs="Arial"/>
                <w:color w:val="000000"/>
                <w:lang w:eastAsia="en-GB"/>
              </w:rPr>
              <w:t>*</w:t>
            </w:r>
          </w:p>
        </w:tc>
        <w:tc>
          <w:tcPr>
            <w:tcW w:w="0" w:type="auto"/>
            <w:noWrap/>
          </w:tcPr>
          <w:p w14:paraId="5759B381" w14:textId="77777777" w:rsidR="00287216" w:rsidRPr="00BC3843"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C3843">
              <w:rPr>
                <w:rFonts w:ascii="Arial" w:eastAsia="Times New Roman" w:hAnsi="Arial" w:cs="Arial"/>
                <w:color w:val="000000"/>
                <w:lang w:eastAsia="en-GB"/>
              </w:rPr>
              <w:t>*</w:t>
            </w:r>
          </w:p>
        </w:tc>
      </w:tr>
      <w:tr w:rsidR="00287216" w14:paraId="32E384DF" w14:textId="77777777" w:rsidTr="009B4F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1A63337E" w14:textId="77777777" w:rsidR="00287216" w:rsidRPr="00BC3843" w:rsidRDefault="00287216" w:rsidP="009B4F5A">
            <w:pPr>
              <w:spacing w:after="0"/>
              <w:rPr>
                <w:rFonts w:ascii="Arial" w:eastAsia="Times New Roman" w:hAnsi="Arial" w:cs="Arial"/>
                <w:color w:val="000000"/>
                <w:lang w:eastAsia="en-GB"/>
              </w:rPr>
            </w:pPr>
            <w:r w:rsidRPr="00BC3843">
              <w:rPr>
                <w:rFonts w:ascii="Arial" w:eastAsia="Times New Roman" w:hAnsi="Arial" w:cs="Arial"/>
                <w:color w:val="000000"/>
                <w:lang w:eastAsia="en-GB"/>
              </w:rPr>
              <w:t>Northern Ireland – Grant maintained integrated</w:t>
            </w:r>
          </w:p>
        </w:tc>
        <w:tc>
          <w:tcPr>
            <w:tcW w:w="0" w:type="auto"/>
            <w:noWrap/>
          </w:tcPr>
          <w:p w14:paraId="6ABB326D" w14:textId="77777777" w:rsidR="00287216" w:rsidRPr="00BC3843"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C3843">
              <w:rPr>
                <w:rFonts w:ascii="Arial" w:eastAsia="Times New Roman" w:hAnsi="Arial" w:cs="Arial"/>
                <w:color w:val="000000"/>
                <w:lang w:eastAsia="en-GB"/>
              </w:rPr>
              <w:t>9</w:t>
            </w:r>
          </w:p>
        </w:tc>
        <w:tc>
          <w:tcPr>
            <w:tcW w:w="0" w:type="auto"/>
            <w:noWrap/>
          </w:tcPr>
          <w:p w14:paraId="2A8A6EA5" w14:textId="77777777" w:rsidR="00287216" w:rsidRPr="00BC3843"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C3843">
              <w:rPr>
                <w:rFonts w:ascii="Arial" w:eastAsia="Times New Roman" w:hAnsi="Arial" w:cs="Arial"/>
                <w:color w:val="000000"/>
                <w:lang w:eastAsia="en-GB"/>
              </w:rPr>
              <w:t>*</w:t>
            </w:r>
          </w:p>
        </w:tc>
        <w:tc>
          <w:tcPr>
            <w:tcW w:w="0" w:type="auto"/>
            <w:noWrap/>
          </w:tcPr>
          <w:p w14:paraId="1BC36AC3" w14:textId="77777777" w:rsidR="00287216" w:rsidRPr="00BC3843"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C3843">
              <w:rPr>
                <w:rFonts w:ascii="Arial" w:eastAsia="Times New Roman" w:hAnsi="Arial" w:cs="Arial"/>
                <w:color w:val="000000"/>
                <w:lang w:eastAsia="en-GB"/>
              </w:rPr>
              <w:t>*</w:t>
            </w:r>
          </w:p>
        </w:tc>
      </w:tr>
      <w:tr w:rsidR="00287216" w14:paraId="2B373CD5" w14:textId="77777777" w:rsidTr="009B4F5A">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5D6D242B" w14:textId="77777777" w:rsidR="00287216" w:rsidRPr="00BC3843" w:rsidRDefault="00287216" w:rsidP="009B4F5A">
            <w:pPr>
              <w:spacing w:after="0"/>
              <w:rPr>
                <w:rFonts w:ascii="Arial" w:eastAsia="Times New Roman" w:hAnsi="Arial" w:cs="Arial"/>
                <w:color w:val="000000"/>
                <w:lang w:eastAsia="en-GB"/>
              </w:rPr>
            </w:pPr>
            <w:r w:rsidRPr="00BC3843">
              <w:rPr>
                <w:rFonts w:ascii="Arial" w:eastAsia="Times New Roman" w:hAnsi="Arial" w:cs="Arial"/>
                <w:color w:val="000000"/>
                <w:lang w:eastAsia="en-GB"/>
              </w:rPr>
              <w:t>Northern Ireland – Other maintained</w:t>
            </w:r>
          </w:p>
        </w:tc>
        <w:tc>
          <w:tcPr>
            <w:tcW w:w="0" w:type="auto"/>
            <w:noWrap/>
          </w:tcPr>
          <w:p w14:paraId="3F117890" w14:textId="77777777" w:rsidR="00287216" w:rsidRPr="00BC3843"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C3843">
              <w:rPr>
                <w:rFonts w:ascii="Arial" w:eastAsia="Times New Roman" w:hAnsi="Arial" w:cs="Arial"/>
                <w:color w:val="000000"/>
                <w:lang w:eastAsia="en-GB"/>
              </w:rPr>
              <w:t>9</w:t>
            </w:r>
          </w:p>
        </w:tc>
        <w:tc>
          <w:tcPr>
            <w:tcW w:w="0" w:type="auto"/>
            <w:noWrap/>
          </w:tcPr>
          <w:p w14:paraId="1C4AF838" w14:textId="77777777" w:rsidR="00287216" w:rsidRPr="00BC3843"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C3843">
              <w:rPr>
                <w:rFonts w:ascii="Arial" w:eastAsia="Times New Roman" w:hAnsi="Arial" w:cs="Arial"/>
                <w:color w:val="000000"/>
                <w:lang w:eastAsia="en-GB"/>
              </w:rPr>
              <w:t>*</w:t>
            </w:r>
          </w:p>
        </w:tc>
        <w:tc>
          <w:tcPr>
            <w:tcW w:w="0" w:type="auto"/>
            <w:noWrap/>
          </w:tcPr>
          <w:p w14:paraId="03212FE6" w14:textId="77777777" w:rsidR="00287216" w:rsidRPr="00BC3843"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C3843">
              <w:rPr>
                <w:rFonts w:ascii="Arial" w:eastAsia="Times New Roman" w:hAnsi="Arial" w:cs="Arial"/>
                <w:color w:val="000000"/>
                <w:lang w:eastAsia="en-GB"/>
              </w:rPr>
              <w:t>*</w:t>
            </w:r>
          </w:p>
        </w:tc>
      </w:tr>
      <w:tr w:rsidR="00287216" w14:paraId="12577E4F" w14:textId="77777777" w:rsidTr="009B4F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01258CA7" w14:textId="77777777" w:rsidR="00287216" w:rsidRPr="00BC3843" w:rsidRDefault="00287216" w:rsidP="009B4F5A">
            <w:pPr>
              <w:spacing w:after="0"/>
              <w:rPr>
                <w:rFonts w:ascii="Arial" w:eastAsia="Times New Roman" w:hAnsi="Arial" w:cs="Arial"/>
                <w:color w:val="000000"/>
                <w:lang w:eastAsia="en-GB"/>
              </w:rPr>
            </w:pPr>
            <w:r w:rsidRPr="00BC3843">
              <w:rPr>
                <w:rFonts w:ascii="Arial" w:eastAsia="Times New Roman" w:hAnsi="Arial" w:cs="Arial"/>
                <w:color w:val="000000"/>
                <w:lang w:eastAsia="en-GB"/>
              </w:rPr>
              <w:t>Northern Ireland – Roman Catholic maintained</w:t>
            </w:r>
          </w:p>
        </w:tc>
        <w:tc>
          <w:tcPr>
            <w:tcW w:w="0" w:type="auto"/>
            <w:noWrap/>
          </w:tcPr>
          <w:p w14:paraId="1891A1E9" w14:textId="77777777" w:rsidR="00287216" w:rsidRPr="00BC3843"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C3843">
              <w:rPr>
                <w:rFonts w:ascii="Arial" w:eastAsia="Times New Roman" w:hAnsi="Arial" w:cs="Arial"/>
                <w:color w:val="000000"/>
                <w:lang w:eastAsia="en-GB"/>
              </w:rPr>
              <w:t>78</w:t>
            </w:r>
          </w:p>
        </w:tc>
        <w:tc>
          <w:tcPr>
            <w:tcW w:w="0" w:type="auto"/>
            <w:noWrap/>
          </w:tcPr>
          <w:p w14:paraId="25FD26D0" w14:textId="77777777" w:rsidR="00287216" w:rsidRPr="00BC3843"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C3843">
              <w:rPr>
                <w:rFonts w:ascii="Arial" w:eastAsia="Times New Roman" w:hAnsi="Arial" w:cs="Arial"/>
                <w:color w:val="000000"/>
                <w:lang w:eastAsia="en-GB"/>
              </w:rPr>
              <w:t>2%</w:t>
            </w:r>
          </w:p>
        </w:tc>
        <w:tc>
          <w:tcPr>
            <w:tcW w:w="0" w:type="auto"/>
            <w:noWrap/>
          </w:tcPr>
          <w:p w14:paraId="7BC6BD42" w14:textId="77777777" w:rsidR="00287216" w:rsidRPr="00BC3843"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C3843">
              <w:rPr>
                <w:rFonts w:ascii="Arial" w:eastAsia="Times New Roman" w:hAnsi="Arial" w:cs="Arial"/>
                <w:color w:val="000000"/>
                <w:lang w:eastAsia="en-GB"/>
              </w:rPr>
              <w:t>1%</w:t>
            </w:r>
          </w:p>
        </w:tc>
      </w:tr>
      <w:tr w:rsidR="00287216" w14:paraId="2E01D2B8" w14:textId="77777777" w:rsidTr="009B4F5A">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4195592B" w14:textId="77777777" w:rsidR="00287216" w:rsidRPr="00BC3843" w:rsidRDefault="00287216" w:rsidP="009B4F5A">
            <w:pPr>
              <w:spacing w:after="0"/>
              <w:rPr>
                <w:rFonts w:ascii="Arial" w:eastAsia="Times New Roman" w:hAnsi="Arial" w:cs="Arial"/>
                <w:color w:val="000000"/>
                <w:lang w:eastAsia="en-GB"/>
              </w:rPr>
            </w:pPr>
            <w:r w:rsidRPr="00BC3843">
              <w:rPr>
                <w:rFonts w:ascii="Arial" w:eastAsia="Times New Roman" w:hAnsi="Arial" w:cs="Arial"/>
                <w:color w:val="000000"/>
                <w:lang w:eastAsia="en-GB"/>
              </w:rPr>
              <w:t>Northern Ireland – Voluntary</w:t>
            </w:r>
          </w:p>
        </w:tc>
        <w:tc>
          <w:tcPr>
            <w:tcW w:w="0" w:type="auto"/>
            <w:noWrap/>
          </w:tcPr>
          <w:p w14:paraId="198A9081" w14:textId="77777777" w:rsidR="00287216" w:rsidRPr="00BC3843"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C3843">
              <w:rPr>
                <w:rFonts w:ascii="Arial" w:eastAsia="Times New Roman" w:hAnsi="Arial" w:cs="Arial"/>
                <w:color w:val="000000"/>
                <w:lang w:eastAsia="en-GB"/>
              </w:rPr>
              <w:t>22</w:t>
            </w:r>
          </w:p>
        </w:tc>
        <w:tc>
          <w:tcPr>
            <w:tcW w:w="0" w:type="auto"/>
            <w:noWrap/>
          </w:tcPr>
          <w:p w14:paraId="73D65C15" w14:textId="77777777" w:rsidR="00287216" w:rsidRPr="00BC3843"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C3843">
              <w:rPr>
                <w:rFonts w:ascii="Arial" w:eastAsia="Times New Roman" w:hAnsi="Arial" w:cs="Arial"/>
                <w:color w:val="000000"/>
                <w:lang w:eastAsia="en-GB"/>
              </w:rPr>
              <w:t>1%</w:t>
            </w:r>
          </w:p>
        </w:tc>
        <w:tc>
          <w:tcPr>
            <w:tcW w:w="0" w:type="auto"/>
            <w:noWrap/>
          </w:tcPr>
          <w:p w14:paraId="01978CD1" w14:textId="77777777" w:rsidR="00287216" w:rsidRPr="00BC3843"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C3843">
              <w:rPr>
                <w:rFonts w:ascii="Arial" w:eastAsia="Times New Roman" w:hAnsi="Arial" w:cs="Arial"/>
                <w:color w:val="000000"/>
                <w:lang w:eastAsia="en-GB"/>
              </w:rPr>
              <w:t>*</w:t>
            </w:r>
          </w:p>
        </w:tc>
      </w:tr>
      <w:tr w:rsidR="00287216" w14:paraId="7D9A22DB" w14:textId="77777777" w:rsidTr="009B4F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16FD9771" w14:textId="77777777" w:rsidR="00287216" w:rsidRPr="00BC3843" w:rsidRDefault="00287216" w:rsidP="009B4F5A">
            <w:pPr>
              <w:spacing w:after="0"/>
              <w:rPr>
                <w:rFonts w:ascii="Arial" w:eastAsia="Times New Roman" w:hAnsi="Arial" w:cs="Arial"/>
                <w:color w:val="000000"/>
                <w:lang w:eastAsia="en-GB"/>
              </w:rPr>
            </w:pPr>
            <w:r w:rsidRPr="00BC3843">
              <w:rPr>
                <w:rFonts w:ascii="Arial" w:eastAsia="Times New Roman" w:hAnsi="Arial" w:cs="Arial"/>
                <w:color w:val="000000"/>
                <w:lang w:eastAsia="en-GB"/>
              </w:rPr>
              <w:t>Scotland – Independent</w:t>
            </w:r>
          </w:p>
        </w:tc>
        <w:tc>
          <w:tcPr>
            <w:tcW w:w="0" w:type="auto"/>
            <w:noWrap/>
          </w:tcPr>
          <w:p w14:paraId="19A78AAE" w14:textId="77777777" w:rsidR="00287216" w:rsidRPr="00BC3843"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C3843">
              <w:rPr>
                <w:rFonts w:ascii="Arial" w:eastAsia="Times New Roman" w:hAnsi="Arial" w:cs="Arial"/>
                <w:color w:val="000000"/>
                <w:lang w:eastAsia="en-GB"/>
              </w:rPr>
              <w:t>10</w:t>
            </w:r>
          </w:p>
        </w:tc>
        <w:tc>
          <w:tcPr>
            <w:tcW w:w="0" w:type="auto"/>
            <w:noWrap/>
          </w:tcPr>
          <w:p w14:paraId="4B7FEF05" w14:textId="77777777" w:rsidR="00287216" w:rsidRPr="00BC3843"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C3843">
              <w:rPr>
                <w:rFonts w:ascii="Arial" w:eastAsia="Times New Roman" w:hAnsi="Arial" w:cs="Arial"/>
                <w:color w:val="000000"/>
                <w:lang w:eastAsia="en-GB"/>
              </w:rPr>
              <w:t>*</w:t>
            </w:r>
          </w:p>
        </w:tc>
        <w:tc>
          <w:tcPr>
            <w:tcW w:w="0" w:type="auto"/>
            <w:noWrap/>
          </w:tcPr>
          <w:p w14:paraId="06015EAF" w14:textId="77777777" w:rsidR="00287216" w:rsidRPr="00BC3843"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C3843">
              <w:rPr>
                <w:rFonts w:ascii="Arial" w:eastAsia="Times New Roman" w:hAnsi="Arial" w:cs="Arial"/>
                <w:color w:val="000000"/>
                <w:lang w:eastAsia="en-GB"/>
              </w:rPr>
              <w:t>*</w:t>
            </w:r>
          </w:p>
        </w:tc>
      </w:tr>
      <w:tr w:rsidR="00287216" w14:paraId="3A689981" w14:textId="77777777" w:rsidTr="009B4F5A">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1D38301C" w14:textId="77777777" w:rsidR="00287216" w:rsidRPr="00BC3843" w:rsidRDefault="00287216" w:rsidP="009B4F5A">
            <w:pPr>
              <w:spacing w:after="0"/>
              <w:rPr>
                <w:rFonts w:ascii="Arial" w:eastAsia="Times New Roman" w:hAnsi="Arial" w:cs="Arial"/>
                <w:color w:val="000000"/>
                <w:lang w:eastAsia="en-GB"/>
              </w:rPr>
            </w:pPr>
            <w:r w:rsidRPr="00BC3843">
              <w:rPr>
                <w:rFonts w:ascii="Arial" w:eastAsia="Times New Roman" w:hAnsi="Arial" w:cs="Arial"/>
                <w:color w:val="000000"/>
                <w:lang w:eastAsia="en-GB"/>
              </w:rPr>
              <w:t>Scotland – LA maintained</w:t>
            </w:r>
          </w:p>
        </w:tc>
        <w:tc>
          <w:tcPr>
            <w:tcW w:w="0" w:type="auto"/>
            <w:noWrap/>
          </w:tcPr>
          <w:p w14:paraId="0F9A6217" w14:textId="77777777" w:rsidR="00287216" w:rsidRPr="00BC3843"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C3843">
              <w:rPr>
                <w:rFonts w:ascii="Arial" w:eastAsia="Times New Roman" w:hAnsi="Arial" w:cs="Arial"/>
                <w:color w:val="000000"/>
                <w:lang w:eastAsia="en-GB"/>
              </w:rPr>
              <w:t>395</w:t>
            </w:r>
          </w:p>
        </w:tc>
        <w:tc>
          <w:tcPr>
            <w:tcW w:w="0" w:type="auto"/>
            <w:noWrap/>
          </w:tcPr>
          <w:p w14:paraId="30B1BD82" w14:textId="77777777" w:rsidR="00287216" w:rsidRPr="00BC3843"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C3843">
              <w:rPr>
                <w:rFonts w:ascii="Arial" w:eastAsia="Times New Roman" w:hAnsi="Arial" w:cs="Arial"/>
                <w:color w:val="000000"/>
                <w:lang w:eastAsia="en-GB"/>
              </w:rPr>
              <w:t>9%</w:t>
            </w:r>
          </w:p>
        </w:tc>
        <w:tc>
          <w:tcPr>
            <w:tcW w:w="0" w:type="auto"/>
            <w:noWrap/>
          </w:tcPr>
          <w:p w14:paraId="2DC00410" w14:textId="77777777" w:rsidR="00287216" w:rsidRPr="00BC3843"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C3843">
              <w:rPr>
                <w:rFonts w:ascii="Arial" w:eastAsia="Times New Roman" w:hAnsi="Arial" w:cs="Arial"/>
                <w:color w:val="000000"/>
                <w:lang w:eastAsia="en-GB"/>
              </w:rPr>
              <w:t>7%</w:t>
            </w:r>
          </w:p>
        </w:tc>
      </w:tr>
      <w:tr w:rsidR="00287216" w14:paraId="23549423" w14:textId="77777777" w:rsidTr="009B4F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59D5AC79" w14:textId="77777777" w:rsidR="00287216" w:rsidRPr="00BC3843" w:rsidRDefault="00287216" w:rsidP="009B4F5A">
            <w:pPr>
              <w:spacing w:after="0"/>
              <w:rPr>
                <w:rFonts w:ascii="Arial" w:eastAsia="Times New Roman" w:hAnsi="Arial" w:cs="Arial"/>
                <w:color w:val="000000"/>
                <w:lang w:eastAsia="en-GB"/>
              </w:rPr>
            </w:pPr>
            <w:r w:rsidRPr="00BC3843">
              <w:rPr>
                <w:rFonts w:ascii="Arial" w:eastAsia="Times New Roman" w:hAnsi="Arial" w:cs="Arial"/>
                <w:color w:val="000000"/>
                <w:lang w:eastAsia="en-GB"/>
              </w:rPr>
              <w:t>Scotland – Other</w:t>
            </w:r>
          </w:p>
        </w:tc>
        <w:tc>
          <w:tcPr>
            <w:tcW w:w="0" w:type="auto"/>
            <w:noWrap/>
          </w:tcPr>
          <w:p w14:paraId="75468A27" w14:textId="77777777" w:rsidR="00287216" w:rsidRPr="00BC3843"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C3843">
              <w:rPr>
                <w:rFonts w:ascii="Arial" w:eastAsia="Times New Roman" w:hAnsi="Arial" w:cs="Arial"/>
                <w:color w:val="000000"/>
                <w:lang w:eastAsia="en-GB"/>
              </w:rPr>
              <w:t>2</w:t>
            </w:r>
          </w:p>
        </w:tc>
        <w:tc>
          <w:tcPr>
            <w:tcW w:w="0" w:type="auto"/>
            <w:noWrap/>
          </w:tcPr>
          <w:p w14:paraId="2E2EDF19" w14:textId="77777777" w:rsidR="00287216" w:rsidRPr="00BC3843"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C3843">
              <w:rPr>
                <w:rFonts w:ascii="Arial" w:eastAsia="Times New Roman" w:hAnsi="Arial" w:cs="Arial"/>
                <w:color w:val="000000"/>
                <w:lang w:eastAsia="en-GB"/>
              </w:rPr>
              <w:t>*</w:t>
            </w:r>
          </w:p>
        </w:tc>
        <w:tc>
          <w:tcPr>
            <w:tcW w:w="0" w:type="auto"/>
            <w:noWrap/>
          </w:tcPr>
          <w:p w14:paraId="57318F55" w14:textId="77777777" w:rsidR="00287216" w:rsidRPr="00BC3843"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C3843">
              <w:rPr>
                <w:rFonts w:ascii="Arial" w:eastAsia="Times New Roman" w:hAnsi="Arial" w:cs="Arial"/>
                <w:color w:val="000000"/>
                <w:lang w:eastAsia="en-GB"/>
              </w:rPr>
              <w:t>*</w:t>
            </w:r>
          </w:p>
        </w:tc>
      </w:tr>
      <w:tr w:rsidR="00287216" w14:paraId="4A58E87E" w14:textId="77777777" w:rsidTr="009B4F5A">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7EC3B789" w14:textId="77777777" w:rsidR="00287216"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Wales – Community</w:t>
            </w:r>
          </w:p>
        </w:tc>
        <w:tc>
          <w:tcPr>
            <w:tcW w:w="0" w:type="auto"/>
            <w:noWrap/>
          </w:tcPr>
          <w:p w14:paraId="35650525"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130</w:t>
            </w:r>
          </w:p>
        </w:tc>
        <w:tc>
          <w:tcPr>
            <w:tcW w:w="0" w:type="auto"/>
            <w:noWrap/>
          </w:tcPr>
          <w:p w14:paraId="7F833860"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3%</w:t>
            </w:r>
          </w:p>
        </w:tc>
        <w:tc>
          <w:tcPr>
            <w:tcW w:w="0" w:type="auto"/>
            <w:noWrap/>
          </w:tcPr>
          <w:p w14:paraId="6816B634"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3%</w:t>
            </w:r>
          </w:p>
        </w:tc>
      </w:tr>
      <w:tr w:rsidR="00287216" w14:paraId="3FF748F9" w14:textId="77777777" w:rsidTr="009B4F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4FDC106D" w14:textId="77777777" w:rsidR="00287216"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Wales – Foundation</w:t>
            </w:r>
          </w:p>
        </w:tc>
        <w:tc>
          <w:tcPr>
            <w:tcW w:w="0" w:type="auto"/>
            <w:noWrap/>
          </w:tcPr>
          <w:p w14:paraId="486EF998"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2</w:t>
            </w:r>
          </w:p>
        </w:tc>
        <w:tc>
          <w:tcPr>
            <w:tcW w:w="0" w:type="auto"/>
            <w:noWrap/>
          </w:tcPr>
          <w:p w14:paraId="646A0772"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w:t>
            </w:r>
          </w:p>
        </w:tc>
        <w:tc>
          <w:tcPr>
            <w:tcW w:w="0" w:type="auto"/>
            <w:noWrap/>
          </w:tcPr>
          <w:p w14:paraId="52AC8857"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w:t>
            </w:r>
          </w:p>
        </w:tc>
      </w:tr>
      <w:tr w:rsidR="00287216" w14:paraId="1504C581" w14:textId="77777777" w:rsidTr="009B4F5A">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0CB74A5B" w14:textId="77777777" w:rsidR="00287216"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lastRenderedPageBreak/>
              <w:t>Wales – Independent</w:t>
            </w:r>
          </w:p>
        </w:tc>
        <w:tc>
          <w:tcPr>
            <w:tcW w:w="0" w:type="auto"/>
            <w:noWrap/>
          </w:tcPr>
          <w:p w14:paraId="6EAC4CFD"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9</w:t>
            </w:r>
          </w:p>
        </w:tc>
        <w:tc>
          <w:tcPr>
            <w:tcW w:w="0" w:type="auto"/>
            <w:noWrap/>
          </w:tcPr>
          <w:p w14:paraId="63126E22"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w:t>
            </w:r>
          </w:p>
        </w:tc>
        <w:tc>
          <w:tcPr>
            <w:tcW w:w="0" w:type="auto"/>
            <w:noWrap/>
          </w:tcPr>
          <w:p w14:paraId="551801AA"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w:t>
            </w:r>
          </w:p>
        </w:tc>
      </w:tr>
      <w:tr w:rsidR="00287216" w14:paraId="0CD4B98D" w14:textId="77777777" w:rsidTr="009B4F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7319AB2B" w14:textId="77777777" w:rsidR="00287216"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Wales – Pupil referral unit</w:t>
            </w:r>
          </w:p>
        </w:tc>
        <w:tc>
          <w:tcPr>
            <w:tcW w:w="0" w:type="auto"/>
            <w:noWrap/>
          </w:tcPr>
          <w:p w14:paraId="3AC89180"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3</w:t>
            </w:r>
          </w:p>
        </w:tc>
        <w:tc>
          <w:tcPr>
            <w:tcW w:w="0" w:type="auto"/>
            <w:noWrap/>
          </w:tcPr>
          <w:p w14:paraId="3B829F29"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w:t>
            </w:r>
          </w:p>
        </w:tc>
        <w:tc>
          <w:tcPr>
            <w:tcW w:w="0" w:type="auto"/>
            <w:noWrap/>
          </w:tcPr>
          <w:p w14:paraId="1D20C28F"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w:t>
            </w:r>
          </w:p>
        </w:tc>
      </w:tr>
      <w:tr w:rsidR="00287216" w14:paraId="61FEF54D" w14:textId="77777777" w:rsidTr="009B4F5A">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57DF0248" w14:textId="77777777" w:rsidR="00287216"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Wales – Voluntary aided</w:t>
            </w:r>
          </w:p>
        </w:tc>
        <w:tc>
          <w:tcPr>
            <w:tcW w:w="0" w:type="auto"/>
            <w:noWrap/>
          </w:tcPr>
          <w:p w14:paraId="21675681"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26</w:t>
            </w:r>
          </w:p>
        </w:tc>
        <w:tc>
          <w:tcPr>
            <w:tcW w:w="0" w:type="auto"/>
            <w:noWrap/>
          </w:tcPr>
          <w:p w14:paraId="146E5E3E"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1%</w:t>
            </w:r>
          </w:p>
        </w:tc>
        <w:tc>
          <w:tcPr>
            <w:tcW w:w="0" w:type="auto"/>
            <w:noWrap/>
          </w:tcPr>
          <w:p w14:paraId="69224005"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w:t>
            </w:r>
          </w:p>
        </w:tc>
      </w:tr>
      <w:tr w:rsidR="00287216" w14:paraId="31B94604" w14:textId="77777777" w:rsidTr="009B4F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0D1583FC" w14:textId="77777777" w:rsidR="00287216"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Wales – Voluntary controlled</w:t>
            </w:r>
          </w:p>
        </w:tc>
        <w:tc>
          <w:tcPr>
            <w:tcW w:w="0" w:type="auto"/>
            <w:noWrap/>
          </w:tcPr>
          <w:p w14:paraId="0D751B70"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9</w:t>
            </w:r>
          </w:p>
        </w:tc>
        <w:tc>
          <w:tcPr>
            <w:tcW w:w="0" w:type="auto"/>
            <w:noWrap/>
          </w:tcPr>
          <w:p w14:paraId="60AA56B3"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w:t>
            </w:r>
          </w:p>
        </w:tc>
        <w:tc>
          <w:tcPr>
            <w:tcW w:w="0" w:type="auto"/>
            <w:noWrap/>
          </w:tcPr>
          <w:p w14:paraId="01CD0805" w14:textId="77777777" w:rsidR="00287216" w:rsidRDefault="00287216" w:rsidP="009B4F5A">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w:t>
            </w:r>
          </w:p>
        </w:tc>
      </w:tr>
      <w:tr w:rsidR="00287216" w14:paraId="400F6221" w14:textId="77777777" w:rsidTr="009B4F5A">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2BBFC2A6" w14:textId="77777777" w:rsidR="00287216" w:rsidRDefault="00287216" w:rsidP="009B4F5A">
            <w:pPr>
              <w:spacing w:after="0"/>
              <w:rPr>
                <w:rFonts w:ascii="Arial" w:eastAsia="Times New Roman" w:hAnsi="Arial" w:cs="Arial"/>
                <w:color w:val="000000"/>
                <w:lang w:eastAsia="en-GB"/>
              </w:rPr>
            </w:pPr>
            <w:r>
              <w:rPr>
                <w:rFonts w:ascii="Arial" w:eastAsia="Times New Roman" w:hAnsi="Arial" w:cs="Arial"/>
                <w:color w:val="000000"/>
                <w:lang w:eastAsia="en-GB"/>
              </w:rPr>
              <w:t>Wales - Other</w:t>
            </w:r>
          </w:p>
        </w:tc>
        <w:tc>
          <w:tcPr>
            <w:tcW w:w="0" w:type="auto"/>
            <w:noWrap/>
          </w:tcPr>
          <w:p w14:paraId="769B37D0"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5</w:t>
            </w:r>
          </w:p>
        </w:tc>
        <w:tc>
          <w:tcPr>
            <w:tcW w:w="0" w:type="auto"/>
            <w:noWrap/>
          </w:tcPr>
          <w:p w14:paraId="3BB91AC7"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w:t>
            </w:r>
          </w:p>
        </w:tc>
        <w:tc>
          <w:tcPr>
            <w:tcW w:w="0" w:type="auto"/>
            <w:noWrap/>
          </w:tcPr>
          <w:p w14:paraId="474513A4" w14:textId="77777777" w:rsidR="00287216" w:rsidRDefault="00287216" w:rsidP="009B4F5A">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Pr>
                <w:rFonts w:ascii="Arial" w:eastAsia="Times New Roman" w:hAnsi="Arial" w:cs="Arial"/>
                <w:color w:val="000000"/>
                <w:lang w:eastAsia="en-GB"/>
              </w:rPr>
              <w:t>*</w:t>
            </w:r>
          </w:p>
        </w:tc>
      </w:tr>
    </w:tbl>
    <w:p w14:paraId="293466E1" w14:textId="77777777" w:rsidR="00287216" w:rsidRPr="0049432E" w:rsidRDefault="00287216" w:rsidP="00287216"/>
    <w:p w14:paraId="5A5B85E0" w14:textId="77777777" w:rsidR="00287216" w:rsidRPr="00272707" w:rsidRDefault="00287216" w:rsidP="00287216">
      <w:pPr>
        <w:pStyle w:val="Heading2"/>
      </w:pPr>
      <w:bookmarkStart w:id="116" w:name="_Toc117536700"/>
      <w:bookmarkStart w:id="117" w:name="_Toc120001057"/>
      <w:r>
        <w:t>Significance Testing</w:t>
      </w:r>
      <w:bookmarkEnd w:id="116"/>
      <w:bookmarkEnd w:id="117"/>
    </w:p>
    <w:p w14:paraId="042BCECD" w14:textId="2CAB0D72" w:rsidR="00287216" w:rsidRDefault="00287216" w:rsidP="00287216">
      <w:pPr>
        <w:rPr>
          <w:noProof/>
        </w:rPr>
      </w:pPr>
      <w:r>
        <w:rPr>
          <w:noProof/>
        </w:rPr>
        <w:t>Z-tests were carried out on subgroup of ‘column’ percentages and t-tests were carr</w:t>
      </w:r>
      <w:r w:rsidR="00A210D0">
        <w:rPr>
          <w:noProof/>
        </w:rPr>
        <w:t>i</w:t>
      </w:r>
      <w:r>
        <w:rPr>
          <w:noProof/>
        </w:rPr>
        <w:t>ed out on mean scores to test for statistically significant decreases, with a confidence level of 95%.</w:t>
      </w:r>
      <w:r w:rsidR="00FE2983">
        <w:rPr>
          <w:noProof/>
        </w:rPr>
        <w:t xml:space="preserve"> </w:t>
      </w:r>
      <w:r>
        <w:rPr>
          <w:noProof/>
        </w:rPr>
        <w:t>Weighted figures are used in the computation. The test predict</w:t>
      </w:r>
      <w:r w:rsidR="00A210D0">
        <w:rPr>
          <w:noProof/>
        </w:rPr>
        <w:t>s</w:t>
      </w:r>
      <w:r>
        <w:rPr>
          <w:noProof/>
        </w:rPr>
        <w:t xml:space="preserve"> the likelihood that the observed change or difference is not just ‘chance’ (an unusual finding only reflecting the sample). This means that a difference is considered to be significant if 95 times out of 100 we would finnd the same result in any sample. </w:t>
      </w:r>
      <w:r w:rsidR="00301E20">
        <w:rPr>
          <w:noProof/>
        </w:rPr>
        <w:t xml:space="preserve">As such, we can be 95% confident that the difference is real rather than it being caused by chance. </w:t>
      </w:r>
    </w:p>
    <w:p w14:paraId="1FA93B95" w14:textId="51054716" w:rsidR="00287216" w:rsidRDefault="00287216" w:rsidP="00287216">
      <w:pPr>
        <w:rPr>
          <w:noProof/>
        </w:rPr>
      </w:pPr>
      <w:r>
        <w:rPr>
          <w:noProof/>
        </w:rPr>
        <w:t>As prevously mentioned, significance testing has not been carried out coparing 2019 results to 2022 results.</w:t>
      </w:r>
      <w:r w:rsidR="00FE2983">
        <w:rPr>
          <w:noProof/>
        </w:rPr>
        <w:t xml:space="preserve"> </w:t>
      </w:r>
      <w:r>
        <w:rPr>
          <w:noProof/>
        </w:rPr>
        <w:t>This is because the 2019 did not include Scottish schools and did not include the short survey.</w:t>
      </w:r>
      <w:r w:rsidR="00FE2983">
        <w:rPr>
          <w:noProof/>
        </w:rPr>
        <w:t xml:space="preserve"> </w:t>
      </w:r>
      <w:r>
        <w:rPr>
          <w:noProof/>
        </w:rPr>
        <w:t>This means that the two years are not directly comparable and any differences between the two should be treated as sindicative only.</w:t>
      </w:r>
    </w:p>
    <w:p w14:paraId="37A4E41A" w14:textId="77777777" w:rsidR="00286080" w:rsidRDefault="00286080" w:rsidP="00F65703">
      <w:pPr>
        <w:rPr>
          <w:noProof/>
        </w:rPr>
      </w:pPr>
    </w:p>
    <w:p w14:paraId="4BCF9708" w14:textId="77777777" w:rsidR="00286080" w:rsidRDefault="00286080" w:rsidP="00F65703">
      <w:pPr>
        <w:rPr>
          <w:noProof/>
        </w:rPr>
        <w:sectPr w:rsidR="00286080" w:rsidSect="00CF7A62">
          <w:pgSz w:w="11906" w:h="16838" w:code="9"/>
          <w:pgMar w:top="1418" w:right="851" w:bottom="851" w:left="851" w:header="720" w:footer="720" w:gutter="0"/>
          <w:cols w:space="720"/>
          <w:titlePg/>
          <w:docGrid w:linePitch="360"/>
        </w:sectPr>
      </w:pPr>
    </w:p>
    <w:p w14:paraId="75E1E2B9" w14:textId="77777777" w:rsidR="003B62BA" w:rsidRDefault="006E53E9" w:rsidP="006E53E9">
      <w:pPr>
        <w:spacing w:before="120"/>
        <w:rPr>
          <w:noProof/>
        </w:rPr>
      </w:pPr>
      <w:r>
        <w:rPr>
          <w:noProof/>
          <w:lang w:eastAsia="en-GB"/>
        </w:rPr>
        <w:lastRenderedPageBreak/>
        <w:drawing>
          <wp:inline distT="0" distB="0" distL="0" distR="0" wp14:anchorId="4559537E" wp14:editId="0EE4DFC5">
            <wp:extent cx="1091511" cy="122197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MG-Logo.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091511" cy="1221978"/>
                    </a:xfrm>
                    <a:prstGeom prst="rect">
                      <a:avLst/>
                    </a:prstGeom>
                  </pic:spPr>
                </pic:pic>
              </a:graphicData>
            </a:graphic>
          </wp:inline>
        </w:drawing>
      </w:r>
    </w:p>
    <w:p w14:paraId="75C3C4B8" w14:textId="77777777" w:rsidR="00A663C6" w:rsidRDefault="00A663C6" w:rsidP="00F65703">
      <w:pPr>
        <w:rPr>
          <w:noProof/>
        </w:rPr>
      </w:pPr>
    </w:p>
    <w:p w14:paraId="725ECE3D" w14:textId="77777777" w:rsidR="006E53E9" w:rsidRPr="006E53E9" w:rsidRDefault="006E53E9" w:rsidP="006E53E9">
      <w:pPr>
        <w:spacing w:after="40"/>
        <w:rPr>
          <w:b/>
          <w:bCs/>
          <w:sz w:val="20"/>
          <w:szCs w:val="20"/>
        </w:rPr>
      </w:pPr>
      <w:r w:rsidRPr="006E53E9">
        <w:rPr>
          <w:b/>
          <w:bCs/>
          <w:sz w:val="20"/>
          <w:szCs w:val="20"/>
        </w:rPr>
        <w:t>Produced by BMG Research</w:t>
      </w:r>
    </w:p>
    <w:p w14:paraId="3A1ADCB1" w14:textId="71D98570" w:rsidR="006E53E9" w:rsidRPr="006E53E9" w:rsidRDefault="006E53E9" w:rsidP="006E53E9">
      <w:pPr>
        <w:spacing w:after="40"/>
        <w:rPr>
          <w:b/>
          <w:bCs/>
          <w:sz w:val="20"/>
          <w:szCs w:val="20"/>
        </w:rPr>
      </w:pPr>
      <w:r w:rsidRPr="006E53E9">
        <w:rPr>
          <w:b/>
          <w:bCs/>
          <w:sz w:val="20"/>
          <w:szCs w:val="20"/>
        </w:rPr>
        <w:t>© BMG Research Ltd, 202</w:t>
      </w:r>
      <w:r w:rsidR="006113E3">
        <w:rPr>
          <w:b/>
          <w:bCs/>
          <w:sz w:val="20"/>
          <w:szCs w:val="20"/>
        </w:rPr>
        <w:t>2</w:t>
      </w:r>
    </w:p>
    <w:p w14:paraId="339146BF" w14:textId="77777777" w:rsidR="006E53E9" w:rsidRPr="006E53E9" w:rsidRDefault="006E53E9" w:rsidP="006E53E9">
      <w:pPr>
        <w:spacing w:after="40"/>
        <w:rPr>
          <w:b/>
          <w:bCs/>
          <w:sz w:val="20"/>
          <w:szCs w:val="20"/>
        </w:rPr>
      </w:pPr>
      <w:r w:rsidRPr="006E53E9">
        <w:rPr>
          <w:b/>
          <w:bCs/>
          <w:sz w:val="20"/>
          <w:szCs w:val="20"/>
        </w:rPr>
        <w:t>www.bmgresearch.co.uk</w:t>
      </w:r>
    </w:p>
    <w:p w14:paraId="6753DC0F" w14:textId="77777777" w:rsidR="006E53E9" w:rsidRPr="006E53E9" w:rsidRDefault="006E53E9" w:rsidP="006E53E9">
      <w:pPr>
        <w:spacing w:after="40"/>
        <w:rPr>
          <w:sz w:val="20"/>
          <w:szCs w:val="20"/>
        </w:rPr>
      </w:pPr>
    </w:p>
    <w:p w14:paraId="172E2104" w14:textId="77777777" w:rsidR="006E53E9" w:rsidRPr="006E53E9" w:rsidRDefault="006E53E9" w:rsidP="006E53E9">
      <w:pPr>
        <w:spacing w:after="40"/>
        <w:rPr>
          <w:sz w:val="20"/>
          <w:szCs w:val="20"/>
        </w:rPr>
      </w:pPr>
      <w:r w:rsidRPr="006E53E9">
        <w:rPr>
          <w:sz w:val="20"/>
          <w:szCs w:val="20"/>
        </w:rPr>
        <w:t>Registered in England No. 2841970</w:t>
      </w:r>
    </w:p>
    <w:p w14:paraId="5FB549B4" w14:textId="77777777" w:rsidR="006E53E9" w:rsidRPr="006E53E9" w:rsidRDefault="006E53E9" w:rsidP="006E53E9">
      <w:pPr>
        <w:spacing w:after="40"/>
        <w:rPr>
          <w:sz w:val="20"/>
          <w:szCs w:val="20"/>
        </w:rPr>
      </w:pPr>
      <w:r w:rsidRPr="006E53E9">
        <w:rPr>
          <w:sz w:val="20"/>
          <w:szCs w:val="20"/>
        </w:rPr>
        <w:t xml:space="preserve">Registered office: </w:t>
      </w:r>
    </w:p>
    <w:p w14:paraId="48D96185" w14:textId="77777777" w:rsidR="006E53E9" w:rsidRPr="006E53E9" w:rsidRDefault="006E53E9" w:rsidP="006E53E9">
      <w:pPr>
        <w:spacing w:after="40"/>
        <w:rPr>
          <w:sz w:val="20"/>
          <w:szCs w:val="20"/>
        </w:rPr>
      </w:pPr>
      <w:r w:rsidRPr="006E53E9">
        <w:rPr>
          <w:sz w:val="20"/>
          <w:szCs w:val="20"/>
        </w:rPr>
        <w:t xml:space="preserve">BMG Research </w:t>
      </w:r>
    </w:p>
    <w:p w14:paraId="567F1111" w14:textId="77777777" w:rsidR="006E53E9" w:rsidRPr="006E53E9" w:rsidRDefault="006E53E9" w:rsidP="006E53E9">
      <w:pPr>
        <w:spacing w:after="40"/>
        <w:rPr>
          <w:sz w:val="20"/>
          <w:szCs w:val="20"/>
        </w:rPr>
      </w:pPr>
      <w:r w:rsidRPr="006E53E9">
        <w:rPr>
          <w:sz w:val="20"/>
          <w:szCs w:val="20"/>
        </w:rPr>
        <w:t>Beech House</w:t>
      </w:r>
    </w:p>
    <w:p w14:paraId="63BEACA3" w14:textId="77777777" w:rsidR="006E53E9" w:rsidRPr="006E53E9" w:rsidRDefault="006E53E9" w:rsidP="006E53E9">
      <w:pPr>
        <w:spacing w:after="40"/>
        <w:rPr>
          <w:sz w:val="20"/>
          <w:szCs w:val="20"/>
        </w:rPr>
      </w:pPr>
      <w:r w:rsidRPr="006E53E9">
        <w:rPr>
          <w:sz w:val="20"/>
          <w:szCs w:val="20"/>
        </w:rPr>
        <w:t>Greenfield Crescent</w:t>
      </w:r>
    </w:p>
    <w:p w14:paraId="24F1E5E6" w14:textId="77777777" w:rsidR="006E53E9" w:rsidRPr="006E53E9" w:rsidRDefault="006E53E9" w:rsidP="006E53E9">
      <w:pPr>
        <w:spacing w:after="40"/>
        <w:rPr>
          <w:sz w:val="20"/>
          <w:szCs w:val="20"/>
        </w:rPr>
      </w:pPr>
      <w:r w:rsidRPr="006E53E9">
        <w:rPr>
          <w:sz w:val="20"/>
          <w:szCs w:val="20"/>
        </w:rPr>
        <w:t>Edgbaston</w:t>
      </w:r>
    </w:p>
    <w:p w14:paraId="6F0D659E" w14:textId="77777777" w:rsidR="006E53E9" w:rsidRPr="006E53E9" w:rsidRDefault="006E53E9" w:rsidP="006E53E9">
      <w:pPr>
        <w:spacing w:after="40"/>
        <w:rPr>
          <w:sz w:val="20"/>
          <w:szCs w:val="20"/>
        </w:rPr>
      </w:pPr>
      <w:r w:rsidRPr="006E53E9">
        <w:rPr>
          <w:sz w:val="20"/>
          <w:szCs w:val="20"/>
        </w:rPr>
        <w:t>Birmingham</w:t>
      </w:r>
    </w:p>
    <w:p w14:paraId="70006006" w14:textId="77777777" w:rsidR="006E53E9" w:rsidRPr="006E53E9" w:rsidRDefault="006E53E9" w:rsidP="006E53E9">
      <w:pPr>
        <w:spacing w:after="40"/>
        <w:rPr>
          <w:sz w:val="20"/>
          <w:szCs w:val="20"/>
        </w:rPr>
      </w:pPr>
      <w:r w:rsidRPr="006E53E9">
        <w:rPr>
          <w:sz w:val="20"/>
          <w:szCs w:val="20"/>
        </w:rPr>
        <w:t>B15 3BE</w:t>
      </w:r>
    </w:p>
    <w:p w14:paraId="5970A94F" w14:textId="77777777" w:rsidR="006E53E9" w:rsidRPr="006E53E9" w:rsidRDefault="006E53E9" w:rsidP="006E53E9">
      <w:pPr>
        <w:spacing w:after="40"/>
        <w:rPr>
          <w:sz w:val="20"/>
          <w:szCs w:val="20"/>
        </w:rPr>
      </w:pPr>
      <w:r w:rsidRPr="006E53E9">
        <w:rPr>
          <w:sz w:val="20"/>
          <w:szCs w:val="20"/>
        </w:rPr>
        <w:t>UK</w:t>
      </w:r>
    </w:p>
    <w:p w14:paraId="521C2187" w14:textId="77777777" w:rsidR="006E53E9" w:rsidRPr="006E53E9" w:rsidRDefault="006E53E9" w:rsidP="006E53E9">
      <w:pPr>
        <w:spacing w:after="40"/>
        <w:rPr>
          <w:sz w:val="20"/>
          <w:szCs w:val="20"/>
        </w:rPr>
      </w:pPr>
      <w:r w:rsidRPr="006E53E9">
        <w:rPr>
          <w:sz w:val="20"/>
          <w:szCs w:val="20"/>
        </w:rPr>
        <w:t>Tel: +44 (0) 121 3336006</w:t>
      </w:r>
    </w:p>
    <w:p w14:paraId="1C3F0C1D" w14:textId="77777777" w:rsidR="006E53E9" w:rsidRPr="006E53E9" w:rsidRDefault="006E53E9" w:rsidP="006E53E9">
      <w:pPr>
        <w:spacing w:after="40"/>
        <w:rPr>
          <w:sz w:val="20"/>
          <w:szCs w:val="20"/>
        </w:rPr>
      </w:pPr>
    </w:p>
    <w:p w14:paraId="39C086BB" w14:textId="77777777" w:rsidR="006E53E9" w:rsidRPr="006E53E9" w:rsidRDefault="006E53E9" w:rsidP="006E53E9">
      <w:pPr>
        <w:spacing w:after="40"/>
        <w:rPr>
          <w:sz w:val="20"/>
          <w:szCs w:val="20"/>
        </w:rPr>
      </w:pPr>
      <w:r w:rsidRPr="006E53E9">
        <w:rPr>
          <w:sz w:val="20"/>
          <w:szCs w:val="20"/>
        </w:rPr>
        <w:t>UK VAT Registration No. 580 6606 32</w:t>
      </w:r>
    </w:p>
    <w:p w14:paraId="29FD97BD" w14:textId="77777777" w:rsidR="006E53E9" w:rsidRPr="006E53E9" w:rsidRDefault="006E53E9" w:rsidP="006E53E9">
      <w:pPr>
        <w:spacing w:after="40"/>
        <w:rPr>
          <w:sz w:val="20"/>
          <w:szCs w:val="20"/>
        </w:rPr>
      </w:pPr>
      <w:r w:rsidRPr="006E53E9">
        <w:rPr>
          <w:sz w:val="20"/>
          <w:szCs w:val="20"/>
        </w:rPr>
        <w:t>Birmingham Chamber of Commerce Member No. B4626</w:t>
      </w:r>
    </w:p>
    <w:p w14:paraId="00B30568" w14:textId="77777777" w:rsidR="006E53E9" w:rsidRPr="006E53E9" w:rsidRDefault="006E53E9" w:rsidP="006E53E9">
      <w:pPr>
        <w:spacing w:after="40"/>
        <w:rPr>
          <w:sz w:val="20"/>
          <w:szCs w:val="20"/>
        </w:rPr>
      </w:pPr>
      <w:r w:rsidRPr="006E53E9">
        <w:rPr>
          <w:sz w:val="20"/>
          <w:szCs w:val="20"/>
        </w:rPr>
        <w:t>Market Research Society Company Partner</w:t>
      </w:r>
    </w:p>
    <w:p w14:paraId="6EE30ECA" w14:textId="77777777" w:rsidR="006E53E9" w:rsidRPr="006E53E9" w:rsidRDefault="006E53E9" w:rsidP="006E53E9">
      <w:pPr>
        <w:spacing w:after="40"/>
        <w:rPr>
          <w:sz w:val="20"/>
          <w:szCs w:val="20"/>
        </w:rPr>
      </w:pPr>
      <w:r w:rsidRPr="006E53E9">
        <w:rPr>
          <w:sz w:val="20"/>
          <w:szCs w:val="20"/>
        </w:rPr>
        <w:t>The provision of Market Research Services in accordance with ISO 20252:2012</w:t>
      </w:r>
    </w:p>
    <w:p w14:paraId="17BB5B70" w14:textId="77777777" w:rsidR="006E53E9" w:rsidRPr="006E53E9" w:rsidRDefault="006E53E9" w:rsidP="006E53E9">
      <w:pPr>
        <w:spacing w:after="40"/>
        <w:rPr>
          <w:sz w:val="20"/>
          <w:szCs w:val="20"/>
        </w:rPr>
      </w:pPr>
      <w:r w:rsidRPr="006E53E9">
        <w:rPr>
          <w:sz w:val="20"/>
          <w:szCs w:val="20"/>
        </w:rPr>
        <w:t>The provision of Market Research Services in accordance with ISO 9001:2015</w:t>
      </w:r>
    </w:p>
    <w:p w14:paraId="09AFA70A" w14:textId="77777777" w:rsidR="006E53E9" w:rsidRPr="006E53E9" w:rsidRDefault="006E53E9" w:rsidP="006E53E9">
      <w:pPr>
        <w:spacing w:after="40"/>
        <w:rPr>
          <w:sz w:val="20"/>
          <w:szCs w:val="20"/>
        </w:rPr>
      </w:pPr>
      <w:r w:rsidRPr="006E53E9">
        <w:rPr>
          <w:sz w:val="20"/>
          <w:szCs w:val="20"/>
        </w:rPr>
        <w:t>The International Standard for Information Security Management ISO 27001:2013</w:t>
      </w:r>
    </w:p>
    <w:p w14:paraId="32A7EBD2" w14:textId="77777777" w:rsidR="006E53E9" w:rsidRPr="006E53E9" w:rsidRDefault="006E53E9" w:rsidP="006E53E9">
      <w:pPr>
        <w:spacing w:after="40"/>
        <w:rPr>
          <w:sz w:val="20"/>
          <w:szCs w:val="20"/>
        </w:rPr>
      </w:pPr>
      <w:r w:rsidRPr="006E53E9">
        <w:rPr>
          <w:sz w:val="20"/>
          <w:szCs w:val="20"/>
        </w:rPr>
        <w:t>Interviewer Quality Control Scheme (IQCS) Member Company</w:t>
      </w:r>
    </w:p>
    <w:p w14:paraId="6F0EB22D" w14:textId="77777777" w:rsidR="006E53E9" w:rsidRPr="006E53E9" w:rsidRDefault="006E53E9" w:rsidP="006E53E9">
      <w:pPr>
        <w:spacing w:after="40"/>
        <w:rPr>
          <w:sz w:val="20"/>
          <w:szCs w:val="20"/>
        </w:rPr>
      </w:pPr>
      <w:r w:rsidRPr="006E53E9">
        <w:rPr>
          <w:sz w:val="20"/>
          <w:szCs w:val="20"/>
        </w:rPr>
        <w:t>Registered under the Data Protection Act - Registration No. Z5081943</w:t>
      </w:r>
    </w:p>
    <w:p w14:paraId="21D64EDA" w14:textId="77777777" w:rsidR="006E53E9" w:rsidRPr="006E53E9" w:rsidRDefault="006E53E9" w:rsidP="006E53E9">
      <w:pPr>
        <w:spacing w:after="40"/>
        <w:rPr>
          <w:sz w:val="20"/>
          <w:szCs w:val="20"/>
        </w:rPr>
      </w:pPr>
      <w:r w:rsidRPr="006E53E9">
        <w:rPr>
          <w:sz w:val="20"/>
          <w:szCs w:val="20"/>
        </w:rPr>
        <w:t>A Fair Data organisation</w:t>
      </w:r>
    </w:p>
    <w:p w14:paraId="359BC741" w14:textId="77777777" w:rsidR="006E53E9" w:rsidRPr="006E53E9" w:rsidRDefault="005C1404" w:rsidP="006E53E9">
      <w:pPr>
        <w:spacing w:after="40"/>
        <w:rPr>
          <w:sz w:val="20"/>
          <w:szCs w:val="20"/>
        </w:rPr>
      </w:pPr>
      <w:r w:rsidRPr="005C1404">
        <w:rPr>
          <w:sz w:val="20"/>
          <w:szCs w:val="20"/>
        </w:rPr>
        <w:t>Cyber Essentials Plus</w:t>
      </w:r>
      <w:r w:rsidR="006E53E9" w:rsidRPr="006E53E9">
        <w:rPr>
          <w:sz w:val="20"/>
          <w:szCs w:val="20"/>
        </w:rPr>
        <w:t xml:space="preserve"> </w:t>
      </w:r>
      <w:r w:rsidR="001C44F3">
        <w:rPr>
          <w:sz w:val="20"/>
          <w:szCs w:val="20"/>
        </w:rPr>
        <w:t>C</w:t>
      </w:r>
      <w:r w:rsidR="006E53E9" w:rsidRPr="006E53E9">
        <w:rPr>
          <w:sz w:val="20"/>
          <w:szCs w:val="20"/>
        </w:rPr>
        <w:t>ertification</w:t>
      </w:r>
    </w:p>
    <w:p w14:paraId="3437DC16" w14:textId="77777777" w:rsidR="006E53E9" w:rsidRPr="006E53E9" w:rsidRDefault="006E53E9" w:rsidP="006E53E9">
      <w:pPr>
        <w:spacing w:after="40"/>
        <w:rPr>
          <w:sz w:val="20"/>
          <w:szCs w:val="20"/>
        </w:rPr>
      </w:pPr>
    </w:p>
    <w:p w14:paraId="5E02F8CE" w14:textId="77777777" w:rsidR="00C72C21" w:rsidRPr="006E53E9" w:rsidRDefault="006E53E9" w:rsidP="006E53E9">
      <w:pPr>
        <w:spacing w:after="40"/>
        <w:rPr>
          <w:sz w:val="20"/>
          <w:szCs w:val="20"/>
        </w:rPr>
      </w:pPr>
      <w:r w:rsidRPr="006E53E9">
        <w:rPr>
          <w:sz w:val="20"/>
          <w:szCs w:val="20"/>
        </w:rPr>
        <w:t xml:space="preserve">The BMG Research logo is a </w:t>
      </w:r>
      <w:proofErr w:type="gramStart"/>
      <w:r w:rsidRPr="006E53E9">
        <w:rPr>
          <w:sz w:val="20"/>
          <w:szCs w:val="20"/>
        </w:rPr>
        <w:t>trade mark</w:t>
      </w:r>
      <w:proofErr w:type="gramEnd"/>
      <w:r w:rsidRPr="006E53E9">
        <w:rPr>
          <w:sz w:val="20"/>
          <w:szCs w:val="20"/>
        </w:rPr>
        <w:t xml:space="preserve"> of BMG Research Ltd.</w:t>
      </w:r>
    </w:p>
    <w:p w14:paraId="330FD53F" w14:textId="77777777" w:rsidR="00C72C21" w:rsidRPr="00C72C21" w:rsidRDefault="00C72C21" w:rsidP="00C72C21"/>
    <w:p w14:paraId="0174A6A2" w14:textId="77777777" w:rsidR="00C72C21" w:rsidRPr="00C72C21" w:rsidRDefault="00C72C21" w:rsidP="00C72C21"/>
    <w:p w14:paraId="73295909" w14:textId="77777777" w:rsidR="00C72C21" w:rsidRPr="00C72C21" w:rsidRDefault="00C72C21" w:rsidP="00C72C21"/>
    <w:p w14:paraId="1449935A" w14:textId="77777777" w:rsidR="00C72C21" w:rsidRPr="00C72C21" w:rsidRDefault="00C72C21" w:rsidP="00C72C21"/>
    <w:p w14:paraId="65A6A40F" w14:textId="77777777" w:rsidR="00C72C21" w:rsidRPr="00C72C21" w:rsidRDefault="00C72C21" w:rsidP="00C72C21"/>
    <w:p w14:paraId="44F0AE6A" w14:textId="77777777" w:rsidR="00C72C21" w:rsidRPr="00C72C21" w:rsidRDefault="00C72C21" w:rsidP="00C72C21"/>
    <w:p w14:paraId="605FDF9D" w14:textId="77777777" w:rsidR="00C72C21" w:rsidRPr="00C72C21" w:rsidRDefault="00C72C21" w:rsidP="00C72C21"/>
    <w:p w14:paraId="59127256" w14:textId="77777777" w:rsidR="00C72C21" w:rsidRPr="00C72C21" w:rsidRDefault="00C72C21" w:rsidP="00C72C21"/>
    <w:p w14:paraId="33B92117" w14:textId="77777777" w:rsidR="00C72C21" w:rsidRPr="00C72C21" w:rsidRDefault="00C72C21" w:rsidP="00C72C21"/>
    <w:p w14:paraId="60372CA5" w14:textId="77777777" w:rsidR="00C72C21" w:rsidRPr="00C72C21" w:rsidRDefault="00C72C21" w:rsidP="00C72C21"/>
    <w:p w14:paraId="3FB8A61C" w14:textId="77777777" w:rsidR="00C72C21" w:rsidRPr="00C72C21" w:rsidRDefault="00C72C21" w:rsidP="00C72C21"/>
    <w:p w14:paraId="29C956CA" w14:textId="77777777" w:rsidR="00C72C21" w:rsidRPr="00C72C21" w:rsidRDefault="00C72C21" w:rsidP="00C72C21"/>
    <w:p w14:paraId="2C135C53" w14:textId="77777777" w:rsidR="00C72C21" w:rsidRPr="00C72C21" w:rsidRDefault="00C72C21" w:rsidP="00C72C21"/>
    <w:p w14:paraId="7DC9A6ED" w14:textId="77777777" w:rsidR="00C72C21" w:rsidRPr="00C72C21" w:rsidRDefault="00C72C21" w:rsidP="00C72C21"/>
    <w:p w14:paraId="3C15DCF1" w14:textId="77777777" w:rsidR="00C72C21" w:rsidRPr="00C72C21" w:rsidRDefault="00C72C21" w:rsidP="00C72C21"/>
    <w:p w14:paraId="2DC9D35B" w14:textId="77777777" w:rsidR="00C72C21" w:rsidRPr="00C72C21" w:rsidRDefault="00C72C21" w:rsidP="00C72C21"/>
    <w:p w14:paraId="32BE20AD" w14:textId="77777777" w:rsidR="00C72C21" w:rsidRPr="00C72C21" w:rsidRDefault="00C72C21" w:rsidP="00286080"/>
    <w:p w14:paraId="42F865CA" w14:textId="77777777" w:rsidR="00C72C21" w:rsidRPr="00C72C21" w:rsidRDefault="00C72C21" w:rsidP="00C72C21"/>
    <w:p w14:paraId="4E65C129" w14:textId="77777777" w:rsidR="00A953DD" w:rsidRDefault="00A953DD" w:rsidP="00F65703">
      <w:pPr>
        <w:rPr>
          <w:noProof/>
        </w:rPr>
      </w:pPr>
    </w:p>
    <w:p w14:paraId="30B02660" w14:textId="77777777" w:rsidR="00A953DD" w:rsidRDefault="00A953DD" w:rsidP="00F65703">
      <w:pPr>
        <w:rPr>
          <w:noProof/>
        </w:rPr>
      </w:pPr>
    </w:p>
    <w:p w14:paraId="70BCFA9A" w14:textId="77777777" w:rsidR="000D0BE5" w:rsidRDefault="000D0BE5"/>
    <w:p w14:paraId="1CE6DBF6" w14:textId="77777777" w:rsidR="000D0BE5" w:rsidRDefault="000D0BE5"/>
    <w:p w14:paraId="5F912323" w14:textId="77777777" w:rsidR="00286080" w:rsidRDefault="00286080"/>
    <w:p w14:paraId="5DFDED73" w14:textId="77777777" w:rsidR="00286080" w:rsidRDefault="00286080"/>
    <w:p w14:paraId="718B38A7" w14:textId="77777777" w:rsidR="00286080" w:rsidRDefault="00286080"/>
    <w:p w14:paraId="050963BF" w14:textId="77777777" w:rsidR="00286080" w:rsidRDefault="00286080"/>
    <w:p w14:paraId="54443A47" w14:textId="77777777" w:rsidR="00286080" w:rsidRDefault="00286080"/>
    <w:p w14:paraId="587C8FDB" w14:textId="77777777" w:rsidR="00960109" w:rsidRDefault="00286080">
      <w:r w:rsidRPr="0010600D">
        <w:rPr>
          <w:noProof/>
          <w:lang w:eastAsia="en-GB"/>
        </w:rPr>
        <w:drawing>
          <wp:anchor distT="0" distB="0" distL="114300" distR="114300" simplePos="0" relativeHeight="251661311" behindDoc="0" locked="1" layoutInCell="1" allowOverlap="1" wp14:anchorId="7D69379E" wp14:editId="4887AB4C">
            <wp:simplePos x="0" y="0"/>
            <wp:positionH relativeFrom="margin">
              <wp:posOffset>-569595</wp:posOffset>
            </wp:positionH>
            <wp:positionV relativeFrom="margin">
              <wp:posOffset>-1282065</wp:posOffset>
            </wp:positionV>
            <wp:extent cx="7800975" cy="10725150"/>
            <wp:effectExtent l="0" t="0" r="9525" b="0"/>
            <wp:wrapNone/>
            <wp:docPr id="8" name="Picture 5">
              <a:extLst xmlns:a="http://schemas.openxmlformats.org/drawingml/2006/main">
                <a:ext uri="{FF2B5EF4-FFF2-40B4-BE49-F238E27FC236}">
                  <a16:creationId xmlns:a16="http://schemas.microsoft.com/office/drawing/2014/main" id="{D21327D8-639B-4134-9620-986A662C4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21327D8-639B-4134-9620-986A662C4063}"/>
                        </a:ext>
                      </a:extLst>
                    </pic:cNvPr>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7800975" cy="10725150"/>
                    </a:xfrm>
                    <a:prstGeom prst="rect">
                      <a:avLst/>
                    </a:prstGeom>
                  </pic:spPr>
                </pic:pic>
              </a:graphicData>
            </a:graphic>
            <wp14:sizeRelH relativeFrom="margin">
              <wp14:pctWidth>0</wp14:pctWidth>
            </wp14:sizeRelH>
            <wp14:sizeRelV relativeFrom="margin">
              <wp14:pctHeight>0</wp14:pctHeight>
            </wp14:sizeRelV>
          </wp:anchor>
        </w:drawing>
      </w:r>
      <w:r w:rsidR="0010600D" w:rsidRPr="0010600D">
        <w:rPr>
          <w:noProof/>
          <w:lang w:eastAsia="en-GB"/>
        </w:rPr>
        <mc:AlternateContent>
          <mc:Choice Requires="wpg">
            <w:drawing>
              <wp:anchor distT="0" distB="0" distL="114300" distR="114300" simplePos="0" relativeHeight="251670528" behindDoc="0" locked="1" layoutInCell="1" allowOverlap="1" wp14:anchorId="17C3690A" wp14:editId="3EA163B9">
                <wp:simplePos x="0" y="0"/>
                <wp:positionH relativeFrom="column">
                  <wp:posOffset>1402080</wp:posOffset>
                </wp:positionH>
                <wp:positionV relativeFrom="margin">
                  <wp:posOffset>-1259205</wp:posOffset>
                </wp:positionV>
                <wp:extent cx="3888000" cy="4420800"/>
                <wp:effectExtent l="0" t="0" r="0" b="0"/>
                <wp:wrapNone/>
                <wp:docPr id="9" name="Group 1"/>
                <wp:cNvGraphicFramePr/>
                <a:graphic xmlns:a="http://schemas.openxmlformats.org/drawingml/2006/main">
                  <a:graphicData uri="http://schemas.microsoft.com/office/word/2010/wordprocessingGroup">
                    <wpg:wgp>
                      <wpg:cNvGrpSpPr/>
                      <wpg:grpSpPr>
                        <a:xfrm>
                          <a:off x="0" y="0"/>
                          <a:ext cx="3888000" cy="4420800"/>
                          <a:chOff x="0" y="0"/>
                          <a:chExt cx="3886200" cy="4419600"/>
                        </a:xfrm>
                      </wpg:grpSpPr>
                      <wps:wsp>
                        <wps:cNvPr id="11" name="Rectangle 11"/>
                        <wps:cNvSpPr/>
                        <wps:spPr>
                          <a:xfrm>
                            <a:off x="0" y="0"/>
                            <a:ext cx="3886200" cy="4419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2" name="Picture 12"/>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713509" y="857250"/>
                            <a:ext cx="2459182" cy="2705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B6DC16" id="Group 1" o:spid="_x0000_s1026" style="position:absolute;margin-left:110.4pt;margin-top:-99.15pt;width:306.15pt;height:348.1pt;z-index:251670528;mso-position-vertical-relative:margin;mso-width-relative:margin;mso-height-relative:margin" coordsize="38862,44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">
                <v:rect id="Rectangle 11" o:spid="_x0000_s1027" style="position:absolute;width:38862;height:44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7135;top:8572;width:24591;height:2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">
                  <v:imagedata r:id="rId93" o:title=""/>
                </v:shape>
                <w10:wrap anchory="margin"/>
                <w10:anchorlock/>
              </v:group>
            </w:pict>
          </mc:Fallback>
        </mc:AlternateContent>
      </w:r>
    </w:p>
    <w:sectPr w:rsidR="00960109" w:rsidSect="000E5716">
      <w:footerReference w:type="first" r:id="rId94"/>
      <w:pgSz w:w="11906" w:h="16838" w:code="9"/>
      <w:pgMar w:top="1985" w:right="851" w:bottom="851" w:left="85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3B760" w14:textId="77777777" w:rsidR="00DB43D8" w:rsidRDefault="00DB43D8" w:rsidP="004108E3">
      <w:pPr>
        <w:spacing w:after="0"/>
      </w:pPr>
      <w:r>
        <w:separator/>
      </w:r>
    </w:p>
  </w:endnote>
  <w:endnote w:type="continuationSeparator" w:id="0">
    <w:p w14:paraId="59B98ECF" w14:textId="77777777" w:rsidR="00DB43D8" w:rsidRDefault="00DB43D8" w:rsidP="004108E3">
      <w:pPr>
        <w:spacing w:after="0"/>
      </w:pPr>
      <w:r>
        <w:continuationSeparator/>
      </w:r>
    </w:p>
  </w:endnote>
  <w:endnote w:type="continuationNotice" w:id="1">
    <w:p w14:paraId="5F42D671" w14:textId="77777777" w:rsidR="00DB43D8" w:rsidRDefault="00DB43D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2A7E8" w14:textId="77777777" w:rsidR="003B62BA" w:rsidRDefault="00C72C21">
    <w:pPr>
      <w:pStyle w:val="Footer"/>
    </w:pPr>
    <w:r>
      <w:rPr>
        <w:noProof/>
        <w:lang w:eastAsia="en-GB"/>
      </w:rPr>
      <mc:AlternateContent>
        <mc:Choice Requires="wps">
          <w:drawing>
            <wp:anchor distT="0" distB="0" distL="114300" distR="114300" simplePos="0" relativeHeight="251667456" behindDoc="0" locked="0" layoutInCell="1" allowOverlap="1" wp14:anchorId="137C9E72" wp14:editId="2ED74705">
              <wp:simplePos x="0" y="0"/>
              <wp:positionH relativeFrom="margin">
                <wp:align>right</wp:align>
              </wp:positionH>
              <wp:positionV relativeFrom="paragraph">
                <wp:posOffset>32385</wp:posOffset>
              </wp:positionV>
              <wp:extent cx="1162800" cy="201600"/>
              <wp:effectExtent l="0" t="0" r="0" b="8255"/>
              <wp:wrapNone/>
              <wp:docPr id="14" name="Text Box 14"/>
              <wp:cNvGraphicFramePr/>
              <a:graphic xmlns:a="http://schemas.openxmlformats.org/drawingml/2006/main">
                <a:graphicData uri="http://schemas.microsoft.com/office/word/2010/wordprocessingShape">
                  <wps:wsp>
                    <wps:cNvSpPr txBox="1"/>
                    <wps:spPr>
                      <a:xfrm>
                        <a:off x="0" y="0"/>
                        <a:ext cx="1162800" cy="201600"/>
                      </a:xfrm>
                      <a:prstGeom prst="rect">
                        <a:avLst/>
                      </a:prstGeom>
                      <a:solidFill>
                        <a:schemeClr val="lt1"/>
                      </a:solidFill>
                      <a:ln w="6350">
                        <a:noFill/>
                      </a:ln>
                    </wps:spPr>
                    <wps:txbx>
                      <w:txbxContent>
                        <w:p w14:paraId="42EA6799" w14:textId="77777777" w:rsidR="00C72C21" w:rsidRDefault="00C72C21" w:rsidP="00C72C21">
                          <w:pPr>
                            <w:jc w:val="right"/>
                          </w:pPr>
                          <w:r>
                            <w:fldChar w:fldCharType="begin"/>
                          </w:r>
                          <w:r>
                            <w:instrText xml:space="preserve"> PAGE   \* MERGEFORMAT </w:instrText>
                          </w:r>
                          <w:r>
                            <w:fldChar w:fldCharType="separate"/>
                          </w:r>
                          <w:r w:rsidR="00B83810">
                            <w:rPr>
                              <w:noProof/>
                            </w:rPr>
                            <w:t>6</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7C9E72" id="_x0000_t202" coordsize="21600,21600" o:spt="202" path="m,l,21600r21600,l21600,xe">
              <v:stroke joinstyle="miter"/>
              <v:path gradientshapeok="t" o:connecttype="rect"/>
            </v:shapetype>
            <v:shape id="Text Box 14" o:spid="_x0000_s1111" type="#_x0000_t202" style="position:absolute;margin-left:40.35pt;margin-top:2.55pt;width:91.55pt;height:15.8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" fillcolor="white [3201]" stroked="f" strokeweight=".5pt">
              <v:textbox inset="0,0,0,0">
                <w:txbxContent>
                  <w:p w14:paraId="42EA6799" w14:textId="77777777" w:rsidR="00C72C21" w:rsidRDefault="00C72C21" w:rsidP="00C72C21">
                    <w:pPr>
                      <w:jc w:val="right"/>
                    </w:pPr>
                    <w:r>
                      <w:fldChar w:fldCharType="begin"/>
                    </w:r>
                    <w:r>
                      <w:instrText xml:space="preserve"> PAGE   \* MERGEFORMAT </w:instrText>
                    </w:r>
                    <w:r>
                      <w:fldChar w:fldCharType="separate"/>
                    </w:r>
                    <w:r w:rsidR="00B83810">
                      <w:rPr>
                        <w:noProof/>
                      </w:rPr>
                      <w:t>6</w:t>
                    </w:r>
                    <w:r>
                      <w:rPr>
                        <w:noProof/>
                      </w:rPr>
                      <w:fldChar w:fldCharType="end"/>
                    </w:r>
                  </w:p>
                </w:txbxContent>
              </v:textbox>
              <w10:wrap anchorx="margin"/>
            </v:shape>
          </w:pict>
        </mc:Fallback>
      </mc:AlternateContent>
    </w:r>
    <w:r w:rsidR="003B62BA" w:rsidRPr="00745ED0">
      <w:rPr>
        <w:noProof/>
        <w:lang w:eastAsia="en-GB"/>
      </w:rPr>
      <w:drawing>
        <wp:anchor distT="0" distB="0" distL="114300" distR="114300" simplePos="0" relativeHeight="251660288" behindDoc="0" locked="0" layoutInCell="1" allowOverlap="1" wp14:anchorId="13CC48DC" wp14:editId="1F13E2AF">
          <wp:simplePos x="0" y="0"/>
          <wp:positionH relativeFrom="margin">
            <wp:posOffset>0</wp:posOffset>
          </wp:positionH>
          <wp:positionV relativeFrom="paragraph">
            <wp:posOffset>0</wp:posOffset>
          </wp:positionV>
          <wp:extent cx="1281600" cy="295200"/>
          <wp:effectExtent l="0" t="0" r="7620" b="0"/>
          <wp:wrapNone/>
          <wp:docPr id="1941" name="Picture 6">
            <a:extLst xmlns:a="http://schemas.openxmlformats.org/drawingml/2006/main">
              <a:ext uri="{FF2B5EF4-FFF2-40B4-BE49-F238E27FC236}">
                <a16:creationId xmlns:a16="http://schemas.microsoft.com/office/drawing/2014/main" id="{93201E74-1F12-4C00-A94C-78CF047404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3201E74-1F12-4C00-A94C-78CF04740468}"/>
                      </a:ext>
                    </a:extLst>
                  </pic:cNvPr>
                  <pic:cNvPicPr>
                    <a:picLocks noChangeAspect="1"/>
                  </pic:cNvPicPr>
                </pic:nvPicPr>
                <pic:blipFill>
                  <a:blip r:embed="rId1" cstate="hqprint">
                    <a:extLst>
                      <a:ext uri="{28A0092B-C50C-407E-A947-70E740481C1C}">
                        <a14:useLocalDpi xmlns:a14="http://schemas.microsoft.com/office/drawing/2010/main" val="0"/>
                      </a:ext>
                    </a:extLst>
                  </a:blip>
                  <a:stretch>
                    <a:fillRect/>
                  </a:stretch>
                </pic:blipFill>
                <pic:spPr>
                  <a:xfrm>
                    <a:off x="0" y="0"/>
                    <a:ext cx="1281600" cy="295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02FC8" w14:textId="77777777" w:rsidR="00C72C21" w:rsidRDefault="00C72C21">
    <w:pPr>
      <w:pStyle w:val="Footer"/>
    </w:pPr>
    <w:r>
      <w:rPr>
        <w:noProof/>
        <w:lang w:eastAsia="en-GB"/>
      </w:rPr>
      <mc:AlternateContent>
        <mc:Choice Requires="wps">
          <w:drawing>
            <wp:anchor distT="0" distB="0" distL="114300" distR="114300" simplePos="0" relativeHeight="251665408" behindDoc="0" locked="0" layoutInCell="1" allowOverlap="1" wp14:anchorId="58EC2758" wp14:editId="76AE37A7">
              <wp:simplePos x="0" y="0"/>
              <wp:positionH relativeFrom="margin">
                <wp:align>right</wp:align>
              </wp:positionH>
              <wp:positionV relativeFrom="paragraph">
                <wp:posOffset>32385</wp:posOffset>
              </wp:positionV>
              <wp:extent cx="1162800" cy="201600"/>
              <wp:effectExtent l="0" t="0" r="0" b="8255"/>
              <wp:wrapNone/>
              <wp:docPr id="13" name="Text Box 13"/>
              <wp:cNvGraphicFramePr/>
              <a:graphic xmlns:a="http://schemas.openxmlformats.org/drawingml/2006/main">
                <a:graphicData uri="http://schemas.microsoft.com/office/word/2010/wordprocessingShape">
                  <wps:wsp>
                    <wps:cNvSpPr txBox="1"/>
                    <wps:spPr>
                      <a:xfrm>
                        <a:off x="0" y="0"/>
                        <a:ext cx="1162800" cy="201600"/>
                      </a:xfrm>
                      <a:prstGeom prst="rect">
                        <a:avLst/>
                      </a:prstGeom>
                      <a:solidFill>
                        <a:schemeClr val="lt1"/>
                      </a:solidFill>
                      <a:ln w="6350">
                        <a:noFill/>
                      </a:ln>
                    </wps:spPr>
                    <wps:txbx>
                      <w:txbxContent>
                        <w:p w14:paraId="36EA5459" w14:textId="77777777" w:rsidR="00C72C21" w:rsidRDefault="00C72C21" w:rsidP="00C72C21">
                          <w:pPr>
                            <w:jc w:val="right"/>
                          </w:pPr>
                          <w:r>
                            <w:fldChar w:fldCharType="begin"/>
                          </w:r>
                          <w:r>
                            <w:instrText xml:space="preserve"> PAGE   \* MERGEFORMAT </w:instrText>
                          </w:r>
                          <w:r>
                            <w:fldChar w:fldCharType="separate"/>
                          </w:r>
                          <w:r w:rsidR="00B83810">
                            <w:rPr>
                              <w:noProof/>
                            </w:rPr>
                            <w:t>3</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EC2758" id="_x0000_t202" coordsize="21600,21600" o:spt="202" path="m,l,21600r21600,l21600,xe">
              <v:stroke joinstyle="miter"/>
              <v:path gradientshapeok="t" o:connecttype="rect"/>
            </v:shapetype>
            <v:shape id="Text Box 13" o:spid="_x0000_s1112" type="#_x0000_t202" style="position:absolute;margin-left:40.35pt;margin-top:2.55pt;width:91.55pt;height:15.8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" fillcolor="white [3201]" stroked="f" strokeweight=".5pt">
              <v:textbox inset="0,0,0,0">
                <w:txbxContent>
                  <w:p w14:paraId="36EA5459" w14:textId="77777777" w:rsidR="00C72C21" w:rsidRDefault="00C72C21" w:rsidP="00C72C21">
                    <w:pPr>
                      <w:jc w:val="right"/>
                    </w:pPr>
                    <w:r>
                      <w:fldChar w:fldCharType="begin"/>
                    </w:r>
                    <w:r>
                      <w:instrText xml:space="preserve"> PAGE   \* MERGEFORMAT </w:instrText>
                    </w:r>
                    <w:r>
                      <w:fldChar w:fldCharType="separate"/>
                    </w:r>
                    <w:r w:rsidR="00B83810">
                      <w:rPr>
                        <w:noProof/>
                      </w:rPr>
                      <w:t>3</w:t>
                    </w:r>
                    <w:r>
                      <w:rPr>
                        <w:noProof/>
                      </w:rPr>
                      <w:fldChar w:fldCharType="end"/>
                    </w:r>
                  </w:p>
                </w:txbxContent>
              </v:textbox>
              <w10:wrap anchorx="margin"/>
            </v:shape>
          </w:pict>
        </mc:Fallback>
      </mc:AlternateContent>
    </w:r>
    <w:r w:rsidRPr="00745ED0">
      <w:rPr>
        <w:noProof/>
        <w:lang w:eastAsia="en-GB"/>
      </w:rPr>
      <w:drawing>
        <wp:anchor distT="0" distB="0" distL="114300" distR="114300" simplePos="0" relativeHeight="251663360" behindDoc="0" locked="0" layoutInCell="1" allowOverlap="1" wp14:anchorId="1499F5F6" wp14:editId="717D8E3E">
          <wp:simplePos x="0" y="0"/>
          <wp:positionH relativeFrom="margin">
            <wp:posOffset>0</wp:posOffset>
          </wp:positionH>
          <wp:positionV relativeFrom="paragraph">
            <wp:posOffset>0</wp:posOffset>
          </wp:positionV>
          <wp:extent cx="1280160" cy="294640"/>
          <wp:effectExtent l="0" t="0" r="0" b="0"/>
          <wp:wrapNone/>
          <wp:docPr id="1942" name="Picture 6">
            <a:extLst xmlns:a="http://schemas.openxmlformats.org/drawingml/2006/main">
              <a:ext uri="{FF2B5EF4-FFF2-40B4-BE49-F238E27FC236}">
                <a16:creationId xmlns:a16="http://schemas.microsoft.com/office/drawing/2014/main" id="{93201E74-1F12-4C00-A94C-78CF047404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3201E74-1F12-4C00-A94C-78CF04740468}"/>
                      </a:ext>
                    </a:extLst>
                  </pic:cNvPr>
                  <pic:cNvPicPr>
                    <a:picLocks noChangeAspect="1"/>
                  </pic:cNvPicPr>
                </pic:nvPicPr>
                <pic:blipFill>
                  <a:blip r:embed="rId1" cstate="hqprint">
                    <a:extLst>
                      <a:ext uri="{28A0092B-C50C-407E-A947-70E740481C1C}">
                        <a14:useLocalDpi xmlns:a14="http://schemas.microsoft.com/office/drawing/2010/main" val="0"/>
                      </a:ext>
                    </a:extLst>
                  </a:blip>
                  <a:stretch>
                    <a:fillRect/>
                  </a:stretch>
                </pic:blipFill>
                <pic:spPr>
                  <a:xfrm>
                    <a:off x="0" y="0"/>
                    <a:ext cx="1280160" cy="29464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15443" w14:textId="77777777" w:rsidR="00286080" w:rsidRDefault="001C44F3">
    <w:pPr>
      <w:pStyle w:val="Footer"/>
    </w:pPr>
    <w:r>
      <w:rPr>
        <w:noProof/>
      </w:rPr>
      <w:drawing>
        <wp:inline distT="0" distB="0" distL="0" distR="0" wp14:anchorId="78C6E358" wp14:editId="010CACDF">
          <wp:extent cx="5724525" cy="457200"/>
          <wp:effectExtent l="0" t="0" r="9525" b="0"/>
          <wp:docPr id="6" name="Picture 15"/>
          <wp:cNvGraphicFramePr/>
          <a:graphic xmlns:a="http://schemas.openxmlformats.org/drawingml/2006/main">
            <a:graphicData uri="http://schemas.openxmlformats.org/drawingml/2006/picture">
              <pic:pic xmlns:pic="http://schemas.openxmlformats.org/drawingml/2006/picture">
                <pic:nvPicPr>
                  <pic:cNvPr id="4" name="Picture 1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4572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EFB4C" w14:textId="77777777" w:rsidR="00DB43D8" w:rsidRDefault="00DB43D8" w:rsidP="004108E3">
      <w:pPr>
        <w:spacing w:after="0"/>
      </w:pPr>
      <w:r>
        <w:separator/>
      </w:r>
    </w:p>
  </w:footnote>
  <w:footnote w:type="continuationSeparator" w:id="0">
    <w:p w14:paraId="146FD58A" w14:textId="77777777" w:rsidR="00DB43D8" w:rsidRDefault="00DB43D8" w:rsidP="004108E3">
      <w:pPr>
        <w:spacing w:after="0"/>
      </w:pPr>
      <w:r>
        <w:continuationSeparator/>
      </w:r>
    </w:p>
  </w:footnote>
  <w:footnote w:type="continuationNotice" w:id="1">
    <w:p w14:paraId="71A58D3F" w14:textId="77777777" w:rsidR="00DB43D8" w:rsidRDefault="00DB43D8">
      <w:pPr>
        <w:spacing w:after="0"/>
      </w:pPr>
    </w:p>
  </w:footnote>
  <w:footnote w:id="2">
    <w:p w14:paraId="00DE107F" w14:textId="37A3C51B" w:rsidR="00BA7E7C" w:rsidRDefault="00BA7E7C" w:rsidP="00BA7E7C">
      <w:pPr>
        <w:pStyle w:val="FootnoteText"/>
      </w:pPr>
      <w:r>
        <w:rPr>
          <w:rStyle w:val="FootnoteReference"/>
        </w:rPr>
        <w:footnoteRef/>
      </w:r>
      <w:r>
        <w:t xml:space="preserve"> The question asked in the survey was: Does your school have a designated school library area on site? By designated school library area we mean an area separate to a classroom or other shared space that provides access to a curated collection of resources to benefit pupils’ learning and development. </w:t>
      </w:r>
    </w:p>
  </w:footnote>
  <w:footnote w:id="3">
    <w:p w14:paraId="4A1774AC" w14:textId="77777777" w:rsidR="002F003D" w:rsidRDefault="002F003D" w:rsidP="002F003D">
      <w:pPr>
        <w:pStyle w:val="FootnoteText"/>
      </w:pPr>
      <w:r>
        <w:rPr>
          <w:rStyle w:val="FootnoteReference"/>
        </w:rPr>
        <w:footnoteRef/>
      </w:r>
      <w:r>
        <w:t xml:space="preserve"> The capacity for sub-group analysis in this section is limited due to small base sizes.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7A2EA" w14:textId="77777777" w:rsidR="000D0341" w:rsidRDefault="000D03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504B6"/>
    <w:multiLevelType w:val="hybridMultilevel"/>
    <w:tmpl w:val="CE681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2D7745"/>
    <w:multiLevelType w:val="hybridMultilevel"/>
    <w:tmpl w:val="C924E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B01550"/>
    <w:multiLevelType w:val="hybridMultilevel"/>
    <w:tmpl w:val="9D986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614AF9"/>
    <w:multiLevelType w:val="hybridMultilevel"/>
    <w:tmpl w:val="DCC63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CC6A23"/>
    <w:multiLevelType w:val="hybridMultilevel"/>
    <w:tmpl w:val="B2DACFDE"/>
    <w:lvl w:ilvl="0" w:tplc="2584B0DA">
      <w:start w:val="1"/>
      <w:numFmt w:val="lowerLetter"/>
      <w:pStyle w:val="AlphaBullet"/>
      <w:lvlText w:val="%1)"/>
      <w:lvlJc w:val="left"/>
      <w:pPr>
        <w:ind w:left="720" w:hanging="360"/>
      </w:pPr>
      <w:rPr>
        <w:rFonts w:hint="default"/>
        <w:color w:val="E5008D"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A41BC2"/>
    <w:multiLevelType w:val="hybridMultilevel"/>
    <w:tmpl w:val="3C2246D2"/>
    <w:lvl w:ilvl="0" w:tplc="42809E20">
      <w:start w:val="1"/>
      <w:numFmt w:val="decimal"/>
      <w:pStyle w:val="NumberBullet"/>
      <w:lvlText w:val="%1."/>
      <w:lvlJc w:val="left"/>
      <w:pPr>
        <w:ind w:left="720" w:hanging="360"/>
      </w:pPr>
      <w:rPr>
        <w:rFonts w:hint="default"/>
        <w:color w:val="E80094"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A54F68"/>
    <w:multiLevelType w:val="hybridMultilevel"/>
    <w:tmpl w:val="EBC0A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4E026B"/>
    <w:multiLevelType w:val="hybridMultilevel"/>
    <w:tmpl w:val="B610FC76"/>
    <w:lvl w:ilvl="0" w:tplc="F02C8248">
      <w:start w:val="1"/>
      <w:numFmt w:val="bullet"/>
      <w:pStyle w:val="Bullet"/>
      <w:lvlText w:val=""/>
      <w:lvlJc w:val="left"/>
      <w:pPr>
        <w:ind w:left="720" w:hanging="360"/>
      </w:pPr>
      <w:rPr>
        <w:rFonts w:ascii="Wingdings" w:hAnsi="Wingdings" w:hint="default"/>
        <w:color w:val="E5008D"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8E6238"/>
    <w:multiLevelType w:val="hybridMultilevel"/>
    <w:tmpl w:val="74C2C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7156094">
    <w:abstractNumId w:val="8"/>
  </w:num>
  <w:num w:numId="2" w16cid:durableId="683819585">
    <w:abstractNumId w:val="7"/>
  </w:num>
  <w:num w:numId="3" w16cid:durableId="2094354551">
    <w:abstractNumId w:val="5"/>
  </w:num>
  <w:num w:numId="4" w16cid:durableId="2117677679">
    <w:abstractNumId w:val="4"/>
  </w:num>
  <w:num w:numId="5" w16cid:durableId="481121569">
    <w:abstractNumId w:val="0"/>
  </w:num>
  <w:num w:numId="6" w16cid:durableId="258492331">
    <w:abstractNumId w:val="3"/>
  </w:num>
  <w:num w:numId="7" w16cid:durableId="353461831">
    <w:abstractNumId w:val="6"/>
  </w:num>
  <w:num w:numId="8" w16cid:durableId="1461419624">
    <w:abstractNumId w:val="2"/>
  </w:num>
  <w:num w:numId="9" w16cid:durableId="2399479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C31"/>
    <w:rsid w:val="00000FBD"/>
    <w:rsid w:val="0000169B"/>
    <w:rsid w:val="000055A8"/>
    <w:rsid w:val="00012A2D"/>
    <w:rsid w:val="00015B4A"/>
    <w:rsid w:val="0003021A"/>
    <w:rsid w:val="00033546"/>
    <w:rsid w:val="00041DCA"/>
    <w:rsid w:val="000436FE"/>
    <w:rsid w:val="00044570"/>
    <w:rsid w:val="00045F40"/>
    <w:rsid w:val="000501DE"/>
    <w:rsid w:val="00050266"/>
    <w:rsid w:val="000524BC"/>
    <w:rsid w:val="000608EE"/>
    <w:rsid w:val="00061229"/>
    <w:rsid w:val="000639E1"/>
    <w:rsid w:val="00064E07"/>
    <w:rsid w:val="00067B20"/>
    <w:rsid w:val="00067BEB"/>
    <w:rsid w:val="00077651"/>
    <w:rsid w:val="000A0F2A"/>
    <w:rsid w:val="000A229C"/>
    <w:rsid w:val="000A2797"/>
    <w:rsid w:val="000A6E73"/>
    <w:rsid w:val="000A735F"/>
    <w:rsid w:val="000B2BB7"/>
    <w:rsid w:val="000B4122"/>
    <w:rsid w:val="000C0B10"/>
    <w:rsid w:val="000C108E"/>
    <w:rsid w:val="000C36BC"/>
    <w:rsid w:val="000C7E69"/>
    <w:rsid w:val="000D0341"/>
    <w:rsid w:val="000D0BE5"/>
    <w:rsid w:val="000D4E2F"/>
    <w:rsid w:val="000D7A64"/>
    <w:rsid w:val="000E45B3"/>
    <w:rsid w:val="000E5716"/>
    <w:rsid w:val="0010600D"/>
    <w:rsid w:val="00117FBD"/>
    <w:rsid w:val="00122671"/>
    <w:rsid w:val="00133F2F"/>
    <w:rsid w:val="00134343"/>
    <w:rsid w:val="0013775C"/>
    <w:rsid w:val="0014013A"/>
    <w:rsid w:val="001439FD"/>
    <w:rsid w:val="001463E8"/>
    <w:rsid w:val="00187AAA"/>
    <w:rsid w:val="001918C3"/>
    <w:rsid w:val="00191EE2"/>
    <w:rsid w:val="00192BBB"/>
    <w:rsid w:val="0019313C"/>
    <w:rsid w:val="00195746"/>
    <w:rsid w:val="00195DAA"/>
    <w:rsid w:val="001967C1"/>
    <w:rsid w:val="001A05B7"/>
    <w:rsid w:val="001A4D5D"/>
    <w:rsid w:val="001A4EBD"/>
    <w:rsid w:val="001B10DF"/>
    <w:rsid w:val="001B2E0D"/>
    <w:rsid w:val="001C18B0"/>
    <w:rsid w:val="001C44F3"/>
    <w:rsid w:val="001D0541"/>
    <w:rsid w:val="001D7974"/>
    <w:rsid w:val="001E569A"/>
    <w:rsid w:val="001F0B53"/>
    <w:rsid w:val="001F6EED"/>
    <w:rsid w:val="0022453D"/>
    <w:rsid w:val="00234A18"/>
    <w:rsid w:val="00234A23"/>
    <w:rsid w:val="00234C21"/>
    <w:rsid w:val="00234D75"/>
    <w:rsid w:val="00236B52"/>
    <w:rsid w:val="00240601"/>
    <w:rsid w:val="00241735"/>
    <w:rsid w:val="002465DF"/>
    <w:rsid w:val="00246FB0"/>
    <w:rsid w:val="00252C34"/>
    <w:rsid w:val="002535D1"/>
    <w:rsid w:val="002537C4"/>
    <w:rsid w:val="00265C6B"/>
    <w:rsid w:val="00272707"/>
    <w:rsid w:val="00275382"/>
    <w:rsid w:val="0027584A"/>
    <w:rsid w:val="00275ADA"/>
    <w:rsid w:val="00276B2D"/>
    <w:rsid w:val="0028069E"/>
    <w:rsid w:val="00283BC4"/>
    <w:rsid w:val="00286080"/>
    <w:rsid w:val="00287216"/>
    <w:rsid w:val="00291A2E"/>
    <w:rsid w:val="00292DED"/>
    <w:rsid w:val="002B053D"/>
    <w:rsid w:val="002D0C50"/>
    <w:rsid w:val="002D2A1D"/>
    <w:rsid w:val="002F003D"/>
    <w:rsid w:val="002F0BC9"/>
    <w:rsid w:val="002F471E"/>
    <w:rsid w:val="00301B13"/>
    <w:rsid w:val="00301E20"/>
    <w:rsid w:val="00303B8C"/>
    <w:rsid w:val="00320E10"/>
    <w:rsid w:val="00325F05"/>
    <w:rsid w:val="00327900"/>
    <w:rsid w:val="00330575"/>
    <w:rsid w:val="003366EB"/>
    <w:rsid w:val="0033772F"/>
    <w:rsid w:val="003468B4"/>
    <w:rsid w:val="00347861"/>
    <w:rsid w:val="003530FA"/>
    <w:rsid w:val="003602C8"/>
    <w:rsid w:val="003604F8"/>
    <w:rsid w:val="00375F1F"/>
    <w:rsid w:val="00376BC3"/>
    <w:rsid w:val="003811A2"/>
    <w:rsid w:val="0038766D"/>
    <w:rsid w:val="003A7B63"/>
    <w:rsid w:val="003B1030"/>
    <w:rsid w:val="003B62BA"/>
    <w:rsid w:val="003B71DF"/>
    <w:rsid w:val="003C2975"/>
    <w:rsid w:val="003C4BFC"/>
    <w:rsid w:val="003C73BF"/>
    <w:rsid w:val="003D07D5"/>
    <w:rsid w:val="003D2314"/>
    <w:rsid w:val="003E1940"/>
    <w:rsid w:val="003E48F6"/>
    <w:rsid w:val="003E6C1F"/>
    <w:rsid w:val="003E7A14"/>
    <w:rsid w:val="003F1752"/>
    <w:rsid w:val="003F29B8"/>
    <w:rsid w:val="0040076C"/>
    <w:rsid w:val="00405669"/>
    <w:rsid w:val="00406F77"/>
    <w:rsid w:val="004108E3"/>
    <w:rsid w:val="00412CFC"/>
    <w:rsid w:val="004218C8"/>
    <w:rsid w:val="004326CC"/>
    <w:rsid w:val="00432707"/>
    <w:rsid w:val="00436333"/>
    <w:rsid w:val="00444D85"/>
    <w:rsid w:val="0044534D"/>
    <w:rsid w:val="00462137"/>
    <w:rsid w:val="00462488"/>
    <w:rsid w:val="00463CA7"/>
    <w:rsid w:val="00466D18"/>
    <w:rsid w:val="004736B5"/>
    <w:rsid w:val="00475359"/>
    <w:rsid w:val="00481BB7"/>
    <w:rsid w:val="004856C6"/>
    <w:rsid w:val="004A4E49"/>
    <w:rsid w:val="004B2B3E"/>
    <w:rsid w:val="004B5ED9"/>
    <w:rsid w:val="004C1A0C"/>
    <w:rsid w:val="004C5C98"/>
    <w:rsid w:val="004D6675"/>
    <w:rsid w:val="004D668E"/>
    <w:rsid w:val="004D68E5"/>
    <w:rsid w:val="004D7F8A"/>
    <w:rsid w:val="004E53AB"/>
    <w:rsid w:val="004E6ECE"/>
    <w:rsid w:val="004E799A"/>
    <w:rsid w:val="004F74BA"/>
    <w:rsid w:val="00505BA8"/>
    <w:rsid w:val="0051087F"/>
    <w:rsid w:val="00524534"/>
    <w:rsid w:val="00524B0B"/>
    <w:rsid w:val="00535527"/>
    <w:rsid w:val="005415DB"/>
    <w:rsid w:val="00547F79"/>
    <w:rsid w:val="00555FD5"/>
    <w:rsid w:val="00571A7D"/>
    <w:rsid w:val="00572F34"/>
    <w:rsid w:val="00583EAC"/>
    <w:rsid w:val="0059392C"/>
    <w:rsid w:val="005968DF"/>
    <w:rsid w:val="005A3C31"/>
    <w:rsid w:val="005A570D"/>
    <w:rsid w:val="005B328F"/>
    <w:rsid w:val="005B4B84"/>
    <w:rsid w:val="005B6363"/>
    <w:rsid w:val="005C1404"/>
    <w:rsid w:val="005D40F3"/>
    <w:rsid w:val="005E755D"/>
    <w:rsid w:val="0060044E"/>
    <w:rsid w:val="00603A38"/>
    <w:rsid w:val="006113E3"/>
    <w:rsid w:val="0061670C"/>
    <w:rsid w:val="0063191D"/>
    <w:rsid w:val="0063458D"/>
    <w:rsid w:val="00651636"/>
    <w:rsid w:val="00652ADA"/>
    <w:rsid w:val="00667ABE"/>
    <w:rsid w:val="00672ED5"/>
    <w:rsid w:val="006858A0"/>
    <w:rsid w:val="00687B11"/>
    <w:rsid w:val="00692D36"/>
    <w:rsid w:val="006A35C3"/>
    <w:rsid w:val="006B36E1"/>
    <w:rsid w:val="006B4A62"/>
    <w:rsid w:val="006C189A"/>
    <w:rsid w:val="006D5EA4"/>
    <w:rsid w:val="006E0B5C"/>
    <w:rsid w:val="006E53E9"/>
    <w:rsid w:val="006E7A5F"/>
    <w:rsid w:val="006F241D"/>
    <w:rsid w:val="006F5F33"/>
    <w:rsid w:val="006F7A98"/>
    <w:rsid w:val="00703181"/>
    <w:rsid w:val="00732D3C"/>
    <w:rsid w:val="00736A9C"/>
    <w:rsid w:val="007406DB"/>
    <w:rsid w:val="00745ED0"/>
    <w:rsid w:val="00754ABC"/>
    <w:rsid w:val="007571D2"/>
    <w:rsid w:val="007614A8"/>
    <w:rsid w:val="0076152C"/>
    <w:rsid w:val="0077161A"/>
    <w:rsid w:val="0077162E"/>
    <w:rsid w:val="0077615A"/>
    <w:rsid w:val="00787ABE"/>
    <w:rsid w:val="00791D0A"/>
    <w:rsid w:val="00793005"/>
    <w:rsid w:val="007963FB"/>
    <w:rsid w:val="00796917"/>
    <w:rsid w:val="007B1EB3"/>
    <w:rsid w:val="007B2674"/>
    <w:rsid w:val="007C01CA"/>
    <w:rsid w:val="007D44C4"/>
    <w:rsid w:val="007D7F2E"/>
    <w:rsid w:val="007E01F3"/>
    <w:rsid w:val="007E3B5C"/>
    <w:rsid w:val="007E7A6C"/>
    <w:rsid w:val="007F0CA3"/>
    <w:rsid w:val="007F28C5"/>
    <w:rsid w:val="007F698B"/>
    <w:rsid w:val="007F6BC1"/>
    <w:rsid w:val="00801F41"/>
    <w:rsid w:val="00802A2F"/>
    <w:rsid w:val="00822C04"/>
    <w:rsid w:val="008329D8"/>
    <w:rsid w:val="008600CE"/>
    <w:rsid w:val="00861E88"/>
    <w:rsid w:val="0086247A"/>
    <w:rsid w:val="00875DF3"/>
    <w:rsid w:val="00891C01"/>
    <w:rsid w:val="008925B8"/>
    <w:rsid w:val="00897649"/>
    <w:rsid w:val="008A1290"/>
    <w:rsid w:val="008A3588"/>
    <w:rsid w:val="008B0EC6"/>
    <w:rsid w:val="008B43E6"/>
    <w:rsid w:val="008C33D4"/>
    <w:rsid w:val="008C5DFA"/>
    <w:rsid w:val="008C5F57"/>
    <w:rsid w:val="008D3AAE"/>
    <w:rsid w:val="008D4141"/>
    <w:rsid w:val="008D5FF3"/>
    <w:rsid w:val="009011E6"/>
    <w:rsid w:val="00906A48"/>
    <w:rsid w:val="00910262"/>
    <w:rsid w:val="00923514"/>
    <w:rsid w:val="00924119"/>
    <w:rsid w:val="00924B98"/>
    <w:rsid w:val="00927616"/>
    <w:rsid w:val="009349CD"/>
    <w:rsid w:val="00934E4D"/>
    <w:rsid w:val="0094675A"/>
    <w:rsid w:val="009479F5"/>
    <w:rsid w:val="00953949"/>
    <w:rsid w:val="00955CE5"/>
    <w:rsid w:val="00957E71"/>
    <w:rsid w:val="00960109"/>
    <w:rsid w:val="00961406"/>
    <w:rsid w:val="009730B9"/>
    <w:rsid w:val="009818F6"/>
    <w:rsid w:val="00992426"/>
    <w:rsid w:val="00994B8A"/>
    <w:rsid w:val="009A0626"/>
    <w:rsid w:val="009A5318"/>
    <w:rsid w:val="009B0A46"/>
    <w:rsid w:val="009B53A4"/>
    <w:rsid w:val="009D2823"/>
    <w:rsid w:val="009D66CC"/>
    <w:rsid w:val="009E1FC6"/>
    <w:rsid w:val="009F72C5"/>
    <w:rsid w:val="00A02A46"/>
    <w:rsid w:val="00A11B37"/>
    <w:rsid w:val="00A20CCE"/>
    <w:rsid w:val="00A210D0"/>
    <w:rsid w:val="00A313BD"/>
    <w:rsid w:val="00A32010"/>
    <w:rsid w:val="00A34211"/>
    <w:rsid w:val="00A40428"/>
    <w:rsid w:val="00A42AC8"/>
    <w:rsid w:val="00A55705"/>
    <w:rsid w:val="00A578F9"/>
    <w:rsid w:val="00A61896"/>
    <w:rsid w:val="00A63D1C"/>
    <w:rsid w:val="00A663C6"/>
    <w:rsid w:val="00A7047C"/>
    <w:rsid w:val="00A953DD"/>
    <w:rsid w:val="00AA2C9E"/>
    <w:rsid w:val="00AB0267"/>
    <w:rsid w:val="00AB2268"/>
    <w:rsid w:val="00AB2921"/>
    <w:rsid w:val="00AD11CD"/>
    <w:rsid w:val="00AD194E"/>
    <w:rsid w:val="00AE3396"/>
    <w:rsid w:val="00AE3AB5"/>
    <w:rsid w:val="00AE5DC9"/>
    <w:rsid w:val="00AF02C9"/>
    <w:rsid w:val="00AF75D1"/>
    <w:rsid w:val="00B01744"/>
    <w:rsid w:val="00B01AAB"/>
    <w:rsid w:val="00B13369"/>
    <w:rsid w:val="00B174E6"/>
    <w:rsid w:val="00B21FC7"/>
    <w:rsid w:val="00B22BF5"/>
    <w:rsid w:val="00B30336"/>
    <w:rsid w:val="00B3706B"/>
    <w:rsid w:val="00B42ED5"/>
    <w:rsid w:val="00B458D8"/>
    <w:rsid w:val="00B51C78"/>
    <w:rsid w:val="00B676F0"/>
    <w:rsid w:val="00B71F65"/>
    <w:rsid w:val="00B80E5F"/>
    <w:rsid w:val="00B83810"/>
    <w:rsid w:val="00B84FE7"/>
    <w:rsid w:val="00B95F18"/>
    <w:rsid w:val="00BA2E11"/>
    <w:rsid w:val="00BA6661"/>
    <w:rsid w:val="00BA7189"/>
    <w:rsid w:val="00BA7E7C"/>
    <w:rsid w:val="00BB0AC9"/>
    <w:rsid w:val="00BB3D39"/>
    <w:rsid w:val="00BC1997"/>
    <w:rsid w:val="00BC1E4A"/>
    <w:rsid w:val="00BC3436"/>
    <w:rsid w:val="00BC3E54"/>
    <w:rsid w:val="00BD0EFA"/>
    <w:rsid w:val="00BD36A9"/>
    <w:rsid w:val="00BD5D55"/>
    <w:rsid w:val="00BE0F51"/>
    <w:rsid w:val="00BE4AB1"/>
    <w:rsid w:val="00BF08BC"/>
    <w:rsid w:val="00C03C08"/>
    <w:rsid w:val="00C114F1"/>
    <w:rsid w:val="00C13C15"/>
    <w:rsid w:val="00C15748"/>
    <w:rsid w:val="00C1686C"/>
    <w:rsid w:val="00C214A2"/>
    <w:rsid w:val="00C231B8"/>
    <w:rsid w:val="00C24D9E"/>
    <w:rsid w:val="00C26635"/>
    <w:rsid w:val="00C2756F"/>
    <w:rsid w:val="00C30F80"/>
    <w:rsid w:val="00C316AC"/>
    <w:rsid w:val="00C40C98"/>
    <w:rsid w:val="00C42F8C"/>
    <w:rsid w:val="00C54716"/>
    <w:rsid w:val="00C60680"/>
    <w:rsid w:val="00C67740"/>
    <w:rsid w:val="00C72C21"/>
    <w:rsid w:val="00C73057"/>
    <w:rsid w:val="00C75211"/>
    <w:rsid w:val="00C8232F"/>
    <w:rsid w:val="00C85667"/>
    <w:rsid w:val="00CB39DC"/>
    <w:rsid w:val="00CB6915"/>
    <w:rsid w:val="00CD4507"/>
    <w:rsid w:val="00CD61E1"/>
    <w:rsid w:val="00CE6E70"/>
    <w:rsid w:val="00CF077F"/>
    <w:rsid w:val="00CF7A62"/>
    <w:rsid w:val="00CF7C69"/>
    <w:rsid w:val="00D03A3D"/>
    <w:rsid w:val="00D26668"/>
    <w:rsid w:val="00D31B80"/>
    <w:rsid w:val="00D338AC"/>
    <w:rsid w:val="00D37D03"/>
    <w:rsid w:val="00D44ABB"/>
    <w:rsid w:val="00D534DE"/>
    <w:rsid w:val="00D55CE8"/>
    <w:rsid w:val="00D611A6"/>
    <w:rsid w:val="00D62BB4"/>
    <w:rsid w:val="00D65064"/>
    <w:rsid w:val="00D72E65"/>
    <w:rsid w:val="00D7633E"/>
    <w:rsid w:val="00D767FD"/>
    <w:rsid w:val="00D76B80"/>
    <w:rsid w:val="00D8731D"/>
    <w:rsid w:val="00D87E8B"/>
    <w:rsid w:val="00D95332"/>
    <w:rsid w:val="00D966E1"/>
    <w:rsid w:val="00DA00A0"/>
    <w:rsid w:val="00DA0110"/>
    <w:rsid w:val="00DA069B"/>
    <w:rsid w:val="00DA10CC"/>
    <w:rsid w:val="00DA7CF2"/>
    <w:rsid w:val="00DB0781"/>
    <w:rsid w:val="00DB26E1"/>
    <w:rsid w:val="00DB3057"/>
    <w:rsid w:val="00DB43D8"/>
    <w:rsid w:val="00DB47B6"/>
    <w:rsid w:val="00DB5471"/>
    <w:rsid w:val="00DC7EF5"/>
    <w:rsid w:val="00DD00E4"/>
    <w:rsid w:val="00DD3CAC"/>
    <w:rsid w:val="00DD7913"/>
    <w:rsid w:val="00DF17AF"/>
    <w:rsid w:val="00DF54F1"/>
    <w:rsid w:val="00DF5732"/>
    <w:rsid w:val="00E00E33"/>
    <w:rsid w:val="00E04F57"/>
    <w:rsid w:val="00E10DFF"/>
    <w:rsid w:val="00E14CCD"/>
    <w:rsid w:val="00E2606E"/>
    <w:rsid w:val="00E47608"/>
    <w:rsid w:val="00E51332"/>
    <w:rsid w:val="00E51A28"/>
    <w:rsid w:val="00E5699A"/>
    <w:rsid w:val="00E57639"/>
    <w:rsid w:val="00E66181"/>
    <w:rsid w:val="00E7365A"/>
    <w:rsid w:val="00E737F6"/>
    <w:rsid w:val="00E741B0"/>
    <w:rsid w:val="00E74D51"/>
    <w:rsid w:val="00E84981"/>
    <w:rsid w:val="00EA052F"/>
    <w:rsid w:val="00EA1822"/>
    <w:rsid w:val="00EA2673"/>
    <w:rsid w:val="00EA3DE5"/>
    <w:rsid w:val="00EA574A"/>
    <w:rsid w:val="00EA5819"/>
    <w:rsid w:val="00EB0AB1"/>
    <w:rsid w:val="00EB5DDD"/>
    <w:rsid w:val="00EB5FC9"/>
    <w:rsid w:val="00EC5F46"/>
    <w:rsid w:val="00ED055F"/>
    <w:rsid w:val="00ED41AB"/>
    <w:rsid w:val="00ED4609"/>
    <w:rsid w:val="00ED5DE2"/>
    <w:rsid w:val="00EE54BE"/>
    <w:rsid w:val="00EE7701"/>
    <w:rsid w:val="00EE78D1"/>
    <w:rsid w:val="00F00D7A"/>
    <w:rsid w:val="00F16ACE"/>
    <w:rsid w:val="00F2180E"/>
    <w:rsid w:val="00F22E31"/>
    <w:rsid w:val="00F25D18"/>
    <w:rsid w:val="00F34DED"/>
    <w:rsid w:val="00F3505A"/>
    <w:rsid w:val="00F47066"/>
    <w:rsid w:val="00F47122"/>
    <w:rsid w:val="00F52465"/>
    <w:rsid w:val="00F604F6"/>
    <w:rsid w:val="00F65703"/>
    <w:rsid w:val="00F7112F"/>
    <w:rsid w:val="00F766D5"/>
    <w:rsid w:val="00F807DF"/>
    <w:rsid w:val="00F96642"/>
    <w:rsid w:val="00F97C64"/>
    <w:rsid w:val="00FA181D"/>
    <w:rsid w:val="00FB1331"/>
    <w:rsid w:val="00FB4142"/>
    <w:rsid w:val="00FC152E"/>
    <w:rsid w:val="00FC6D65"/>
    <w:rsid w:val="00FC7090"/>
    <w:rsid w:val="00FD3451"/>
    <w:rsid w:val="00FE1968"/>
    <w:rsid w:val="00FE2983"/>
    <w:rsid w:val="00FF7B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C1DED2"/>
  <w15:docId w15:val="{EE47A6E6-C8E5-45BB-96BE-4D1472F71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0BE5"/>
    <w:pPr>
      <w:spacing w:after="120" w:line="240" w:lineRule="auto"/>
    </w:pPr>
    <w:rPr>
      <w:color w:val="515151" w:themeColor="text1"/>
      <w:lang w:val="en-GB"/>
    </w:rPr>
  </w:style>
  <w:style w:type="paragraph" w:styleId="Heading1">
    <w:name w:val="heading 1"/>
    <w:basedOn w:val="Normal"/>
    <w:next w:val="Normal"/>
    <w:link w:val="Heading1Char"/>
    <w:uiPriority w:val="9"/>
    <w:qFormat/>
    <w:rsid w:val="00195746"/>
    <w:pPr>
      <w:keepNext/>
      <w:keepLines/>
      <w:spacing w:before="240" w:after="240"/>
      <w:outlineLvl w:val="0"/>
    </w:pPr>
    <w:rPr>
      <w:rFonts w:asciiTheme="majorHAnsi" w:eastAsiaTheme="majorEastAsia" w:hAnsiTheme="majorHAnsi" w:cstheme="majorBidi"/>
      <w:b/>
      <w:color w:val="E80094" w:themeColor="text2"/>
      <w:sz w:val="32"/>
      <w:szCs w:val="32"/>
    </w:rPr>
  </w:style>
  <w:style w:type="paragraph" w:styleId="Heading2">
    <w:name w:val="heading 2"/>
    <w:basedOn w:val="Normal"/>
    <w:next w:val="Normal"/>
    <w:link w:val="Heading2Char"/>
    <w:uiPriority w:val="9"/>
    <w:unhideWhenUsed/>
    <w:qFormat/>
    <w:rsid w:val="00195746"/>
    <w:pPr>
      <w:keepNext/>
      <w:keepLines/>
      <w:spacing w:before="12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195746"/>
    <w:pPr>
      <w:keepNext/>
      <w:keepLines/>
      <w:spacing w:before="40" w:after="0"/>
      <w:outlineLvl w:val="2"/>
    </w:pPr>
    <w:rPr>
      <w:rFonts w:asciiTheme="majorHAnsi" w:eastAsiaTheme="majorEastAsia" w:hAnsiTheme="majorHAnsi" w:cstheme="majorBidi"/>
      <w:color w:val="E80094" w:themeColor="text2"/>
      <w:sz w:val="24"/>
      <w:szCs w:val="24"/>
    </w:rPr>
  </w:style>
  <w:style w:type="paragraph" w:styleId="Heading4">
    <w:name w:val="heading 4"/>
    <w:basedOn w:val="Normal"/>
    <w:next w:val="Normal"/>
    <w:link w:val="Heading4Char"/>
    <w:uiPriority w:val="9"/>
    <w:unhideWhenUsed/>
    <w:qFormat/>
    <w:rsid w:val="009D2823"/>
    <w:pPr>
      <w:keepNext/>
      <w:keepLines/>
      <w:spacing w:before="40" w:after="0"/>
      <w:outlineLvl w:val="3"/>
    </w:pPr>
    <w:rPr>
      <w:rFonts w:asciiTheme="majorHAnsi" w:eastAsiaTheme="majorEastAsia" w:hAnsiTheme="majorHAnsi" w:cstheme="majorBidi"/>
      <w:i/>
      <w:iCs/>
      <w:color w:val="183A7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oorHouse">
    <w:name w:val="Moor House"/>
    <w:basedOn w:val="TableNormal"/>
    <w:uiPriority w:val="99"/>
    <w:rsid w:val="00327900"/>
    <w:pPr>
      <w:spacing w:after="0" w:line="240" w:lineRule="auto"/>
    </w:pPr>
    <w:rPr>
      <w:rFonts w:ascii="Arial" w:eastAsia="Times New Roman" w:hAnsi="Arial" w:cs="Times New Roman"/>
      <w:color w:val="928991"/>
      <w:szCs w:val="20"/>
      <w:lang w:val="en-GB" w:eastAsia="en-GB"/>
    </w:rPr>
    <w:tblPr>
      <w:tblStyleRowBandSize w:val="1"/>
      <w:tblBorders>
        <w:top w:val="single" w:sz="4" w:space="0" w:color="515151" w:themeColor="text1"/>
        <w:left w:val="single" w:sz="4" w:space="0" w:color="515151" w:themeColor="text1"/>
        <w:bottom w:val="single" w:sz="4" w:space="0" w:color="515151" w:themeColor="text1"/>
        <w:right w:val="single" w:sz="4" w:space="0" w:color="515151" w:themeColor="text1"/>
        <w:insideH w:val="single" w:sz="4" w:space="0" w:color="515151" w:themeColor="text1"/>
        <w:insideV w:val="single" w:sz="4" w:space="0" w:color="515151" w:themeColor="text1"/>
      </w:tblBorders>
    </w:tblPr>
    <w:tblStylePr w:type="firstRow">
      <w:rPr>
        <w:rFonts w:ascii="Arial" w:hAnsi="Arial"/>
        <w:b/>
        <w:color w:val="FFFFFF" w:themeColor="background1"/>
        <w:sz w:val="22"/>
      </w:rPr>
      <w:tblPr/>
      <w:tcPr>
        <w:tcBorders>
          <w:top w:val="nil"/>
          <w:left w:val="nil"/>
          <w:bottom w:val="nil"/>
          <w:right w:val="nil"/>
          <w:insideH w:val="nil"/>
          <w:insideV w:val="single" w:sz="4" w:space="0" w:color="324EAB" w:themeColor="background2"/>
        </w:tcBorders>
        <w:shd w:val="clear" w:color="auto" w:fill="214FA5" w:themeFill="accent1"/>
      </w:tcPr>
    </w:tblStylePr>
    <w:tblStylePr w:type="band1Horz">
      <w:rPr>
        <w:rFonts w:ascii="Arial" w:hAnsi="Arial"/>
        <w:color w:val="928991"/>
        <w:sz w:val="22"/>
      </w:rPr>
      <w:tblPr/>
      <w:tcPr>
        <w:tcBorders>
          <w:top w:val="nil"/>
          <w:left w:val="nil"/>
          <w:bottom w:val="nil"/>
          <w:right w:val="nil"/>
          <w:insideH w:val="nil"/>
          <w:insideV w:val="nil"/>
        </w:tcBorders>
        <w:shd w:val="clear" w:color="auto" w:fill="CFBBD1"/>
      </w:tcPr>
    </w:tblStylePr>
    <w:tblStylePr w:type="band2Horz">
      <w:rPr>
        <w:rFonts w:ascii="Arial" w:hAnsi="Arial"/>
        <w:color w:val="928991"/>
        <w:sz w:val="22"/>
      </w:rPr>
      <w:tblPr/>
      <w:tcPr>
        <w:tcBorders>
          <w:top w:val="nil"/>
          <w:left w:val="nil"/>
          <w:bottom w:val="nil"/>
          <w:right w:val="nil"/>
          <w:insideH w:val="nil"/>
          <w:insideV w:val="nil"/>
        </w:tcBorders>
        <w:shd w:val="clear" w:color="auto" w:fill="FFFFFF" w:themeFill="background1"/>
      </w:tcPr>
    </w:tblStylePr>
  </w:style>
  <w:style w:type="table" w:customStyle="1" w:styleId="EMR">
    <w:name w:val="EMR"/>
    <w:basedOn w:val="TableNormal"/>
    <w:uiPriority w:val="99"/>
    <w:rsid w:val="00A953DD"/>
    <w:pPr>
      <w:spacing w:after="0" w:line="240" w:lineRule="auto"/>
    </w:pPr>
    <w:tblPr>
      <w:tblStyleRowBandSize w:val="1"/>
      <w:tblBorders>
        <w:top w:val="single" w:sz="4" w:space="0" w:color="8361AB" w:themeColor="accent2"/>
        <w:left w:val="single" w:sz="4" w:space="0" w:color="8361AB" w:themeColor="accent2"/>
        <w:bottom w:val="single" w:sz="4" w:space="0" w:color="8361AB" w:themeColor="accent2"/>
        <w:right w:val="single" w:sz="4" w:space="0" w:color="8361AB" w:themeColor="accent2"/>
        <w:insideH w:val="single" w:sz="4" w:space="0" w:color="8361AB" w:themeColor="accent2"/>
        <w:insideV w:val="single" w:sz="4" w:space="0" w:color="8361AB" w:themeColor="accent2"/>
      </w:tblBorders>
    </w:tblPr>
    <w:tblStylePr w:type="firstRow">
      <w:tblPr/>
      <w:tcPr>
        <w:tcBorders>
          <w:top w:val="single" w:sz="4" w:space="0" w:color="8361AB" w:themeColor="accent2"/>
          <w:left w:val="single" w:sz="4" w:space="0" w:color="8361AB" w:themeColor="accent2"/>
          <w:bottom w:val="single" w:sz="4" w:space="0" w:color="8361AB" w:themeColor="accent2"/>
          <w:right w:val="single" w:sz="4" w:space="0" w:color="8361AB" w:themeColor="accent2"/>
          <w:insideH w:val="single" w:sz="4" w:space="0" w:color="8361AB" w:themeColor="accent2"/>
          <w:insideV w:val="single" w:sz="4" w:space="0" w:color="8361AB" w:themeColor="accent2"/>
          <w:tl2br w:val="nil"/>
          <w:tr2bl w:val="nil"/>
        </w:tcBorders>
        <w:shd w:val="clear" w:color="auto" w:fill="214FA5" w:themeFill="accent1"/>
      </w:tcPr>
    </w:tblStylePr>
    <w:tblStylePr w:type="band1Horz">
      <w:tblPr/>
      <w:tcPr>
        <w:tcBorders>
          <w:top w:val="single" w:sz="4" w:space="0" w:color="8361AB" w:themeColor="accent2"/>
          <w:left w:val="single" w:sz="4" w:space="0" w:color="8361AB" w:themeColor="accent2"/>
          <w:bottom w:val="single" w:sz="4" w:space="0" w:color="8361AB" w:themeColor="accent2"/>
          <w:right w:val="single" w:sz="4" w:space="0" w:color="8361AB" w:themeColor="accent2"/>
          <w:insideH w:val="single" w:sz="4" w:space="0" w:color="8361AB" w:themeColor="accent2"/>
          <w:insideV w:val="single" w:sz="4" w:space="0" w:color="8361AB" w:themeColor="accent2"/>
          <w:tl2br w:val="nil"/>
          <w:tr2bl w:val="nil"/>
        </w:tcBorders>
        <w:shd w:val="clear" w:color="auto" w:fill="FFFFFF" w:themeFill="background1"/>
      </w:tcPr>
    </w:tblStylePr>
    <w:tblStylePr w:type="band2Horz">
      <w:tblPr/>
      <w:tcPr>
        <w:tcBorders>
          <w:top w:val="single" w:sz="4" w:space="0" w:color="8361AB" w:themeColor="accent2"/>
          <w:left w:val="single" w:sz="4" w:space="0" w:color="8361AB" w:themeColor="accent2"/>
          <w:bottom w:val="single" w:sz="4" w:space="0" w:color="8361AB" w:themeColor="accent2"/>
          <w:right w:val="single" w:sz="4" w:space="0" w:color="8361AB" w:themeColor="accent2"/>
          <w:insideH w:val="single" w:sz="4" w:space="0" w:color="CAD9F4" w:themeColor="accent1" w:themeTint="33"/>
          <w:insideV w:val="single" w:sz="4" w:space="0" w:color="8361AB" w:themeColor="accent2"/>
          <w:tl2br w:val="nil"/>
          <w:tr2bl w:val="nil"/>
        </w:tcBorders>
        <w:shd w:val="clear" w:color="auto" w:fill="CAD9F4" w:themeFill="accent1" w:themeFillTint="33"/>
      </w:tcPr>
    </w:tblStylePr>
  </w:style>
  <w:style w:type="paragraph" w:styleId="Header">
    <w:name w:val="header"/>
    <w:basedOn w:val="Normal"/>
    <w:link w:val="HeaderChar"/>
    <w:uiPriority w:val="99"/>
    <w:unhideWhenUsed/>
    <w:rsid w:val="004108E3"/>
    <w:pPr>
      <w:tabs>
        <w:tab w:val="center" w:pos="4680"/>
        <w:tab w:val="right" w:pos="9360"/>
      </w:tabs>
      <w:spacing w:after="0"/>
    </w:pPr>
  </w:style>
  <w:style w:type="character" w:customStyle="1" w:styleId="HeaderChar">
    <w:name w:val="Header Char"/>
    <w:basedOn w:val="DefaultParagraphFont"/>
    <w:link w:val="Header"/>
    <w:uiPriority w:val="99"/>
    <w:rsid w:val="004108E3"/>
  </w:style>
  <w:style w:type="paragraph" w:styleId="Footer">
    <w:name w:val="footer"/>
    <w:basedOn w:val="Normal"/>
    <w:link w:val="FooterChar"/>
    <w:uiPriority w:val="99"/>
    <w:unhideWhenUsed/>
    <w:rsid w:val="004108E3"/>
    <w:pPr>
      <w:tabs>
        <w:tab w:val="center" w:pos="4680"/>
        <w:tab w:val="right" w:pos="9360"/>
      </w:tabs>
      <w:spacing w:after="0"/>
    </w:pPr>
  </w:style>
  <w:style w:type="character" w:customStyle="1" w:styleId="FooterChar">
    <w:name w:val="Footer Char"/>
    <w:basedOn w:val="DefaultParagraphFont"/>
    <w:link w:val="Footer"/>
    <w:uiPriority w:val="99"/>
    <w:rsid w:val="004108E3"/>
  </w:style>
  <w:style w:type="character" w:customStyle="1" w:styleId="Heading1Char">
    <w:name w:val="Heading 1 Char"/>
    <w:basedOn w:val="DefaultParagraphFont"/>
    <w:link w:val="Heading1"/>
    <w:uiPriority w:val="9"/>
    <w:rsid w:val="00195746"/>
    <w:rPr>
      <w:rFonts w:asciiTheme="majorHAnsi" w:eastAsiaTheme="majorEastAsia" w:hAnsiTheme="majorHAnsi" w:cstheme="majorBidi"/>
      <w:b/>
      <w:color w:val="E80094" w:themeColor="text2"/>
      <w:sz w:val="32"/>
      <w:szCs w:val="32"/>
      <w:lang w:val="en-GB"/>
    </w:rPr>
  </w:style>
  <w:style w:type="character" w:customStyle="1" w:styleId="Heading2Char">
    <w:name w:val="Heading 2 Char"/>
    <w:basedOn w:val="DefaultParagraphFont"/>
    <w:link w:val="Heading2"/>
    <w:uiPriority w:val="9"/>
    <w:rsid w:val="00195746"/>
    <w:rPr>
      <w:rFonts w:asciiTheme="majorHAnsi" w:eastAsiaTheme="majorEastAsia" w:hAnsiTheme="majorHAnsi" w:cstheme="majorBidi"/>
      <w:b/>
      <w:color w:val="515151" w:themeColor="text1"/>
      <w:sz w:val="28"/>
      <w:szCs w:val="26"/>
      <w:lang w:val="en-GB"/>
    </w:rPr>
  </w:style>
  <w:style w:type="paragraph" w:styleId="ListParagraph">
    <w:name w:val="List Paragraph"/>
    <w:basedOn w:val="Normal"/>
    <w:uiPriority w:val="34"/>
    <w:qFormat/>
    <w:rsid w:val="000D0BE5"/>
    <w:pPr>
      <w:ind w:left="720"/>
      <w:contextualSpacing/>
    </w:pPr>
  </w:style>
  <w:style w:type="paragraph" w:customStyle="1" w:styleId="Bullet">
    <w:name w:val="Bullet"/>
    <w:basedOn w:val="ListParagraph"/>
    <w:qFormat/>
    <w:rsid w:val="000D0BE5"/>
    <w:pPr>
      <w:numPr>
        <w:numId w:val="2"/>
      </w:numPr>
      <w:ind w:left="357" w:hanging="357"/>
    </w:pPr>
    <w:rPr>
      <w:noProof/>
    </w:rPr>
  </w:style>
  <w:style w:type="paragraph" w:customStyle="1" w:styleId="SubBullet">
    <w:name w:val="Sub Bullet"/>
    <w:basedOn w:val="Bullet"/>
    <w:qFormat/>
    <w:rsid w:val="00994B8A"/>
    <w:pPr>
      <w:ind w:left="714"/>
    </w:pPr>
  </w:style>
  <w:style w:type="paragraph" w:customStyle="1" w:styleId="Subsubbullet">
    <w:name w:val="Sub sub bullet"/>
    <w:basedOn w:val="SubBullet"/>
    <w:qFormat/>
    <w:rsid w:val="00994B8A"/>
    <w:pPr>
      <w:ind w:left="1071"/>
    </w:pPr>
  </w:style>
  <w:style w:type="paragraph" w:customStyle="1" w:styleId="NumberBullet">
    <w:name w:val="Number Bullet"/>
    <w:basedOn w:val="Bullet"/>
    <w:qFormat/>
    <w:rsid w:val="008329D8"/>
    <w:pPr>
      <w:numPr>
        <w:numId w:val="3"/>
      </w:numPr>
      <w:ind w:left="357" w:hanging="357"/>
    </w:pPr>
  </w:style>
  <w:style w:type="paragraph" w:customStyle="1" w:styleId="AlphaBullet">
    <w:name w:val="Alpha Bullet"/>
    <w:basedOn w:val="Bullet"/>
    <w:qFormat/>
    <w:rsid w:val="008329D8"/>
    <w:pPr>
      <w:numPr>
        <w:numId w:val="4"/>
      </w:numPr>
      <w:ind w:left="357" w:hanging="357"/>
    </w:pPr>
  </w:style>
  <w:style w:type="table" w:customStyle="1" w:styleId="Style1">
    <w:name w:val="Style1"/>
    <w:basedOn w:val="TableNormal"/>
    <w:uiPriority w:val="99"/>
    <w:rsid w:val="000E45B3"/>
    <w:pPr>
      <w:spacing w:after="0" w:line="240" w:lineRule="auto"/>
    </w:p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i w:val="0"/>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single" w:sz="4" w:space="0" w:color="FFFFFF" w:themeColor="background1"/>
          <w:tl2br w:val="nil"/>
          <w:tr2bl w:val="nil"/>
        </w:tcBorders>
        <w:shd w:val="clear" w:color="auto" w:fill="214FA5" w:themeFill="accent1"/>
      </w:tcPr>
    </w:tblStylePr>
    <w:tblStylePr w:type="band1Horz">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single" w:sz="4" w:space="0" w:color="FFFFFF" w:themeColor="background1"/>
          <w:tl2br w:val="nil"/>
          <w:tr2bl w:val="nil"/>
        </w:tcBorders>
        <w:shd w:val="clear" w:color="auto" w:fill="CCD0E1"/>
      </w:tcPr>
    </w:tblStylePr>
    <w:tblStylePr w:type="band2Horz">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single" w:sz="4" w:space="0" w:color="FFFFFF" w:themeColor="background1"/>
          <w:tl2br w:val="nil"/>
          <w:tr2bl w:val="nil"/>
        </w:tcBorders>
        <w:shd w:val="clear" w:color="auto" w:fill="E8E9F0"/>
      </w:tcPr>
    </w:tblStylePr>
  </w:style>
  <w:style w:type="table" w:customStyle="1" w:styleId="BMG">
    <w:name w:val="BMG"/>
    <w:basedOn w:val="TableNormal"/>
    <w:uiPriority w:val="99"/>
    <w:rsid w:val="004C1A0C"/>
    <w:pPr>
      <w:spacing w:after="0" w:line="240" w:lineRule="auto"/>
    </w:p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V w:val="single" w:sz="4" w:space="0" w:color="FFFFFF" w:themeColor="background1"/>
      </w:tblBorders>
    </w:tblPr>
    <w:tblStylePr w:type="firstRow">
      <w:rPr>
        <w:b/>
        <w:i w:val="0"/>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single" w:sz="4" w:space="0" w:color="FFFFFF" w:themeColor="background1"/>
          <w:tl2br w:val="nil"/>
          <w:tr2bl w:val="nil"/>
        </w:tcBorders>
        <w:shd w:val="clear" w:color="auto" w:fill="214FA5" w:themeFill="accent1"/>
      </w:tcPr>
    </w:tblStylePr>
    <w:tblStylePr w:type="band1Horz">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single" w:sz="4" w:space="0" w:color="FFFFFF" w:themeColor="background1"/>
          <w:tl2br w:val="nil"/>
          <w:tr2bl w:val="nil"/>
        </w:tcBorders>
        <w:shd w:val="clear" w:color="auto" w:fill="CCD0E1"/>
      </w:tcPr>
    </w:tblStylePr>
    <w:tblStylePr w:type="band2Horz">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single" w:sz="4" w:space="0" w:color="FFFFFF" w:themeColor="background1"/>
          <w:tl2br w:val="nil"/>
          <w:tr2bl w:val="nil"/>
        </w:tcBorders>
        <w:shd w:val="clear" w:color="auto" w:fill="E8E9F0"/>
      </w:tcPr>
    </w:tblStylePr>
  </w:style>
  <w:style w:type="paragraph" w:customStyle="1" w:styleId="Tabletext">
    <w:name w:val="Table text"/>
    <w:basedOn w:val="Normal"/>
    <w:qFormat/>
    <w:rsid w:val="00A953DD"/>
    <w:pPr>
      <w:spacing w:after="0"/>
    </w:pPr>
    <w:rPr>
      <w:b/>
      <w:color w:val="FFFFFF" w:themeColor="background1"/>
    </w:rPr>
  </w:style>
  <w:style w:type="paragraph" w:styleId="TOCHeading">
    <w:name w:val="TOC Heading"/>
    <w:basedOn w:val="Heading1"/>
    <w:next w:val="Normal"/>
    <w:uiPriority w:val="39"/>
    <w:unhideWhenUsed/>
    <w:qFormat/>
    <w:rsid w:val="00DB3057"/>
    <w:pPr>
      <w:spacing w:after="0" w:line="259" w:lineRule="auto"/>
      <w:outlineLvl w:val="9"/>
    </w:pPr>
  </w:style>
  <w:style w:type="paragraph" w:styleId="TOC1">
    <w:name w:val="toc 1"/>
    <w:basedOn w:val="Normal"/>
    <w:next w:val="Normal"/>
    <w:autoRedefine/>
    <w:uiPriority w:val="39"/>
    <w:unhideWhenUsed/>
    <w:rsid w:val="003E6C1F"/>
    <w:pPr>
      <w:tabs>
        <w:tab w:val="right" w:leader="dot" w:pos="10528"/>
      </w:tabs>
      <w:spacing w:after="100"/>
    </w:pPr>
    <w:rPr>
      <w:noProof/>
    </w:rPr>
  </w:style>
  <w:style w:type="paragraph" w:styleId="TOC2">
    <w:name w:val="toc 2"/>
    <w:basedOn w:val="Normal"/>
    <w:next w:val="Normal"/>
    <w:autoRedefine/>
    <w:uiPriority w:val="39"/>
    <w:unhideWhenUsed/>
    <w:rsid w:val="00583EAC"/>
    <w:pPr>
      <w:spacing w:after="100"/>
      <w:ind w:left="220"/>
    </w:pPr>
  </w:style>
  <w:style w:type="character" w:styleId="Hyperlink">
    <w:name w:val="Hyperlink"/>
    <w:basedOn w:val="DefaultParagraphFont"/>
    <w:uiPriority w:val="99"/>
    <w:unhideWhenUsed/>
    <w:rsid w:val="00583EAC"/>
    <w:rPr>
      <w:color w:val="0563C1" w:themeColor="hyperlink"/>
      <w:u w:val="single"/>
    </w:rPr>
  </w:style>
  <w:style w:type="character" w:customStyle="1" w:styleId="Heading3Char">
    <w:name w:val="Heading 3 Char"/>
    <w:basedOn w:val="DefaultParagraphFont"/>
    <w:link w:val="Heading3"/>
    <w:uiPriority w:val="9"/>
    <w:rsid w:val="00195746"/>
    <w:rPr>
      <w:rFonts w:asciiTheme="majorHAnsi" w:eastAsiaTheme="majorEastAsia" w:hAnsiTheme="majorHAnsi" w:cstheme="majorBidi"/>
      <w:color w:val="E80094" w:themeColor="text2"/>
      <w:sz w:val="24"/>
      <w:szCs w:val="24"/>
      <w:lang w:val="en-GB"/>
    </w:rPr>
  </w:style>
  <w:style w:type="paragraph" w:styleId="BodyText">
    <w:name w:val="Body Text"/>
    <w:aliases w:val="F4 Main Text"/>
    <w:basedOn w:val="Normal"/>
    <w:link w:val="BodyTextChar"/>
    <w:uiPriority w:val="4"/>
    <w:qFormat/>
    <w:rsid w:val="00033546"/>
    <w:pPr>
      <w:spacing w:before="120" w:line="276" w:lineRule="auto"/>
      <w:ind w:left="567"/>
      <w:jc w:val="both"/>
    </w:pPr>
    <w:rPr>
      <w:color w:val="auto"/>
    </w:rPr>
  </w:style>
  <w:style w:type="character" w:customStyle="1" w:styleId="BodyTextChar">
    <w:name w:val="Body Text Char"/>
    <w:aliases w:val="F4 Main Text Char"/>
    <w:basedOn w:val="DefaultParagraphFont"/>
    <w:link w:val="BodyText"/>
    <w:uiPriority w:val="4"/>
    <w:rsid w:val="00033546"/>
    <w:rPr>
      <w:lang w:val="en-GB"/>
    </w:rPr>
  </w:style>
  <w:style w:type="table" w:customStyle="1" w:styleId="BMGTable1">
    <w:name w:val="BMG Table1"/>
    <w:basedOn w:val="TableNormal"/>
    <w:uiPriority w:val="61"/>
    <w:rsid w:val="000D4E2F"/>
    <w:pPr>
      <w:spacing w:before="60" w:after="60" w:line="240" w:lineRule="auto"/>
      <w:jc w:val="center"/>
    </w:pPr>
    <w:rPr>
      <w:sz w:val="20"/>
    </w:rPr>
    <w:tblPr>
      <w:tblStyleRowBandSize w:val="1"/>
      <w:tblStyleColBandSize w:val="1"/>
      <w:tblBorders>
        <w:top w:val="single" w:sz="8" w:space="0" w:color="0075A4"/>
        <w:left w:val="single" w:sz="8" w:space="0" w:color="0075A4"/>
        <w:bottom w:val="single" w:sz="8" w:space="0" w:color="0075A4"/>
        <w:right w:val="single" w:sz="8" w:space="0" w:color="0075A4"/>
      </w:tblBorders>
    </w:tblPr>
    <w:tcPr>
      <w:shd w:val="clear" w:color="auto" w:fill="auto"/>
    </w:tcPr>
    <w:tblStylePr w:type="firstRow">
      <w:pPr>
        <w:spacing w:before="0" w:after="0" w:line="240" w:lineRule="auto"/>
      </w:pPr>
      <w:rPr>
        <w:b/>
        <w:bCs/>
        <w:color w:val="FFFFFF"/>
      </w:rPr>
      <w:tblPr/>
      <w:tcPr>
        <w:shd w:val="clear" w:color="auto" w:fill="0075A4"/>
      </w:tcPr>
    </w:tblStylePr>
    <w:tblStylePr w:type="lastRow">
      <w:pPr>
        <w:wordWrap/>
        <w:spacing w:beforeLines="0" w:afterLines="0" w:line="240" w:lineRule="auto"/>
      </w:pPr>
      <w:rPr>
        <w:b/>
        <w:bCs/>
      </w:rPr>
      <w:tblPr/>
      <w:tcPr>
        <w:tcBorders>
          <w:top w:val="double" w:sz="6" w:space="0" w:color="0075A4"/>
          <w:left w:val="single" w:sz="8" w:space="0" w:color="0075A4"/>
          <w:bottom w:val="single" w:sz="8" w:space="0" w:color="0075A4"/>
          <w:right w:val="single" w:sz="8" w:space="0" w:color="0075A4"/>
        </w:tcBorders>
      </w:tcPr>
    </w:tblStylePr>
    <w:tblStylePr w:type="firstCol">
      <w:pPr>
        <w:jc w:val="left"/>
      </w:pPr>
      <w:rPr>
        <w:b/>
        <w:bCs/>
      </w:rPr>
    </w:tblStylePr>
    <w:tblStylePr w:type="lastCol">
      <w:rPr>
        <w:b/>
        <w:bCs/>
      </w:rPr>
    </w:tblStylePr>
    <w:tblStylePr w:type="band1Vert">
      <w:tblPr/>
      <w:tcPr>
        <w:tcBorders>
          <w:top w:val="single" w:sz="8" w:space="0" w:color="0075A4"/>
          <w:left w:val="single" w:sz="8" w:space="0" w:color="0075A4"/>
          <w:bottom w:val="single" w:sz="8" w:space="0" w:color="0075A4"/>
          <w:right w:val="single" w:sz="8" w:space="0" w:color="0075A4"/>
        </w:tcBorders>
      </w:tcPr>
    </w:tblStylePr>
    <w:tblStylePr w:type="band1Horz">
      <w:tblPr/>
      <w:tcPr>
        <w:tcBorders>
          <w:top w:val="single" w:sz="8" w:space="0" w:color="0075A4"/>
          <w:left w:val="single" w:sz="8" w:space="0" w:color="0075A4"/>
          <w:bottom w:val="single" w:sz="8" w:space="0" w:color="0075A4"/>
          <w:right w:val="single" w:sz="8" w:space="0" w:color="0075A4"/>
        </w:tcBorders>
      </w:tcPr>
    </w:tblStylePr>
  </w:style>
  <w:style w:type="paragraph" w:styleId="Caption">
    <w:name w:val="caption"/>
    <w:basedOn w:val="Normal"/>
    <w:next w:val="Normal"/>
    <w:uiPriority w:val="35"/>
    <w:unhideWhenUsed/>
    <w:qFormat/>
    <w:rsid w:val="00234A23"/>
    <w:pPr>
      <w:keepNext/>
      <w:spacing w:after="0"/>
    </w:pPr>
    <w:rPr>
      <w:i/>
      <w:iCs/>
      <w:color w:val="E80094" w:themeColor="text2"/>
    </w:rPr>
  </w:style>
  <w:style w:type="character" w:styleId="SubtleEmphasis">
    <w:name w:val="Subtle Emphasis"/>
    <w:basedOn w:val="DefaultParagraphFont"/>
    <w:uiPriority w:val="19"/>
    <w:qFormat/>
    <w:rsid w:val="00234A23"/>
    <w:rPr>
      <w:color w:val="7C7C7C" w:themeColor="text1" w:themeTint="BF"/>
      <w:sz w:val="18"/>
      <w:szCs w:val="18"/>
    </w:rPr>
  </w:style>
  <w:style w:type="paragraph" w:styleId="FootnoteText">
    <w:name w:val="footnote text"/>
    <w:basedOn w:val="Normal"/>
    <w:link w:val="FootnoteTextChar"/>
    <w:uiPriority w:val="99"/>
    <w:unhideWhenUsed/>
    <w:rsid w:val="002F003D"/>
    <w:pPr>
      <w:spacing w:before="120" w:after="0"/>
    </w:pPr>
    <w:rPr>
      <w:rFonts w:eastAsiaTheme="minorEastAsia"/>
      <w:color w:val="auto"/>
      <w:sz w:val="20"/>
      <w:szCs w:val="20"/>
    </w:rPr>
  </w:style>
  <w:style w:type="character" w:customStyle="1" w:styleId="FootnoteTextChar">
    <w:name w:val="Footnote Text Char"/>
    <w:basedOn w:val="DefaultParagraphFont"/>
    <w:link w:val="FootnoteText"/>
    <w:uiPriority w:val="99"/>
    <w:rsid w:val="002F003D"/>
    <w:rPr>
      <w:rFonts w:eastAsiaTheme="minorEastAsia"/>
      <w:sz w:val="20"/>
      <w:szCs w:val="20"/>
      <w:lang w:val="en-GB"/>
    </w:rPr>
  </w:style>
  <w:style w:type="character" w:styleId="FootnoteReference">
    <w:name w:val="footnote reference"/>
    <w:basedOn w:val="DefaultParagraphFont"/>
    <w:uiPriority w:val="99"/>
    <w:semiHidden/>
    <w:unhideWhenUsed/>
    <w:rsid w:val="002F003D"/>
    <w:rPr>
      <w:vertAlign w:val="superscript"/>
    </w:rPr>
  </w:style>
  <w:style w:type="paragraph" w:styleId="IntenseQuote">
    <w:name w:val="Intense Quote"/>
    <w:basedOn w:val="Normal"/>
    <w:next w:val="Normal"/>
    <w:link w:val="IntenseQuoteChar"/>
    <w:uiPriority w:val="30"/>
    <w:qFormat/>
    <w:rsid w:val="00B458D8"/>
    <w:pPr>
      <w:pBdr>
        <w:top w:val="single" w:sz="4" w:space="10" w:color="214FA5" w:themeColor="accent1"/>
        <w:bottom w:val="single" w:sz="4" w:space="10" w:color="214FA5" w:themeColor="accent1"/>
      </w:pBdr>
      <w:spacing w:before="360" w:after="360"/>
      <w:ind w:left="864" w:right="864"/>
      <w:jc w:val="center"/>
    </w:pPr>
    <w:rPr>
      <w:i/>
      <w:iCs/>
      <w:color w:val="214FA5" w:themeColor="accent1"/>
    </w:rPr>
  </w:style>
  <w:style w:type="character" w:customStyle="1" w:styleId="IntenseQuoteChar">
    <w:name w:val="Intense Quote Char"/>
    <w:basedOn w:val="DefaultParagraphFont"/>
    <w:link w:val="IntenseQuote"/>
    <w:uiPriority w:val="30"/>
    <w:rsid w:val="00B458D8"/>
    <w:rPr>
      <w:i/>
      <w:iCs/>
      <w:color w:val="214FA5" w:themeColor="accent1"/>
      <w:lang w:val="en-GB"/>
    </w:rPr>
  </w:style>
  <w:style w:type="paragraph" w:customStyle="1" w:styleId="F11Figure">
    <w:name w:val="F11 Figure"/>
    <w:basedOn w:val="Caption"/>
    <w:next w:val="BodyText"/>
    <w:link w:val="F11FigureChar"/>
    <w:uiPriority w:val="7"/>
    <w:qFormat/>
    <w:rsid w:val="009730B9"/>
  </w:style>
  <w:style w:type="character" w:customStyle="1" w:styleId="F11FigureChar">
    <w:name w:val="F11 Figure Char"/>
    <w:basedOn w:val="DefaultParagraphFont"/>
    <w:link w:val="F11Figure"/>
    <w:uiPriority w:val="7"/>
    <w:rsid w:val="009730B9"/>
    <w:rPr>
      <w:i/>
      <w:iCs/>
      <w:color w:val="E80094" w:themeColor="text2"/>
      <w:lang w:val="en-GB"/>
    </w:rPr>
  </w:style>
  <w:style w:type="paragraph" w:styleId="NoSpacing">
    <w:name w:val="No Spacing"/>
    <w:uiPriority w:val="1"/>
    <w:qFormat/>
    <w:rsid w:val="00A61896"/>
    <w:pPr>
      <w:spacing w:after="0" w:line="240" w:lineRule="auto"/>
    </w:pPr>
    <w:rPr>
      <w:color w:val="515151" w:themeColor="text1"/>
      <w:lang w:val="en-GB"/>
    </w:rPr>
  </w:style>
  <w:style w:type="table" w:styleId="TableGrid">
    <w:name w:val="Table Grid"/>
    <w:basedOn w:val="TableNormal"/>
    <w:uiPriority w:val="39"/>
    <w:rsid w:val="000D7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9D2823"/>
    <w:rPr>
      <w:rFonts w:asciiTheme="majorHAnsi" w:eastAsiaTheme="majorEastAsia" w:hAnsiTheme="majorHAnsi" w:cstheme="majorBidi"/>
      <w:i/>
      <w:iCs/>
      <w:color w:val="183A7B" w:themeColor="accent1" w:themeShade="BF"/>
      <w:lang w:val="en-GB"/>
    </w:rPr>
  </w:style>
  <w:style w:type="table" w:customStyle="1" w:styleId="TableGrid1">
    <w:name w:val="Table Grid1"/>
    <w:basedOn w:val="TableNormal"/>
    <w:next w:val="TableGrid"/>
    <w:uiPriority w:val="59"/>
    <w:rsid w:val="00FD3451"/>
    <w:pPr>
      <w:spacing w:before="120"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CF7A62"/>
    <w:rPr>
      <w:sz w:val="16"/>
      <w:szCs w:val="16"/>
    </w:rPr>
  </w:style>
  <w:style w:type="paragraph" w:styleId="CommentText">
    <w:name w:val="annotation text"/>
    <w:basedOn w:val="Normal"/>
    <w:link w:val="CommentTextChar"/>
    <w:uiPriority w:val="99"/>
    <w:semiHidden/>
    <w:unhideWhenUsed/>
    <w:rsid w:val="00CF7A62"/>
    <w:rPr>
      <w:sz w:val="20"/>
      <w:szCs w:val="20"/>
    </w:rPr>
  </w:style>
  <w:style w:type="character" w:customStyle="1" w:styleId="CommentTextChar">
    <w:name w:val="Comment Text Char"/>
    <w:basedOn w:val="DefaultParagraphFont"/>
    <w:link w:val="CommentText"/>
    <w:uiPriority w:val="99"/>
    <w:semiHidden/>
    <w:rsid w:val="00CF7A62"/>
    <w:rPr>
      <w:color w:val="515151" w:themeColor="text1"/>
      <w:sz w:val="20"/>
      <w:szCs w:val="20"/>
      <w:lang w:val="en-GB"/>
    </w:rPr>
  </w:style>
  <w:style w:type="paragraph" w:styleId="CommentSubject">
    <w:name w:val="annotation subject"/>
    <w:basedOn w:val="CommentText"/>
    <w:next w:val="CommentText"/>
    <w:link w:val="CommentSubjectChar"/>
    <w:uiPriority w:val="99"/>
    <w:semiHidden/>
    <w:unhideWhenUsed/>
    <w:rsid w:val="00CF7A62"/>
    <w:rPr>
      <w:b/>
      <w:bCs/>
    </w:rPr>
  </w:style>
  <w:style w:type="character" w:customStyle="1" w:styleId="CommentSubjectChar">
    <w:name w:val="Comment Subject Char"/>
    <w:basedOn w:val="CommentTextChar"/>
    <w:link w:val="CommentSubject"/>
    <w:uiPriority w:val="99"/>
    <w:semiHidden/>
    <w:rsid w:val="00CF7A62"/>
    <w:rPr>
      <w:b/>
      <w:bCs/>
      <w:color w:val="515151" w:themeColor="text1"/>
      <w:sz w:val="20"/>
      <w:szCs w:val="20"/>
      <w:lang w:val="en-GB"/>
    </w:rPr>
  </w:style>
  <w:style w:type="table" w:styleId="GridTable3-Accent1">
    <w:name w:val="Grid Table 3 Accent 1"/>
    <w:basedOn w:val="TableNormal"/>
    <w:uiPriority w:val="48"/>
    <w:rsid w:val="00ED4609"/>
    <w:pPr>
      <w:spacing w:before="120" w:after="0" w:line="240" w:lineRule="auto"/>
    </w:pPr>
    <w:tblPr>
      <w:tblStyleRowBandSize w:val="1"/>
      <w:tblStyleColBandSize w:val="1"/>
      <w:tblBorders>
        <w:top w:val="single" w:sz="4" w:space="0" w:color="628DDF" w:themeColor="accent1" w:themeTint="99"/>
        <w:left w:val="single" w:sz="4" w:space="0" w:color="628DDF" w:themeColor="accent1" w:themeTint="99"/>
        <w:bottom w:val="single" w:sz="4" w:space="0" w:color="628DDF" w:themeColor="accent1" w:themeTint="99"/>
        <w:right w:val="single" w:sz="4" w:space="0" w:color="628DDF" w:themeColor="accent1" w:themeTint="99"/>
        <w:insideH w:val="single" w:sz="4" w:space="0" w:color="628DDF" w:themeColor="accent1" w:themeTint="99"/>
        <w:insideV w:val="single" w:sz="4" w:space="0" w:color="628DD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D9F4" w:themeFill="accent1" w:themeFillTint="33"/>
      </w:tcPr>
    </w:tblStylePr>
    <w:tblStylePr w:type="band1Horz">
      <w:tblPr/>
      <w:tcPr>
        <w:shd w:val="clear" w:color="auto" w:fill="CAD9F4" w:themeFill="accent1" w:themeFillTint="33"/>
      </w:tcPr>
    </w:tblStylePr>
    <w:tblStylePr w:type="neCell">
      <w:tblPr/>
      <w:tcPr>
        <w:tcBorders>
          <w:bottom w:val="single" w:sz="4" w:space="0" w:color="628DDF" w:themeColor="accent1" w:themeTint="99"/>
        </w:tcBorders>
      </w:tcPr>
    </w:tblStylePr>
    <w:tblStylePr w:type="nwCell">
      <w:tblPr/>
      <w:tcPr>
        <w:tcBorders>
          <w:bottom w:val="single" w:sz="4" w:space="0" w:color="628DDF" w:themeColor="accent1" w:themeTint="99"/>
        </w:tcBorders>
      </w:tcPr>
    </w:tblStylePr>
    <w:tblStylePr w:type="seCell">
      <w:tblPr/>
      <w:tcPr>
        <w:tcBorders>
          <w:top w:val="single" w:sz="4" w:space="0" w:color="628DDF" w:themeColor="accent1" w:themeTint="99"/>
        </w:tcBorders>
      </w:tcPr>
    </w:tblStylePr>
    <w:tblStylePr w:type="swCell">
      <w:tblPr/>
      <w:tcPr>
        <w:tcBorders>
          <w:top w:val="single" w:sz="4" w:space="0" w:color="628DDF" w:themeColor="accent1" w:themeTint="99"/>
        </w:tcBorders>
      </w:tcPr>
    </w:tblStylePr>
  </w:style>
  <w:style w:type="paragraph" w:styleId="TOC3">
    <w:name w:val="toc 3"/>
    <w:basedOn w:val="Normal"/>
    <w:next w:val="Normal"/>
    <w:autoRedefine/>
    <w:uiPriority w:val="39"/>
    <w:unhideWhenUsed/>
    <w:rsid w:val="00692D3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209052">
      <w:bodyDiv w:val="1"/>
      <w:marLeft w:val="0"/>
      <w:marRight w:val="0"/>
      <w:marTop w:val="0"/>
      <w:marBottom w:val="0"/>
      <w:divBdr>
        <w:top w:val="none" w:sz="0" w:space="0" w:color="auto"/>
        <w:left w:val="none" w:sz="0" w:space="0" w:color="auto"/>
        <w:bottom w:val="none" w:sz="0" w:space="0" w:color="auto"/>
        <w:right w:val="none" w:sz="0" w:space="0" w:color="auto"/>
      </w:divBdr>
    </w:div>
    <w:div w:id="977027775">
      <w:bodyDiv w:val="1"/>
      <w:marLeft w:val="0"/>
      <w:marRight w:val="0"/>
      <w:marTop w:val="0"/>
      <w:marBottom w:val="0"/>
      <w:divBdr>
        <w:top w:val="none" w:sz="0" w:space="0" w:color="auto"/>
        <w:left w:val="none" w:sz="0" w:space="0" w:color="auto"/>
        <w:bottom w:val="none" w:sz="0" w:space="0" w:color="auto"/>
        <w:right w:val="none" w:sz="0" w:space="0" w:color="auto"/>
      </w:divBdr>
    </w:div>
    <w:div w:id="21398369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21" Type="http://schemas.openxmlformats.org/officeDocument/2006/relationships/chart" Target="charts/chart5.xml"/><Relationship Id="rId42" Type="http://schemas.openxmlformats.org/officeDocument/2006/relationships/chart" Target="charts/chart26.xml"/><Relationship Id="rId47" Type="http://schemas.openxmlformats.org/officeDocument/2006/relationships/chart" Target="charts/chart31.xml"/><Relationship Id="rId63" Type="http://schemas.openxmlformats.org/officeDocument/2006/relationships/chart" Target="charts/chart47.xml"/><Relationship Id="rId68" Type="http://schemas.openxmlformats.org/officeDocument/2006/relationships/chart" Target="charts/chart52.xml"/><Relationship Id="rId84" Type="http://schemas.openxmlformats.org/officeDocument/2006/relationships/image" Target="media/image5.png"/><Relationship Id="rId16" Type="http://schemas.openxmlformats.org/officeDocument/2006/relationships/image" Target="media/image4.png"/><Relationship Id="rId11" Type="http://schemas.openxmlformats.org/officeDocument/2006/relationships/image" Target="media/image1.jpg"/><Relationship Id="rId32" Type="http://schemas.openxmlformats.org/officeDocument/2006/relationships/chart" Target="charts/chart16.xml"/><Relationship Id="rId37" Type="http://schemas.openxmlformats.org/officeDocument/2006/relationships/chart" Target="charts/chart21.xml"/><Relationship Id="rId53" Type="http://schemas.openxmlformats.org/officeDocument/2006/relationships/chart" Target="charts/chart37.xml"/><Relationship Id="rId58" Type="http://schemas.openxmlformats.org/officeDocument/2006/relationships/chart" Target="charts/chart42.xml"/><Relationship Id="rId74" Type="http://schemas.openxmlformats.org/officeDocument/2006/relationships/chart" Target="charts/chart58.xml"/><Relationship Id="rId79" Type="http://schemas.openxmlformats.org/officeDocument/2006/relationships/chart" Target="charts/chart63.xml"/><Relationship Id="rId5" Type="http://schemas.openxmlformats.org/officeDocument/2006/relationships/numbering" Target="numbering.xml"/><Relationship Id="rId95" Type="http://schemas.openxmlformats.org/officeDocument/2006/relationships/fontTable" Target="fontTable.xml"/><Relationship Id="rId14" Type="http://schemas.openxmlformats.org/officeDocument/2006/relationships/footer" Target="footer1.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chart" Target="charts/chart32.xml"/><Relationship Id="rId56" Type="http://schemas.openxmlformats.org/officeDocument/2006/relationships/chart" Target="charts/chart40.xml"/><Relationship Id="rId64" Type="http://schemas.openxmlformats.org/officeDocument/2006/relationships/chart" Target="charts/chart48.xml"/><Relationship Id="rId69" Type="http://schemas.openxmlformats.org/officeDocument/2006/relationships/chart" Target="charts/chart53.xml"/><Relationship Id="rId77" Type="http://schemas.openxmlformats.org/officeDocument/2006/relationships/chart" Target="charts/chart61.xml"/><Relationship Id="rId8" Type="http://schemas.openxmlformats.org/officeDocument/2006/relationships/webSettings" Target="webSettings.xml"/><Relationship Id="rId51" Type="http://schemas.openxmlformats.org/officeDocument/2006/relationships/chart" Target="charts/chart35.xml"/><Relationship Id="rId72" Type="http://schemas.openxmlformats.org/officeDocument/2006/relationships/chart" Target="charts/chart56.xml"/><Relationship Id="rId80" Type="http://schemas.openxmlformats.org/officeDocument/2006/relationships/chart" Target="charts/chart64.xml"/><Relationship Id="rId85" Type="http://schemas.openxmlformats.org/officeDocument/2006/relationships/image" Target="media/image6.png"/><Relationship Id="rId93" Type="http://schemas.openxmlformats.org/officeDocument/2006/relationships/image" Target="media/image7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30.xml"/><Relationship Id="rId59" Type="http://schemas.openxmlformats.org/officeDocument/2006/relationships/chart" Target="charts/chart43.xml"/><Relationship Id="rId67" Type="http://schemas.openxmlformats.org/officeDocument/2006/relationships/chart" Target="charts/chart51.xml"/><Relationship Id="rId20" Type="http://schemas.openxmlformats.org/officeDocument/2006/relationships/chart" Target="charts/chart4.xml"/><Relationship Id="rId41" Type="http://schemas.openxmlformats.org/officeDocument/2006/relationships/chart" Target="charts/chart25.xml"/><Relationship Id="rId54" Type="http://schemas.openxmlformats.org/officeDocument/2006/relationships/chart" Target="charts/chart38.xml"/><Relationship Id="rId62" Type="http://schemas.openxmlformats.org/officeDocument/2006/relationships/chart" Target="charts/chart46.xml"/><Relationship Id="rId70" Type="http://schemas.openxmlformats.org/officeDocument/2006/relationships/chart" Target="charts/chart54.xml"/><Relationship Id="rId75" Type="http://schemas.openxmlformats.org/officeDocument/2006/relationships/chart" Target="charts/chart59.xml"/><Relationship Id="rId83" Type="http://schemas.openxmlformats.org/officeDocument/2006/relationships/chart" Target="charts/chart67.xml"/><Relationship Id="rId88" Type="http://schemas.openxmlformats.org/officeDocument/2006/relationships/image" Target="media/image9.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chart" Target="charts/chart33.xml"/><Relationship Id="rId57" Type="http://schemas.openxmlformats.org/officeDocument/2006/relationships/chart" Target="charts/chart41.xml"/><Relationship Id="rId10" Type="http://schemas.openxmlformats.org/officeDocument/2006/relationships/endnotes" Target="endnotes.xml"/><Relationship Id="rId31" Type="http://schemas.openxmlformats.org/officeDocument/2006/relationships/chart" Target="charts/chart15.xml"/><Relationship Id="rId44" Type="http://schemas.openxmlformats.org/officeDocument/2006/relationships/chart" Target="charts/chart28.xml"/><Relationship Id="rId52" Type="http://schemas.openxmlformats.org/officeDocument/2006/relationships/chart" Target="charts/chart36.xml"/><Relationship Id="rId60" Type="http://schemas.openxmlformats.org/officeDocument/2006/relationships/chart" Target="charts/chart44.xml"/><Relationship Id="rId65" Type="http://schemas.openxmlformats.org/officeDocument/2006/relationships/chart" Target="charts/chart49.xml"/><Relationship Id="rId73" Type="http://schemas.openxmlformats.org/officeDocument/2006/relationships/chart" Target="charts/chart57.xml"/><Relationship Id="rId78" Type="http://schemas.openxmlformats.org/officeDocument/2006/relationships/chart" Target="charts/chart62.xml"/><Relationship Id="rId81" Type="http://schemas.openxmlformats.org/officeDocument/2006/relationships/chart" Target="charts/chart65.xml"/><Relationship Id="rId86" Type="http://schemas.openxmlformats.org/officeDocument/2006/relationships/image" Target="media/image7.png"/><Relationship Id="rId9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chart" Target="charts/chart2.xml"/><Relationship Id="rId39" Type="http://schemas.openxmlformats.org/officeDocument/2006/relationships/chart" Target="charts/chart23.xml"/><Relationship Id="rId34" Type="http://schemas.openxmlformats.org/officeDocument/2006/relationships/chart" Target="charts/chart18.xml"/><Relationship Id="rId50" Type="http://schemas.openxmlformats.org/officeDocument/2006/relationships/chart" Target="charts/chart34.xml"/><Relationship Id="rId55" Type="http://schemas.openxmlformats.org/officeDocument/2006/relationships/chart" Target="charts/chart39.xml"/><Relationship Id="rId76" Type="http://schemas.openxmlformats.org/officeDocument/2006/relationships/chart" Target="charts/chart60.xml"/><Relationship Id="rId7" Type="http://schemas.openxmlformats.org/officeDocument/2006/relationships/settings" Target="settings.xml"/><Relationship Id="rId71" Type="http://schemas.openxmlformats.org/officeDocument/2006/relationships/chart" Target="charts/chart55.xml"/><Relationship Id="rId2" Type="http://schemas.openxmlformats.org/officeDocument/2006/relationships/customXml" Target="../customXml/item2.xml"/><Relationship Id="rId29" Type="http://schemas.openxmlformats.org/officeDocument/2006/relationships/chart" Target="charts/chart13.xml"/><Relationship Id="rId24" Type="http://schemas.openxmlformats.org/officeDocument/2006/relationships/chart" Target="charts/chart8.xml"/><Relationship Id="rId40" Type="http://schemas.openxmlformats.org/officeDocument/2006/relationships/chart" Target="charts/chart24.xml"/><Relationship Id="rId45" Type="http://schemas.openxmlformats.org/officeDocument/2006/relationships/chart" Target="charts/chart29.xml"/><Relationship Id="rId66" Type="http://schemas.openxmlformats.org/officeDocument/2006/relationships/chart" Target="charts/chart50.xml"/><Relationship Id="rId87" Type="http://schemas.openxmlformats.org/officeDocument/2006/relationships/image" Target="media/image8.jpg"/><Relationship Id="rId61" Type="http://schemas.openxmlformats.org/officeDocument/2006/relationships/chart" Target="charts/chart45.xml"/><Relationship Id="rId82" Type="http://schemas.openxmlformats.org/officeDocument/2006/relationships/chart" Target="charts/chart66.xml"/><Relationship Id="rId19" Type="http://schemas.openxmlformats.org/officeDocument/2006/relationships/chart" Target="charts/chart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eronH.RS-31\Documents\Custom%20Office%20Templates\BMG%20Word%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5" Type="http://schemas.openxmlformats.org/officeDocument/2006/relationships/chartUserShapes" Target="../drawings/drawing3.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5" Type="http://schemas.openxmlformats.org/officeDocument/2006/relationships/chartUserShapes" Target="../drawings/drawing4.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Microsoft_Excel_Worksheet43.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package" Target="../embeddings/Microsoft_Excel_Worksheet44.xlsx"/></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package" Target="../embeddings/Microsoft_Excel_Worksheet45.xlsx"/></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49.xlsx"/><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51.xlsx"/><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52.xlsx"/><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53.xlsx"/><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54.xlsx"/><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package" Target="../embeddings/Microsoft_Excel_Worksheet55.xlsx"/><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_Worksheet56.xlsx"/><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package" Target="../embeddings/Microsoft_Excel_Worksheet57.xlsx"/><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Worksheet58.xlsx"/><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59.xlsx"/><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package" Target="../embeddings/Microsoft_Excel_Worksheet60.xlsx"/></Relationships>
</file>

<file path=word/charts/_rels/chart62.xml.rels><?xml version="1.0" encoding="UTF-8" standalone="yes"?>
<Relationships xmlns="http://schemas.openxmlformats.org/package/2006/relationships"><Relationship Id="rId3" Type="http://schemas.openxmlformats.org/officeDocument/2006/relationships/package" Target="../embeddings/Microsoft_Excel_Worksheet61.xlsx"/><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package" Target="../embeddings/Microsoft_Excel_Worksheet62.xlsx"/><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package" Target="../embeddings/Microsoft_Excel_Worksheet63.xlsx"/><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package" Target="../embeddings/Microsoft_Excel_Worksheet64.xlsx"/><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package" Target="../embeddings/Microsoft_Excel_Worksheet65.xlsx"/><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67.xml"/><Relationship Id="rId1" Type="http://schemas.microsoft.com/office/2011/relationships/chartStyle" Target="style67.xml"/><Relationship Id="rId4" Type="http://schemas.openxmlformats.org/officeDocument/2006/relationships/package" Target="../embeddings/Microsoft_Excel_Worksheet6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Sheet1!$B$1</c:f>
              <c:strCache>
                <c:ptCount val="1"/>
                <c:pt idx="0">
                  <c:v>Yes</c:v>
                </c:pt>
              </c:strCache>
            </c:strRef>
          </c:tx>
          <c:spPr>
            <a:solidFill>
              <a:schemeClr val="accent1"/>
            </a:solidFill>
            <a:ln>
              <a:noFill/>
            </a:ln>
            <a:effectLst/>
          </c:spPr>
          <c:invertIfNegative val="0"/>
          <c:dPt>
            <c:idx val="10"/>
            <c:invertIfNegative val="0"/>
            <c:bubble3D val="0"/>
            <c:spPr>
              <a:solidFill>
                <a:srgbClr val="798FD8"/>
              </a:solidFill>
              <a:ln>
                <a:noFill/>
              </a:ln>
              <a:effectLst/>
            </c:spPr>
            <c:extLst>
              <c:ext xmlns:c16="http://schemas.microsoft.com/office/drawing/2014/chart" uri="{C3380CC4-5D6E-409C-BE32-E72D297353CC}">
                <c16:uniqueId val="{00000000-ED7F-4970-8A05-F51115ADF32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All-through (269)</c:v>
                </c:pt>
                <c:pt idx="1">
                  <c:v>Secondary (983)</c:v>
                </c:pt>
                <c:pt idx="2">
                  <c:v>Middle (48)</c:v>
                </c:pt>
                <c:pt idx="3">
                  <c:v>Primary (3030)</c:v>
                </c:pt>
                <c:pt idx="5">
                  <c:v>Wales (184)</c:v>
                </c:pt>
                <c:pt idx="6">
                  <c:v>Scotland (407)</c:v>
                </c:pt>
                <c:pt idx="7">
                  <c:v>Northern Ireland (220)</c:v>
                </c:pt>
                <c:pt idx="8">
                  <c:v>England (3519)</c:v>
                </c:pt>
                <c:pt idx="10">
                  <c:v>Total 2019 (1750)</c:v>
                </c:pt>
                <c:pt idx="11">
                  <c:v>Total 2022 (4330)</c:v>
                </c:pt>
              </c:strCache>
            </c:strRef>
          </c:cat>
          <c:val>
            <c:numRef>
              <c:f>Sheet1!$B$2:$B$13</c:f>
              <c:numCache>
                <c:formatCode>0%</c:formatCode>
                <c:ptCount val="12"/>
                <c:pt idx="0">
                  <c:v>0.82</c:v>
                </c:pt>
                <c:pt idx="1">
                  <c:v>0.86</c:v>
                </c:pt>
                <c:pt idx="2">
                  <c:v>0.82</c:v>
                </c:pt>
                <c:pt idx="3">
                  <c:v>0.86</c:v>
                </c:pt>
                <c:pt idx="5">
                  <c:v>0.75</c:v>
                </c:pt>
                <c:pt idx="6">
                  <c:v>0.78</c:v>
                </c:pt>
                <c:pt idx="7">
                  <c:v>0.64</c:v>
                </c:pt>
                <c:pt idx="8">
                  <c:v>0.88</c:v>
                </c:pt>
                <c:pt idx="10">
                  <c:v>0.87</c:v>
                </c:pt>
                <c:pt idx="11">
                  <c:v>0.86</c:v>
                </c:pt>
              </c:numCache>
            </c:numRef>
          </c:val>
          <c:extLst>
            <c:ext xmlns:c16="http://schemas.microsoft.com/office/drawing/2014/chart" uri="{C3380CC4-5D6E-409C-BE32-E72D297353CC}">
              <c16:uniqueId val="{00000000-AF94-4786-8EFB-0007F7C45577}"/>
            </c:ext>
          </c:extLst>
        </c:ser>
        <c:ser>
          <c:idx val="1"/>
          <c:order val="1"/>
          <c:tx>
            <c:strRef>
              <c:f>Sheet1!$C$1</c:f>
              <c:strCache>
                <c:ptCount val="1"/>
                <c:pt idx="0">
                  <c:v>No</c:v>
                </c:pt>
              </c:strCache>
            </c:strRef>
          </c:tx>
          <c:spPr>
            <a:solidFill>
              <a:schemeClr val="accent2"/>
            </a:solidFill>
            <a:ln>
              <a:noFill/>
            </a:ln>
            <a:effectLst/>
          </c:spPr>
          <c:invertIfNegative val="0"/>
          <c:dPt>
            <c:idx val="10"/>
            <c:invertIfNegative val="0"/>
            <c:bubble3D val="0"/>
            <c:spPr>
              <a:solidFill>
                <a:srgbClr val="B5A0CD"/>
              </a:solidFill>
              <a:ln>
                <a:noFill/>
              </a:ln>
              <a:effectLst/>
            </c:spPr>
            <c:extLst>
              <c:ext xmlns:c16="http://schemas.microsoft.com/office/drawing/2014/chart" uri="{C3380CC4-5D6E-409C-BE32-E72D297353CC}">
                <c16:uniqueId val="{00000001-ED7F-4970-8A05-F51115ADF32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All-through (269)</c:v>
                </c:pt>
                <c:pt idx="1">
                  <c:v>Secondary (983)</c:v>
                </c:pt>
                <c:pt idx="2">
                  <c:v>Middle (48)</c:v>
                </c:pt>
                <c:pt idx="3">
                  <c:v>Primary (3030)</c:v>
                </c:pt>
                <c:pt idx="5">
                  <c:v>Wales (184)</c:v>
                </c:pt>
                <c:pt idx="6">
                  <c:v>Scotland (407)</c:v>
                </c:pt>
                <c:pt idx="7">
                  <c:v>Northern Ireland (220)</c:v>
                </c:pt>
                <c:pt idx="8">
                  <c:v>England (3519)</c:v>
                </c:pt>
                <c:pt idx="10">
                  <c:v>Total 2019 (1750)</c:v>
                </c:pt>
                <c:pt idx="11">
                  <c:v>Total 2022 (4330)</c:v>
                </c:pt>
              </c:strCache>
            </c:strRef>
          </c:cat>
          <c:val>
            <c:numRef>
              <c:f>Sheet1!$C$2:$C$13</c:f>
              <c:numCache>
                <c:formatCode>0%</c:formatCode>
                <c:ptCount val="12"/>
                <c:pt idx="0">
                  <c:v>0.18</c:v>
                </c:pt>
                <c:pt idx="1">
                  <c:v>0.14000000000000001</c:v>
                </c:pt>
                <c:pt idx="2">
                  <c:v>0.18</c:v>
                </c:pt>
                <c:pt idx="3">
                  <c:v>0.14000000000000001</c:v>
                </c:pt>
                <c:pt idx="5">
                  <c:v>0.25</c:v>
                </c:pt>
                <c:pt idx="6">
                  <c:v>0.22</c:v>
                </c:pt>
                <c:pt idx="7">
                  <c:v>0.36</c:v>
                </c:pt>
                <c:pt idx="8">
                  <c:v>0.12</c:v>
                </c:pt>
                <c:pt idx="10">
                  <c:v>0.13</c:v>
                </c:pt>
                <c:pt idx="11">
                  <c:v>0.14000000000000001</c:v>
                </c:pt>
              </c:numCache>
            </c:numRef>
          </c:val>
          <c:extLst>
            <c:ext xmlns:c16="http://schemas.microsoft.com/office/drawing/2014/chart" uri="{C3380CC4-5D6E-409C-BE32-E72D297353CC}">
              <c16:uniqueId val="{00000001-AF94-4786-8EFB-0007F7C45577}"/>
            </c:ext>
          </c:extLst>
        </c:ser>
        <c:dLbls>
          <c:dLblPos val="ctr"/>
          <c:showLegendKey val="0"/>
          <c:showVal val="1"/>
          <c:showCatName val="0"/>
          <c:showSerName val="0"/>
          <c:showPercent val="0"/>
          <c:showBubbleSize val="0"/>
        </c:dLbls>
        <c:gapWidth val="45"/>
        <c:overlap val="100"/>
        <c:axId val="1383545119"/>
        <c:axId val="1383548031"/>
      </c:barChart>
      <c:catAx>
        <c:axId val="13835451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b"/>
        <c:numFmt formatCode="0%" sourceLinked="1"/>
        <c:majorTickMark val="none"/>
        <c:minorTickMark val="none"/>
        <c:tickLblPos val="nextTo"/>
        <c:crossAx val="1383545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Sheet1!$B$1</c:f>
              <c:strCache>
                <c:ptCount val="1"/>
                <c:pt idx="0">
                  <c:v>0-20</c:v>
                </c:pt>
              </c:strCache>
            </c:strRef>
          </c:tx>
          <c:spPr>
            <a:solidFill>
              <a:schemeClr val="accent1"/>
            </a:solidFill>
            <a:ln>
              <a:noFill/>
            </a:ln>
            <a:effectLst/>
          </c:spPr>
          <c:invertIfNegative val="0"/>
          <c:dPt>
            <c:idx val="12"/>
            <c:invertIfNegative val="0"/>
            <c:bubble3D val="0"/>
            <c:spPr>
              <a:solidFill>
                <a:srgbClr val="798FD8"/>
              </a:solidFill>
              <a:ln>
                <a:noFill/>
              </a:ln>
              <a:effectLst/>
            </c:spPr>
            <c:extLst>
              <c:ext xmlns:c16="http://schemas.microsoft.com/office/drawing/2014/chart" uri="{C3380CC4-5D6E-409C-BE32-E72D297353CC}">
                <c16:uniqueId val="{00000007-B294-403E-A20E-1EF703D75D9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501+ (611)</c:v>
                </c:pt>
                <c:pt idx="1">
                  <c:v>301-500 (290)</c:v>
                </c:pt>
                <c:pt idx="2">
                  <c:v>201-300 (253)</c:v>
                </c:pt>
                <c:pt idx="3">
                  <c:v>101-200 (228)</c:v>
                </c:pt>
                <c:pt idx="4">
                  <c:v>1-100 (167)</c:v>
                </c:pt>
                <c:pt idx="6">
                  <c:v>Special (36)</c:v>
                </c:pt>
                <c:pt idx="7">
                  <c:v>LA maintained (775)</c:v>
                </c:pt>
                <c:pt idx="8">
                  <c:v>Independent (81)</c:v>
                </c:pt>
                <c:pt idx="9">
                  <c:v>Academy (286)</c:v>
                </c:pt>
                <c:pt idx="10">
                  <c:v>Free School (36)</c:v>
                </c:pt>
                <c:pt idx="12">
                  <c:v>Total 2019 (1595)</c:v>
                </c:pt>
                <c:pt idx="13">
                  <c:v>Total 2022 (1552)</c:v>
                </c:pt>
              </c:strCache>
            </c:strRef>
          </c:cat>
          <c:val>
            <c:numRef>
              <c:f>Sheet1!$B$2:$B$15</c:f>
              <c:numCache>
                <c:formatCode>0%</c:formatCode>
                <c:ptCount val="14"/>
                <c:pt idx="0">
                  <c:v>0.16</c:v>
                </c:pt>
                <c:pt idx="1">
                  <c:v>0.47</c:v>
                </c:pt>
                <c:pt idx="2">
                  <c:v>0.56999999999999995</c:v>
                </c:pt>
                <c:pt idx="3">
                  <c:v>0.65</c:v>
                </c:pt>
                <c:pt idx="4">
                  <c:v>0.87</c:v>
                </c:pt>
                <c:pt idx="6">
                  <c:v>0.67</c:v>
                </c:pt>
                <c:pt idx="7">
                  <c:v>0.5</c:v>
                </c:pt>
                <c:pt idx="8">
                  <c:v>0.4</c:v>
                </c:pt>
                <c:pt idx="9">
                  <c:v>0.48</c:v>
                </c:pt>
                <c:pt idx="10">
                  <c:v>0.36</c:v>
                </c:pt>
                <c:pt idx="12">
                  <c:v>0.44</c:v>
                </c:pt>
                <c:pt idx="13">
                  <c:v>0.49</c:v>
                </c:pt>
              </c:numCache>
            </c:numRef>
          </c:val>
          <c:extLst>
            <c:ext xmlns:c16="http://schemas.microsoft.com/office/drawing/2014/chart" uri="{C3380CC4-5D6E-409C-BE32-E72D297353CC}">
              <c16:uniqueId val="{00000000-0847-4F0C-9CAE-126872A5652D}"/>
            </c:ext>
          </c:extLst>
        </c:ser>
        <c:ser>
          <c:idx val="1"/>
          <c:order val="1"/>
          <c:tx>
            <c:strRef>
              <c:f>Sheet1!$C$1</c:f>
              <c:strCache>
                <c:ptCount val="1"/>
                <c:pt idx="0">
                  <c:v>21-40</c:v>
                </c:pt>
              </c:strCache>
            </c:strRef>
          </c:tx>
          <c:spPr>
            <a:solidFill>
              <a:schemeClr val="accent2"/>
            </a:solidFill>
            <a:ln>
              <a:noFill/>
            </a:ln>
            <a:effectLst/>
          </c:spPr>
          <c:invertIfNegative val="0"/>
          <c:dPt>
            <c:idx val="12"/>
            <c:invertIfNegative val="0"/>
            <c:bubble3D val="0"/>
            <c:spPr>
              <a:solidFill>
                <a:srgbClr val="B5A0CD"/>
              </a:solidFill>
              <a:ln>
                <a:noFill/>
              </a:ln>
              <a:effectLst/>
            </c:spPr>
            <c:extLst>
              <c:ext xmlns:c16="http://schemas.microsoft.com/office/drawing/2014/chart" uri="{C3380CC4-5D6E-409C-BE32-E72D297353CC}">
                <c16:uniqueId val="{00000008-B294-403E-A20E-1EF703D75D9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501+ (611)</c:v>
                </c:pt>
                <c:pt idx="1">
                  <c:v>301-500 (290)</c:v>
                </c:pt>
                <c:pt idx="2">
                  <c:v>201-300 (253)</c:v>
                </c:pt>
                <c:pt idx="3">
                  <c:v>101-200 (228)</c:v>
                </c:pt>
                <c:pt idx="4">
                  <c:v>1-100 (167)</c:v>
                </c:pt>
                <c:pt idx="6">
                  <c:v>Special (36)</c:v>
                </c:pt>
                <c:pt idx="7">
                  <c:v>LA maintained (775)</c:v>
                </c:pt>
                <c:pt idx="8">
                  <c:v>Independent (81)</c:v>
                </c:pt>
                <c:pt idx="9">
                  <c:v>Academy (286)</c:v>
                </c:pt>
                <c:pt idx="10">
                  <c:v>Free School (36)</c:v>
                </c:pt>
                <c:pt idx="12">
                  <c:v>Total 2019 (1595)</c:v>
                </c:pt>
                <c:pt idx="13">
                  <c:v>Total 2022 (1552)</c:v>
                </c:pt>
              </c:strCache>
            </c:strRef>
          </c:cat>
          <c:val>
            <c:numRef>
              <c:f>Sheet1!$C$2:$C$15</c:f>
              <c:numCache>
                <c:formatCode>0%</c:formatCode>
                <c:ptCount val="14"/>
                <c:pt idx="0">
                  <c:v>0.38</c:v>
                </c:pt>
                <c:pt idx="1">
                  <c:v>0.43</c:v>
                </c:pt>
                <c:pt idx="2">
                  <c:v>0.34</c:v>
                </c:pt>
                <c:pt idx="3">
                  <c:v>0.28999999999999998</c:v>
                </c:pt>
                <c:pt idx="4">
                  <c:v>0.08</c:v>
                </c:pt>
                <c:pt idx="6">
                  <c:v>0.21</c:v>
                </c:pt>
                <c:pt idx="7">
                  <c:v>0.36</c:v>
                </c:pt>
                <c:pt idx="8">
                  <c:v>0.27</c:v>
                </c:pt>
                <c:pt idx="9">
                  <c:v>0.32</c:v>
                </c:pt>
                <c:pt idx="10">
                  <c:v>0.44</c:v>
                </c:pt>
                <c:pt idx="12">
                  <c:v>0.37</c:v>
                </c:pt>
                <c:pt idx="13">
                  <c:v>0.33</c:v>
                </c:pt>
              </c:numCache>
            </c:numRef>
          </c:val>
          <c:extLst>
            <c:ext xmlns:c16="http://schemas.microsoft.com/office/drawing/2014/chart" uri="{C3380CC4-5D6E-409C-BE32-E72D297353CC}">
              <c16:uniqueId val="{00000001-0847-4F0C-9CAE-126872A5652D}"/>
            </c:ext>
          </c:extLst>
        </c:ser>
        <c:ser>
          <c:idx val="2"/>
          <c:order val="2"/>
          <c:tx>
            <c:strRef>
              <c:f>Sheet1!$D$1</c:f>
              <c:strCache>
                <c:ptCount val="1"/>
                <c:pt idx="0">
                  <c:v>41-60</c:v>
                </c:pt>
              </c:strCache>
            </c:strRef>
          </c:tx>
          <c:spPr>
            <a:solidFill>
              <a:schemeClr val="accent3"/>
            </a:solidFill>
            <a:ln>
              <a:noFill/>
            </a:ln>
            <a:effectLst/>
          </c:spPr>
          <c:invertIfNegative val="0"/>
          <c:dPt>
            <c:idx val="12"/>
            <c:invertIfNegative val="0"/>
            <c:bubble3D val="0"/>
            <c:spPr>
              <a:solidFill>
                <a:srgbClr val="E80094">
                  <a:lumMod val="40000"/>
                  <a:lumOff val="60000"/>
                </a:srgbClr>
              </a:solidFill>
              <a:ln>
                <a:noFill/>
              </a:ln>
              <a:effectLst/>
            </c:spPr>
            <c:extLst>
              <c:ext xmlns:c16="http://schemas.microsoft.com/office/drawing/2014/chart" uri="{C3380CC4-5D6E-409C-BE32-E72D297353CC}">
                <c16:uniqueId val="{00000009-B294-403E-A20E-1EF703D75D9B}"/>
              </c:ext>
            </c:extLst>
          </c:dPt>
          <c:dLbls>
            <c:dLbl>
              <c:idx val="1"/>
              <c:layout>
                <c:manualLayout>
                  <c:x val="-4.629629629629799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294-403E-A20E-1EF703D75D9B}"/>
                </c:ext>
              </c:extLst>
            </c:dLbl>
            <c:dLbl>
              <c:idx val="4"/>
              <c:delete val="1"/>
              <c:extLst>
                <c:ext xmlns:c15="http://schemas.microsoft.com/office/drawing/2012/chart" uri="{CE6537A1-D6FC-4f65-9D91-7224C49458BB}"/>
                <c:ext xmlns:c16="http://schemas.microsoft.com/office/drawing/2014/chart" uri="{C3380CC4-5D6E-409C-BE32-E72D297353CC}">
                  <c16:uniqueId val="{00000003-66F8-4426-B02D-408EBAC0CF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501+ (611)</c:v>
                </c:pt>
                <c:pt idx="1">
                  <c:v>301-500 (290)</c:v>
                </c:pt>
                <c:pt idx="2">
                  <c:v>201-300 (253)</c:v>
                </c:pt>
                <c:pt idx="3">
                  <c:v>101-200 (228)</c:v>
                </c:pt>
                <c:pt idx="4">
                  <c:v>1-100 (167)</c:v>
                </c:pt>
                <c:pt idx="6">
                  <c:v>Special (36)</c:v>
                </c:pt>
                <c:pt idx="7">
                  <c:v>LA maintained (775)</c:v>
                </c:pt>
                <c:pt idx="8">
                  <c:v>Independent (81)</c:v>
                </c:pt>
                <c:pt idx="9">
                  <c:v>Academy (286)</c:v>
                </c:pt>
                <c:pt idx="10">
                  <c:v>Free School (36)</c:v>
                </c:pt>
                <c:pt idx="12">
                  <c:v>Total 2019 (1595)</c:v>
                </c:pt>
                <c:pt idx="13">
                  <c:v>Total 2022 (1552)</c:v>
                </c:pt>
              </c:strCache>
            </c:strRef>
          </c:cat>
          <c:val>
            <c:numRef>
              <c:f>Sheet1!$D$2:$D$15</c:f>
              <c:numCache>
                <c:formatCode>0%</c:formatCode>
                <c:ptCount val="14"/>
                <c:pt idx="0">
                  <c:v>0.21</c:v>
                </c:pt>
                <c:pt idx="1">
                  <c:v>0.04</c:v>
                </c:pt>
                <c:pt idx="2">
                  <c:v>0.02</c:v>
                </c:pt>
                <c:pt idx="3">
                  <c:v>0.01</c:v>
                </c:pt>
                <c:pt idx="4">
                  <c:v>0</c:v>
                </c:pt>
                <c:pt idx="6">
                  <c:v>0.05</c:v>
                </c:pt>
                <c:pt idx="7">
                  <c:v>0.05</c:v>
                </c:pt>
                <c:pt idx="8">
                  <c:v>0.1</c:v>
                </c:pt>
                <c:pt idx="9">
                  <c:v>0.09</c:v>
                </c:pt>
                <c:pt idx="10">
                  <c:v>0.1</c:v>
                </c:pt>
                <c:pt idx="12">
                  <c:v>0.08</c:v>
                </c:pt>
                <c:pt idx="13">
                  <c:v>7.0000000000000007E-2</c:v>
                </c:pt>
              </c:numCache>
            </c:numRef>
          </c:val>
          <c:extLst>
            <c:ext xmlns:c16="http://schemas.microsoft.com/office/drawing/2014/chart" uri="{C3380CC4-5D6E-409C-BE32-E72D297353CC}">
              <c16:uniqueId val="{00000002-0847-4F0C-9CAE-126872A5652D}"/>
            </c:ext>
          </c:extLst>
        </c:ser>
        <c:ser>
          <c:idx val="3"/>
          <c:order val="3"/>
          <c:tx>
            <c:strRef>
              <c:f>Sheet1!$E$1</c:f>
              <c:strCache>
                <c:ptCount val="1"/>
                <c:pt idx="0">
                  <c:v>61 or more</c:v>
                </c:pt>
              </c:strCache>
            </c:strRef>
          </c:tx>
          <c:spPr>
            <a:solidFill>
              <a:schemeClr val="accent4"/>
            </a:solidFill>
            <a:ln>
              <a:noFill/>
            </a:ln>
            <a:effectLst/>
          </c:spPr>
          <c:invertIfNegative val="0"/>
          <c:dPt>
            <c:idx val="12"/>
            <c:invertIfNegative val="0"/>
            <c:bubble3D val="0"/>
            <c:spPr>
              <a:solidFill>
                <a:srgbClr val="153672">
                  <a:lumMod val="60000"/>
                  <a:lumOff val="40000"/>
                </a:srgbClr>
              </a:solidFill>
              <a:ln>
                <a:noFill/>
              </a:ln>
              <a:effectLst/>
            </c:spPr>
            <c:extLst>
              <c:ext xmlns:c16="http://schemas.microsoft.com/office/drawing/2014/chart" uri="{C3380CC4-5D6E-409C-BE32-E72D297353CC}">
                <c16:uniqueId val="{0000000A-B294-403E-A20E-1EF703D75D9B}"/>
              </c:ext>
            </c:extLst>
          </c:dPt>
          <c:dLbls>
            <c:dLbl>
              <c:idx val="1"/>
              <c:layout>
                <c:manualLayout>
                  <c:x val="2.314814814814645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294-403E-A20E-1EF703D75D9B}"/>
                </c:ext>
              </c:extLst>
            </c:dLbl>
            <c:dLbl>
              <c:idx val="2"/>
              <c:layout>
                <c:manualLayout>
                  <c:x val="4.6296296296296294E-3"/>
                  <c:y val="2.3809680039995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3.9340368912219308E-2"/>
                      <c:h val="5.549618797650293E-2"/>
                    </c:manualLayout>
                  </c15:layout>
                </c:ext>
                <c:ext xmlns:c16="http://schemas.microsoft.com/office/drawing/2014/chart" uri="{C3380CC4-5D6E-409C-BE32-E72D297353CC}">
                  <c16:uniqueId val="{00000004-B294-403E-A20E-1EF703D75D9B}"/>
                </c:ext>
              </c:extLst>
            </c:dLbl>
            <c:dLbl>
              <c:idx val="3"/>
              <c:layout>
                <c:manualLayout>
                  <c:x val="4.6296296296296294E-3"/>
                  <c:y val="-1.984126984126976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294-403E-A20E-1EF703D75D9B}"/>
                </c:ext>
              </c:extLst>
            </c:dLbl>
            <c:dLbl>
              <c:idx val="4"/>
              <c:delete val="1"/>
              <c:extLst>
                <c:ext xmlns:c15="http://schemas.microsoft.com/office/drawing/2012/chart" uri="{CE6537A1-D6FC-4f65-9D91-7224C49458BB}"/>
                <c:ext xmlns:c16="http://schemas.microsoft.com/office/drawing/2014/chart" uri="{C3380CC4-5D6E-409C-BE32-E72D297353CC}">
                  <c16:uniqueId val="{00000002-66F8-4426-B02D-408EBAC0CF46}"/>
                </c:ext>
              </c:extLst>
            </c:dLbl>
            <c:dLbl>
              <c:idx val="6"/>
              <c:delete val="1"/>
              <c:extLst>
                <c:ext xmlns:c15="http://schemas.microsoft.com/office/drawing/2012/chart" uri="{CE6537A1-D6FC-4f65-9D91-7224C49458BB}"/>
                <c:ext xmlns:c16="http://schemas.microsoft.com/office/drawing/2014/chart" uri="{C3380CC4-5D6E-409C-BE32-E72D297353CC}">
                  <c16:uniqueId val="{00000001-B294-403E-A20E-1EF703D75D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501+ (611)</c:v>
                </c:pt>
                <c:pt idx="1">
                  <c:v>301-500 (290)</c:v>
                </c:pt>
                <c:pt idx="2">
                  <c:v>201-300 (253)</c:v>
                </c:pt>
                <c:pt idx="3">
                  <c:v>101-200 (228)</c:v>
                </c:pt>
                <c:pt idx="4">
                  <c:v>1-100 (167)</c:v>
                </c:pt>
                <c:pt idx="6">
                  <c:v>Special (36)</c:v>
                </c:pt>
                <c:pt idx="7">
                  <c:v>LA maintained (775)</c:v>
                </c:pt>
                <c:pt idx="8">
                  <c:v>Independent (81)</c:v>
                </c:pt>
                <c:pt idx="9">
                  <c:v>Academy (286)</c:v>
                </c:pt>
                <c:pt idx="10">
                  <c:v>Free School (36)</c:v>
                </c:pt>
                <c:pt idx="12">
                  <c:v>Total 2019 (1595)</c:v>
                </c:pt>
                <c:pt idx="13">
                  <c:v>Total 2022 (1552)</c:v>
                </c:pt>
              </c:strCache>
            </c:strRef>
          </c:cat>
          <c:val>
            <c:numRef>
              <c:f>Sheet1!$E$2:$E$15</c:f>
              <c:numCache>
                <c:formatCode>0%</c:formatCode>
                <c:ptCount val="14"/>
                <c:pt idx="0">
                  <c:v>0.23</c:v>
                </c:pt>
                <c:pt idx="1">
                  <c:v>0.01</c:v>
                </c:pt>
                <c:pt idx="2">
                  <c:v>0.01</c:v>
                </c:pt>
                <c:pt idx="3">
                  <c:v>0.01</c:v>
                </c:pt>
                <c:pt idx="4">
                  <c:v>0</c:v>
                </c:pt>
                <c:pt idx="6">
                  <c:v>0</c:v>
                </c:pt>
                <c:pt idx="7">
                  <c:v>0.04</c:v>
                </c:pt>
                <c:pt idx="8">
                  <c:v>0.22</c:v>
                </c:pt>
                <c:pt idx="9">
                  <c:v>0.06</c:v>
                </c:pt>
                <c:pt idx="10">
                  <c:v>0.03</c:v>
                </c:pt>
                <c:pt idx="12">
                  <c:v>7.0000000000000007E-2</c:v>
                </c:pt>
                <c:pt idx="13">
                  <c:v>0.06</c:v>
                </c:pt>
              </c:numCache>
            </c:numRef>
          </c:val>
          <c:extLst>
            <c:ext xmlns:c16="http://schemas.microsoft.com/office/drawing/2014/chart" uri="{C3380CC4-5D6E-409C-BE32-E72D297353CC}">
              <c16:uniqueId val="{00000000-66F8-4426-B02D-408EBAC0CF46}"/>
            </c:ext>
          </c:extLst>
        </c:ser>
        <c:ser>
          <c:idx val="4"/>
          <c:order val="4"/>
          <c:tx>
            <c:strRef>
              <c:f>Sheet1!$F$1</c:f>
              <c:strCache>
                <c:ptCount val="1"/>
                <c:pt idx="0">
                  <c:v>Don't know</c:v>
                </c:pt>
              </c:strCache>
            </c:strRef>
          </c:tx>
          <c:spPr>
            <a:solidFill>
              <a:srgbClr val="FFFFFF">
                <a:lumMod val="50000"/>
              </a:srgbClr>
            </a:solidFill>
            <a:ln>
              <a:noFill/>
            </a:ln>
            <a:effectLst/>
          </c:spPr>
          <c:invertIfNegative val="0"/>
          <c:dPt>
            <c:idx val="12"/>
            <c:invertIfNegative val="0"/>
            <c:bubble3D val="0"/>
            <c:spPr>
              <a:solidFill>
                <a:srgbClr val="FFFFFF">
                  <a:lumMod val="50000"/>
                </a:srgbClr>
              </a:solidFill>
              <a:ln>
                <a:noFill/>
              </a:ln>
              <a:effectLst/>
            </c:spPr>
            <c:extLst>
              <c:ext xmlns:c16="http://schemas.microsoft.com/office/drawing/2014/chart" uri="{C3380CC4-5D6E-409C-BE32-E72D297353CC}">
                <c16:uniqueId val="{0000000B-B294-403E-A20E-1EF703D75D9B}"/>
              </c:ext>
            </c:extLst>
          </c:dPt>
          <c:dLbls>
            <c:dLbl>
              <c:idx val="1"/>
              <c:layout>
                <c:manualLayout>
                  <c:x val="9.2592592592592587E-3"/>
                  <c:y val="1.5623047104560016E-7"/>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3.9340368912219308E-2"/>
                      <c:h val="5.549618797650293E-2"/>
                    </c:manualLayout>
                  </c15:layout>
                </c:ext>
                <c:ext xmlns:c16="http://schemas.microsoft.com/office/drawing/2014/chart" uri="{C3380CC4-5D6E-409C-BE32-E72D297353CC}">
                  <c16:uniqueId val="{00000006-B294-403E-A20E-1EF703D75D9B}"/>
                </c:ext>
              </c:extLst>
            </c:dLbl>
            <c:dLbl>
              <c:idx val="6"/>
              <c:layout>
                <c:manualLayout>
                  <c:x val="2.3148148148148147E-3"/>
                  <c:y val="3.96825396825396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81B-4A52-AFBA-2DCDE0C8561F}"/>
                </c:ext>
              </c:extLst>
            </c:dLbl>
            <c:dLbl>
              <c:idx val="8"/>
              <c:delete val="1"/>
              <c:extLst>
                <c:ext xmlns:c15="http://schemas.microsoft.com/office/drawing/2012/chart" uri="{CE6537A1-D6FC-4f65-9D91-7224C49458BB}"/>
                <c:ext xmlns:c16="http://schemas.microsoft.com/office/drawing/2014/chart" uri="{C3380CC4-5D6E-409C-BE32-E72D297353CC}">
                  <c16:uniqueId val="{00000000-B294-403E-A20E-1EF703D75D9B}"/>
                </c:ext>
              </c:extLst>
            </c:dLbl>
            <c:dLbl>
              <c:idx val="12"/>
              <c:layout>
                <c:manualLayout>
                  <c:x val="2.3148148148148147E-3"/>
                  <c:y val="3.968253968253949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294-403E-A20E-1EF703D75D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501+ (611)</c:v>
                </c:pt>
                <c:pt idx="1">
                  <c:v>301-500 (290)</c:v>
                </c:pt>
                <c:pt idx="2">
                  <c:v>201-300 (253)</c:v>
                </c:pt>
                <c:pt idx="3">
                  <c:v>101-200 (228)</c:v>
                </c:pt>
                <c:pt idx="4">
                  <c:v>1-100 (167)</c:v>
                </c:pt>
                <c:pt idx="6">
                  <c:v>Special (36)</c:v>
                </c:pt>
                <c:pt idx="7">
                  <c:v>LA maintained (775)</c:v>
                </c:pt>
                <c:pt idx="8">
                  <c:v>Independent (81)</c:v>
                </c:pt>
                <c:pt idx="9">
                  <c:v>Academy (286)</c:v>
                </c:pt>
                <c:pt idx="10">
                  <c:v>Free School (36)</c:v>
                </c:pt>
                <c:pt idx="12">
                  <c:v>Total 2019 (1595)</c:v>
                </c:pt>
                <c:pt idx="13">
                  <c:v>Total 2022 (1552)</c:v>
                </c:pt>
              </c:strCache>
            </c:strRef>
          </c:cat>
          <c:val>
            <c:numRef>
              <c:f>Sheet1!$F$2:$F$15</c:f>
              <c:numCache>
                <c:formatCode>0%</c:formatCode>
                <c:ptCount val="14"/>
                <c:pt idx="0">
                  <c:v>0.03</c:v>
                </c:pt>
                <c:pt idx="1">
                  <c:v>0.05</c:v>
                </c:pt>
                <c:pt idx="2">
                  <c:v>0.06</c:v>
                </c:pt>
                <c:pt idx="3">
                  <c:v>0.05</c:v>
                </c:pt>
                <c:pt idx="4">
                  <c:v>0.04</c:v>
                </c:pt>
                <c:pt idx="6">
                  <c:v>7.0000000000000007E-2</c:v>
                </c:pt>
                <c:pt idx="7">
                  <c:v>0.05</c:v>
                </c:pt>
                <c:pt idx="8">
                  <c:v>0</c:v>
                </c:pt>
                <c:pt idx="9">
                  <c:v>0.05</c:v>
                </c:pt>
                <c:pt idx="10">
                  <c:v>0.06</c:v>
                </c:pt>
                <c:pt idx="12">
                  <c:v>0.03</c:v>
                </c:pt>
                <c:pt idx="13">
                  <c:v>0.04</c:v>
                </c:pt>
              </c:numCache>
            </c:numRef>
          </c:val>
          <c:extLst>
            <c:ext xmlns:c16="http://schemas.microsoft.com/office/drawing/2014/chart" uri="{C3380CC4-5D6E-409C-BE32-E72D297353CC}">
              <c16:uniqueId val="{00000001-66F8-4426-B02D-408EBAC0CF46}"/>
            </c:ext>
          </c:extLst>
        </c:ser>
        <c:dLbls>
          <c:dLblPos val="ctr"/>
          <c:showLegendKey val="0"/>
          <c:showVal val="1"/>
          <c:showCatName val="0"/>
          <c:showSerName val="0"/>
          <c:showPercent val="0"/>
          <c:showBubbleSize val="0"/>
        </c:dLbls>
        <c:gapWidth val="45"/>
        <c:overlap val="100"/>
        <c:axId val="1383545119"/>
        <c:axId val="1383548031"/>
      </c:barChart>
      <c:catAx>
        <c:axId val="13835451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b"/>
        <c:numFmt formatCode="0%" sourceLinked="1"/>
        <c:majorTickMark val="none"/>
        <c:minorTickMark val="none"/>
        <c:tickLblPos val="nextTo"/>
        <c:crossAx val="1383545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1"/>
          <c:order val="0"/>
          <c:spPr>
            <a:solidFill>
              <a:schemeClr val="accent2"/>
            </a:solidFill>
            <a:ln>
              <a:noFill/>
            </a:ln>
            <a:effectLst/>
          </c:spPr>
          <c:invertIfNegative val="0"/>
          <c:dLbls>
            <c:dLbl>
              <c:idx val="0"/>
              <c:layout>
                <c:manualLayout>
                  <c:x val="0.30092592592592576"/>
                  <c:y val="6.1106018942864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54F-4E62-859F-ADF0AB1BB857}"/>
                </c:ext>
              </c:extLst>
            </c:dLbl>
            <c:dLbl>
              <c:idx val="2"/>
              <c:layout>
                <c:manualLayout>
                  <c:x val="8.5648148148148154E-2"/>
                  <c:y val="6.1106018942864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4F-4E62-859F-ADF0AB1BB857}"/>
                </c:ext>
              </c:extLst>
            </c:dLbl>
            <c:dLbl>
              <c:idx val="3"/>
              <c:layout>
                <c:manualLayout>
                  <c:x val="0.14583333333333334"/>
                  <c:y val="6.11060189428658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4F-4E62-859F-ADF0AB1BB857}"/>
                </c:ext>
              </c:extLst>
            </c:dLbl>
            <c:dLbl>
              <c:idx val="4"/>
              <c:layout>
                <c:manualLayout>
                  <c:x val="0.18518518518518517"/>
                  <c:y val="-1.400330090707973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4F-4E62-859F-ADF0AB1BB8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Summary: Yes</c:v>
                </c:pt>
                <c:pt idx="2">
                  <c:v>No</c:v>
                </c:pt>
                <c:pt idx="3">
                  <c:v>Yes - occasionally</c:v>
                </c:pt>
                <c:pt idx="4">
                  <c:v>Yes - frequently</c:v>
                </c:pt>
              </c:strCache>
            </c:strRef>
          </c:cat>
          <c:val>
            <c:numRef>
              <c:f>Sheet1!$B$2:$B$6</c:f>
              <c:numCache>
                <c:formatCode>General</c:formatCode>
                <c:ptCount val="5"/>
                <c:pt idx="0" formatCode="0%">
                  <c:v>0.83</c:v>
                </c:pt>
                <c:pt idx="2" formatCode="0%">
                  <c:v>0.16</c:v>
                </c:pt>
                <c:pt idx="3" formatCode="0%">
                  <c:v>0.37</c:v>
                </c:pt>
                <c:pt idx="4" formatCode="0%">
                  <c:v>0.47</c:v>
                </c:pt>
              </c:numCache>
            </c:numRef>
          </c:val>
          <c:extLst>
            <c:ext xmlns:c16="http://schemas.microsoft.com/office/drawing/2014/chart" uri="{C3380CC4-5D6E-409C-BE32-E72D297353CC}">
              <c16:uniqueId val="{00000000-400C-4355-96C2-68FE3B9A7B17}"/>
            </c:ext>
          </c:extLst>
        </c:ser>
        <c:ser>
          <c:idx val="0"/>
          <c:order val="1"/>
          <c:spPr>
            <a:noFill/>
            <a:ln>
              <a:noFill/>
            </a:ln>
            <a:effectLst/>
          </c:spPr>
          <c:invertIfNegative val="0"/>
          <c:dLbls>
            <c:delete val="1"/>
          </c:dLbls>
          <c:cat>
            <c:strRef>
              <c:f>Sheet1!$A$2:$A$6</c:f>
              <c:strCache>
                <c:ptCount val="5"/>
                <c:pt idx="0">
                  <c:v>Summary: Yes</c:v>
                </c:pt>
                <c:pt idx="2">
                  <c:v>No</c:v>
                </c:pt>
                <c:pt idx="3">
                  <c:v>Yes - occasionally</c:v>
                </c:pt>
                <c:pt idx="4">
                  <c:v>Yes - frequently</c:v>
                </c:pt>
              </c:strCache>
            </c:strRef>
          </c:cat>
          <c:val>
            <c:numRef>
              <c:f>Sheet1!$C$2:$C$6</c:f>
              <c:numCache>
                <c:formatCode>General</c:formatCode>
                <c:ptCount val="5"/>
                <c:pt idx="0" formatCode="0%">
                  <c:v>0.17000000000000004</c:v>
                </c:pt>
                <c:pt idx="2" formatCode="0%">
                  <c:v>0.84</c:v>
                </c:pt>
                <c:pt idx="3" formatCode="0%">
                  <c:v>0.63</c:v>
                </c:pt>
                <c:pt idx="4" formatCode="0%">
                  <c:v>0.53</c:v>
                </c:pt>
              </c:numCache>
            </c:numRef>
          </c:val>
          <c:extLst>
            <c:ext xmlns:c16="http://schemas.microsoft.com/office/drawing/2014/chart" uri="{C3380CC4-5D6E-409C-BE32-E72D297353CC}">
              <c16:uniqueId val="{00000000-E54F-4E62-859F-ADF0AB1BB857}"/>
            </c:ext>
          </c:extLst>
        </c:ser>
        <c:ser>
          <c:idx val="2"/>
          <c:order val="2"/>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Summary: Yes</c:v>
                </c:pt>
                <c:pt idx="2">
                  <c:v>No</c:v>
                </c:pt>
                <c:pt idx="3">
                  <c:v>Yes - occasionally</c:v>
                </c:pt>
                <c:pt idx="4">
                  <c:v>Yes - frequently</c:v>
                </c:pt>
              </c:strCache>
            </c:strRef>
          </c:cat>
          <c:val>
            <c:numRef>
              <c:f>Sheet1!$D$2:$D$6</c:f>
              <c:numCache>
                <c:formatCode>General</c:formatCode>
                <c:ptCount val="5"/>
                <c:pt idx="0" formatCode="0%">
                  <c:v>0.84</c:v>
                </c:pt>
                <c:pt idx="2" formatCode="0%">
                  <c:v>0.16</c:v>
                </c:pt>
                <c:pt idx="3" formatCode="0%">
                  <c:v>0.36</c:v>
                </c:pt>
                <c:pt idx="4" formatCode="0%">
                  <c:v>0.47</c:v>
                </c:pt>
              </c:numCache>
            </c:numRef>
          </c:val>
          <c:extLst>
            <c:ext xmlns:c16="http://schemas.microsoft.com/office/drawing/2014/chart" uri="{C3380CC4-5D6E-409C-BE32-E72D297353CC}">
              <c16:uniqueId val="{00000001-E54F-4E62-859F-ADF0AB1BB857}"/>
            </c:ext>
          </c:extLst>
        </c:ser>
        <c:dLbls>
          <c:showLegendKey val="0"/>
          <c:showVal val="1"/>
          <c:showCatName val="0"/>
          <c:showSerName val="0"/>
          <c:showPercent val="0"/>
          <c:showBubbleSize val="0"/>
        </c:dLbls>
        <c:gapWidth val="45"/>
        <c:overlap val="100"/>
        <c:axId val="1383545119"/>
        <c:axId val="1383548031"/>
      </c:barChart>
      <c:catAx>
        <c:axId val="13835451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max val="1.2"/>
        </c:scaling>
        <c:delete val="1"/>
        <c:axPos val="b"/>
        <c:numFmt formatCode="0%" sourceLinked="1"/>
        <c:majorTickMark val="out"/>
        <c:minorTickMark val="none"/>
        <c:tickLblPos val="nextTo"/>
        <c:crossAx val="1383545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1"/>
          <c:order val="0"/>
          <c:spPr>
            <a:solidFill>
              <a:schemeClr val="accent2"/>
            </a:solidFill>
            <a:ln>
              <a:noFill/>
            </a:ln>
            <a:effectLst/>
          </c:spPr>
          <c:invertIfNegative val="0"/>
          <c:dLbls>
            <c:dLbl>
              <c:idx val="0"/>
              <c:layout>
                <c:manualLayout>
                  <c:x val="2.7777777777777776E-2"/>
                  <c:y val="-3.40020401224085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24F-4BA3-8C6F-E1B788551ED2}"/>
                </c:ext>
              </c:extLst>
            </c:dLbl>
            <c:dLbl>
              <c:idx val="1"/>
              <c:layout>
                <c:manualLayout>
                  <c:x val="2.77777777777777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4F-4BA3-8C6F-E1B788551ED2}"/>
                </c:ext>
              </c:extLst>
            </c:dLbl>
            <c:dLbl>
              <c:idx val="2"/>
              <c:layout>
                <c:manualLayout>
                  <c:x val="2.3148148148148147E-2"/>
                  <c:y val="-1.246727068857449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4F-4BA3-8C6F-E1B788551ED2}"/>
                </c:ext>
              </c:extLst>
            </c:dLbl>
            <c:dLbl>
              <c:idx val="3"/>
              <c:layout>
                <c:manualLayout>
                  <c:x val="2.314814814814814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4F-4BA3-8C6F-E1B788551ED2}"/>
                </c:ext>
              </c:extLst>
            </c:dLbl>
            <c:dLbl>
              <c:idx val="4"/>
              <c:layout>
                <c:manualLayout>
                  <c:x val="2.77777777777777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24F-4BA3-8C6F-E1B788551ED2}"/>
                </c:ext>
              </c:extLst>
            </c:dLbl>
            <c:dLbl>
              <c:idx val="5"/>
              <c:layout>
                <c:manualLayout>
                  <c:x val="2.77777777777777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24F-4BA3-8C6F-E1B788551ED2}"/>
                </c:ext>
              </c:extLst>
            </c:dLbl>
            <c:dLbl>
              <c:idx val="6"/>
              <c:layout>
                <c:manualLayout>
                  <c:x val="2.7777777777777776E-2"/>
                  <c:y val="-6.23363534428724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24F-4BA3-8C6F-E1B788551ED2}"/>
                </c:ext>
              </c:extLst>
            </c:dLbl>
            <c:dLbl>
              <c:idx val="7"/>
              <c:layout>
                <c:manualLayout>
                  <c:x val="3.240740740740732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24F-4BA3-8C6F-E1B788551ED2}"/>
                </c:ext>
              </c:extLst>
            </c:dLbl>
            <c:dLbl>
              <c:idx val="8"/>
              <c:layout>
                <c:manualLayout>
                  <c:x val="3.240740740740740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24F-4BA3-8C6F-E1B788551ED2}"/>
                </c:ext>
              </c:extLst>
            </c:dLbl>
            <c:dLbl>
              <c:idx val="9"/>
              <c:layout>
                <c:manualLayout>
                  <c:x val="3.703703703703703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24F-4BA3-8C6F-E1B788551ED2}"/>
                </c:ext>
              </c:extLst>
            </c:dLbl>
            <c:dLbl>
              <c:idx val="10"/>
              <c:layout>
                <c:manualLayout>
                  <c:x val="4.62962962962962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24F-4BA3-8C6F-E1B788551ED2}"/>
                </c:ext>
              </c:extLst>
            </c:dLbl>
            <c:dLbl>
              <c:idx val="11"/>
              <c:layout>
                <c:manualLayout>
                  <c:x val="4.6296296296296294E-2"/>
                  <c:y val="-3.11681767214362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24F-4BA3-8C6F-E1B788551ED2}"/>
                </c:ext>
              </c:extLst>
            </c:dLbl>
            <c:dLbl>
              <c:idx val="12"/>
              <c:layout>
                <c:manualLayout>
                  <c:x val="8.333333333333332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24F-4BA3-8C6F-E1B788551ED2}"/>
                </c:ext>
              </c:extLst>
            </c:dLbl>
            <c:dLbl>
              <c:idx val="13"/>
              <c:layout>
                <c:manualLayout>
                  <c:x val="0.1157407407407405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24F-4BA3-8C6F-E1B788551ED2}"/>
                </c:ext>
              </c:extLst>
            </c:dLbl>
            <c:dLbl>
              <c:idx val="14"/>
              <c:layout>
                <c:manualLayout>
                  <c:x val="0.1342592592592592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24F-4BA3-8C6F-E1B788551E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Sheet1!$A$2:$A$16</c:f>
              <c:strCache>
                <c:ptCount val="15"/>
                <c:pt idx="0">
                  <c:v>Don't know</c:v>
                </c:pt>
                <c:pt idx="1">
                  <c:v>Other</c:v>
                </c:pt>
                <c:pt idx="2">
                  <c:v>Event hosting</c:v>
                </c:pt>
                <c:pt idx="3">
                  <c:v>Exams</c:v>
                </c:pt>
                <c:pt idx="4">
                  <c:v>For assemblies</c:v>
                </c:pt>
                <c:pt idx="5">
                  <c:v>Study area</c:v>
                </c:pt>
                <c:pt idx="6">
                  <c:v>School clubs/clubs</c:v>
                </c:pt>
                <c:pt idx="7">
                  <c:v>SEN(D)/learning support (inc. 1 to 1 teaching/support)</c:v>
                </c:pt>
                <c:pt idx="8">
                  <c:v>Small group activities</c:v>
                </c:pt>
                <c:pt idx="9">
                  <c:v>Detention / isolation room</c:v>
                </c:pt>
                <c:pt idx="10">
                  <c:v>Interventions</c:v>
                </c:pt>
                <c:pt idx="11">
                  <c:v>Parent evenings</c:v>
                </c:pt>
                <c:pt idx="12">
                  <c:v>For tutor time</c:v>
                </c:pt>
                <c:pt idx="13">
                  <c:v>For meetings</c:v>
                </c:pt>
                <c:pt idx="14">
                  <c:v>As a classroom for non-library lessons</c:v>
                </c:pt>
              </c:strCache>
            </c:strRef>
          </c:cat>
          <c:val>
            <c:numRef>
              <c:f>Sheet1!$B$2:$B$16</c:f>
              <c:numCache>
                <c:formatCode>0%</c:formatCode>
                <c:ptCount val="15"/>
                <c:pt idx="0">
                  <c:v>0.01</c:v>
                </c:pt>
                <c:pt idx="1">
                  <c:v>0.06</c:v>
                </c:pt>
                <c:pt idx="2">
                  <c:v>0.02</c:v>
                </c:pt>
                <c:pt idx="3">
                  <c:v>0.02</c:v>
                </c:pt>
                <c:pt idx="4">
                  <c:v>0.02</c:v>
                </c:pt>
                <c:pt idx="5">
                  <c:v>0.03</c:v>
                </c:pt>
                <c:pt idx="6">
                  <c:v>0.03</c:v>
                </c:pt>
                <c:pt idx="7">
                  <c:v>0.05</c:v>
                </c:pt>
                <c:pt idx="8">
                  <c:v>0.06</c:v>
                </c:pt>
                <c:pt idx="9">
                  <c:v>7.0000000000000007E-2</c:v>
                </c:pt>
                <c:pt idx="10">
                  <c:v>0.11</c:v>
                </c:pt>
                <c:pt idx="11">
                  <c:v>0.11</c:v>
                </c:pt>
                <c:pt idx="12">
                  <c:v>0.28000000000000003</c:v>
                </c:pt>
                <c:pt idx="13">
                  <c:v>0.46</c:v>
                </c:pt>
                <c:pt idx="14">
                  <c:v>0.53</c:v>
                </c:pt>
              </c:numCache>
            </c:numRef>
          </c:val>
          <c:extLst>
            <c:ext xmlns:c16="http://schemas.microsoft.com/office/drawing/2014/chart" uri="{C3380CC4-5D6E-409C-BE32-E72D297353CC}">
              <c16:uniqueId val="{0000000F-C24F-4BA3-8C6F-E1B788551ED2}"/>
            </c:ext>
          </c:extLst>
        </c:ser>
        <c:ser>
          <c:idx val="0"/>
          <c:order val="1"/>
          <c:spPr>
            <a:noFill/>
            <a:ln>
              <a:noFill/>
            </a:ln>
            <a:effectLst/>
          </c:spPr>
          <c:invertIfNegative val="0"/>
          <c:dLbls>
            <c:delete val="1"/>
          </c:dLbls>
          <c:cat>
            <c:strRef>
              <c:f>Sheet1!$A$2:$A$16</c:f>
              <c:strCache>
                <c:ptCount val="15"/>
                <c:pt idx="0">
                  <c:v>Don't know</c:v>
                </c:pt>
                <c:pt idx="1">
                  <c:v>Other</c:v>
                </c:pt>
                <c:pt idx="2">
                  <c:v>Event hosting</c:v>
                </c:pt>
                <c:pt idx="3">
                  <c:v>Exams</c:v>
                </c:pt>
                <c:pt idx="4">
                  <c:v>For assemblies</c:v>
                </c:pt>
                <c:pt idx="5">
                  <c:v>Study area</c:v>
                </c:pt>
                <c:pt idx="6">
                  <c:v>School clubs/clubs</c:v>
                </c:pt>
                <c:pt idx="7">
                  <c:v>SEN(D)/learning support (inc. 1 to 1 teaching/support)</c:v>
                </c:pt>
                <c:pt idx="8">
                  <c:v>Small group activities</c:v>
                </c:pt>
                <c:pt idx="9">
                  <c:v>Detention / isolation room</c:v>
                </c:pt>
                <c:pt idx="10">
                  <c:v>Interventions</c:v>
                </c:pt>
                <c:pt idx="11">
                  <c:v>Parent evenings</c:v>
                </c:pt>
                <c:pt idx="12">
                  <c:v>For tutor time</c:v>
                </c:pt>
                <c:pt idx="13">
                  <c:v>For meetings</c:v>
                </c:pt>
                <c:pt idx="14">
                  <c:v>As a classroom for non-library lessons</c:v>
                </c:pt>
              </c:strCache>
            </c:strRef>
          </c:cat>
          <c:val>
            <c:numRef>
              <c:f>Sheet1!$C$2:$C$16</c:f>
              <c:numCache>
                <c:formatCode>0.00%</c:formatCode>
                <c:ptCount val="15"/>
                <c:pt idx="0">
                  <c:v>0.99</c:v>
                </c:pt>
                <c:pt idx="1">
                  <c:v>0.94</c:v>
                </c:pt>
                <c:pt idx="2">
                  <c:v>0.98</c:v>
                </c:pt>
                <c:pt idx="3">
                  <c:v>0.98</c:v>
                </c:pt>
                <c:pt idx="4">
                  <c:v>0.98</c:v>
                </c:pt>
                <c:pt idx="5">
                  <c:v>0.97</c:v>
                </c:pt>
                <c:pt idx="6">
                  <c:v>0.97</c:v>
                </c:pt>
                <c:pt idx="7">
                  <c:v>0.95</c:v>
                </c:pt>
                <c:pt idx="8">
                  <c:v>0.94</c:v>
                </c:pt>
                <c:pt idx="9">
                  <c:v>0.92999999999999994</c:v>
                </c:pt>
                <c:pt idx="10">
                  <c:v>0.89</c:v>
                </c:pt>
                <c:pt idx="11">
                  <c:v>0.89</c:v>
                </c:pt>
                <c:pt idx="12">
                  <c:v>0.72</c:v>
                </c:pt>
                <c:pt idx="13">
                  <c:v>0.54</c:v>
                </c:pt>
                <c:pt idx="14">
                  <c:v>0.47</c:v>
                </c:pt>
              </c:numCache>
            </c:numRef>
          </c:val>
          <c:extLst>
            <c:ext xmlns:c16="http://schemas.microsoft.com/office/drawing/2014/chart" uri="{C3380CC4-5D6E-409C-BE32-E72D297353CC}">
              <c16:uniqueId val="{00000010-C24F-4BA3-8C6F-E1B788551ED2}"/>
            </c:ext>
          </c:extLst>
        </c:ser>
        <c:ser>
          <c:idx val="2"/>
          <c:order val="2"/>
          <c:spPr>
            <a:noFill/>
            <a:ln>
              <a:noFill/>
            </a:ln>
            <a:effectLst/>
          </c:spPr>
          <c:invertIfNegative val="0"/>
          <c:dLbls>
            <c:dLbl>
              <c:idx val="0"/>
              <c:tx>
                <c:rich>
                  <a:bodyPr/>
                  <a:lstStyle/>
                  <a:p>
                    <a:r>
                      <a:rPr lang="en-US"/>
                      <a:t>*%</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C24F-4BA3-8C6F-E1B788551E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Don't know</c:v>
                </c:pt>
                <c:pt idx="1">
                  <c:v>Other</c:v>
                </c:pt>
                <c:pt idx="2">
                  <c:v>Event hosting</c:v>
                </c:pt>
                <c:pt idx="3">
                  <c:v>Exams</c:v>
                </c:pt>
                <c:pt idx="4">
                  <c:v>For assemblies</c:v>
                </c:pt>
                <c:pt idx="5">
                  <c:v>Study area</c:v>
                </c:pt>
                <c:pt idx="6">
                  <c:v>School clubs/clubs</c:v>
                </c:pt>
                <c:pt idx="7">
                  <c:v>SEN(D)/learning support (inc. 1 to 1 teaching/support)</c:v>
                </c:pt>
                <c:pt idx="8">
                  <c:v>Small group activities</c:v>
                </c:pt>
                <c:pt idx="9">
                  <c:v>Detention / isolation room</c:v>
                </c:pt>
                <c:pt idx="10">
                  <c:v>Interventions</c:v>
                </c:pt>
                <c:pt idx="11">
                  <c:v>Parent evenings</c:v>
                </c:pt>
                <c:pt idx="12">
                  <c:v>For tutor time</c:v>
                </c:pt>
                <c:pt idx="13">
                  <c:v>For meetings</c:v>
                </c:pt>
                <c:pt idx="14">
                  <c:v>As a classroom for non-library lessons</c:v>
                </c:pt>
              </c:strCache>
            </c:strRef>
          </c:cat>
          <c:val>
            <c:numRef>
              <c:f>Sheet1!$D$2:$D$16</c:f>
              <c:numCache>
                <c:formatCode>0%</c:formatCode>
                <c:ptCount val="15"/>
                <c:pt idx="0" formatCode="0.00%">
                  <c:v>4.0000000000000001E-3</c:v>
                </c:pt>
                <c:pt idx="1">
                  <c:v>0.1</c:v>
                </c:pt>
                <c:pt idx="2">
                  <c:v>0.03</c:v>
                </c:pt>
                <c:pt idx="3">
                  <c:v>0.02</c:v>
                </c:pt>
                <c:pt idx="4">
                  <c:v>0.03</c:v>
                </c:pt>
                <c:pt idx="5">
                  <c:v>0.01</c:v>
                </c:pt>
                <c:pt idx="6">
                  <c:v>0.05</c:v>
                </c:pt>
                <c:pt idx="7">
                  <c:v>0.05</c:v>
                </c:pt>
                <c:pt idx="8">
                  <c:v>0.06</c:v>
                </c:pt>
                <c:pt idx="9">
                  <c:v>7.0000000000000007E-2</c:v>
                </c:pt>
                <c:pt idx="10">
                  <c:v>0.09</c:v>
                </c:pt>
                <c:pt idx="11">
                  <c:v>0.16</c:v>
                </c:pt>
                <c:pt idx="12">
                  <c:v>0.28000000000000003</c:v>
                </c:pt>
                <c:pt idx="13">
                  <c:v>0.51</c:v>
                </c:pt>
                <c:pt idx="14">
                  <c:v>0.59</c:v>
                </c:pt>
              </c:numCache>
            </c:numRef>
          </c:val>
          <c:extLst>
            <c:ext xmlns:c16="http://schemas.microsoft.com/office/drawing/2014/chart" uri="{C3380CC4-5D6E-409C-BE32-E72D297353CC}">
              <c16:uniqueId val="{00000012-C24F-4BA3-8C6F-E1B788551ED2}"/>
            </c:ext>
          </c:extLst>
        </c:ser>
        <c:dLbls>
          <c:dLblPos val="ctr"/>
          <c:showLegendKey val="0"/>
          <c:showVal val="1"/>
          <c:showCatName val="0"/>
          <c:showSerName val="0"/>
          <c:showPercent val="0"/>
          <c:showBubbleSize val="0"/>
        </c:dLbls>
        <c:gapWidth val="45"/>
        <c:overlap val="100"/>
        <c:axId val="1383545119"/>
        <c:axId val="1383548031"/>
      </c:barChart>
      <c:catAx>
        <c:axId val="13835451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max val="1.2"/>
        </c:scaling>
        <c:delete val="1"/>
        <c:axPos val="b"/>
        <c:numFmt formatCode="0%" sourceLinked="1"/>
        <c:majorTickMark val="out"/>
        <c:minorTickMark val="none"/>
        <c:tickLblPos val="nextTo"/>
        <c:crossAx val="1383545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Summary: Yes</c:v>
                </c:pt>
                <c:pt idx="2">
                  <c:v>No</c:v>
                </c:pt>
                <c:pt idx="3">
                  <c:v>Yes - sometimes</c:v>
                </c:pt>
                <c:pt idx="4">
                  <c:v>Yes - all the time</c:v>
                </c:pt>
              </c:strCache>
            </c:strRef>
          </c:cat>
          <c:val>
            <c:numRef>
              <c:f>Sheet1!$B$2:$B$6</c:f>
              <c:numCache>
                <c:formatCode>General</c:formatCode>
                <c:ptCount val="5"/>
                <c:pt idx="0" formatCode="0%">
                  <c:v>0.68</c:v>
                </c:pt>
                <c:pt idx="2" formatCode="0%">
                  <c:v>0.31</c:v>
                </c:pt>
                <c:pt idx="3" formatCode="0%">
                  <c:v>0.35</c:v>
                </c:pt>
                <c:pt idx="4" formatCode="0%">
                  <c:v>0.33</c:v>
                </c:pt>
              </c:numCache>
            </c:numRef>
          </c:val>
          <c:extLst>
            <c:ext xmlns:c16="http://schemas.microsoft.com/office/drawing/2014/chart" uri="{C3380CC4-5D6E-409C-BE32-E72D297353CC}">
              <c16:uniqueId val="{00000000-E5B7-4618-93E3-389FCD2E867B}"/>
            </c:ext>
          </c:extLst>
        </c:ser>
        <c:dLbls>
          <c:dLblPos val="outEnd"/>
          <c:showLegendKey val="0"/>
          <c:showVal val="1"/>
          <c:showCatName val="0"/>
          <c:showSerName val="0"/>
          <c:showPercent val="0"/>
          <c:showBubbleSize val="0"/>
        </c:dLbls>
        <c:gapWidth val="45"/>
        <c:axId val="1383545119"/>
        <c:axId val="1383548031"/>
      </c:barChart>
      <c:catAx>
        <c:axId val="13835451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b"/>
        <c:numFmt formatCode="0%" sourceLinked="1"/>
        <c:majorTickMark val="none"/>
        <c:minorTickMark val="none"/>
        <c:tickLblPos val="nextTo"/>
        <c:crossAx val="1383545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Sheet1!$B$1</c:f>
              <c:strCache>
                <c:ptCount val="1"/>
                <c:pt idx="0">
                  <c:v>Up to 5000</c:v>
                </c:pt>
              </c:strCache>
            </c:strRef>
          </c:tx>
          <c:spPr>
            <a:solidFill>
              <a:schemeClr val="accent1"/>
            </a:solidFill>
            <a:ln>
              <a:noFill/>
            </a:ln>
            <a:effectLst/>
          </c:spPr>
          <c:invertIfNegative val="0"/>
          <c:dPt>
            <c:idx val="8"/>
            <c:invertIfNegative val="0"/>
            <c:bubble3D val="0"/>
            <c:spPr>
              <a:solidFill>
                <a:srgbClr val="798FD8"/>
              </a:solidFill>
              <a:ln>
                <a:noFill/>
              </a:ln>
              <a:effectLst/>
            </c:spPr>
            <c:extLst>
              <c:ext xmlns:c16="http://schemas.microsoft.com/office/drawing/2014/chart" uri="{C3380CC4-5D6E-409C-BE32-E72D297353CC}">
                <c16:uniqueId val="{00000004-9955-44CE-8AFA-4CA1EEE2551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Wales  (50)</c:v>
                </c:pt>
                <c:pt idx="1">
                  <c:v>Scotland  (177)</c:v>
                </c:pt>
                <c:pt idx="2">
                  <c:v>Northern Ireland  (86)</c:v>
                </c:pt>
                <c:pt idx="3">
                  <c:v>England  (1239)</c:v>
                </c:pt>
                <c:pt idx="5">
                  <c:v>Secondary (535)</c:v>
                </c:pt>
                <c:pt idx="6">
                  <c:v>Primary (920)</c:v>
                </c:pt>
                <c:pt idx="8">
                  <c:v>Total 2019 (1592)</c:v>
                </c:pt>
                <c:pt idx="9">
                  <c:v>Total 2022 (1552)</c:v>
                </c:pt>
              </c:strCache>
            </c:strRef>
          </c:cat>
          <c:val>
            <c:numRef>
              <c:f>Sheet1!$B$2:$B$11</c:f>
              <c:numCache>
                <c:formatCode>0%</c:formatCode>
                <c:ptCount val="10"/>
                <c:pt idx="0">
                  <c:v>0.35</c:v>
                </c:pt>
                <c:pt idx="1">
                  <c:v>0.26</c:v>
                </c:pt>
                <c:pt idx="2">
                  <c:v>0.41</c:v>
                </c:pt>
                <c:pt idx="3">
                  <c:v>0.35</c:v>
                </c:pt>
                <c:pt idx="5">
                  <c:v>0.25</c:v>
                </c:pt>
                <c:pt idx="6">
                  <c:v>0.37</c:v>
                </c:pt>
                <c:pt idx="8">
                  <c:v>0.35</c:v>
                </c:pt>
                <c:pt idx="9">
                  <c:v>0.35</c:v>
                </c:pt>
              </c:numCache>
            </c:numRef>
          </c:val>
          <c:extLst>
            <c:ext xmlns:c16="http://schemas.microsoft.com/office/drawing/2014/chart" uri="{C3380CC4-5D6E-409C-BE32-E72D297353CC}">
              <c16:uniqueId val="{00000000-995C-4610-8055-5545E4D2F4D2}"/>
            </c:ext>
          </c:extLst>
        </c:ser>
        <c:ser>
          <c:idx val="1"/>
          <c:order val="1"/>
          <c:tx>
            <c:strRef>
              <c:f>Sheet1!$C$1</c:f>
              <c:strCache>
                <c:ptCount val="1"/>
                <c:pt idx="0">
                  <c:v>5001-10000</c:v>
                </c:pt>
              </c:strCache>
            </c:strRef>
          </c:tx>
          <c:spPr>
            <a:solidFill>
              <a:schemeClr val="accent2"/>
            </a:solidFill>
            <a:ln>
              <a:noFill/>
            </a:ln>
            <a:effectLst/>
          </c:spPr>
          <c:invertIfNegative val="0"/>
          <c:dPt>
            <c:idx val="8"/>
            <c:invertIfNegative val="0"/>
            <c:bubble3D val="0"/>
            <c:spPr>
              <a:solidFill>
                <a:srgbClr val="B5A0CD"/>
              </a:solidFill>
              <a:ln>
                <a:noFill/>
              </a:ln>
              <a:effectLst/>
            </c:spPr>
            <c:extLst>
              <c:ext xmlns:c16="http://schemas.microsoft.com/office/drawing/2014/chart" uri="{C3380CC4-5D6E-409C-BE32-E72D297353CC}">
                <c16:uniqueId val="{00000003-9955-44CE-8AFA-4CA1EEE2551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Wales  (50)</c:v>
                </c:pt>
                <c:pt idx="1">
                  <c:v>Scotland  (177)</c:v>
                </c:pt>
                <c:pt idx="2">
                  <c:v>Northern Ireland  (86)</c:v>
                </c:pt>
                <c:pt idx="3">
                  <c:v>England  (1239)</c:v>
                </c:pt>
                <c:pt idx="5">
                  <c:v>Secondary (535)</c:v>
                </c:pt>
                <c:pt idx="6">
                  <c:v>Primary (920)</c:v>
                </c:pt>
                <c:pt idx="8">
                  <c:v>Total 2019 (1592)</c:v>
                </c:pt>
                <c:pt idx="9">
                  <c:v>Total 2022 (1552)</c:v>
                </c:pt>
              </c:strCache>
            </c:strRef>
          </c:cat>
          <c:val>
            <c:numRef>
              <c:f>Sheet1!$C$2:$C$11</c:f>
              <c:numCache>
                <c:formatCode>0%</c:formatCode>
                <c:ptCount val="10"/>
                <c:pt idx="0">
                  <c:v>0.02</c:v>
                </c:pt>
                <c:pt idx="1">
                  <c:v>0.15</c:v>
                </c:pt>
                <c:pt idx="2">
                  <c:v>0.13</c:v>
                </c:pt>
                <c:pt idx="3">
                  <c:v>0.12</c:v>
                </c:pt>
                <c:pt idx="5">
                  <c:v>0.27</c:v>
                </c:pt>
                <c:pt idx="6">
                  <c:v>0.08</c:v>
                </c:pt>
                <c:pt idx="8">
                  <c:v>0.17</c:v>
                </c:pt>
                <c:pt idx="9">
                  <c:v>0.12</c:v>
                </c:pt>
              </c:numCache>
            </c:numRef>
          </c:val>
          <c:extLst>
            <c:ext xmlns:c16="http://schemas.microsoft.com/office/drawing/2014/chart" uri="{C3380CC4-5D6E-409C-BE32-E72D297353CC}">
              <c16:uniqueId val="{00000001-995C-4610-8055-5545E4D2F4D2}"/>
            </c:ext>
          </c:extLst>
        </c:ser>
        <c:ser>
          <c:idx val="2"/>
          <c:order val="2"/>
          <c:tx>
            <c:strRef>
              <c:f>Sheet1!$D$1</c:f>
              <c:strCache>
                <c:ptCount val="1"/>
                <c:pt idx="0">
                  <c:v>10001 or more</c:v>
                </c:pt>
              </c:strCache>
            </c:strRef>
          </c:tx>
          <c:spPr>
            <a:solidFill>
              <a:schemeClr val="accent3"/>
            </a:solidFill>
            <a:ln>
              <a:noFill/>
            </a:ln>
            <a:effectLst/>
          </c:spPr>
          <c:invertIfNegative val="0"/>
          <c:dPt>
            <c:idx val="8"/>
            <c:invertIfNegative val="0"/>
            <c:bubble3D val="0"/>
            <c:spPr>
              <a:solidFill>
                <a:srgbClr val="E80094">
                  <a:lumMod val="40000"/>
                  <a:lumOff val="60000"/>
                </a:srgbClr>
              </a:solidFill>
              <a:ln>
                <a:noFill/>
              </a:ln>
              <a:effectLst/>
            </c:spPr>
            <c:extLst>
              <c:ext xmlns:c16="http://schemas.microsoft.com/office/drawing/2014/chart" uri="{C3380CC4-5D6E-409C-BE32-E72D297353CC}">
                <c16:uniqueId val="{00000002-9955-44CE-8AFA-4CA1EEE25516}"/>
              </c:ext>
            </c:extLst>
          </c:dPt>
          <c:dLbls>
            <c:dLbl>
              <c:idx val="0"/>
              <c:layout>
                <c:manualLayout>
                  <c:x val="1.157407407407407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55-44CE-8AFA-4CA1EEE255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Wales  (50)</c:v>
                </c:pt>
                <c:pt idx="1">
                  <c:v>Scotland  (177)</c:v>
                </c:pt>
                <c:pt idx="2">
                  <c:v>Northern Ireland  (86)</c:v>
                </c:pt>
                <c:pt idx="3">
                  <c:v>England  (1239)</c:v>
                </c:pt>
                <c:pt idx="5">
                  <c:v>Secondary (535)</c:v>
                </c:pt>
                <c:pt idx="6">
                  <c:v>Primary (920)</c:v>
                </c:pt>
                <c:pt idx="8">
                  <c:v>Total 2019 (1592)</c:v>
                </c:pt>
                <c:pt idx="9">
                  <c:v>Total 2022 (1552)</c:v>
                </c:pt>
              </c:strCache>
            </c:strRef>
          </c:cat>
          <c:val>
            <c:numRef>
              <c:f>Sheet1!$D$2:$D$11</c:f>
              <c:numCache>
                <c:formatCode>0%</c:formatCode>
                <c:ptCount val="10"/>
                <c:pt idx="0">
                  <c:v>0.02</c:v>
                </c:pt>
                <c:pt idx="1">
                  <c:v>0.04</c:v>
                </c:pt>
                <c:pt idx="2">
                  <c:v>0.01</c:v>
                </c:pt>
                <c:pt idx="3">
                  <c:v>0.09</c:v>
                </c:pt>
                <c:pt idx="5">
                  <c:v>0.28000000000000003</c:v>
                </c:pt>
                <c:pt idx="6">
                  <c:v>0.03</c:v>
                </c:pt>
                <c:pt idx="8">
                  <c:v>0.12</c:v>
                </c:pt>
                <c:pt idx="9">
                  <c:v>0.08</c:v>
                </c:pt>
              </c:numCache>
            </c:numRef>
          </c:val>
          <c:extLst>
            <c:ext xmlns:c16="http://schemas.microsoft.com/office/drawing/2014/chart" uri="{C3380CC4-5D6E-409C-BE32-E72D297353CC}">
              <c16:uniqueId val="{00000002-995C-4610-8055-5545E4D2F4D2}"/>
            </c:ext>
          </c:extLst>
        </c:ser>
        <c:ser>
          <c:idx val="3"/>
          <c:order val="3"/>
          <c:tx>
            <c:strRef>
              <c:f>Sheet1!$E$1</c:f>
              <c:strCache>
                <c:ptCount val="1"/>
                <c:pt idx="0">
                  <c:v>Don't know</c:v>
                </c:pt>
              </c:strCache>
            </c:strRef>
          </c:tx>
          <c:spPr>
            <a:solidFill>
              <a:srgbClr val="FFFFFF">
                <a:lumMod val="50000"/>
              </a:srgbClr>
            </a:solidFill>
            <a:ln>
              <a:noFill/>
            </a:ln>
            <a:effectLst/>
          </c:spPr>
          <c:invertIfNegative val="0"/>
          <c:dPt>
            <c:idx val="8"/>
            <c:invertIfNegative val="0"/>
            <c:bubble3D val="0"/>
            <c:spPr>
              <a:solidFill>
                <a:srgbClr val="FFFFFF">
                  <a:lumMod val="75000"/>
                </a:srgbClr>
              </a:solidFill>
              <a:ln>
                <a:noFill/>
              </a:ln>
              <a:effectLst/>
            </c:spPr>
            <c:extLst>
              <c:ext xmlns:c16="http://schemas.microsoft.com/office/drawing/2014/chart" uri="{C3380CC4-5D6E-409C-BE32-E72D297353CC}">
                <c16:uniqueId val="{00000001-9955-44CE-8AFA-4CA1EEE2551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Wales  (50)</c:v>
                </c:pt>
                <c:pt idx="1">
                  <c:v>Scotland  (177)</c:v>
                </c:pt>
                <c:pt idx="2">
                  <c:v>Northern Ireland  (86)</c:v>
                </c:pt>
                <c:pt idx="3">
                  <c:v>England  (1239)</c:v>
                </c:pt>
                <c:pt idx="5">
                  <c:v>Secondary (535)</c:v>
                </c:pt>
                <c:pt idx="6">
                  <c:v>Primary (920)</c:v>
                </c:pt>
                <c:pt idx="8">
                  <c:v>Total 2019 (1592)</c:v>
                </c:pt>
                <c:pt idx="9">
                  <c:v>Total 2022 (1552)</c:v>
                </c:pt>
              </c:strCache>
            </c:strRef>
          </c:cat>
          <c:val>
            <c:numRef>
              <c:f>Sheet1!$E$2:$E$11</c:f>
              <c:numCache>
                <c:formatCode>0%</c:formatCode>
                <c:ptCount val="10"/>
                <c:pt idx="0">
                  <c:v>0.62</c:v>
                </c:pt>
                <c:pt idx="1">
                  <c:v>0.55000000000000004</c:v>
                </c:pt>
                <c:pt idx="2">
                  <c:v>0.44</c:v>
                </c:pt>
                <c:pt idx="3">
                  <c:v>0.44</c:v>
                </c:pt>
                <c:pt idx="5">
                  <c:v>0.2</c:v>
                </c:pt>
                <c:pt idx="6">
                  <c:v>0.52</c:v>
                </c:pt>
                <c:pt idx="8">
                  <c:v>0.36</c:v>
                </c:pt>
                <c:pt idx="9">
                  <c:v>0.45</c:v>
                </c:pt>
              </c:numCache>
            </c:numRef>
          </c:val>
          <c:extLst>
            <c:ext xmlns:c16="http://schemas.microsoft.com/office/drawing/2014/chart" uri="{C3380CC4-5D6E-409C-BE32-E72D297353CC}">
              <c16:uniqueId val="{00000003-995C-4610-8055-5545E4D2F4D2}"/>
            </c:ext>
          </c:extLst>
        </c:ser>
        <c:dLbls>
          <c:dLblPos val="ctr"/>
          <c:showLegendKey val="0"/>
          <c:showVal val="1"/>
          <c:showCatName val="0"/>
          <c:showSerName val="0"/>
          <c:showPercent val="0"/>
          <c:showBubbleSize val="0"/>
        </c:dLbls>
        <c:gapWidth val="45"/>
        <c:overlap val="100"/>
        <c:axId val="1383545119"/>
        <c:axId val="1383548031"/>
      </c:barChart>
      <c:catAx>
        <c:axId val="13835451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b"/>
        <c:numFmt formatCode="0%" sourceLinked="1"/>
        <c:majorTickMark val="none"/>
        <c:minorTickMark val="none"/>
        <c:tickLblPos val="nextTo"/>
        <c:crossAx val="1383545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105520068130729"/>
          <c:y val="3.7055709333261667E-2"/>
          <c:w val="0.63211880248903773"/>
          <c:h val="0.96192129567421825"/>
        </c:manualLayout>
      </c:layout>
      <c:barChart>
        <c:barDir val="bar"/>
        <c:grouping val="stacked"/>
        <c:varyColors val="0"/>
        <c:ser>
          <c:idx val="0"/>
          <c:order val="0"/>
          <c:spPr>
            <a:solidFill>
              <a:schemeClr val="accent1"/>
            </a:solidFill>
            <a:ln>
              <a:noFill/>
            </a:ln>
            <a:effectLst/>
          </c:spPr>
          <c:invertIfNegative val="0"/>
          <c:dLbls>
            <c:dLbl>
              <c:idx val="0"/>
              <c:layout>
                <c:manualLayout>
                  <c:x val="0.1633947079624436"/>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56-4692-97E1-8199B50EA1D6}"/>
                </c:ext>
              </c:extLst>
            </c:dLbl>
            <c:dLbl>
              <c:idx val="1"/>
              <c:layout>
                <c:manualLayout>
                  <c:x val="3.4142177783197128E-2"/>
                  <c:y val="4.171358713890509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56-4692-97E1-8199B50EA1D6}"/>
                </c:ext>
              </c:extLst>
            </c:dLbl>
            <c:dLbl>
              <c:idx val="2"/>
              <c:layout>
                <c:manualLayout>
                  <c:x val="3.658090476771116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656-4692-97E1-8199B50EA1D6}"/>
                </c:ext>
              </c:extLst>
            </c:dLbl>
            <c:dLbl>
              <c:idx val="3"/>
              <c:layout>
                <c:manualLayout>
                  <c:x val="0.12437507621021818"/>
                  <c:y val="-4.55062571103510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56-4692-97E1-8199B50EA1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None</c:v>
                </c:pt>
                <c:pt idx="1">
                  <c:v>1-100</c:v>
                </c:pt>
                <c:pt idx="2">
                  <c:v>101 or more</c:v>
                </c:pt>
                <c:pt idx="3">
                  <c:v>Don't know</c:v>
                </c:pt>
              </c:strCache>
            </c:strRef>
          </c:cat>
          <c:val>
            <c:numRef>
              <c:f>Sheet1!$B$2:$B$5</c:f>
              <c:numCache>
                <c:formatCode>0%</c:formatCode>
                <c:ptCount val="4"/>
                <c:pt idx="0">
                  <c:v>0.51</c:v>
                </c:pt>
                <c:pt idx="1">
                  <c:v>0.05</c:v>
                </c:pt>
                <c:pt idx="2">
                  <c:v>7.0000000000000007E-2</c:v>
                </c:pt>
                <c:pt idx="3">
                  <c:v>0.37</c:v>
                </c:pt>
              </c:numCache>
            </c:numRef>
          </c:val>
          <c:extLst>
            <c:ext xmlns:c16="http://schemas.microsoft.com/office/drawing/2014/chart" uri="{C3380CC4-5D6E-409C-BE32-E72D297353CC}">
              <c16:uniqueId val="{00000000-3BF0-4759-9C6D-FFC74044CF88}"/>
            </c:ext>
          </c:extLst>
        </c:ser>
        <c:ser>
          <c:idx val="1"/>
          <c:order val="1"/>
          <c:spPr>
            <a:noFill/>
            <a:ln>
              <a:noFill/>
            </a:ln>
            <a:effectLst/>
          </c:spPr>
          <c:invertIfNegative val="0"/>
          <c:dLbls>
            <c:delete val="1"/>
          </c:dLbls>
          <c:cat>
            <c:strRef>
              <c:f>Sheet1!$A$2:$A$5</c:f>
              <c:strCache>
                <c:ptCount val="4"/>
                <c:pt idx="0">
                  <c:v>None</c:v>
                </c:pt>
                <c:pt idx="1">
                  <c:v>1-100</c:v>
                </c:pt>
                <c:pt idx="2">
                  <c:v>101 or more</c:v>
                </c:pt>
                <c:pt idx="3">
                  <c:v>Don't know</c:v>
                </c:pt>
              </c:strCache>
            </c:strRef>
          </c:cat>
          <c:val>
            <c:numRef>
              <c:f>Sheet1!$C$2:$C$5</c:f>
              <c:numCache>
                <c:formatCode>0%</c:formatCode>
                <c:ptCount val="4"/>
                <c:pt idx="0">
                  <c:v>0.49</c:v>
                </c:pt>
                <c:pt idx="1">
                  <c:v>0.95</c:v>
                </c:pt>
                <c:pt idx="2">
                  <c:v>0.92999999999999994</c:v>
                </c:pt>
                <c:pt idx="3">
                  <c:v>0.63</c:v>
                </c:pt>
              </c:numCache>
            </c:numRef>
          </c:val>
          <c:extLst>
            <c:ext xmlns:c16="http://schemas.microsoft.com/office/drawing/2014/chart" uri="{C3380CC4-5D6E-409C-BE32-E72D297353CC}">
              <c16:uniqueId val="{00000000-8656-4692-97E1-8199B50EA1D6}"/>
            </c:ext>
          </c:extLst>
        </c:ser>
        <c:ser>
          <c:idx val="2"/>
          <c:order val="2"/>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None</c:v>
                </c:pt>
                <c:pt idx="1">
                  <c:v>1-100</c:v>
                </c:pt>
                <c:pt idx="2">
                  <c:v>101 or more</c:v>
                </c:pt>
                <c:pt idx="3">
                  <c:v>Don't know</c:v>
                </c:pt>
              </c:strCache>
            </c:strRef>
          </c:cat>
          <c:val>
            <c:numRef>
              <c:f>Sheet1!$D$2:$D$5</c:f>
              <c:numCache>
                <c:formatCode>0%</c:formatCode>
                <c:ptCount val="4"/>
                <c:pt idx="0">
                  <c:v>0.59</c:v>
                </c:pt>
                <c:pt idx="1">
                  <c:v>0.08</c:v>
                </c:pt>
                <c:pt idx="2">
                  <c:v>0.04</c:v>
                </c:pt>
                <c:pt idx="3">
                  <c:v>0.28000000000000003</c:v>
                </c:pt>
              </c:numCache>
            </c:numRef>
          </c:val>
          <c:extLst>
            <c:ext xmlns:c16="http://schemas.microsoft.com/office/drawing/2014/chart" uri="{C3380CC4-5D6E-409C-BE32-E72D297353CC}">
              <c16:uniqueId val="{00000001-8656-4692-97E1-8199B50EA1D6}"/>
            </c:ext>
          </c:extLst>
        </c:ser>
        <c:dLbls>
          <c:dLblPos val="ctr"/>
          <c:showLegendKey val="0"/>
          <c:showVal val="1"/>
          <c:showCatName val="0"/>
          <c:showSerName val="0"/>
          <c:showPercent val="0"/>
          <c:showBubbleSize val="0"/>
        </c:dLbls>
        <c:gapWidth val="45"/>
        <c:overlap val="100"/>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max val="1.2"/>
        </c:scaling>
        <c:delete val="1"/>
        <c:axPos val="t"/>
        <c:numFmt formatCode="0%" sourceLinked="1"/>
        <c:majorTickMark val="out"/>
        <c:minorTickMark val="none"/>
        <c:tickLblPos val="nextTo"/>
        <c:crossAx val="1383545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105520068130729"/>
          <c:y val="3.7055709333261667E-2"/>
          <c:w val="0.63211880248903773"/>
          <c:h val="0.96192129567421825"/>
        </c:manualLayout>
      </c:layout>
      <c:barChart>
        <c:barDir val="bar"/>
        <c:grouping val="clustered"/>
        <c:varyColors val="0"/>
        <c:ser>
          <c:idx val="0"/>
          <c:order val="0"/>
          <c:tx>
            <c:strRef>
              <c:f>Sheet1!$B$1</c:f>
              <c:strCache>
                <c:ptCount val="1"/>
                <c:pt idx="0">
                  <c:v>Total 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Weekly or more frequently</c:v>
                </c:pt>
                <c:pt idx="1">
                  <c:v>Fortnightly</c:v>
                </c:pt>
                <c:pt idx="2">
                  <c:v>Monthly</c:v>
                </c:pt>
                <c:pt idx="3">
                  <c:v>Termly</c:v>
                </c:pt>
                <c:pt idx="4">
                  <c:v>Yearly</c:v>
                </c:pt>
                <c:pt idx="5">
                  <c:v>Less frequently than yearly</c:v>
                </c:pt>
                <c:pt idx="6">
                  <c:v>Other </c:v>
                </c:pt>
                <c:pt idx="7">
                  <c:v>Don't know</c:v>
                </c:pt>
              </c:strCache>
            </c:strRef>
          </c:cat>
          <c:val>
            <c:numRef>
              <c:f>Sheet1!$B$2:$B$9</c:f>
              <c:numCache>
                <c:formatCode>0%</c:formatCode>
                <c:ptCount val="8"/>
                <c:pt idx="0">
                  <c:v>0.06</c:v>
                </c:pt>
                <c:pt idx="1">
                  <c:v>0.04</c:v>
                </c:pt>
                <c:pt idx="2">
                  <c:v>0.13</c:v>
                </c:pt>
                <c:pt idx="3">
                  <c:v>0.28000000000000003</c:v>
                </c:pt>
                <c:pt idx="4">
                  <c:v>0.27</c:v>
                </c:pt>
                <c:pt idx="5">
                  <c:v>0.12</c:v>
                </c:pt>
                <c:pt idx="6">
                  <c:v>0.06</c:v>
                </c:pt>
                <c:pt idx="7">
                  <c:v>0.03</c:v>
                </c:pt>
              </c:numCache>
            </c:numRef>
          </c:val>
          <c:extLst>
            <c:ext xmlns:c16="http://schemas.microsoft.com/office/drawing/2014/chart" uri="{C3380CC4-5D6E-409C-BE32-E72D297353CC}">
              <c16:uniqueId val="{00000000-E0A4-4207-9208-5C1400C491CE}"/>
            </c:ext>
          </c:extLst>
        </c:ser>
        <c:ser>
          <c:idx val="1"/>
          <c:order val="1"/>
          <c:tx>
            <c:strRef>
              <c:f>Sheet1!$C$1</c:f>
              <c:strCache>
                <c:ptCount val="1"/>
                <c:pt idx="0">
                  <c:v>Total 2019</c:v>
                </c:pt>
              </c:strCache>
            </c:strRef>
          </c:tx>
          <c:spPr>
            <a:solidFill>
              <a:srgbClr val="798FD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Weekly or more frequently</c:v>
                </c:pt>
                <c:pt idx="1">
                  <c:v>Fortnightly</c:v>
                </c:pt>
                <c:pt idx="2">
                  <c:v>Monthly</c:v>
                </c:pt>
                <c:pt idx="3">
                  <c:v>Termly</c:v>
                </c:pt>
                <c:pt idx="4">
                  <c:v>Yearly</c:v>
                </c:pt>
                <c:pt idx="5">
                  <c:v>Less frequently than yearly</c:v>
                </c:pt>
                <c:pt idx="6">
                  <c:v>Other </c:v>
                </c:pt>
                <c:pt idx="7">
                  <c:v>Don't know</c:v>
                </c:pt>
              </c:strCache>
            </c:strRef>
          </c:cat>
          <c:val>
            <c:numRef>
              <c:f>Sheet1!$C$2:$C$9</c:f>
              <c:numCache>
                <c:formatCode>0%</c:formatCode>
                <c:ptCount val="8"/>
                <c:pt idx="0">
                  <c:v>0.11</c:v>
                </c:pt>
                <c:pt idx="1">
                  <c:v>7.0000000000000007E-2</c:v>
                </c:pt>
                <c:pt idx="2">
                  <c:v>0.15</c:v>
                </c:pt>
                <c:pt idx="3">
                  <c:v>0.27</c:v>
                </c:pt>
                <c:pt idx="4">
                  <c:v>0.22</c:v>
                </c:pt>
                <c:pt idx="5">
                  <c:v>0.1</c:v>
                </c:pt>
                <c:pt idx="6">
                  <c:v>7.0000000000000007E-2</c:v>
                </c:pt>
                <c:pt idx="7">
                  <c:v>0.01</c:v>
                </c:pt>
              </c:numCache>
            </c:numRef>
          </c:val>
          <c:extLst>
            <c:ext xmlns:c16="http://schemas.microsoft.com/office/drawing/2014/chart" uri="{C3380CC4-5D6E-409C-BE32-E72D297353CC}">
              <c16:uniqueId val="{00000001-E0A4-4207-9208-5C1400C491CE}"/>
            </c:ext>
          </c:extLst>
        </c:ser>
        <c:ser>
          <c:idx val="2"/>
          <c:order val="2"/>
          <c:tx>
            <c:strRef>
              <c:f>Sheet1!$D$1</c:f>
              <c:strCache>
                <c:ptCount val="1"/>
                <c:pt idx="0">
                  <c:v>Primary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Weekly or more frequently</c:v>
                </c:pt>
                <c:pt idx="1">
                  <c:v>Fortnightly</c:v>
                </c:pt>
                <c:pt idx="2">
                  <c:v>Monthly</c:v>
                </c:pt>
                <c:pt idx="3">
                  <c:v>Termly</c:v>
                </c:pt>
                <c:pt idx="4">
                  <c:v>Yearly</c:v>
                </c:pt>
                <c:pt idx="5">
                  <c:v>Less frequently than yearly</c:v>
                </c:pt>
                <c:pt idx="6">
                  <c:v>Other </c:v>
                </c:pt>
                <c:pt idx="7">
                  <c:v>Don't know</c:v>
                </c:pt>
              </c:strCache>
            </c:strRef>
          </c:cat>
          <c:val>
            <c:numRef>
              <c:f>Sheet1!$D$2:$D$9</c:f>
              <c:numCache>
                <c:formatCode>0%</c:formatCode>
                <c:ptCount val="8"/>
                <c:pt idx="0">
                  <c:v>0.03</c:v>
                </c:pt>
                <c:pt idx="1">
                  <c:v>0.03</c:v>
                </c:pt>
                <c:pt idx="2">
                  <c:v>0.1</c:v>
                </c:pt>
                <c:pt idx="3">
                  <c:v>0.28999999999999998</c:v>
                </c:pt>
                <c:pt idx="4">
                  <c:v>0.31</c:v>
                </c:pt>
                <c:pt idx="5">
                  <c:v>0.15</c:v>
                </c:pt>
                <c:pt idx="6">
                  <c:v>0.06</c:v>
                </c:pt>
                <c:pt idx="7">
                  <c:v>0.03</c:v>
                </c:pt>
              </c:numCache>
            </c:numRef>
          </c:val>
          <c:extLst>
            <c:ext xmlns:c16="http://schemas.microsoft.com/office/drawing/2014/chart" uri="{C3380CC4-5D6E-409C-BE32-E72D297353CC}">
              <c16:uniqueId val="{00000002-E0A4-4207-9208-5C1400C491CE}"/>
            </c:ext>
          </c:extLst>
        </c:ser>
        <c:ser>
          <c:idx val="3"/>
          <c:order val="3"/>
          <c:tx>
            <c:strRef>
              <c:f>Sheet1!$E$1</c:f>
              <c:strCache>
                <c:ptCount val="1"/>
                <c:pt idx="0">
                  <c:v>Secondary</c:v>
                </c:pt>
              </c:strCache>
            </c:strRef>
          </c:tx>
          <c:spPr>
            <a:solidFill>
              <a:srgbClr val="8361A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Weekly or more frequently</c:v>
                </c:pt>
                <c:pt idx="1">
                  <c:v>Fortnightly</c:v>
                </c:pt>
                <c:pt idx="2">
                  <c:v>Monthly</c:v>
                </c:pt>
                <c:pt idx="3">
                  <c:v>Termly</c:v>
                </c:pt>
                <c:pt idx="4">
                  <c:v>Yearly</c:v>
                </c:pt>
                <c:pt idx="5">
                  <c:v>Less frequently than yearly</c:v>
                </c:pt>
                <c:pt idx="6">
                  <c:v>Other </c:v>
                </c:pt>
                <c:pt idx="7">
                  <c:v>Don't know</c:v>
                </c:pt>
              </c:strCache>
            </c:strRef>
          </c:cat>
          <c:val>
            <c:numRef>
              <c:f>Sheet1!$E$2:$E$9</c:f>
              <c:numCache>
                <c:formatCode>0%</c:formatCode>
                <c:ptCount val="8"/>
                <c:pt idx="0">
                  <c:v>0.19</c:v>
                </c:pt>
                <c:pt idx="1">
                  <c:v>0.09</c:v>
                </c:pt>
                <c:pt idx="2">
                  <c:v>0.27</c:v>
                </c:pt>
                <c:pt idx="3">
                  <c:v>0.24</c:v>
                </c:pt>
                <c:pt idx="4">
                  <c:v>0.12</c:v>
                </c:pt>
                <c:pt idx="5">
                  <c:v>0.02</c:v>
                </c:pt>
                <c:pt idx="6">
                  <c:v>7.0000000000000007E-2</c:v>
                </c:pt>
                <c:pt idx="7">
                  <c:v>0.01</c:v>
                </c:pt>
              </c:numCache>
            </c:numRef>
          </c:val>
          <c:extLst>
            <c:ext xmlns:c16="http://schemas.microsoft.com/office/drawing/2014/chart" uri="{C3380CC4-5D6E-409C-BE32-E72D297353CC}">
              <c16:uniqueId val="{00000000-80E3-4C5F-B8BB-F70040B0D705}"/>
            </c:ext>
          </c:extLst>
        </c:ser>
        <c:dLbls>
          <c:dLblPos val="outEnd"/>
          <c:showLegendKey val="0"/>
          <c:showVal val="1"/>
          <c:showCatName val="0"/>
          <c:showSerName val="0"/>
          <c:showPercent val="0"/>
          <c:showBubbleSize val="0"/>
        </c:dLbls>
        <c:gapWidth val="45"/>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max val="0.5"/>
        </c:scaling>
        <c:delete val="1"/>
        <c:axPos val="t"/>
        <c:numFmt formatCode="0%" sourceLinked="1"/>
        <c:majorTickMark val="out"/>
        <c:minorTickMark val="none"/>
        <c:tickLblPos val="nextTo"/>
        <c:crossAx val="1383545119"/>
        <c:crosses val="autoZero"/>
        <c:crossBetween val="between"/>
      </c:valAx>
      <c:spPr>
        <a:noFill/>
        <a:ln>
          <a:noFill/>
        </a:ln>
        <a:effectLst/>
      </c:spPr>
    </c:plotArea>
    <c:legend>
      <c:legendPos val="t"/>
      <c:layout>
        <c:manualLayout>
          <c:xMode val="edge"/>
          <c:yMode val="edge"/>
          <c:x val="0.79469317646110005"/>
          <c:y val="0.71582181259600619"/>
          <c:w val="0.20014670767056444"/>
          <c:h val="0.153226169309481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105520068130729"/>
          <c:y val="3.7055709333261667E-2"/>
          <c:w val="0.63211880248903773"/>
          <c:h val="0.96192129567421825"/>
        </c:manualLayout>
      </c:layout>
      <c:barChart>
        <c:barDir val="bar"/>
        <c:grouping val="clustered"/>
        <c:varyColors val="0"/>
        <c:ser>
          <c:idx val="0"/>
          <c:order val="0"/>
          <c:tx>
            <c:strRef>
              <c:f>Sheet1!$B$1</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Strongly agree </c:v>
                </c:pt>
                <c:pt idx="1">
                  <c:v>Agree </c:v>
                </c:pt>
                <c:pt idx="2">
                  <c:v>Neither agree nor disagree </c:v>
                </c:pt>
                <c:pt idx="3">
                  <c:v>Disagree </c:v>
                </c:pt>
                <c:pt idx="4">
                  <c:v>Strongly disagree </c:v>
                </c:pt>
                <c:pt idx="5">
                  <c:v>Don't know</c:v>
                </c:pt>
                <c:pt idx="7">
                  <c:v>Summary: Agree</c:v>
                </c:pt>
                <c:pt idx="8">
                  <c:v>Summary: Disagree</c:v>
                </c:pt>
              </c:strCache>
            </c:strRef>
          </c:cat>
          <c:val>
            <c:numRef>
              <c:f>Sheet1!$B$2:$B$10</c:f>
              <c:numCache>
                <c:formatCode>0%</c:formatCode>
                <c:ptCount val="9"/>
                <c:pt idx="0">
                  <c:v>0.13</c:v>
                </c:pt>
                <c:pt idx="1">
                  <c:v>0.25</c:v>
                </c:pt>
                <c:pt idx="2">
                  <c:v>0.2</c:v>
                </c:pt>
                <c:pt idx="3">
                  <c:v>0.26</c:v>
                </c:pt>
                <c:pt idx="4">
                  <c:v>0.16</c:v>
                </c:pt>
                <c:pt idx="5">
                  <c:v>0.02</c:v>
                </c:pt>
                <c:pt idx="7">
                  <c:v>0.37</c:v>
                </c:pt>
                <c:pt idx="8">
                  <c:v>0.41</c:v>
                </c:pt>
              </c:numCache>
            </c:numRef>
          </c:val>
          <c:extLst>
            <c:ext xmlns:c16="http://schemas.microsoft.com/office/drawing/2014/chart" uri="{C3380CC4-5D6E-409C-BE32-E72D297353CC}">
              <c16:uniqueId val="{00000000-989E-4C57-BE04-975BBA62998D}"/>
            </c:ext>
          </c:extLst>
        </c:ser>
        <c:dLbls>
          <c:dLblPos val="ctr"/>
          <c:showLegendKey val="0"/>
          <c:showVal val="1"/>
          <c:showCatName val="0"/>
          <c:showSerName val="0"/>
          <c:showPercent val="0"/>
          <c:showBubbleSize val="0"/>
        </c:dLbls>
        <c:gapWidth val="45"/>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max val="1"/>
        </c:scaling>
        <c:delete val="1"/>
        <c:axPos val="t"/>
        <c:numFmt formatCode="0%" sourceLinked="1"/>
        <c:majorTickMark val="out"/>
        <c:minorTickMark val="none"/>
        <c:tickLblPos val="nextTo"/>
        <c:crossAx val="1383545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Sheet1!$B$1</c:f>
              <c:strCache>
                <c:ptCount val="1"/>
                <c:pt idx="0">
                  <c:v>Yes</c:v>
                </c:pt>
              </c:strCache>
            </c:strRef>
          </c:tx>
          <c:spPr>
            <a:solidFill>
              <a:schemeClr val="accent1"/>
            </a:solidFill>
            <a:ln>
              <a:noFill/>
            </a:ln>
            <a:effectLst/>
          </c:spPr>
          <c:invertIfNegative val="0"/>
          <c:dPt>
            <c:idx val="1"/>
            <c:invertIfNegative val="0"/>
            <c:bubble3D val="0"/>
            <c:spPr>
              <a:solidFill>
                <a:schemeClr val="bg2">
                  <a:lumMod val="60000"/>
                  <a:lumOff val="40000"/>
                </a:schemeClr>
              </a:solidFill>
              <a:ln>
                <a:noFill/>
              </a:ln>
              <a:effectLst/>
            </c:spPr>
            <c:extLst>
              <c:ext xmlns:c16="http://schemas.microsoft.com/office/drawing/2014/chart" uri="{C3380CC4-5D6E-409C-BE32-E72D297353CC}">
                <c16:uniqueId val="{00000001-49C1-4027-8548-D9D1834018F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Total 2022 (1552)</c:v>
                </c:pt>
                <c:pt idx="1">
                  <c:v>Total 2019 (1595)</c:v>
                </c:pt>
              </c:strCache>
            </c:strRef>
          </c:cat>
          <c:val>
            <c:numRef>
              <c:f>Sheet1!$B$2:$B$3</c:f>
              <c:numCache>
                <c:formatCode>0%</c:formatCode>
                <c:ptCount val="2"/>
                <c:pt idx="0">
                  <c:v>0.46</c:v>
                </c:pt>
                <c:pt idx="1">
                  <c:v>0.61</c:v>
                </c:pt>
              </c:numCache>
            </c:numRef>
          </c:val>
          <c:extLst>
            <c:ext xmlns:c16="http://schemas.microsoft.com/office/drawing/2014/chart" uri="{C3380CC4-5D6E-409C-BE32-E72D297353CC}">
              <c16:uniqueId val="{00000002-49C1-4027-8548-D9D1834018F0}"/>
            </c:ext>
          </c:extLst>
        </c:ser>
        <c:ser>
          <c:idx val="1"/>
          <c:order val="1"/>
          <c:tx>
            <c:strRef>
              <c:f>Sheet1!$C$1</c:f>
              <c:strCache>
                <c:ptCount val="1"/>
                <c:pt idx="0">
                  <c:v>No</c:v>
                </c:pt>
              </c:strCache>
            </c:strRef>
          </c:tx>
          <c:spPr>
            <a:solidFill>
              <a:schemeClr val="accent2"/>
            </a:solidFill>
            <a:ln>
              <a:noFill/>
            </a:ln>
            <a:effectLst/>
          </c:spPr>
          <c:invertIfNegative val="0"/>
          <c:dPt>
            <c:idx val="1"/>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4-49C1-4027-8548-D9D1834018F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Total 2022 (1552)</c:v>
                </c:pt>
                <c:pt idx="1">
                  <c:v>Total 2019 (1595)</c:v>
                </c:pt>
              </c:strCache>
            </c:strRef>
          </c:cat>
          <c:val>
            <c:numRef>
              <c:f>Sheet1!$C$2:$C$3</c:f>
              <c:numCache>
                <c:formatCode>0%</c:formatCode>
                <c:ptCount val="2"/>
                <c:pt idx="0">
                  <c:v>0.52</c:v>
                </c:pt>
                <c:pt idx="1">
                  <c:v>0.37</c:v>
                </c:pt>
              </c:numCache>
            </c:numRef>
          </c:val>
          <c:extLst>
            <c:ext xmlns:c16="http://schemas.microsoft.com/office/drawing/2014/chart" uri="{C3380CC4-5D6E-409C-BE32-E72D297353CC}">
              <c16:uniqueId val="{00000005-49C1-4027-8548-D9D1834018F0}"/>
            </c:ext>
          </c:extLst>
        </c:ser>
        <c:ser>
          <c:idx val="2"/>
          <c:order val="2"/>
          <c:tx>
            <c:strRef>
              <c:f>Sheet1!$D$1</c:f>
              <c:strCache>
                <c:ptCount val="1"/>
                <c:pt idx="0">
                  <c:v>Don't know</c:v>
                </c:pt>
              </c:strCache>
            </c:strRef>
          </c:tx>
          <c:spPr>
            <a:solidFill>
              <a:schemeClr val="bg1">
                <a:lumMod val="65000"/>
              </a:schemeClr>
            </a:solidFill>
            <a:ln>
              <a:noFill/>
            </a:ln>
            <a:effectLst/>
          </c:spPr>
          <c:invertIfNegative val="0"/>
          <c:dPt>
            <c:idx val="0"/>
            <c:invertIfNegative val="0"/>
            <c:bubble3D val="0"/>
            <c:spPr>
              <a:solidFill>
                <a:srgbClr val="FFFFFF">
                  <a:lumMod val="50000"/>
                </a:srgbClr>
              </a:solidFill>
              <a:ln>
                <a:noFill/>
              </a:ln>
              <a:effectLst/>
            </c:spPr>
            <c:extLst>
              <c:ext xmlns:c16="http://schemas.microsoft.com/office/drawing/2014/chart" uri="{C3380CC4-5D6E-409C-BE32-E72D297353CC}">
                <c16:uniqueId val="{00000007-49C1-4027-8548-D9D1834018F0}"/>
              </c:ext>
            </c:extLst>
          </c:dPt>
          <c:dPt>
            <c:idx val="1"/>
            <c:invertIfNegative val="0"/>
            <c:bubble3D val="0"/>
            <c:spPr>
              <a:solidFill>
                <a:srgbClr val="FFFFFF">
                  <a:lumMod val="65000"/>
                </a:srgbClr>
              </a:solidFill>
              <a:ln>
                <a:noFill/>
              </a:ln>
              <a:effectLst/>
            </c:spPr>
            <c:extLst>
              <c:ext xmlns:c16="http://schemas.microsoft.com/office/drawing/2014/chart" uri="{C3380CC4-5D6E-409C-BE32-E72D297353CC}">
                <c16:uniqueId val="{00000009-49C1-4027-8548-D9D1834018F0}"/>
              </c:ext>
            </c:extLst>
          </c:dPt>
          <c:dLbls>
            <c:dLbl>
              <c:idx val="1"/>
              <c:layout>
                <c:manualLayout>
                  <c:x val="-9.9960015993602568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9C1-4027-8548-D9D1834018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Total 2022 (1552)</c:v>
                </c:pt>
                <c:pt idx="1">
                  <c:v>Total 2019 (1595)</c:v>
                </c:pt>
              </c:strCache>
            </c:strRef>
          </c:cat>
          <c:val>
            <c:numRef>
              <c:f>Sheet1!$D$2:$D$3</c:f>
              <c:numCache>
                <c:formatCode>0%</c:formatCode>
                <c:ptCount val="2"/>
                <c:pt idx="0">
                  <c:v>0.02</c:v>
                </c:pt>
                <c:pt idx="1">
                  <c:v>0.02</c:v>
                </c:pt>
              </c:numCache>
            </c:numRef>
          </c:val>
          <c:extLst>
            <c:ext xmlns:c16="http://schemas.microsoft.com/office/drawing/2014/chart" uri="{C3380CC4-5D6E-409C-BE32-E72D297353CC}">
              <c16:uniqueId val="{0000000A-49C1-4027-8548-D9D1834018F0}"/>
            </c:ext>
          </c:extLst>
        </c:ser>
        <c:dLbls>
          <c:dLblPos val="ctr"/>
          <c:showLegendKey val="0"/>
          <c:showVal val="1"/>
          <c:showCatName val="0"/>
          <c:showSerName val="0"/>
          <c:showPercent val="0"/>
          <c:showBubbleSize val="0"/>
        </c:dLbls>
        <c:gapWidth val="45"/>
        <c:overlap val="100"/>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t"/>
        <c:numFmt formatCode="0%" sourceLinked="1"/>
        <c:majorTickMark val="none"/>
        <c:minorTickMark val="none"/>
        <c:tickLblPos val="nextTo"/>
        <c:crossAx val="1383545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105520068130729"/>
          <c:y val="9.9895072572327104E-2"/>
          <c:w val="0.63211880248903773"/>
          <c:h val="0.89908210794149024"/>
        </c:manualLayout>
      </c:layout>
      <c:barChart>
        <c:barDir val="bar"/>
        <c:grouping val="stacked"/>
        <c:varyColors val="0"/>
        <c:ser>
          <c:idx val="0"/>
          <c:order val="0"/>
          <c:tx>
            <c:strRef>
              <c:f>Sheet1!$B$1</c:f>
              <c:strCache>
                <c:ptCount val="1"/>
                <c:pt idx="0">
                  <c:v>2020</c:v>
                </c:pt>
              </c:strCache>
            </c:strRef>
          </c:tx>
          <c:spPr>
            <a:solidFill>
              <a:schemeClr val="accent1"/>
            </a:solidFill>
            <a:ln>
              <a:noFill/>
            </a:ln>
            <a:effectLst/>
          </c:spPr>
          <c:invertIfNegative val="0"/>
          <c:dLbls>
            <c:dLbl>
              <c:idx val="0"/>
              <c:layout>
                <c:manualLayout>
                  <c:x val="0.248199087414167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13-4F0E-94A8-6DBD356B3392}"/>
                </c:ext>
              </c:extLst>
            </c:dLbl>
            <c:dLbl>
              <c:idx val="1"/>
              <c:layout>
                <c:manualLayout>
                  <c:x val="0.18498714824334625"/>
                  <c:y val="3.4603853430631918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13-4F0E-94A8-6DBD356B3392}"/>
                </c:ext>
              </c:extLst>
            </c:dLbl>
            <c:dLbl>
              <c:idx val="2"/>
              <c:layout>
                <c:manualLayout>
                  <c:x val="0.15018333197531861"/>
                  <c:y val="-3.773820458173123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13-4F0E-94A8-6DBD356B3392}"/>
                </c:ext>
              </c:extLst>
            </c:dLbl>
            <c:dLbl>
              <c:idx val="3"/>
              <c:layout>
                <c:manualLayout>
                  <c:x val="0.10305645884104563"/>
                  <c:y val="1.188979350401132E-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13-4F0E-94A8-6DBD356B3392}"/>
                </c:ext>
              </c:extLst>
            </c:dLbl>
            <c:dLbl>
              <c:idx val="4"/>
              <c:layout>
                <c:manualLayout>
                  <c:x val="9.280320145776697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613-4F0E-94A8-6DBD356B3392}"/>
                </c:ext>
              </c:extLst>
            </c:dLbl>
            <c:dLbl>
              <c:idx val="5"/>
              <c:layout>
                <c:manualLayout>
                  <c:x val="8.51836282694202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613-4F0E-94A8-6DBD356B3392}"/>
                </c:ext>
              </c:extLst>
            </c:dLbl>
            <c:dLbl>
              <c:idx val="6"/>
              <c:layout>
                <c:manualLayout>
                  <c:x val="2.582814201376281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613-4F0E-94A8-6DBD356B33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Support reading for pleasure</c:v>
                </c:pt>
                <c:pt idx="1">
                  <c:v>Encourage creative writing</c:v>
                </c:pt>
                <c:pt idx="2">
                  <c:v>Support English curriculum</c:v>
                </c:pt>
                <c:pt idx="3">
                  <c:v>Generate awareness of creative careers</c:v>
                </c:pt>
                <c:pt idx="4">
                  <c:v>Support pupils' well-being</c:v>
                </c:pt>
                <c:pt idx="5">
                  <c:v>Support wider curriculum (e.g. PSHE, wellbeing)</c:v>
                </c:pt>
                <c:pt idx="6">
                  <c:v>Other</c:v>
                </c:pt>
              </c:strCache>
            </c:strRef>
          </c:cat>
          <c:val>
            <c:numRef>
              <c:f>Sheet1!$B$2:$B$8</c:f>
              <c:numCache>
                <c:formatCode>0%</c:formatCode>
                <c:ptCount val="7"/>
                <c:pt idx="0">
                  <c:v>0.86</c:v>
                </c:pt>
                <c:pt idx="1">
                  <c:v>0.62</c:v>
                </c:pt>
                <c:pt idx="2">
                  <c:v>0.47</c:v>
                </c:pt>
                <c:pt idx="3">
                  <c:v>0.3</c:v>
                </c:pt>
                <c:pt idx="4">
                  <c:v>0.27</c:v>
                </c:pt>
                <c:pt idx="5">
                  <c:v>0.25</c:v>
                </c:pt>
                <c:pt idx="6">
                  <c:v>0.04</c:v>
                </c:pt>
              </c:numCache>
            </c:numRef>
          </c:val>
          <c:extLst>
            <c:ext xmlns:c16="http://schemas.microsoft.com/office/drawing/2014/chart" uri="{C3380CC4-5D6E-409C-BE32-E72D297353CC}">
              <c16:uniqueId val="{00000002-3479-40C6-9032-36487B1DCA25}"/>
            </c:ext>
          </c:extLst>
        </c:ser>
        <c:ser>
          <c:idx val="1"/>
          <c:order val="1"/>
          <c:tx>
            <c:strRef>
              <c:f>Sheet1!$C$1</c:f>
              <c:strCache>
                <c:ptCount val="1"/>
              </c:strCache>
            </c:strRef>
          </c:tx>
          <c:spPr>
            <a:noFill/>
            <a:ln>
              <a:noFill/>
            </a:ln>
            <a:effectLst/>
          </c:spPr>
          <c:invertIfNegative val="0"/>
          <c:cat>
            <c:strRef>
              <c:f>Sheet1!$A$2:$A$8</c:f>
              <c:strCache>
                <c:ptCount val="7"/>
                <c:pt idx="0">
                  <c:v>Support reading for pleasure</c:v>
                </c:pt>
                <c:pt idx="1">
                  <c:v>Encourage creative writing</c:v>
                </c:pt>
                <c:pt idx="2">
                  <c:v>Support English curriculum</c:v>
                </c:pt>
                <c:pt idx="3">
                  <c:v>Generate awareness of creative careers</c:v>
                </c:pt>
                <c:pt idx="4">
                  <c:v>Support pupils' well-being</c:v>
                </c:pt>
                <c:pt idx="5">
                  <c:v>Support wider curriculum (e.g. PSHE, wellbeing)</c:v>
                </c:pt>
                <c:pt idx="6">
                  <c:v>Other</c:v>
                </c:pt>
              </c:strCache>
            </c:strRef>
          </c:cat>
          <c:val>
            <c:numRef>
              <c:f>Sheet1!$C$2:$C$8</c:f>
              <c:numCache>
                <c:formatCode>0%</c:formatCode>
                <c:ptCount val="7"/>
                <c:pt idx="0">
                  <c:v>0.14000000000000001</c:v>
                </c:pt>
                <c:pt idx="1">
                  <c:v>0.38</c:v>
                </c:pt>
                <c:pt idx="2">
                  <c:v>0.53</c:v>
                </c:pt>
                <c:pt idx="3">
                  <c:v>0.7</c:v>
                </c:pt>
                <c:pt idx="4">
                  <c:v>0.73</c:v>
                </c:pt>
                <c:pt idx="5">
                  <c:v>0.75</c:v>
                </c:pt>
                <c:pt idx="6">
                  <c:v>0.96</c:v>
                </c:pt>
              </c:numCache>
            </c:numRef>
          </c:val>
          <c:extLst>
            <c:ext xmlns:c16="http://schemas.microsoft.com/office/drawing/2014/chart" uri="{C3380CC4-5D6E-409C-BE32-E72D297353CC}">
              <c16:uniqueId val="{00000000-A71F-412A-AD43-64F280CB3B11}"/>
            </c:ext>
          </c:extLst>
        </c:ser>
        <c:ser>
          <c:idx val="2"/>
          <c:order val="2"/>
          <c:tx>
            <c:strRef>
              <c:f>Sheet1!$D$1</c:f>
              <c:strCache>
                <c:ptCount val="1"/>
                <c:pt idx="0">
                  <c:v>2019</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Support reading for pleasure</c:v>
                </c:pt>
                <c:pt idx="1">
                  <c:v>Encourage creative writing</c:v>
                </c:pt>
                <c:pt idx="2">
                  <c:v>Support English curriculum</c:v>
                </c:pt>
                <c:pt idx="3">
                  <c:v>Generate awareness of creative careers</c:v>
                </c:pt>
                <c:pt idx="4">
                  <c:v>Support pupils' well-being</c:v>
                </c:pt>
                <c:pt idx="5">
                  <c:v>Support wider curriculum (e.g. PSHE, wellbeing)</c:v>
                </c:pt>
                <c:pt idx="6">
                  <c:v>Other</c:v>
                </c:pt>
              </c:strCache>
            </c:strRef>
          </c:cat>
          <c:val>
            <c:numRef>
              <c:f>Sheet1!$D$2:$D$8</c:f>
              <c:numCache>
                <c:formatCode>0%</c:formatCode>
                <c:ptCount val="7"/>
                <c:pt idx="0">
                  <c:v>0.79</c:v>
                </c:pt>
                <c:pt idx="1">
                  <c:v>0.67</c:v>
                </c:pt>
                <c:pt idx="2">
                  <c:v>0.47</c:v>
                </c:pt>
                <c:pt idx="3">
                  <c:v>0.23</c:v>
                </c:pt>
                <c:pt idx="4">
                  <c:v>0.16</c:v>
                </c:pt>
                <c:pt idx="5">
                  <c:v>0.17</c:v>
                </c:pt>
                <c:pt idx="6">
                  <c:v>0.18</c:v>
                </c:pt>
              </c:numCache>
            </c:numRef>
          </c:val>
          <c:extLst>
            <c:ext xmlns:c16="http://schemas.microsoft.com/office/drawing/2014/chart" uri="{C3380CC4-5D6E-409C-BE32-E72D297353CC}">
              <c16:uniqueId val="{00000001-A71F-412A-AD43-64F280CB3B11}"/>
            </c:ext>
          </c:extLst>
        </c:ser>
        <c:dLbls>
          <c:showLegendKey val="0"/>
          <c:showVal val="0"/>
          <c:showCatName val="0"/>
          <c:showSerName val="0"/>
          <c:showPercent val="0"/>
          <c:showBubbleSize val="0"/>
        </c:dLbls>
        <c:gapWidth val="45"/>
        <c:overlap val="100"/>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max val="1.2"/>
        </c:scaling>
        <c:delete val="1"/>
        <c:axPos val="t"/>
        <c:numFmt formatCode="0%" sourceLinked="1"/>
        <c:majorTickMark val="out"/>
        <c:minorTickMark val="none"/>
        <c:tickLblPos val="nextTo"/>
        <c:crossAx val="1383545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Sheet1!$B$1</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Sheet1!$A$2:$A$27</c:f>
              <c:strCache>
                <c:ptCount val="26"/>
                <c:pt idx="0">
                  <c:v>North Wales (44)</c:v>
                </c:pt>
                <c:pt idx="1">
                  <c:v>South West and Mid Wales (58)</c:v>
                </c:pt>
                <c:pt idx="2">
                  <c:v>Central South Wales (46)</c:v>
                </c:pt>
                <c:pt idx="3">
                  <c:v>South East Wales (36)</c:v>
                </c:pt>
                <c:pt idx="5">
                  <c:v>Western (67)</c:v>
                </c:pt>
                <c:pt idx="6">
                  <c:v>Northern (43)</c:v>
                </c:pt>
                <c:pt idx="7">
                  <c:v>Eastern (81)</c:v>
                </c:pt>
                <c:pt idx="8">
                  <c:v>Belfast (29)</c:v>
                </c:pt>
                <c:pt idx="10">
                  <c:v>Scotland South (26)</c:v>
                </c:pt>
                <c:pt idx="11">
                  <c:v>Glasgow and Strathclyde (127)</c:v>
                </c:pt>
                <c:pt idx="12">
                  <c:v>Edinburgh and Lothians (47)</c:v>
                </c:pt>
                <c:pt idx="13">
                  <c:v>Tayside, Central and Fife (84)</c:v>
                </c:pt>
                <c:pt idx="14">
                  <c:v>Highlands and Islands (67)</c:v>
                </c:pt>
                <c:pt idx="15">
                  <c:v>Aberdeen and North East (56)</c:v>
                </c:pt>
                <c:pt idx="17">
                  <c:v>Yorkshire &amp; the Humber (331)</c:v>
                </c:pt>
                <c:pt idx="18">
                  <c:v>West Midlands (334)</c:v>
                </c:pt>
                <c:pt idx="19">
                  <c:v>South West (419)</c:v>
                </c:pt>
                <c:pt idx="20">
                  <c:v>South East (622)</c:v>
                </c:pt>
                <c:pt idx="21">
                  <c:v>North West (485)</c:v>
                </c:pt>
                <c:pt idx="22">
                  <c:v>North East (157)</c:v>
                </c:pt>
                <c:pt idx="23">
                  <c:v>London (398)</c:v>
                </c:pt>
                <c:pt idx="24">
                  <c:v>East of England (452)</c:v>
                </c:pt>
                <c:pt idx="25">
                  <c:v>East Midlands (308)</c:v>
                </c:pt>
              </c:strCache>
            </c:strRef>
          </c:cat>
          <c:val>
            <c:numRef>
              <c:f>Sheet1!$B$2:$B$27</c:f>
              <c:numCache>
                <c:formatCode>0%</c:formatCode>
                <c:ptCount val="26"/>
                <c:pt idx="0">
                  <c:v>0.74</c:v>
                </c:pt>
                <c:pt idx="1">
                  <c:v>0.68</c:v>
                </c:pt>
                <c:pt idx="2">
                  <c:v>0.84</c:v>
                </c:pt>
                <c:pt idx="3">
                  <c:v>0.76</c:v>
                </c:pt>
                <c:pt idx="5">
                  <c:v>0.63</c:v>
                </c:pt>
                <c:pt idx="6">
                  <c:v>0.71</c:v>
                </c:pt>
                <c:pt idx="7">
                  <c:v>0.6</c:v>
                </c:pt>
                <c:pt idx="8">
                  <c:v>0.7</c:v>
                </c:pt>
                <c:pt idx="10">
                  <c:v>0.71</c:v>
                </c:pt>
                <c:pt idx="11">
                  <c:v>0.75</c:v>
                </c:pt>
                <c:pt idx="12">
                  <c:v>0.92</c:v>
                </c:pt>
                <c:pt idx="13">
                  <c:v>0.74</c:v>
                </c:pt>
                <c:pt idx="14">
                  <c:v>0.75</c:v>
                </c:pt>
                <c:pt idx="15">
                  <c:v>0.84</c:v>
                </c:pt>
                <c:pt idx="17">
                  <c:v>0.88</c:v>
                </c:pt>
                <c:pt idx="18">
                  <c:v>0.88</c:v>
                </c:pt>
                <c:pt idx="19">
                  <c:v>0.89</c:v>
                </c:pt>
                <c:pt idx="20">
                  <c:v>0.9</c:v>
                </c:pt>
                <c:pt idx="21">
                  <c:v>0.83</c:v>
                </c:pt>
                <c:pt idx="22">
                  <c:v>0.83</c:v>
                </c:pt>
                <c:pt idx="23">
                  <c:v>0.9</c:v>
                </c:pt>
                <c:pt idx="24">
                  <c:v>0.94</c:v>
                </c:pt>
                <c:pt idx="25">
                  <c:v>0.86</c:v>
                </c:pt>
              </c:numCache>
            </c:numRef>
          </c:val>
          <c:extLst>
            <c:ext xmlns:c16="http://schemas.microsoft.com/office/drawing/2014/chart" uri="{C3380CC4-5D6E-409C-BE32-E72D297353CC}">
              <c16:uniqueId val="{00000000-7E18-462F-8CA1-A72A23B1ADDD}"/>
            </c:ext>
          </c:extLst>
        </c:ser>
        <c:ser>
          <c:idx val="1"/>
          <c:order val="1"/>
          <c:tx>
            <c:strRef>
              <c:f>Sheet1!$C$1</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Sheet1!$A$2:$A$27</c:f>
              <c:strCache>
                <c:ptCount val="26"/>
                <c:pt idx="0">
                  <c:v>North Wales (44)</c:v>
                </c:pt>
                <c:pt idx="1">
                  <c:v>South West and Mid Wales (58)</c:v>
                </c:pt>
                <c:pt idx="2">
                  <c:v>Central South Wales (46)</c:v>
                </c:pt>
                <c:pt idx="3">
                  <c:v>South East Wales (36)</c:v>
                </c:pt>
                <c:pt idx="5">
                  <c:v>Western (67)</c:v>
                </c:pt>
                <c:pt idx="6">
                  <c:v>Northern (43)</c:v>
                </c:pt>
                <c:pt idx="7">
                  <c:v>Eastern (81)</c:v>
                </c:pt>
                <c:pt idx="8">
                  <c:v>Belfast (29)</c:v>
                </c:pt>
                <c:pt idx="10">
                  <c:v>Scotland South (26)</c:v>
                </c:pt>
                <c:pt idx="11">
                  <c:v>Glasgow and Strathclyde (127)</c:v>
                </c:pt>
                <c:pt idx="12">
                  <c:v>Edinburgh and Lothians (47)</c:v>
                </c:pt>
                <c:pt idx="13">
                  <c:v>Tayside, Central and Fife (84)</c:v>
                </c:pt>
                <c:pt idx="14">
                  <c:v>Highlands and Islands (67)</c:v>
                </c:pt>
                <c:pt idx="15">
                  <c:v>Aberdeen and North East (56)</c:v>
                </c:pt>
                <c:pt idx="17">
                  <c:v>Yorkshire &amp; the Humber (331)</c:v>
                </c:pt>
                <c:pt idx="18">
                  <c:v>West Midlands (334)</c:v>
                </c:pt>
                <c:pt idx="19">
                  <c:v>South West (419)</c:v>
                </c:pt>
                <c:pt idx="20">
                  <c:v>South East (622)</c:v>
                </c:pt>
                <c:pt idx="21">
                  <c:v>North West (485)</c:v>
                </c:pt>
                <c:pt idx="22">
                  <c:v>North East (157)</c:v>
                </c:pt>
                <c:pt idx="23">
                  <c:v>London (398)</c:v>
                </c:pt>
                <c:pt idx="24">
                  <c:v>East of England (452)</c:v>
                </c:pt>
                <c:pt idx="25">
                  <c:v>East Midlands (308)</c:v>
                </c:pt>
              </c:strCache>
            </c:strRef>
          </c:cat>
          <c:val>
            <c:numRef>
              <c:f>Sheet1!$C$2:$C$27</c:f>
              <c:numCache>
                <c:formatCode>0%</c:formatCode>
                <c:ptCount val="26"/>
                <c:pt idx="0">
                  <c:v>0.26</c:v>
                </c:pt>
                <c:pt idx="1">
                  <c:v>0.32</c:v>
                </c:pt>
                <c:pt idx="2">
                  <c:v>0.16</c:v>
                </c:pt>
                <c:pt idx="3">
                  <c:v>0.24</c:v>
                </c:pt>
                <c:pt idx="5">
                  <c:v>0.37</c:v>
                </c:pt>
                <c:pt idx="6">
                  <c:v>0.28999999999999998</c:v>
                </c:pt>
                <c:pt idx="7">
                  <c:v>0.4</c:v>
                </c:pt>
                <c:pt idx="8">
                  <c:v>0.3</c:v>
                </c:pt>
                <c:pt idx="10">
                  <c:v>0.28999999999999998</c:v>
                </c:pt>
                <c:pt idx="11">
                  <c:v>0.25</c:v>
                </c:pt>
                <c:pt idx="12">
                  <c:v>0.08</c:v>
                </c:pt>
                <c:pt idx="13">
                  <c:v>0.26</c:v>
                </c:pt>
                <c:pt idx="14">
                  <c:v>0.25</c:v>
                </c:pt>
                <c:pt idx="15">
                  <c:v>0.16</c:v>
                </c:pt>
                <c:pt idx="17">
                  <c:v>0.12</c:v>
                </c:pt>
                <c:pt idx="18">
                  <c:v>0.12</c:v>
                </c:pt>
                <c:pt idx="19">
                  <c:v>0.11</c:v>
                </c:pt>
                <c:pt idx="20">
                  <c:v>0.1</c:v>
                </c:pt>
                <c:pt idx="21">
                  <c:v>0.17</c:v>
                </c:pt>
                <c:pt idx="22">
                  <c:v>0.17</c:v>
                </c:pt>
                <c:pt idx="23">
                  <c:v>0.1</c:v>
                </c:pt>
                <c:pt idx="24">
                  <c:v>0.06</c:v>
                </c:pt>
                <c:pt idx="25">
                  <c:v>0.14000000000000001</c:v>
                </c:pt>
              </c:numCache>
            </c:numRef>
          </c:val>
          <c:extLst>
            <c:ext xmlns:c16="http://schemas.microsoft.com/office/drawing/2014/chart" uri="{C3380CC4-5D6E-409C-BE32-E72D297353CC}">
              <c16:uniqueId val="{00000001-7E18-462F-8CA1-A72A23B1ADDD}"/>
            </c:ext>
          </c:extLst>
        </c:ser>
        <c:dLbls>
          <c:dLblPos val="ctr"/>
          <c:showLegendKey val="0"/>
          <c:showVal val="1"/>
          <c:showCatName val="0"/>
          <c:showSerName val="0"/>
          <c:showPercent val="0"/>
          <c:showBubbleSize val="0"/>
        </c:dLbls>
        <c:gapWidth val="45"/>
        <c:overlap val="100"/>
        <c:axId val="1383545119"/>
        <c:axId val="1383548031"/>
      </c:barChart>
      <c:catAx>
        <c:axId val="13835451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b"/>
        <c:numFmt formatCode="0%" sourceLinked="1"/>
        <c:majorTickMark val="none"/>
        <c:minorTickMark val="none"/>
        <c:tickLblPos val="nextTo"/>
        <c:crossAx val="1383545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531095071449402"/>
          <c:y val="0.13902205177372962"/>
          <c:w val="0.78468904928550598"/>
          <c:h val="0.75611161020979767"/>
        </c:manualLayout>
      </c:layout>
      <c:barChart>
        <c:barDir val="bar"/>
        <c:grouping val="stacked"/>
        <c:varyColors val="0"/>
        <c:ser>
          <c:idx val="0"/>
          <c:order val="0"/>
          <c:tx>
            <c:strRef>
              <c:f>Sheet1!$B$1</c:f>
              <c:strCache>
                <c:ptCount val="1"/>
                <c:pt idx="0">
                  <c:v>Yes</c:v>
                </c:pt>
              </c:strCache>
            </c:strRef>
          </c:tx>
          <c:spPr>
            <a:solidFill>
              <a:schemeClr val="accent1"/>
            </a:solidFill>
            <a:ln>
              <a:noFill/>
            </a:ln>
            <a:effectLst/>
          </c:spPr>
          <c:invertIfNegative val="0"/>
          <c:dPt>
            <c:idx val="8"/>
            <c:invertIfNegative val="0"/>
            <c:bubble3D val="0"/>
            <c:spPr>
              <a:solidFill>
                <a:srgbClr val="798FD8"/>
              </a:solidFill>
              <a:ln>
                <a:noFill/>
              </a:ln>
              <a:effectLst/>
            </c:spPr>
            <c:extLst>
              <c:ext xmlns:c16="http://schemas.microsoft.com/office/drawing/2014/chart" uri="{C3380CC4-5D6E-409C-BE32-E72D297353CC}">
                <c16:uniqueId val="{00000000-463C-49BE-B014-1760FF70279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Secondary (535)</c:v>
                </c:pt>
                <c:pt idx="1">
                  <c:v>Primary (920)</c:v>
                </c:pt>
                <c:pt idx="3">
                  <c:v>Wales (50)</c:v>
                </c:pt>
                <c:pt idx="4">
                  <c:v>Scotland (177)</c:v>
                </c:pt>
                <c:pt idx="5">
                  <c:v>Northern Ireland (86)</c:v>
                </c:pt>
                <c:pt idx="6">
                  <c:v>England (1239)</c:v>
                </c:pt>
                <c:pt idx="8">
                  <c:v>Total 2019 (1595)</c:v>
                </c:pt>
                <c:pt idx="9">
                  <c:v>Total 2022 (1552)</c:v>
                </c:pt>
              </c:strCache>
            </c:strRef>
          </c:cat>
          <c:val>
            <c:numRef>
              <c:f>Sheet1!$B$2:$B$11</c:f>
              <c:numCache>
                <c:formatCode>0%</c:formatCode>
                <c:ptCount val="10"/>
                <c:pt idx="0">
                  <c:v>0.78</c:v>
                </c:pt>
                <c:pt idx="1">
                  <c:v>0.23</c:v>
                </c:pt>
                <c:pt idx="3">
                  <c:v>0.18</c:v>
                </c:pt>
                <c:pt idx="4">
                  <c:v>0.25</c:v>
                </c:pt>
                <c:pt idx="5">
                  <c:v>0.13</c:v>
                </c:pt>
                <c:pt idx="6">
                  <c:v>0.36</c:v>
                </c:pt>
                <c:pt idx="8">
                  <c:v>0.43</c:v>
                </c:pt>
                <c:pt idx="9">
                  <c:v>0.35</c:v>
                </c:pt>
              </c:numCache>
            </c:numRef>
          </c:val>
          <c:extLst>
            <c:ext xmlns:c16="http://schemas.microsoft.com/office/drawing/2014/chart" uri="{C3380CC4-5D6E-409C-BE32-E72D297353CC}">
              <c16:uniqueId val="{00000000-C9D4-4058-BFA1-DB23CCD09565}"/>
            </c:ext>
          </c:extLst>
        </c:ser>
        <c:ser>
          <c:idx val="1"/>
          <c:order val="1"/>
          <c:tx>
            <c:strRef>
              <c:f>Sheet1!$C$1</c:f>
              <c:strCache>
                <c:ptCount val="1"/>
                <c:pt idx="0">
                  <c:v>No</c:v>
                </c:pt>
              </c:strCache>
            </c:strRef>
          </c:tx>
          <c:spPr>
            <a:solidFill>
              <a:schemeClr val="accent2"/>
            </a:solidFill>
            <a:ln>
              <a:noFill/>
            </a:ln>
            <a:effectLst/>
          </c:spPr>
          <c:invertIfNegative val="0"/>
          <c:dPt>
            <c:idx val="8"/>
            <c:invertIfNegative val="0"/>
            <c:bubble3D val="0"/>
            <c:spPr>
              <a:solidFill>
                <a:srgbClr val="B5A0CD"/>
              </a:solidFill>
              <a:ln>
                <a:noFill/>
              </a:ln>
              <a:effectLst/>
            </c:spPr>
            <c:extLst>
              <c:ext xmlns:c16="http://schemas.microsoft.com/office/drawing/2014/chart" uri="{C3380CC4-5D6E-409C-BE32-E72D297353CC}">
                <c16:uniqueId val="{00000001-463C-49BE-B014-1760FF70279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Secondary (535)</c:v>
                </c:pt>
                <c:pt idx="1">
                  <c:v>Primary (920)</c:v>
                </c:pt>
                <c:pt idx="3">
                  <c:v>Wales (50)</c:v>
                </c:pt>
                <c:pt idx="4">
                  <c:v>Scotland (177)</c:v>
                </c:pt>
                <c:pt idx="5">
                  <c:v>Northern Ireland (86)</c:v>
                </c:pt>
                <c:pt idx="6">
                  <c:v>England (1239)</c:v>
                </c:pt>
                <c:pt idx="8">
                  <c:v>Total 2019 (1595)</c:v>
                </c:pt>
                <c:pt idx="9">
                  <c:v>Total 2022 (1552)</c:v>
                </c:pt>
              </c:strCache>
            </c:strRef>
          </c:cat>
          <c:val>
            <c:numRef>
              <c:f>Sheet1!$C$2:$C$11</c:f>
              <c:numCache>
                <c:formatCode>0%</c:formatCode>
                <c:ptCount val="10"/>
                <c:pt idx="0">
                  <c:v>0.15</c:v>
                </c:pt>
                <c:pt idx="1">
                  <c:v>0.62</c:v>
                </c:pt>
                <c:pt idx="3">
                  <c:v>0.64</c:v>
                </c:pt>
                <c:pt idx="4">
                  <c:v>0.63</c:v>
                </c:pt>
                <c:pt idx="5">
                  <c:v>0.72</c:v>
                </c:pt>
                <c:pt idx="6">
                  <c:v>0.5</c:v>
                </c:pt>
                <c:pt idx="8">
                  <c:v>0.47</c:v>
                </c:pt>
                <c:pt idx="9">
                  <c:v>0.52</c:v>
                </c:pt>
              </c:numCache>
            </c:numRef>
          </c:val>
          <c:extLst>
            <c:ext xmlns:c16="http://schemas.microsoft.com/office/drawing/2014/chart" uri="{C3380CC4-5D6E-409C-BE32-E72D297353CC}">
              <c16:uniqueId val="{00000001-C9D4-4058-BFA1-DB23CCD09565}"/>
            </c:ext>
          </c:extLst>
        </c:ser>
        <c:ser>
          <c:idx val="2"/>
          <c:order val="2"/>
          <c:tx>
            <c:strRef>
              <c:f>Sheet1!$D$1</c:f>
              <c:strCache>
                <c:ptCount val="1"/>
                <c:pt idx="0">
                  <c:v>Don't know/prefer not to say</c:v>
                </c:pt>
              </c:strCache>
            </c:strRef>
          </c:tx>
          <c:spPr>
            <a:solidFill>
              <a:srgbClr val="FFFFFF">
                <a:lumMod val="50000"/>
              </a:srgbClr>
            </a:solidFill>
            <a:ln>
              <a:noFill/>
            </a:ln>
            <a:effectLst/>
          </c:spPr>
          <c:invertIfNegative val="0"/>
          <c:dPt>
            <c:idx val="8"/>
            <c:invertIfNegative val="0"/>
            <c:bubble3D val="0"/>
            <c:spPr>
              <a:solidFill>
                <a:srgbClr val="FFFFFF">
                  <a:lumMod val="75000"/>
                </a:srgbClr>
              </a:solidFill>
              <a:ln>
                <a:noFill/>
              </a:ln>
              <a:effectLst/>
            </c:spPr>
            <c:extLst>
              <c:ext xmlns:c16="http://schemas.microsoft.com/office/drawing/2014/chart" uri="{C3380CC4-5D6E-409C-BE32-E72D297353CC}">
                <c16:uniqueId val="{00000002-463C-49BE-B014-1760FF70279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Secondary (535)</c:v>
                </c:pt>
                <c:pt idx="1">
                  <c:v>Primary (920)</c:v>
                </c:pt>
                <c:pt idx="3">
                  <c:v>Wales (50)</c:v>
                </c:pt>
                <c:pt idx="4">
                  <c:v>Scotland (177)</c:v>
                </c:pt>
                <c:pt idx="5">
                  <c:v>Northern Ireland (86)</c:v>
                </c:pt>
                <c:pt idx="6">
                  <c:v>England (1239)</c:v>
                </c:pt>
                <c:pt idx="8">
                  <c:v>Total 2019 (1595)</c:v>
                </c:pt>
                <c:pt idx="9">
                  <c:v>Total 2022 (1552)</c:v>
                </c:pt>
              </c:strCache>
            </c:strRef>
          </c:cat>
          <c:val>
            <c:numRef>
              <c:f>Sheet1!$D$2:$D$11</c:f>
              <c:numCache>
                <c:formatCode>0%</c:formatCode>
                <c:ptCount val="10"/>
                <c:pt idx="0">
                  <c:v>0.08</c:v>
                </c:pt>
                <c:pt idx="1">
                  <c:v>0.15</c:v>
                </c:pt>
                <c:pt idx="3">
                  <c:v>0.18</c:v>
                </c:pt>
                <c:pt idx="4">
                  <c:v>0.12</c:v>
                </c:pt>
                <c:pt idx="5">
                  <c:v>0.14000000000000001</c:v>
                </c:pt>
                <c:pt idx="6">
                  <c:v>0.13</c:v>
                </c:pt>
                <c:pt idx="8">
                  <c:v>0.1</c:v>
                </c:pt>
                <c:pt idx="9">
                  <c:v>0.13</c:v>
                </c:pt>
              </c:numCache>
            </c:numRef>
          </c:val>
          <c:extLst>
            <c:ext xmlns:c16="http://schemas.microsoft.com/office/drawing/2014/chart" uri="{C3380CC4-5D6E-409C-BE32-E72D297353CC}">
              <c16:uniqueId val="{00000002-C9D4-4058-BFA1-DB23CCD09565}"/>
            </c:ext>
          </c:extLst>
        </c:ser>
        <c:dLbls>
          <c:dLblPos val="ctr"/>
          <c:showLegendKey val="0"/>
          <c:showVal val="1"/>
          <c:showCatName val="0"/>
          <c:showSerName val="0"/>
          <c:showPercent val="0"/>
          <c:showBubbleSize val="0"/>
        </c:dLbls>
        <c:gapWidth val="45"/>
        <c:overlap val="100"/>
        <c:axId val="1383545119"/>
        <c:axId val="1383548031"/>
        <c:extLst>
          <c:ext xmlns:c15="http://schemas.microsoft.com/office/drawing/2012/chart" uri="{02D57815-91ED-43cb-92C2-25804820EDAC}">
            <c15:filteredBarSeries>
              <c15:ser>
                <c:idx val="3"/>
                <c:order val="3"/>
                <c:tx>
                  <c:strRef>
                    <c:extLst>
                      <c:ext uri="{02D57815-91ED-43cb-92C2-25804820EDAC}">
                        <c15:formulaRef>
                          <c15:sqref>Sheet1!$E$1</c15:sqref>
                        </c15:formulaRef>
                      </c:ext>
                    </c:extLst>
                    <c:strCache>
                      <c:ptCount val="1"/>
                      <c:pt idx="0">
                        <c:v> </c:v>
                      </c:pt>
                    </c:strCache>
                  </c:strRef>
                </c:tx>
                <c:spPr>
                  <a:noFill/>
                  <a:ln>
                    <a:noFill/>
                  </a:ln>
                  <a:effectLst/>
                </c:spPr>
                <c:invertIfNegative val="0"/>
                <c:dLbls>
                  <c:delete val="1"/>
                </c:dLbls>
                <c:cat>
                  <c:strRef>
                    <c:extLst>
                      <c:ext uri="{02D57815-91ED-43cb-92C2-25804820EDAC}">
                        <c15:formulaRef>
                          <c15:sqref>Sheet1!$A$2:$A$11</c15:sqref>
                        </c15:formulaRef>
                      </c:ext>
                    </c:extLst>
                    <c:strCache>
                      <c:ptCount val="10"/>
                      <c:pt idx="0">
                        <c:v>Secondary (535)</c:v>
                      </c:pt>
                      <c:pt idx="1">
                        <c:v>Primary (920)</c:v>
                      </c:pt>
                      <c:pt idx="3">
                        <c:v>Wales (50)</c:v>
                      </c:pt>
                      <c:pt idx="4">
                        <c:v>Scotland (177)</c:v>
                      </c:pt>
                      <c:pt idx="5">
                        <c:v>Northern Ireland (86)</c:v>
                      </c:pt>
                      <c:pt idx="6">
                        <c:v>England (1239)</c:v>
                      </c:pt>
                      <c:pt idx="8">
                        <c:v>Total 2019 (1595)</c:v>
                      </c:pt>
                      <c:pt idx="9">
                        <c:v>Total 2022 (1552)</c:v>
                      </c:pt>
                    </c:strCache>
                  </c:strRef>
                </c:cat>
                <c:val>
                  <c:numRef>
                    <c:extLst>
                      <c:ext uri="{02D57815-91ED-43cb-92C2-25804820EDAC}">
                        <c15:formulaRef>
                          <c15:sqref>Sheet1!$E$2:$E$11</c15:sqref>
                        </c15:formulaRef>
                      </c:ext>
                    </c:extLst>
                    <c:numCache>
                      <c:formatCode>0%</c:formatCode>
                      <c:ptCount val="10"/>
                      <c:pt idx="0">
                        <c:v>0.18999999999999995</c:v>
                      </c:pt>
                      <c:pt idx="1">
                        <c:v>0.19999999999999996</c:v>
                      </c:pt>
                      <c:pt idx="3">
                        <c:v>0.19999999999999996</c:v>
                      </c:pt>
                      <c:pt idx="4">
                        <c:v>0.19999999999999996</c:v>
                      </c:pt>
                      <c:pt idx="5">
                        <c:v>0.20999999999999996</c:v>
                      </c:pt>
                      <c:pt idx="6">
                        <c:v>0.20999999999999996</c:v>
                      </c:pt>
                      <c:pt idx="8">
                        <c:v>0.20000000000000007</c:v>
                      </c:pt>
                      <c:pt idx="9">
                        <c:v>0.19999999999999996</c:v>
                      </c:pt>
                    </c:numCache>
                  </c:numRef>
                </c:val>
                <c:extLst>
                  <c:ext xmlns:c16="http://schemas.microsoft.com/office/drawing/2014/chart" uri="{C3380CC4-5D6E-409C-BE32-E72D297353CC}">
                    <c16:uniqueId val="{00000000-2AA2-49E1-9BF0-3D9336E68A14}"/>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Sheet1!$F$1</c15:sqref>
                        </c15:formulaRef>
                      </c:ext>
                    </c:extLst>
                    <c:strCache>
                      <c:ptCount val="1"/>
                      <c:pt idx="0">
                        <c:v>  </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lgn="ctr">
                        <a:defRPr sz="900" b="0" i="0" u="none" strike="noStrike" kern="1200" baseline="0">
                          <a:solidFill>
                            <a:schemeClr val="tx1"/>
                          </a:solidFill>
                          <a:latin typeface="+mn-lt"/>
                          <a:ea typeface="+mn-ea"/>
                          <a:cs typeface="+mn-cs"/>
                        </a:defRPr>
                      </a:pPr>
                      <a:endParaRPr lang="en-US"/>
                    </a:p>
                  </c:txPr>
                  <c:dLblPos val="inBase"/>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0"/>
                    </c:ext>
                  </c:extLst>
                </c:dLbls>
                <c:cat>
                  <c:strRef>
                    <c:extLst xmlns:c15="http://schemas.microsoft.com/office/drawing/2012/chart">
                      <c:ext xmlns:c15="http://schemas.microsoft.com/office/drawing/2012/chart" uri="{02D57815-91ED-43cb-92C2-25804820EDAC}">
                        <c15:formulaRef>
                          <c15:sqref>Sheet1!$A$2:$A$11</c15:sqref>
                        </c15:formulaRef>
                      </c:ext>
                    </c:extLst>
                    <c:strCache>
                      <c:ptCount val="10"/>
                      <c:pt idx="0">
                        <c:v>Secondary (535)</c:v>
                      </c:pt>
                      <c:pt idx="1">
                        <c:v>Primary (920)</c:v>
                      </c:pt>
                      <c:pt idx="3">
                        <c:v>Wales (50)</c:v>
                      </c:pt>
                      <c:pt idx="4">
                        <c:v>Scotland (177)</c:v>
                      </c:pt>
                      <c:pt idx="5">
                        <c:v>Northern Ireland (86)</c:v>
                      </c:pt>
                      <c:pt idx="6">
                        <c:v>England (1239)</c:v>
                      </c:pt>
                      <c:pt idx="8">
                        <c:v>Total 2019 (1595)</c:v>
                      </c:pt>
                      <c:pt idx="9">
                        <c:v>Total 2022 (1552)</c:v>
                      </c:pt>
                    </c:strCache>
                  </c:strRef>
                </c:cat>
                <c:val>
                  <c:numRef>
                    <c:extLst xmlns:c15="http://schemas.microsoft.com/office/drawing/2012/chart">
                      <c:ext xmlns:c15="http://schemas.microsoft.com/office/drawing/2012/chart" uri="{02D57815-91ED-43cb-92C2-25804820EDAC}">
                        <c15:formulaRef>
                          <c15:sqref>Sheet1!$F$2:$F$11</c15:sqref>
                        </c15:formulaRef>
                      </c:ext>
                    </c:extLst>
                    <c:numCache>
                      <c:formatCode>0%</c:formatCode>
                      <c:ptCount val="10"/>
                      <c:pt idx="0">
                        <c:v>0.88</c:v>
                      </c:pt>
                      <c:pt idx="1">
                        <c:v>0.34</c:v>
                      </c:pt>
                      <c:pt idx="3">
                        <c:v>0.09</c:v>
                      </c:pt>
                      <c:pt idx="5">
                        <c:v>0.27</c:v>
                      </c:pt>
                      <c:pt idx="6">
                        <c:v>0.46</c:v>
                      </c:pt>
                      <c:pt idx="9">
                        <c:v>0.43</c:v>
                      </c:pt>
                    </c:numCache>
                  </c:numRef>
                </c:val>
                <c:extLst xmlns:c15="http://schemas.microsoft.com/office/drawing/2012/chart">
                  <c:ext xmlns:c16="http://schemas.microsoft.com/office/drawing/2014/chart" uri="{C3380CC4-5D6E-409C-BE32-E72D297353CC}">
                    <c16:uniqueId val="{00000001-2AA2-49E1-9BF0-3D9336E68A14}"/>
                  </c:ext>
                </c:extLst>
              </c15:ser>
            </c15:filteredBarSeries>
          </c:ext>
        </c:extLst>
      </c:barChart>
      <c:catAx>
        <c:axId val="13835451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max val="1.1000000000000001"/>
          <c:min val="0"/>
        </c:scaling>
        <c:delete val="1"/>
        <c:axPos val="b"/>
        <c:numFmt formatCode="0%" sourceLinked="1"/>
        <c:majorTickMark val="out"/>
        <c:minorTickMark val="none"/>
        <c:tickLblPos val="nextTo"/>
        <c:crossAx val="1383545119"/>
        <c:crosses val="autoZero"/>
        <c:crossBetween val="between"/>
      </c:valAx>
      <c:spPr>
        <a:noFill/>
        <a:ln>
          <a:noFill/>
        </a:ln>
        <a:effectLst/>
      </c:spPr>
    </c:plotArea>
    <c:legend>
      <c:legendPos val="b"/>
      <c:layout>
        <c:manualLayout>
          <c:xMode val="edge"/>
          <c:yMode val="edge"/>
          <c:x val="0.2558860090405366"/>
          <c:y val="0.9191029812548599"/>
          <c:w val="0.44193150335374742"/>
          <c:h val="8.089701874514007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531095071449402"/>
          <c:y val="6.9293773060976074E-2"/>
          <c:w val="0.78468904928550598"/>
          <c:h val="0.88381117149088761"/>
        </c:manualLayout>
      </c:layout>
      <c:barChart>
        <c:barDir val="bar"/>
        <c:grouping val="clustered"/>
        <c:varyColors val="0"/>
        <c:ser>
          <c:idx val="1"/>
          <c:order val="0"/>
          <c:tx>
            <c:strRef>
              <c:f>Sheet1!$C$1</c:f>
              <c:strCache>
                <c:ptCount val="1"/>
                <c:pt idx="0">
                  <c:v>Previous budget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Secondary (444)</c:v>
                </c:pt>
                <c:pt idx="1">
                  <c:v>Primary (201)</c:v>
                </c:pt>
                <c:pt idx="3">
                  <c:v>Wales (13*)</c:v>
                </c:pt>
                <c:pt idx="4">
                  <c:v>Scotland (66)</c:v>
                </c:pt>
                <c:pt idx="5">
                  <c:v>Northern Ireland (18*)</c:v>
                </c:pt>
                <c:pt idx="6">
                  <c:v>England (602)</c:v>
                </c:pt>
                <c:pt idx="8">
                  <c:v>Total (699)</c:v>
                </c:pt>
              </c:strCache>
            </c:strRef>
          </c:cat>
          <c:val>
            <c:numRef>
              <c:f>Sheet1!$C$2:$C$10</c:f>
              <c:numCache>
                <c:formatCode>"£"#,##0</c:formatCode>
                <c:ptCount val="9"/>
                <c:pt idx="0">
                  <c:v>7918</c:v>
                </c:pt>
                <c:pt idx="1">
                  <c:v>2014</c:v>
                </c:pt>
                <c:pt idx="3">
                  <c:v>2022</c:v>
                </c:pt>
                <c:pt idx="4">
                  <c:v>1819</c:v>
                </c:pt>
                <c:pt idx="5">
                  <c:v>8121</c:v>
                </c:pt>
                <c:pt idx="6">
                  <c:v>5255</c:v>
                </c:pt>
                <c:pt idx="8">
                  <c:v>5017</c:v>
                </c:pt>
              </c:numCache>
            </c:numRef>
          </c:val>
          <c:extLst>
            <c:ext xmlns:c16="http://schemas.microsoft.com/office/drawing/2014/chart" uri="{C3380CC4-5D6E-409C-BE32-E72D297353CC}">
              <c16:uniqueId val="{00000001-29BC-4041-9127-7D246EA6EB37}"/>
            </c:ext>
          </c:extLst>
        </c:ser>
        <c:ser>
          <c:idx val="0"/>
          <c:order val="1"/>
          <c:tx>
            <c:strRef>
              <c:f>Sheet1!$B$1</c:f>
              <c:strCache>
                <c:ptCount val="1"/>
                <c:pt idx="0">
                  <c:v>Current budget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Secondary (444)</c:v>
                </c:pt>
                <c:pt idx="1">
                  <c:v>Primary (201)</c:v>
                </c:pt>
                <c:pt idx="3">
                  <c:v>Wales (13*)</c:v>
                </c:pt>
                <c:pt idx="4">
                  <c:v>Scotland (66)</c:v>
                </c:pt>
                <c:pt idx="5">
                  <c:v>Northern Ireland (18*)</c:v>
                </c:pt>
                <c:pt idx="6">
                  <c:v>England (602)</c:v>
                </c:pt>
                <c:pt idx="8">
                  <c:v>Total (699)</c:v>
                </c:pt>
              </c:strCache>
            </c:strRef>
          </c:cat>
          <c:val>
            <c:numRef>
              <c:f>Sheet1!$B$2:$B$10</c:f>
              <c:numCache>
                <c:formatCode>"£"#,##0</c:formatCode>
                <c:ptCount val="9"/>
                <c:pt idx="0">
                  <c:v>7576</c:v>
                </c:pt>
                <c:pt idx="1">
                  <c:v>1688</c:v>
                </c:pt>
                <c:pt idx="3">
                  <c:v>1950</c:v>
                </c:pt>
                <c:pt idx="4">
                  <c:v>1944</c:v>
                </c:pt>
                <c:pt idx="5">
                  <c:v>8159</c:v>
                </c:pt>
                <c:pt idx="6">
                  <c:v>4841</c:v>
                </c:pt>
                <c:pt idx="8">
                  <c:v>4669</c:v>
                </c:pt>
              </c:numCache>
            </c:numRef>
          </c:val>
          <c:extLst>
            <c:ext xmlns:c16="http://schemas.microsoft.com/office/drawing/2014/chart" uri="{C3380CC4-5D6E-409C-BE32-E72D297353CC}">
              <c16:uniqueId val="{00000000-29BC-4041-9127-7D246EA6EB37}"/>
            </c:ext>
          </c:extLst>
        </c:ser>
        <c:dLbls>
          <c:dLblPos val="ctr"/>
          <c:showLegendKey val="0"/>
          <c:showVal val="1"/>
          <c:showCatName val="0"/>
          <c:showSerName val="0"/>
          <c:showPercent val="0"/>
          <c:showBubbleSize val="0"/>
        </c:dLbls>
        <c:gapWidth val="45"/>
        <c:axId val="1383545119"/>
        <c:axId val="1383548031"/>
        <c:extLst/>
      </c:barChart>
      <c:catAx>
        <c:axId val="13835451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b"/>
        <c:numFmt formatCode="&quot;£&quot;#,##0" sourceLinked="1"/>
        <c:majorTickMark val="out"/>
        <c:minorTickMark val="none"/>
        <c:tickLblPos val="nextTo"/>
        <c:crossAx val="1383545119"/>
        <c:crosses val="autoZero"/>
        <c:crossBetween val="between"/>
      </c:valAx>
      <c:spPr>
        <a:noFill/>
        <a:ln>
          <a:noFill/>
        </a:ln>
        <a:effectLst/>
      </c:spPr>
    </c:plotArea>
    <c:legend>
      <c:legendPos val="b"/>
      <c:layout>
        <c:manualLayout>
          <c:xMode val="edge"/>
          <c:yMode val="edge"/>
          <c:x val="0.33549048556430444"/>
          <c:y val="0.93280900756970597"/>
          <c:w val="0.3753151428988043"/>
          <c:h val="6.338072529666186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531095071449402"/>
          <c:y val="0.13902205177372962"/>
          <c:w val="0.78468904928550598"/>
          <c:h val="0.75611161020979767"/>
        </c:manualLayout>
      </c:layout>
      <c:barChart>
        <c:barDir val="bar"/>
        <c:grouping val="stacked"/>
        <c:varyColors val="0"/>
        <c:ser>
          <c:idx val="0"/>
          <c:order val="0"/>
          <c:tx>
            <c:strRef>
              <c:f>Sheet1!$B$1</c:f>
              <c:strCache>
                <c:ptCount val="1"/>
                <c:pt idx="0">
                  <c:v>Increased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Secondary (444)</c:v>
                </c:pt>
                <c:pt idx="1">
                  <c:v>Primary (201)</c:v>
                </c:pt>
                <c:pt idx="3">
                  <c:v>Wales (13*)</c:v>
                </c:pt>
                <c:pt idx="4">
                  <c:v>Scotland (66)</c:v>
                </c:pt>
                <c:pt idx="5">
                  <c:v>Northern Ireland (18*)</c:v>
                </c:pt>
                <c:pt idx="6">
                  <c:v>England (602)</c:v>
                </c:pt>
                <c:pt idx="8">
                  <c:v>Total (699)</c:v>
                </c:pt>
              </c:strCache>
            </c:strRef>
          </c:cat>
          <c:val>
            <c:numRef>
              <c:f>Sheet1!$B$2:$B$10</c:f>
              <c:numCache>
                <c:formatCode>0%</c:formatCode>
                <c:ptCount val="9"/>
                <c:pt idx="0">
                  <c:v>0.17</c:v>
                </c:pt>
                <c:pt idx="1">
                  <c:v>0.25</c:v>
                </c:pt>
                <c:pt idx="3">
                  <c:v>0.21</c:v>
                </c:pt>
                <c:pt idx="4">
                  <c:v>0.11</c:v>
                </c:pt>
                <c:pt idx="5">
                  <c:v>0.17</c:v>
                </c:pt>
                <c:pt idx="6">
                  <c:v>0.22</c:v>
                </c:pt>
                <c:pt idx="8">
                  <c:v>0.21</c:v>
                </c:pt>
              </c:numCache>
            </c:numRef>
          </c:val>
          <c:extLst>
            <c:ext xmlns:c16="http://schemas.microsoft.com/office/drawing/2014/chart" uri="{C3380CC4-5D6E-409C-BE32-E72D297353CC}">
              <c16:uniqueId val="{00000000-CDC1-4A3B-89A0-3694E82253E7}"/>
            </c:ext>
          </c:extLst>
        </c:ser>
        <c:ser>
          <c:idx val="1"/>
          <c:order val="1"/>
          <c:tx>
            <c:strRef>
              <c:f>Sheet1!$C$1</c:f>
              <c:strCache>
                <c:ptCount val="1"/>
                <c:pt idx="0">
                  <c:v>Stayed the same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Secondary (444)</c:v>
                </c:pt>
                <c:pt idx="1">
                  <c:v>Primary (201)</c:v>
                </c:pt>
                <c:pt idx="3">
                  <c:v>Wales (13*)</c:v>
                </c:pt>
                <c:pt idx="4">
                  <c:v>Scotland (66)</c:v>
                </c:pt>
                <c:pt idx="5">
                  <c:v>Northern Ireland (18*)</c:v>
                </c:pt>
                <c:pt idx="6">
                  <c:v>England (602)</c:v>
                </c:pt>
                <c:pt idx="8">
                  <c:v>Total (699)</c:v>
                </c:pt>
              </c:strCache>
            </c:strRef>
          </c:cat>
          <c:val>
            <c:numRef>
              <c:f>Sheet1!$C$2:$C$10</c:f>
              <c:numCache>
                <c:formatCode>0%</c:formatCode>
                <c:ptCount val="9"/>
                <c:pt idx="0">
                  <c:v>0.53</c:v>
                </c:pt>
                <c:pt idx="1">
                  <c:v>0.38</c:v>
                </c:pt>
                <c:pt idx="3">
                  <c:v>0.37</c:v>
                </c:pt>
                <c:pt idx="4">
                  <c:v>0.52</c:v>
                </c:pt>
                <c:pt idx="5">
                  <c:v>0.62</c:v>
                </c:pt>
                <c:pt idx="6">
                  <c:v>0.44</c:v>
                </c:pt>
                <c:pt idx="8">
                  <c:v>0.44</c:v>
                </c:pt>
              </c:numCache>
            </c:numRef>
          </c:val>
          <c:extLst>
            <c:ext xmlns:c16="http://schemas.microsoft.com/office/drawing/2014/chart" uri="{C3380CC4-5D6E-409C-BE32-E72D297353CC}">
              <c16:uniqueId val="{00000001-CDC1-4A3B-89A0-3694E82253E7}"/>
            </c:ext>
          </c:extLst>
        </c:ser>
        <c:ser>
          <c:idx val="2"/>
          <c:order val="2"/>
          <c:tx>
            <c:strRef>
              <c:f>Sheet1!$D$1</c:f>
              <c:strCache>
                <c:ptCount val="1"/>
                <c:pt idx="0">
                  <c:v>Decreased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Secondary (444)</c:v>
                </c:pt>
                <c:pt idx="1">
                  <c:v>Primary (201)</c:v>
                </c:pt>
                <c:pt idx="3">
                  <c:v>Wales (13*)</c:v>
                </c:pt>
                <c:pt idx="4">
                  <c:v>Scotland (66)</c:v>
                </c:pt>
                <c:pt idx="5">
                  <c:v>Northern Ireland (18*)</c:v>
                </c:pt>
                <c:pt idx="6">
                  <c:v>England (602)</c:v>
                </c:pt>
                <c:pt idx="8">
                  <c:v>Total (699)</c:v>
                </c:pt>
              </c:strCache>
            </c:strRef>
          </c:cat>
          <c:val>
            <c:numRef>
              <c:f>Sheet1!$D$2:$D$10</c:f>
              <c:numCache>
                <c:formatCode>0%</c:formatCode>
                <c:ptCount val="9"/>
                <c:pt idx="0">
                  <c:v>0.16</c:v>
                </c:pt>
                <c:pt idx="1">
                  <c:v>0.15</c:v>
                </c:pt>
                <c:pt idx="3">
                  <c:v>0.36</c:v>
                </c:pt>
                <c:pt idx="4">
                  <c:v>0.23</c:v>
                </c:pt>
                <c:pt idx="5">
                  <c:v>0.11</c:v>
                </c:pt>
                <c:pt idx="6">
                  <c:v>0.14000000000000001</c:v>
                </c:pt>
                <c:pt idx="8">
                  <c:v>0.15</c:v>
                </c:pt>
              </c:numCache>
            </c:numRef>
          </c:val>
          <c:extLst>
            <c:ext xmlns:c16="http://schemas.microsoft.com/office/drawing/2014/chart" uri="{C3380CC4-5D6E-409C-BE32-E72D297353CC}">
              <c16:uniqueId val="{00000002-CDC1-4A3B-89A0-3694E82253E7}"/>
            </c:ext>
          </c:extLst>
        </c:ser>
        <c:ser>
          <c:idx val="3"/>
          <c:order val="3"/>
          <c:tx>
            <c:strRef>
              <c:f>Sheet1!$E$1</c:f>
              <c:strCache>
                <c:ptCount val="1"/>
                <c:pt idx="0">
                  <c:v>Prefer not to say / Don’t know</c:v>
                </c:pt>
              </c:strCache>
            </c:strRef>
          </c:tx>
          <c:spPr>
            <a:solidFill>
              <a:srgbClr val="FFFFFF">
                <a:lumMod val="50000"/>
                <a:lumOff val="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Secondary (444)</c:v>
                </c:pt>
                <c:pt idx="1">
                  <c:v>Primary (201)</c:v>
                </c:pt>
                <c:pt idx="3">
                  <c:v>Wales (13*)</c:v>
                </c:pt>
                <c:pt idx="4">
                  <c:v>Scotland (66)</c:v>
                </c:pt>
                <c:pt idx="5">
                  <c:v>Northern Ireland (18*)</c:v>
                </c:pt>
                <c:pt idx="6">
                  <c:v>England (602)</c:v>
                </c:pt>
                <c:pt idx="8">
                  <c:v>Total (699)</c:v>
                </c:pt>
              </c:strCache>
            </c:strRef>
          </c:cat>
          <c:val>
            <c:numRef>
              <c:f>Sheet1!$E$2:$E$10</c:f>
              <c:numCache>
                <c:formatCode>0%</c:formatCode>
                <c:ptCount val="9"/>
                <c:pt idx="0">
                  <c:v>0.14000000000000001</c:v>
                </c:pt>
                <c:pt idx="1">
                  <c:v>0.22</c:v>
                </c:pt>
                <c:pt idx="3">
                  <c:v>0.05</c:v>
                </c:pt>
                <c:pt idx="4">
                  <c:v>0.14000000000000001</c:v>
                </c:pt>
                <c:pt idx="5">
                  <c:v>0.11</c:v>
                </c:pt>
                <c:pt idx="6">
                  <c:v>0.2</c:v>
                </c:pt>
                <c:pt idx="8">
                  <c:v>0.2</c:v>
                </c:pt>
              </c:numCache>
            </c:numRef>
          </c:val>
          <c:extLst xmlns:c15="http://schemas.microsoft.com/office/drawing/2012/chart">
            <c:ext xmlns:c16="http://schemas.microsoft.com/office/drawing/2014/chart" uri="{C3380CC4-5D6E-409C-BE32-E72D297353CC}">
              <c16:uniqueId val="{00000003-CDC1-4A3B-89A0-3694E82253E7}"/>
            </c:ext>
          </c:extLst>
        </c:ser>
        <c:dLbls>
          <c:dLblPos val="ctr"/>
          <c:showLegendKey val="0"/>
          <c:showVal val="1"/>
          <c:showCatName val="0"/>
          <c:showSerName val="0"/>
          <c:showPercent val="0"/>
          <c:showBubbleSize val="0"/>
        </c:dLbls>
        <c:gapWidth val="45"/>
        <c:overlap val="100"/>
        <c:axId val="1383545119"/>
        <c:axId val="1383548031"/>
        <c:extLst/>
      </c:barChart>
      <c:catAx>
        <c:axId val="13835451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max val="1.1000000000000001"/>
          <c:min val="0"/>
        </c:scaling>
        <c:delete val="1"/>
        <c:axPos val="b"/>
        <c:numFmt formatCode="0%" sourceLinked="1"/>
        <c:majorTickMark val="out"/>
        <c:minorTickMark val="none"/>
        <c:tickLblPos val="nextTo"/>
        <c:crossAx val="1383545119"/>
        <c:crosses val="autoZero"/>
        <c:crossBetween val="between"/>
      </c:valAx>
      <c:spPr>
        <a:noFill/>
        <a:ln>
          <a:noFill/>
        </a:ln>
        <a:effectLst/>
      </c:spPr>
    </c:plotArea>
    <c:legend>
      <c:legendPos val="b"/>
      <c:layout>
        <c:manualLayout>
          <c:xMode val="edge"/>
          <c:yMode val="edge"/>
          <c:x val="4.6606700204141149E-2"/>
          <c:y val="0.9191029812548599"/>
          <c:w val="0.791045858850977"/>
          <c:h val="8.089701874514007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0"/>
          <c:tx>
            <c:strRef>
              <c:f>Sheet1!$B$1</c:f>
              <c:strCache>
                <c:ptCount val="1"/>
                <c:pt idx="0">
                  <c:v>Column1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Other</c:v>
                </c:pt>
                <c:pt idx="1">
                  <c:v>No lasting change</c:v>
                </c:pt>
                <c:pt idx="3">
                  <c:v>Staffing increase</c:v>
                </c:pt>
                <c:pt idx="4">
                  <c:v>Staffing decrease</c:v>
                </c:pt>
                <c:pt idx="6">
                  <c:v>Space increase</c:v>
                </c:pt>
                <c:pt idx="7">
                  <c:v>Space decrease</c:v>
                </c:pt>
                <c:pt idx="9">
                  <c:v>Increased investment</c:v>
                </c:pt>
                <c:pt idx="10">
                  <c:v>Decreased investment</c:v>
                </c:pt>
              </c:strCache>
            </c:strRef>
          </c:cat>
          <c:val>
            <c:numRef>
              <c:f>Sheet1!$B$2:$B$12</c:f>
              <c:numCache>
                <c:formatCode>0%</c:formatCode>
                <c:ptCount val="11"/>
                <c:pt idx="0">
                  <c:v>0.13</c:v>
                </c:pt>
                <c:pt idx="1">
                  <c:v>0.61</c:v>
                </c:pt>
                <c:pt idx="3">
                  <c:v>0.01</c:v>
                </c:pt>
                <c:pt idx="4">
                  <c:v>0.11</c:v>
                </c:pt>
                <c:pt idx="6">
                  <c:v>0.02</c:v>
                </c:pt>
                <c:pt idx="7">
                  <c:v>0.05</c:v>
                </c:pt>
                <c:pt idx="9">
                  <c:v>0.06</c:v>
                </c:pt>
                <c:pt idx="10">
                  <c:v>0.12</c:v>
                </c:pt>
              </c:numCache>
            </c:numRef>
          </c:val>
          <c:extLst>
            <c:ext xmlns:c16="http://schemas.microsoft.com/office/drawing/2014/chart" uri="{C3380CC4-5D6E-409C-BE32-E72D297353CC}">
              <c16:uniqueId val="{00000000-1991-40C6-A2C5-E9DF9DA36923}"/>
            </c:ext>
          </c:extLst>
        </c:ser>
        <c:dLbls>
          <c:dLblPos val="outEnd"/>
          <c:showLegendKey val="0"/>
          <c:showVal val="1"/>
          <c:showCatName val="0"/>
          <c:showSerName val="0"/>
          <c:showPercent val="0"/>
          <c:showBubbleSize val="0"/>
        </c:dLbls>
        <c:gapWidth val="45"/>
        <c:axId val="1383545119"/>
        <c:axId val="1383548031"/>
      </c:barChart>
      <c:catAx>
        <c:axId val="13835451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b"/>
        <c:numFmt formatCode="0%" sourceLinked="1"/>
        <c:majorTickMark val="out"/>
        <c:minorTickMark val="none"/>
        <c:tickLblPos val="nextTo"/>
        <c:crossAx val="1383545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Sheet1!$B$1</c:f>
              <c:strCache>
                <c:ptCount val="1"/>
                <c:pt idx="0">
                  <c:v>Yes</c:v>
                </c:pt>
              </c:strCache>
            </c:strRef>
          </c:tx>
          <c:spPr>
            <a:solidFill>
              <a:schemeClr val="accent1"/>
            </a:solidFill>
            <a:ln>
              <a:noFill/>
            </a:ln>
            <a:effectLst/>
          </c:spPr>
          <c:invertIfNegative val="0"/>
          <c:dPt>
            <c:idx val="8"/>
            <c:invertIfNegative val="0"/>
            <c:bubble3D val="0"/>
            <c:spPr>
              <a:solidFill>
                <a:srgbClr val="798FD8"/>
              </a:solidFill>
              <a:ln>
                <a:noFill/>
              </a:ln>
              <a:effectLst/>
            </c:spPr>
            <c:extLst>
              <c:ext xmlns:c16="http://schemas.microsoft.com/office/drawing/2014/chart" uri="{C3380CC4-5D6E-409C-BE32-E72D297353CC}">
                <c16:uniqueId val="{00000000-AE46-4DE7-A740-B8078438446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Secondary (535)</c:v>
                </c:pt>
                <c:pt idx="1">
                  <c:v>Primary (920)</c:v>
                </c:pt>
                <c:pt idx="3">
                  <c:v>Wales (50)</c:v>
                </c:pt>
                <c:pt idx="4">
                  <c:v>Scotland (177)</c:v>
                </c:pt>
                <c:pt idx="5">
                  <c:v>Northern Ireland (86)</c:v>
                </c:pt>
                <c:pt idx="6">
                  <c:v>England (1239)</c:v>
                </c:pt>
                <c:pt idx="8">
                  <c:v>Total 2019 (1595)</c:v>
                </c:pt>
                <c:pt idx="9">
                  <c:v>Total 2022 (1535)</c:v>
                </c:pt>
              </c:strCache>
            </c:strRef>
          </c:cat>
          <c:val>
            <c:numRef>
              <c:f>Sheet1!$B$2:$B$11</c:f>
              <c:numCache>
                <c:formatCode>0%</c:formatCode>
                <c:ptCount val="10"/>
                <c:pt idx="0">
                  <c:v>0.87</c:v>
                </c:pt>
                <c:pt idx="1">
                  <c:v>0.28999999999999998</c:v>
                </c:pt>
                <c:pt idx="3">
                  <c:v>0.23</c:v>
                </c:pt>
                <c:pt idx="4">
                  <c:v>0.32</c:v>
                </c:pt>
                <c:pt idx="5">
                  <c:v>0.4</c:v>
                </c:pt>
                <c:pt idx="6">
                  <c:v>0.43</c:v>
                </c:pt>
                <c:pt idx="8">
                  <c:v>0.54</c:v>
                </c:pt>
                <c:pt idx="9">
                  <c:v>0.41</c:v>
                </c:pt>
              </c:numCache>
            </c:numRef>
          </c:val>
          <c:extLst>
            <c:ext xmlns:c16="http://schemas.microsoft.com/office/drawing/2014/chart" uri="{C3380CC4-5D6E-409C-BE32-E72D297353CC}">
              <c16:uniqueId val="{00000000-2607-4EE8-B72A-3081196628F0}"/>
            </c:ext>
          </c:extLst>
        </c:ser>
        <c:ser>
          <c:idx val="1"/>
          <c:order val="1"/>
          <c:tx>
            <c:strRef>
              <c:f>Sheet1!$C$1</c:f>
              <c:strCache>
                <c:ptCount val="1"/>
                <c:pt idx="0">
                  <c:v>No</c:v>
                </c:pt>
              </c:strCache>
            </c:strRef>
          </c:tx>
          <c:spPr>
            <a:solidFill>
              <a:schemeClr val="accent2"/>
            </a:solidFill>
            <a:ln>
              <a:noFill/>
            </a:ln>
            <a:effectLst/>
          </c:spPr>
          <c:invertIfNegative val="0"/>
          <c:dPt>
            <c:idx val="8"/>
            <c:invertIfNegative val="0"/>
            <c:bubble3D val="0"/>
            <c:spPr>
              <a:solidFill>
                <a:srgbClr val="B5A0CD"/>
              </a:solidFill>
              <a:ln>
                <a:noFill/>
              </a:ln>
              <a:effectLst/>
            </c:spPr>
            <c:extLst>
              <c:ext xmlns:c16="http://schemas.microsoft.com/office/drawing/2014/chart" uri="{C3380CC4-5D6E-409C-BE32-E72D297353CC}">
                <c16:uniqueId val="{00000001-AE46-4DE7-A740-B8078438446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Secondary (535)</c:v>
                </c:pt>
                <c:pt idx="1">
                  <c:v>Primary (920)</c:v>
                </c:pt>
                <c:pt idx="3">
                  <c:v>Wales (50)</c:v>
                </c:pt>
                <c:pt idx="4">
                  <c:v>Scotland (177)</c:v>
                </c:pt>
                <c:pt idx="5">
                  <c:v>Northern Ireland (86)</c:v>
                </c:pt>
                <c:pt idx="6">
                  <c:v>England (1239)</c:v>
                </c:pt>
                <c:pt idx="8">
                  <c:v>Total 2019 (1595)</c:v>
                </c:pt>
                <c:pt idx="9">
                  <c:v>Total 2022 (1535)</c:v>
                </c:pt>
              </c:strCache>
            </c:strRef>
          </c:cat>
          <c:val>
            <c:numRef>
              <c:f>Sheet1!$C$2:$C$11</c:f>
              <c:numCache>
                <c:formatCode>0%</c:formatCode>
                <c:ptCount val="10"/>
                <c:pt idx="0">
                  <c:v>0.13</c:v>
                </c:pt>
                <c:pt idx="1">
                  <c:v>0.7</c:v>
                </c:pt>
                <c:pt idx="3">
                  <c:v>0.77</c:v>
                </c:pt>
                <c:pt idx="4">
                  <c:v>0.67</c:v>
                </c:pt>
                <c:pt idx="5">
                  <c:v>0.6</c:v>
                </c:pt>
                <c:pt idx="6">
                  <c:v>0.56999999999999995</c:v>
                </c:pt>
                <c:pt idx="8">
                  <c:v>0.45</c:v>
                </c:pt>
                <c:pt idx="9">
                  <c:v>0.57999999999999996</c:v>
                </c:pt>
              </c:numCache>
            </c:numRef>
          </c:val>
          <c:extLst>
            <c:ext xmlns:c16="http://schemas.microsoft.com/office/drawing/2014/chart" uri="{C3380CC4-5D6E-409C-BE32-E72D297353CC}">
              <c16:uniqueId val="{00000001-2607-4EE8-B72A-3081196628F0}"/>
            </c:ext>
          </c:extLst>
        </c:ser>
        <c:dLbls>
          <c:dLblPos val="ctr"/>
          <c:showLegendKey val="0"/>
          <c:showVal val="1"/>
          <c:showCatName val="0"/>
          <c:showSerName val="0"/>
          <c:showPercent val="0"/>
          <c:showBubbleSize val="0"/>
        </c:dLbls>
        <c:gapWidth val="45"/>
        <c:overlap val="100"/>
        <c:axId val="1383545119"/>
        <c:axId val="1383548031"/>
      </c:barChart>
      <c:catAx>
        <c:axId val="13835451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b"/>
        <c:numFmt formatCode="0%" sourceLinked="1"/>
        <c:majorTickMark val="none"/>
        <c:minorTickMark val="none"/>
        <c:tickLblPos val="nextTo"/>
        <c:crossAx val="1383545119"/>
        <c:crosses val="autoZero"/>
        <c:crossBetween val="between"/>
      </c:valAx>
      <c:spPr>
        <a:noFill/>
        <a:ln>
          <a:noFill/>
        </a:ln>
        <a:effectLst/>
      </c:spPr>
    </c:plotArea>
    <c:legend>
      <c:legendPos val="b"/>
      <c:layout>
        <c:manualLayout>
          <c:xMode val="edge"/>
          <c:yMode val="edge"/>
          <c:x val="0.50305936674303675"/>
          <c:y val="0.90547902060187679"/>
          <c:w val="0.1142826043065687"/>
          <c:h val="6.164426706935605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968098656785548"/>
          <c:y val="6.5497076023391818E-2"/>
          <c:w val="0.47335822911841902"/>
          <c:h val="0.93450292397660817"/>
        </c:manualLayout>
      </c:layout>
      <c:barChart>
        <c:barDir val="bar"/>
        <c:grouping val="clustered"/>
        <c:varyColors val="0"/>
        <c:ser>
          <c:idx val="0"/>
          <c:order val="0"/>
          <c:tx>
            <c:strRef>
              <c:f>Sheet1!$B$1</c:f>
              <c:strCache>
                <c:ptCount val="1"/>
                <c:pt idx="0">
                  <c:v>Yes</c:v>
                </c:pt>
              </c:strCache>
            </c:strRef>
          </c:tx>
          <c:spPr>
            <a:solidFill>
              <a:schemeClr val="accent1"/>
            </a:solidFill>
            <a:ln>
              <a:noFill/>
            </a:ln>
            <a:effectLst/>
          </c:spPr>
          <c:invertIfNegative val="0"/>
          <c:dLbls>
            <c:dLbl>
              <c:idx val="3"/>
              <c:tx>
                <c:rich>
                  <a:bodyPr/>
                  <a:lstStyle/>
                  <a:p>
                    <a:fld id="{BCD816AD-6F48-43C6-A194-F5E17B3F3AD5}" type="VALUE">
                      <a:rPr lang="en-US">
                        <a:solidFill>
                          <a:schemeClr val="bg1">
                            <a:lumMod val="65000"/>
                          </a:schemeClr>
                        </a:solidFill>
                      </a:rPr>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30A-46B3-982E-7BED66CF66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This is the level of resource we can afford in our current budget</c:v>
                </c:pt>
                <c:pt idx="1">
                  <c:v>Appropriate levels of staffing are achieved through utilising other staff members</c:v>
                </c:pt>
                <c:pt idx="2">
                  <c:v>Pupils and volunteers run the space</c:v>
                </c:pt>
                <c:pt idx="3">
                  <c:v>We have been unable to recruit suitable member(s) of staff</c:v>
                </c:pt>
                <c:pt idx="4">
                  <c:v>Other</c:v>
                </c:pt>
                <c:pt idx="5">
                  <c:v>Don't know</c:v>
                </c:pt>
                <c:pt idx="6">
                  <c:v>Prefer not to say</c:v>
                </c:pt>
              </c:strCache>
            </c:strRef>
          </c:cat>
          <c:val>
            <c:numRef>
              <c:f>Sheet1!$B$2:$B$8</c:f>
              <c:numCache>
                <c:formatCode>0%</c:formatCode>
                <c:ptCount val="7"/>
                <c:pt idx="0">
                  <c:v>0.54</c:v>
                </c:pt>
                <c:pt idx="1">
                  <c:v>0.3</c:v>
                </c:pt>
                <c:pt idx="2">
                  <c:v>0.2</c:v>
                </c:pt>
                <c:pt idx="3">
                  <c:v>0.01</c:v>
                </c:pt>
                <c:pt idx="4">
                  <c:v>0.05</c:v>
                </c:pt>
                <c:pt idx="5">
                  <c:v>7.0000000000000007E-2</c:v>
                </c:pt>
                <c:pt idx="6">
                  <c:v>0.01</c:v>
                </c:pt>
              </c:numCache>
            </c:numRef>
          </c:val>
          <c:extLst>
            <c:ext xmlns:c16="http://schemas.microsoft.com/office/drawing/2014/chart" uri="{C3380CC4-5D6E-409C-BE32-E72D297353CC}">
              <c16:uniqueId val="{00000003-630A-46B3-982E-7BED66CF6692}"/>
            </c:ext>
          </c:extLst>
        </c:ser>
        <c:dLbls>
          <c:dLblPos val="ctr"/>
          <c:showLegendKey val="0"/>
          <c:showVal val="1"/>
          <c:showCatName val="0"/>
          <c:showSerName val="0"/>
          <c:showPercent val="0"/>
          <c:showBubbleSize val="0"/>
        </c:dLbls>
        <c:gapWidth val="45"/>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t"/>
        <c:numFmt formatCode="0%" sourceLinked="1"/>
        <c:majorTickMark val="none"/>
        <c:minorTickMark val="none"/>
        <c:tickLblPos val="nextTo"/>
        <c:crossAx val="1383545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236812503700197"/>
          <c:y val="3.971631205673759E-2"/>
          <c:w val="0.64006295265723367"/>
          <c:h val="0.95460992907801423"/>
        </c:manualLayout>
      </c:layout>
      <c:barChart>
        <c:barDir val="bar"/>
        <c:grouping val="clustered"/>
        <c:varyColors val="0"/>
        <c:ser>
          <c:idx val="0"/>
          <c:order val="0"/>
          <c:tx>
            <c:strRef>
              <c:f>Sheet1!$B$1</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Yes - an academic qualification</c:v>
                </c:pt>
                <c:pt idx="1">
                  <c:v>Yes - training</c:v>
                </c:pt>
                <c:pt idx="2">
                  <c:v>Yes - a professional qualification</c:v>
                </c:pt>
                <c:pt idx="3">
                  <c:v>None of these</c:v>
                </c:pt>
                <c:pt idx="4">
                  <c:v>Yes - Any</c:v>
                </c:pt>
                <c:pt idx="5">
                  <c:v>Don't know</c:v>
                </c:pt>
              </c:strCache>
            </c:strRef>
          </c:cat>
          <c:val>
            <c:numRef>
              <c:f>Sheet1!$B$2:$B$7</c:f>
              <c:numCache>
                <c:formatCode>0%</c:formatCode>
                <c:ptCount val="6"/>
                <c:pt idx="0">
                  <c:v>0.59</c:v>
                </c:pt>
                <c:pt idx="1">
                  <c:v>0.57999999999999996</c:v>
                </c:pt>
                <c:pt idx="2">
                  <c:v>0.4</c:v>
                </c:pt>
                <c:pt idx="3">
                  <c:v>0.11</c:v>
                </c:pt>
                <c:pt idx="4">
                  <c:v>0.85</c:v>
                </c:pt>
                <c:pt idx="5">
                  <c:v>0.05</c:v>
                </c:pt>
              </c:numCache>
            </c:numRef>
          </c:val>
          <c:extLst>
            <c:ext xmlns:c16="http://schemas.microsoft.com/office/drawing/2014/chart" uri="{C3380CC4-5D6E-409C-BE32-E72D297353CC}">
              <c16:uniqueId val="{00000001-1AEB-46A0-8840-AFC9DD6A2E99}"/>
            </c:ext>
          </c:extLst>
        </c:ser>
        <c:dLbls>
          <c:dLblPos val="ctr"/>
          <c:showLegendKey val="0"/>
          <c:showVal val="1"/>
          <c:showCatName val="0"/>
          <c:showSerName val="0"/>
          <c:showPercent val="0"/>
          <c:showBubbleSize val="0"/>
        </c:dLbls>
        <c:gapWidth val="45"/>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t"/>
        <c:numFmt formatCode="0%" sourceLinked="1"/>
        <c:majorTickMark val="none"/>
        <c:minorTickMark val="none"/>
        <c:tickLblPos val="nextTo"/>
        <c:crossAx val="1383545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236812503700197"/>
          <c:y val="3.971631205673759E-2"/>
          <c:w val="0.64006295265723367"/>
          <c:h val="0.95460992907801423"/>
        </c:manualLayout>
      </c:layout>
      <c:barChart>
        <c:barDir val="bar"/>
        <c:grouping val="clustered"/>
        <c:varyColors val="0"/>
        <c:ser>
          <c:idx val="0"/>
          <c:order val="0"/>
          <c:tx>
            <c:strRef>
              <c:f>Sheet1!$B$1</c:f>
              <c:strCache>
                <c:ptCount val="1"/>
                <c:pt idx="0">
                  <c:v>Primary (240)</c:v>
                </c:pt>
              </c:strCache>
            </c:strRef>
          </c:tx>
          <c:spPr>
            <a:solidFill>
              <a:srgbClr val="E8009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Yes - training</c:v>
                </c:pt>
                <c:pt idx="1">
                  <c:v>Yes - an academic qualification</c:v>
                </c:pt>
                <c:pt idx="2">
                  <c:v>Yes - a professional qualification</c:v>
                </c:pt>
                <c:pt idx="3">
                  <c:v>Yes - Any</c:v>
                </c:pt>
                <c:pt idx="4">
                  <c:v>None of these</c:v>
                </c:pt>
                <c:pt idx="5">
                  <c:v>Don't know</c:v>
                </c:pt>
              </c:strCache>
            </c:strRef>
          </c:cat>
          <c:val>
            <c:numRef>
              <c:f>Sheet1!$B$2:$B$7</c:f>
              <c:numCache>
                <c:formatCode>0%</c:formatCode>
                <c:ptCount val="6"/>
                <c:pt idx="0">
                  <c:v>0.54</c:v>
                </c:pt>
                <c:pt idx="1">
                  <c:v>0.47</c:v>
                </c:pt>
                <c:pt idx="2">
                  <c:v>0.3</c:v>
                </c:pt>
                <c:pt idx="3">
                  <c:v>0.76</c:v>
                </c:pt>
                <c:pt idx="4">
                  <c:v>0.16</c:v>
                </c:pt>
                <c:pt idx="5">
                  <c:v>0.08</c:v>
                </c:pt>
              </c:numCache>
            </c:numRef>
          </c:val>
          <c:extLst>
            <c:ext xmlns:c16="http://schemas.microsoft.com/office/drawing/2014/chart" uri="{C3380CC4-5D6E-409C-BE32-E72D297353CC}">
              <c16:uniqueId val="{00000000-3865-4868-87FE-887438BAFF12}"/>
            </c:ext>
          </c:extLst>
        </c:ser>
        <c:ser>
          <c:idx val="1"/>
          <c:order val="1"/>
          <c:tx>
            <c:strRef>
              <c:f>Sheet1!$C$1</c:f>
              <c:strCache>
                <c:ptCount val="1"/>
                <c:pt idx="0">
                  <c:v>Secondary (498)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Yes - training</c:v>
                </c:pt>
                <c:pt idx="1">
                  <c:v>Yes - an academic qualification</c:v>
                </c:pt>
                <c:pt idx="2">
                  <c:v>Yes - a professional qualification</c:v>
                </c:pt>
                <c:pt idx="3">
                  <c:v>Yes - Any</c:v>
                </c:pt>
                <c:pt idx="4">
                  <c:v>None of these</c:v>
                </c:pt>
                <c:pt idx="5">
                  <c:v>Don't know</c:v>
                </c:pt>
              </c:strCache>
            </c:strRef>
          </c:cat>
          <c:val>
            <c:numRef>
              <c:f>Sheet1!$C$2:$C$7</c:f>
              <c:numCache>
                <c:formatCode>0%</c:formatCode>
                <c:ptCount val="6"/>
                <c:pt idx="0">
                  <c:v>0.65</c:v>
                </c:pt>
                <c:pt idx="1">
                  <c:v>0.73</c:v>
                </c:pt>
                <c:pt idx="2">
                  <c:v>0.55000000000000004</c:v>
                </c:pt>
                <c:pt idx="3">
                  <c:v>0.95</c:v>
                </c:pt>
                <c:pt idx="4">
                  <c:v>0.04</c:v>
                </c:pt>
                <c:pt idx="5">
                  <c:v>0.01</c:v>
                </c:pt>
              </c:numCache>
            </c:numRef>
          </c:val>
          <c:extLst>
            <c:ext xmlns:c16="http://schemas.microsoft.com/office/drawing/2014/chart" uri="{C3380CC4-5D6E-409C-BE32-E72D297353CC}">
              <c16:uniqueId val="{00000001-3865-4868-87FE-887438BAFF12}"/>
            </c:ext>
          </c:extLst>
        </c:ser>
        <c:dLbls>
          <c:dLblPos val="outEnd"/>
          <c:showLegendKey val="0"/>
          <c:showVal val="1"/>
          <c:showCatName val="0"/>
          <c:showSerName val="0"/>
          <c:showPercent val="0"/>
          <c:showBubbleSize val="0"/>
        </c:dLbls>
        <c:gapWidth val="45"/>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t"/>
        <c:numFmt formatCode="0%" sourceLinked="1"/>
        <c:majorTickMark val="none"/>
        <c:minorTickMark val="none"/>
        <c:tickLblPos val="nextTo"/>
        <c:crossAx val="1383545119"/>
        <c:crosses val="autoZero"/>
        <c:crossBetween val="between"/>
      </c:valAx>
      <c:spPr>
        <a:noFill/>
        <a:ln>
          <a:noFill/>
        </a:ln>
        <a:effectLst/>
      </c:spPr>
    </c:plotArea>
    <c:legend>
      <c:legendPos val="b"/>
      <c:layout>
        <c:manualLayout>
          <c:xMode val="edge"/>
          <c:yMode val="edge"/>
          <c:x val="0.51427051881672681"/>
          <c:y val="0.91058008198413387"/>
          <c:w val="0.38749886527341981"/>
          <c:h val="6.320268955144653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Other paid staff</c:v>
                </c:pt>
              </c:strCache>
            </c:strRef>
          </c:tx>
          <c:spPr>
            <a:solidFill>
              <a:schemeClr val="accent1"/>
            </a:solidFill>
            <a:ln>
              <a:noFill/>
            </a:ln>
            <a:effectLst/>
          </c:spPr>
          <c:invertIfNegative val="0"/>
          <c:dPt>
            <c:idx val="9"/>
            <c:invertIfNegative val="0"/>
            <c:bubble3D val="0"/>
            <c:spPr>
              <a:solidFill>
                <a:srgbClr val="798FD8"/>
              </a:solidFill>
              <a:ln>
                <a:noFill/>
              </a:ln>
              <a:effectLst/>
            </c:spPr>
            <c:extLst>
              <c:ext xmlns:c16="http://schemas.microsoft.com/office/drawing/2014/chart" uri="{C3380CC4-5D6E-409C-BE32-E72D297353CC}">
                <c16:uniqueId val="{00000001-F6E6-40F5-8E6F-8711E7ABC16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1">
                  <c:v>Secondary (535)</c:v>
                </c:pt>
                <c:pt idx="2">
                  <c:v>Primary (920)</c:v>
                </c:pt>
                <c:pt idx="4">
                  <c:v>Wales (50)</c:v>
                </c:pt>
                <c:pt idx="5">
                  <c:v>Scotland (177)</c:v>
                </c:pt>
                <c:pt idx="6">
                  <c:v>Northern Ireland (86)</c:v>
                </c:pt>
                <c:pt idx="7">
                  <c:v>England (1239)</c:v>
                </c:pt>
                <c:pt idx="9">
                  <c:v>Total 2019 (1595)</c:v>
                </c:pt>
                <c:pt idx="10">
                  <c:v>Total 2022 (1552)</c:v>
                </c:pt>
              </c:strCache>
            </c:strRef>
          </c:cat>
          <c:val>
            <c:numRef>
              <c:f>Sheet1!$B$2:$B$12</c:f>
              <c:numCache>
                <c:formatCode>0%</c:formatCode>
                <c:ptCount val="11"/>
                <c:pt idx="1">
                  <c:v>0.17</c:v>
                </c:pt>
                <c:pt idx="2">
                  <c:v>0.11</c:v>
                </c:pt>
                <c:pt idx="4">
                  <c:v>0.11</c:v>
                </c:pt>
                <c:pt idx="5">
                  <c:v>7.0000000000000007E-2</c:v>
                </c:pt>
                <c:pt idx="6">
                  <c:v>0.13</c:v>
                </c:pt>
                <c:pt idx="7">
                  <c:v>0.12</c:v>
                </c:pt>
                <c:pt idx="9">
                  <c:v>0.16</c:v>
                </c:pt>
                <c:pt idx="10">
                  <c:v>0.12</c:v>
                </c:pt>
              </c:numCache>
            </c:numRef>
          </c:val>
          <c:extLst>
            <c:ext xmlns:c16="http://schemas.microsoft.com/office/drawing/2014/chart" uri="{C3380CC4-5D6E-409C-BE32-E72D297353CC}">
              <c16:uniqueId val="{00000000-C28A-4364-A65A-92C043F5086B}"/>
            </c:ext>
          </c:extLst>
        </c:ser>
        <c:ser>
          <c:idx val="1"/>
          <c:order val="1"/>
          <c:tx>
            <c:strRef>
              <c:f>Sheet1!$C$1</c:f>
              <c:strCache>
                <c:ptCount val="1"/>
                <c:pt idx="0">
                  <c:v>Volunteers</c:v>
                </c:pt>
              </c:strCache>
            </c:strRef>
          </c:tx>
          <c:spPr>
            <a:solidFill>
              <a:schemeClr val="accent2"/>
            </a:solidFill>
            <a:ln>
              <a:noFill/>
            </a:ln>
            <a:effectLst/>
          </c:spPr>
          <c:invertIfNegative val="0"/>
          <c:dPt>
            <c:idx val="9"/>
            <c:invertIfNegative val="0"/>
            <c:bubble3D val="0"/>
            <c:spPr>
              <a:solidFill>
                <a:srgbClr val="B5A0CD"/>
              </a:solidFill>
              <a:ln>
                <a:noFill/>
              </a:ln>
              <a:effectLst/>
            </c:spPr>
            <c:extLst>
              <c:ext xmlns:c16="http://schemas.microsoft.com/office/drawing/2014/chart" uri="{C3380CC4-5D6E-409C-BE32-E72D297353CC}">
                <c16:uniqueId val="{00000000-F6E6-40F5-8E6F-8711E7ABC16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1">
                  <c:v>Secondary (535)</c:v>
                </c:pt>
                <c:pt idx="2">
                  <c:v>Primary (920)</c:v>
                </c:pt>
                <c:pt idx="4">
                  <c:v>Wales (50)</c:v>
                </c:pt>
                <c:pt idx="5">
                  <c:v>Scotland (177)</c:v>
                </c:pt>
                <c:pt idx="6">
                  <c:v>Northern Ireland (86)</c:v>
                </c:pt>
                <c:pt idx="7">
                  <c:v>England (1239)</c:v>
                </c:pt>
                <c:pt idx="9">
                  <c:v>Total 2019 (1595)</c:v>
                </c:pt>
                <c:pt idx="10">
                  <c:v>Total 2022 (1552)</c:v>
                </c:pt>
              </c:strCache>
            </c:strRef>
          </c:cat>
          <c:val>
            <c:numRef>
              <c:f>Sheet1!$C$2:$C$12</c:f>
              <c:numCache>
                <c:formatCode>0%</c:formatCode>
                <c:ptCount val="11"/>
                <c:pt idx="1">
                  <c:v>0.06</c:v>
                </c:pt>
                <c:pt idx="2">
                  <c:v>0.14000000000000001</c:v>
                </c:pt>
                <c:pt idx="4">
                  <c:v>0.13</c:v>
                </c:pt>
                <c:pt idx="5">
                  <c:v>0.09</c:v>
                </c:pt>
                <c:pt idx="6">
                  <c:v>0.03</c:v>
                </c:pt>
                <c:pt idx="7">
                  <c:v>0.13</c:v>
                </c:pt>
                <c:pt idx="9">
                  <c:v>0.23</c:v>
                </c:pt>
                <c:pt idx="10">
                  <c:v>0.13</c:v>
                </c:pt>
              </c:numCache>
            </c:numRef>
          </c:val>
          <c:extLst>
            <c:ext xmlns:c16="http://schemas.microsoft.com/office/drawing/2014/chart" uri="{C3380CC4-5D6E-409C-BE32-E72D297353CC}">
              <c16:uniqueId val="{00000001-C28A-4364-A65A-92C043F5086B}"/>
            </c:ext>
          </c:extLst>
        </c:ser>
        <c:dLbls>
          <c:dLblPos val="ctr"/>
          <c:showLegendKey val="0"/>
          <c:showVal val="1"/>
          <c:showCatName val="0"/>
          <c:showSerName val="0"/>
          <c:showPercent val="0"/>
          <c:showBubbleSize val="0"/>
        </c:dLbls>
        <c:gapWidth val="45"/>
        <c:axId val="1383545119"/>
        <c:axId val="1383548031"/>
      </c:barChart>
      <c:catAx>
        <c:axId val="13835451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b"/>
        <c:numFmt formatCode="0%" sourceLinked="1"/>
        <c:majorTickMark val="none"/>
        <c:minorTickMark val="none"/>
        <c:tickLblPos val="nextTo"/>
        <c:crossAx val="1383545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Yes</c:v>
                </c:pt>
                <c:pt idx="1">
                  <c:v>No </c:v>
                </c:pt>
                <c:pt idx="2">
                  <c:v>Prefer not to say</c:v>
                </c:pt>
                <c:pt idx="3">
                  <c:v>Don’t know</c:v>
                </c:pt>
              </c:strCache>
            </c:strRef>
          </c:cat>
          <c:val>
            <c:numRef>
              <c:f>Sheet1!$B$2:$B$5</c:f>
              <c:numCache>
                <c:formatCode>0%</c:formatCode>
                <c:ptCount val="4"/>
                <c:pt idx="0">
                  <c:v>0.33</c:v>
                </c:pt>
                <c:pt idx="1">
                  <c:v>0.6</c:v>
                </c:pt>
                <c:pt idx="2">
                  <c:v>0.03</c:v>
                </c:pt>
                <c:pt idx="3">
                  <c:v>0.05</c:v>
                </c:pt>
              </c:numCache>
            </c:numRef>
          </c:val>
          <c:extLst>
            <c:ext xmlns:c16="http://schemas.microsoft.com/office/drawing/2014/chart" uri="{C3380CC4-5D6E-409C-BE32-E72D297353CC}">
              <c16:uniqueId val="{00000001-CD0F-4D89-BF9C-8407A819A740}"/>
            </c:ext>
          </c:extLst>
        </c:ser>
        <c:dLbls>
          <c:dLblPos val="ctr"/>
          <c:showLegendKey val="0"/>
          <c:showVal val="1"/>
          <c:showCatName val="0"/>
          <c:showSerName val="0"/>
          <c:showPercent val="0"/>
          <c:showBubbleSize val="0"/>
        </c:dLbls>
        <c:gapWidth val="45"/>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t"/>
        <c:numFmt formatCode="0%" sourceLinked="1"/>
        <c:majorTickMark val="none"/>
        <c:minorTickMark val="none"/>
        <c:tickLblPos val="nextTo"/>
        <c:crossAx val="1383545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Sheet1!$B$1</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Other (31)</c:v>
                </c:pt>
                <c:pt idx="1">
                  <c:v>Special (176)</c:v>
                </c:pt>
                <c:pt idx="2">
                  <c:v>Free School (93)</c:v>
                </c:pt>
                <c:pt idx="3">
                  <c:v>LA maintained (1980)</c:v>
                </c:pt>
                <c:pt idx="4">
                  <c:v>Academy (921)</c:v>
                </c:pt>
                <c:pt idx="5">
                  <c:v>Independent (281)</c:v>
                </c:pt>
                <c:pt idx="6">
                  <c:v>College with 16-19 provision (37)</c:v>
                </c:pt>
              </c:strCache>
            </c:strRef>
          </c:cat>
          <c:val>
            <c:numRef>
              <c:f>Sheet1!$B$2:$B$8</c:f>
              <c:numCache>
                <c:formatCode>0%</c:formatCode>
                <c:ptCount val="7"/>
                <c:pt idx="0">
                  <c:v>0.54</c:v>
                </c:pt>
                <c:pt idx="1">
                  <c:v>0.76</c:v>
                </c:pt>
                <c:pt idx="2">
                  <c:v>0.84</c:v>
                </c:pt>
                <c:pt idx="3">
                  <c:v>0.89</c:v>
                </c:pt>
                <c:pt idx="4">
                  <c:v>0.91</c:v>
                </c:pt>
                <c:pt idx="5">
                  <c:v>0.92</c:v>
                </c:pt>
                <c:pt idx="6">
                  <c:v>1</c:v>
                </c:pt>
              </c:numCache>
            </c:numRef>
          </c:val>
          <c:extLst>
            <c:ext xmlns:c16="http://schemas.microsoft.com/office/drawing/2014/chart" uri="{C3380CC4-5D6E-409C-BE32-E72D297353CC}">
              <c16:uniqueId val="{00000000-47F3-4377-8E9A-6BAEA487D764}"/>
            </c:ext>
          </c:extLst>
        </c:ser>
        <c:ser>
          <c:idx val="1"/>
          <c:order val="1"/>
          <c:tx>
            <c:strRef>
              <c:f>Sheet1!$C$1</c:f>
              <c:strCache>
                <c:ptCount val="1"/>
                <c:pt idx="0">
                  <c:v>No</c:v>
                </c:pt>
              </c:strCache>
            </c:strRef>
          </c:tx>
          <c:spPr>
            <a:solidFill>
              <a:schemeClr val="accent2"/>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0-FE39-4150-BBB1-E40A405A7B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Other (31)</c:v>
                </c:pt>
                <c:pt idx="1">
                  <c:v>Special (176)</c:v>
                </c:pt>
                <c:pt idx="2">
                  <c:v>Free School (93)</c:v>
                </c:pt>
                <c:pt idx="3">
                  <c:v>LA maintained (1980)</c:v>
                </c:pt>
                <c:pt idx="4">
                  <c:v>Academy (921)</c:v>
                </c:pt>
                <c:pt idx="5">
                  <c:v>Independent (281)</c:v>
                </c:pt>
                <c:pt idx="6">
                  <c:v>College with 16-19 provision (37)</c:v>
                </c:pt>
              </c:strCache>
            </c:strRef>
          </c:cat>
          <c:val>
            <c:numRef>
              <c:f>Sheet1!$C$2:$C$8</c:f>
              <c:numCache>
                <c:formatCode>0%</c:formatCode>
                <c:ptCount val="7"/>
                <c:pt idx="0">
                  <c:v>0.46</c:v>
                </c:pt>
                <c:pt idx="1">
                  <c:v>0.24</c:v>
                </c:pt>
                <c:pt idx="2">
                  <c:v>0.16</c:v>
                </c:pt>
                <c:pt idx="3">
                  <c:v>0.11</c:v>
                </c:pt>
                <c:pt idx="4">
                  <c:v>0.09</c:v>
                </c:pt>
                <c:pt idx="5">
                  <c:v>0.08</c:v>
                </c:pt>
                <c:pt idx="6">
                  <c:v>0</c:v>
                </c:pt>
              </c:numCache>
            </c:numRef>
          </c:val>
          <c:extLst>
            <c:ext xmlns:c16="http://schemas.microsoft.com/office/drawing/2014/chart" uri="{C3380CC4-5D6E-409C-BE32-E72D297353CC}">
              <c16:uniqueId val="{00000001-47F3-4377-8E9A-6BAEA487D764}"/>
            </c:ext>
          </c:extLst>
        </c:ser>
        <c:dLbls>
          <c:dLblPos val="ctr"/>
          <c:showLegendKey val="0"/>
          <c:showVal val="1"/>
          <c:showCatName val="0"/>
          <c:showSerName val="0"/>
          <c:showPercent val="0"/>
          <c:showBubbleSize val="0"/>
        </c:dLbls>
        <c:gapWidth val="45"/>
        <c:overlap val="100"/>
        <c:axId val="1383545119"/>
        <c:axId val="1383548031"/>
      </c:barChart>
      <c:catAx>
        <c:axId val="13835451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b"/>
        <c:numFmt formatCode="0%" sourceLinked="1"/>
        <c:majorTickMark val="none"/>
        <c:minorTickMark val="none"/>
        <c:tickLblPos val="nextTo"/>
        <c:crossAx val="1383545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Sheet1!$B$1</c:f>
              <c:strCache>
                <c:ptCount val="1"/>
                <c:pt idx="0">
                  <c:v>A designated member of library staff</c:v>
                </c:pt>
              </c:strCache>
            </c:strRef>
          </c:tx>
          <c:spPr>
            <a:solidFill>
              <a:schemeClr val="accent1"/>
            </a:solidFill>
            <a:ln>
              <a:noFill/>
            </a:ln>
            <a:effectLst/>
          </c:spPr>
          <c:invertIfNegative val="0"/>
          <c:dPt>
            <c:idx val="1"/>
            <c:invertIfNegative val="0"/>
            <c:bubble3D val="0"/>
            <c:spPr>
              <a:solidFill>
                <a:srgbClr val="324EAB">
                  <a:lumMod val="60000"/>
                  <a:lumOff val="40000"/>
                </a:srgbClr>
              </a:solidFill>
              <a:ln>
                <a:noFill/>
              </a:ln>
              <a:effectLst/>
            </c:spPr>
            <c:extLst>
              <c:ext xmlns:c16="http://schemas.microsoft.com/office/drawing/2014/chart" uri="{C3380CC4-5D6E-409C-BE32-E72D297353CC}">
                <c16:uniqueId val="{00000008-C575-4F54-88D9-51A86073B64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Total 2022 (1552)</c:v>
                </c:pt>
                <c:pt idx="2">
                  <c:v>England (1239)</c:v>
                </c:pt>
                <c:pt idx="3">
                  <c:v>Northern Ireland (86)</c:v>
                </c:pt>
                <c:pt idx="4">
                  <c:v>Scotland (177)</c:v>
                </c:pt>
                <c:pt idx="5">
                  <c:v>Wales (50)</c:v>
                </c:pt>
                <c:pt idx="7">
                  <c:v>Primary (920)</c:v>
                </c:pt>
                <c:pt idx="8">
                  <c:v>Secondary (535)</c:v>
                </c:pt>
              </c:strCache>
            </c:strRef>
          </c:cat>
          <c:val>
            <c:numRef>
              <c:f>Sheet1!$B$2:$B$10</c:f>
              <c:numCache>
                <c:formatCode>General</c:formatCode>
                <c:ptCount val="9"/>
                <c:pt idx="0" formatCode="0%">
                  <c:v>0.28000000000000003</c:v>
                </c:pt>
                <c:pt idx="2" formatCode="0%">
                  <c:v>0.28999999999999998</c:v>
                </c:pt>
                <c:pt idx="3" formatCode="0%">
                  <c:v>0.19</c:v>
                </c:pt>
                <c:pt idx="4" formatCode="0%">
                  <c:v>0.26</c:v>
                </c:pt>
                <c:pt idx="5" formatCode="0%">
                  <c:v>0.12</c:v>
                </c:pt>
                <c:pt idx="7" formatCode="0%">
                  <c:v>0.13</c:v>
                </c:pt>
                <c:pt idx="8" formatCode="0%">
                  <c:v>0.85</c:v>
                </c:pt>
              </c:numCache>
            </c:numRef>
          </c:val>
          <c:extLst>
            <c:ext xmlns:c16="http://schemas.microsoft.com/office/drawing/2014/chart" uri="{C3380CC4-5D6E-409C-BE32-E72D297353CC}">
              <c16:uniqueId val="{00000000-05F6-44BD-9A72-5682598B9C98}"/>
            </c:ext>
          </c:extLst>
        </c:ser>
        <c:ser>
          <c:idx val="1"/>
          <c:order val="1"/>
          <c:tx>
            <c:strRef>
              <c:f>Sheet1!$C$1</c:f>
              <c:strCache>
                <c:ptCount val="1"/>
                <c:pt idx="0">
                  <c:v>Another member of staff</c:v>
                </c:pt>
              </c:strCache>
            </c:strRef>
          </c:tx>
          <c:spPr>
            <a:solidFill>
              <a:schemeClr val="accent2"/>
            </a:solidFill>
            <a:ln>
              <a:noFill/>
            </a:ln>
            <a:effectLst/>
          </c:spPr>
          <c:invertIfNegative val="0"/>
          <c:dPt>
            <c:idx val="1"/>
            <c:invertIfNegative val="0"/>
            <c:bubble3D val="0"/>
            <c:spPr>
              <a:solidFill>
                <a:srgbClr val="8361AB">
                  <a:lumMod val="60000"/>
                  <a:lumOff val="40000"/>
                </a:srgbClr>
              </a:solidFill>
              <a:ln>
                <a:noFill/>
              </a:ln>
              <a:effectLst/>
            </c:spPr>
            <c:extLst>
              <c:ext xmlns:c16="http://schemas.microsoft.com/office/drawing/2014/chart" uri="{C3380CC4-5D6E-409C-BE32-E72D297353CC}">
                <c16:uniqueId val="{00000009-C575-4F54-88D9-51A86073B649}"/>
              </c:ext>
            </c:extLst>
          </c:dPt>
          <c:dLbls>
            <c:dLbl>
              <c:idx val="3"/>
              <c:layout>
                <c:manualLayout>
                  <c:x val="-1.621073961499500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575-4F54-88D9-51A86073B649}"/>
                </c:ext>
              </c:extLst>
            </c:dLbl>
            <c:dLbl>
              <c:idx val="8"/>
              <c:layout>
                <c:manualLayout>
                  <c:x val="-8.1053698074974676E-3"/>
                  <c:y val="1.0239107259172739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575-4F54-88D9-51A86073B6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Total 2022 (1552)</c:v>
                </c:pt>
                <c:pt idx="2">
                  <c:v>England (1239)</c:v>
                </c:pt>
                <c:pt idx="3">
                  <c:v>Northern Ireland (86)</c:v>
                </c:pt>
                <c:pt idx="4">
                  <c:v>Scotland (177)</c:v>
                </c:pt>
                <c:pt idx="5">
                  <c:v>Wales (50)</c:v>
                </c:pt>
                <c:pt idx="7">
                  <c:v>Primary (920)</c:v>
                </c:pt>
                <c:pt idx="8">
                  <c:v>Secondary (535)</c:v>
                </c:pt>
              </c:strCache>
            </c:strRef>
          </c:cat>
          <c:val>
            <c:numRef>
              <c:f>Sheet1!$C$2:$C$10</c:f>
              <c:numCache>
                <c:formatCode>General</c:formatCode>
                <c:ptCount val="9"/>
                <c:pt idx="0" formatCode="0%">
                  <c:v>0.06</c:v>
                </c:pt>
                <c:pt idx="2" formatCode="0%">
                  <c:v>0.05</c:v>
                </c:pt>
                <c:pt idx="3" formatCode="0%">
                  <c:v>0.12</c:v>
                </c:pt>
                <c:pt idx="4" formatCode="0%">
                  <c:v>0.14000000000000001</c:v>
                </c:pt>
                <c:pt idx="5" formatCode="0%">
                  <c:v>0.01</c:v>
                </c:pt>
                <c:pt idx="7" formatCode="0%">
                  <c:v>7.0000000000000007E-2</c:v>
                </c:pt>
                <c:pt idx="8" formatCode="0%">
                  <c:v>0.02</c:v>
                </c:pt>
              </c:numCache>
            </c:numRef>
          </c:val>
          <c:extLst>
            <c:ext xmlns:c16="http://schemas.microsoft.com/office/drawing/2014/chart" uri="{C3380CC4-5D6E-409C-BE32-E72D297353CC}">
              <c16:uniqueId val="{00000001-05F6-44BD-9A72-5682598B9C98}"/>
            </c:ext>
          </c:extLst>
        </c:ser>
        <c:ser>
          <c:idx val="2"/>
          <c:order val="2"/>
          <c:tx>
            <c:strRef>
              <c:f>Sheet1!$D$1</c:f>
              <c:strCache>
                <c:ptCount val="1"/>
                <c:pt idx="0">
                  <c:v>A volunteer</c:v>
                </c:pt>
              </c:strCache>
            </c:strRef>
          </c:tx>
          <c:spPr>
            <a:solidFill>
              <a:schemeClr val="accent3"/>
            </a:solidFill>
            <a:ln>
              <a:noFill/>
            </a:ln>
            <a:effectLst/>
          </c:spPr>
          <c:invertIfNegative val="0"/>
          <c:dPt>
            <c:idx val="1"/>
            <c:invertIfNegative val="0"/>
            <c:bubble3D val="0"/>
            <c:spPr>
              <a:solidFill>
                <a:srgbClr val="E80094">
                  <a:lumMod val="40000"/>
                  <a:lumOff val="60000"/>
                </a:srgbClr>
              </a:solidFill>
              <a:ln>
                <a:noFill/>
              </a:ln>
              <a:effectLst/>
            </c:spPr>
            <c:extLst>
              <c:ext xmlns:c16="http://schemas.microsoft.com/office/drawing/2014/chart" uri="{C3380CC4-5D6E-409C-BE32-E72D297353CC}">
                <c16:uniqueId val="{0000000A-C575-4F54-88D9-51A86073B649}"/>
              </c:ext>
            </c:extLst>
          </c:dPt>
          <c:dLbls>
            <c:dLbl>
              <c:idx val="6"/>
              <c:delete val="1"/>
              <c:extLst>
                <c:ext xmlns:c15="http://schemas.microsoft.com/office/drawing/2012/chart" uri="{CE6537A1-D6FC-4f65-9D91-7224C49458BB}"/>
                <c:ext xmlns:c16="http://schemas.microsoft.com/office/drawing/2014/chart" uri="{C3380CC4-5D6E-409C-BE32-E72D297353CC}">
                  <c16:uniqueId val="{00000000-C575-4F54-88D9-51A86073B649}"/>
                </c:ext>
              </c:extLst>
            </c:dLbl>
            <c:dLbl>
              <c:idx val="8"/>
              <c:delete val="1"/>
              <c:extLst>
                <c:ext xmlns:c15="http://schemas.microsoft.com/office/drawing/2012/chart" uri="{CE6537A1-D6FC-4f65-9D91-7224C49458BB}"/>
                <c:ext xmlns:c16="http://schemas.microsoft.com/office/drawing/2014/chart" uri="{C3380CC4-5D6E-409C-BE32-E72D297353CC}">
                  <c16:uniqueId val="{0000000C-C625-4395-B280-375FA6EC7BAF}"/>
                </c:ext>
              </c:extLst>
            </c:dLbl>
            <c:dLbl>
              <c:idx val="9"/>
              <c:delete val="1"/>
              <c:extLst>
                <c:ext xmlns:c15="http://schemas.microsoft.com/office/drawing/2012/chart" uri="{CE6537A1-D6FC-4f65-9D91-7224C49458BB}"/>
                <c:ext xmlns:c16="http://schemas.microsoft.com/office/drawing/2014/chart" uri="{C3380CC4-5D6E-409C-BE32-E72D297353CC}">
                  <c16:uniqueId val="{00000004-C575-4F54-88D9-51A86073B6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Total 2022 (1552)</c:v>
                </c:pt>
                <c:pt idx="2">
                  <c:v>England (1239)</c:v>
                </c:pt>
                <c:pt idx="3">
                  <c:v>Northern Ireland (86)</c:v>
                </c:pt>
                <c:pt idx="4">
                  <c:v>Scotland (177)</c:v>
                </c:pt>
                <c:pt idx="5">
                  <c:v>Wales (50)</c:v>
                </c:pt>
                <c:pt idx="7">
                  <c:v>Primary (920)</c:v>
                </c:pt>
                <c:pt idx="8">
                  <c:v>Secondary (535)</c:v>
                </c:pt>
              </c:strCache>
            </c:strRef>
          </c:cat>
          <c:val>
            <c:numRef>
              <c:f>Sheet1!$D$2:$D$10</c:f>
              <c:numCache>
                <c:formatCode>General</c:formatCode>
                <c:ptCount val="9"/>
                <c:pt idx="0" formatCode="0%">
                  <c:v>0.02</c:v>
                </c:pt>
                <c:pt idx="2" formatCode="0%">
                  <c:v>0.02</c:v>
                </c:pt>
                <c:pt idx="3" formatCode="0%">
                  <c:v>0.01</c:v>
                </c:pt>
                <c:pt idx="4" formatCode="0%">
                  <c:v>0.02</c:v>
                </c:pt>
                <c:pt idx="5" formatCode="0%">
                  <c:v>0</c:v>
                </c:pt>
                <c:pt idx="7" formatCode="0%">
                  <c:v>0.02</c:v>
                </c:pt>
                <c:pt idx="8" formatCode="0%">
                  <c:v>0</c:v>
                </c:pt>
              </c:numCache>
            </c:numRef>
          </c:val>
          <c:extLst>
            <c:ext xmlns:c16="http://schemas.microsoft.com/office/drawing/2014/chart" uri="{C3380CC4-5D6E-409C-BE32-E72D297353CC}">
              <c16:uniqueId val="{00000002-05F6-44BD-9A72-5682598B9C98}"/>
            </c:ext>
          </c:extLst>
        </c:ser>
        <c:ser>
          <c:idx val="3"/>
          <c:order val="3"/>
          <c:tx>
            <c:strRef>
              <c:f>Sheet1!$E$1</c:f>
              <c:strCache>
                <c:ptCount val="1"/>
                <c:pt idx="0">
                  <c:v>A senior school leader</c:v>
                </c:pt>
              </c:strCache>
            </c:strRef>
          </c:tx>
          <c:spPr>
            <a:solidFill>
              <a:schemeClr val="accent4"/>
            </a:solidFill>
            <a:ln>
              <a:noFill/>
            </a:ln>
            <a:effectLst/>
          </c:spPr>
          <c:invertIfNegative val="0"/>
          <c:dPt>
            <c:idx val="1"/>
            <c:invertIfNegative val="0"/>
            <c:bubble3D val="0"/>
            <c:spPr>
              <a:solidFill>
                <a:srgbClr val="324EAB">
                  <a:lumMod val="75000"/>
                </a:srgbClr>
              </a:solidFill>
              <a:ln>
                <a:noFill/>
              </a:ln>
              <a:effectLst/>
            </c:spPr>
            <c:extLst>
              <c:ext xmlns:c16="http://schemas.microsoft.com/office/drawing/2014/chart" uri="{C3380CC4-5D6E-409C-BE32-E72D297353CC}">
                <c16:uniqueId val="{0000000E-C575-4F54-88D9-51A86073B649}"/>
              </c:ext>
            </c:extLst>
          </c:dPt>
          <c:dLbls>
            <c:dLbl>
              <c:idx val="9"/>
              <c:layout>
                <c:manualLayout>
                  <c:x val="6.0790273556231003E-3"/>
                  <c:y val="4.3976630818383111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75-4F54-88D9-51A86073B6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Total 2022 (1552)</c:v>
                </c:pt>
                <c:pt idx="2">
                  <c:v>England (1239)</c:v>
                </c:pt>
                <c:pt idx="3">
                  <c:v>Northern Ireland (86)</c:v>
                </c:pt>
                <c:pt idx="4">
                  <c:v>Scotland (177)</c:v>
                </c:pt>
                <c:pt idx="5">
                  <c:v>Wales (50)</c:v>
                </c:pt>
                <c:pt idx="7">
                  <c:v>Primary (920)</c:v>
                </c:pt>
                <c:pt idx="8">
                  <c:v>Secondary (535)</c:v>
                </c:pt>
              </c:strCache>
            </c:strRef>
          </c:cat>
          <c:val>
            <c:numRef>
              <c:f>Sheet1!$E$2:$E$10</c:f>
              <c:numCache>
                <c:formatCode>General</c:formatCode>
                <c:ptCount val="9"/>
                <c:pt idx="0" formatCode="0%">
                  <c:v>0.12</c:v>
                </c:pt>
                <c:pt idx="2" formatCode="0%">
                  <c:v>0.11</c:v>
                </c:pt>
                <c:pt idx="3" formatCode="0%">
                  <c:v>0.16</c:v>
                </c:pt>
                <c:pt idx="4" formatCode="0%">
                  <c:v>0.18</c:v>
                </c:pt>
                <c:pt idx="5" formatCode="0%">
                  <c:v>0.22</c:v>
                </c:pt>
                <c:pt idx="7" formatCode="0%">
                  <c:v>0.14000000000000001</c:v>
                </c:pt>
                <c:pt idx="8" formatCode="0%">
                  <c:v>0.03</c:v>
                </c:pt>
              </c:numCache>
            </c:numRef>
          </c:val>
          <c:extLst>
            <c:ext xmlns:c16="http://schemas.microsoft.com/office/drawing/2014/chart" uri="{C3380CC4-5D6E-409C-BE32-E72D297353CC}">
              <c16:uniqueId val="{00000003-05F6-44BD-9A72-5682598B9C98}"/>
            </c:ext>
          </c:extLst>
        </c:ser>
        <c:ser>
          <c:idx val="4"/>
          <c:order val="4"/>
          <c:tx>
            <c:strRef>
              <c:f>Sheet1!$F$1</c:f>
              <c:strCache>
                <c:ptCount val="1"/>
                <c:pt idx="0">
                  <c:v>A teaching assistant</c:v>
                </c:pt>
              </c:strCache>
            </c:strRef>
          </c:tx>
          <c:spPr>
            <a:solidFill>
              <a:schemeClr val="accent5"/>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C575-4F54-88D9-51A86073B6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Total 2022 (1552)</c:v>
                </c:pt>
                <c:pt idx="2">
                  <c:v>England (1239)</c:v>
                </c:pt>
                <c:pt idx="3">
                  <c:v>Northern Ireland (86)</c:v>
                </c:pt>
                <c:pt idx="4">
                  <c:v>Scotland (177)</c:v>
                </c:pt>
                <c:pt idx="5">
                  <c:v>Wales (50)</c:v>
                </c:pt>
                <c:pt idx="7">
                  <c:v>Primary (920)</c:v>
                </c:pt>
                <c:pt idx="8">
                  <c:v>Secondary (535)</c:v>
                </c:pt>
              </c:strCache>
            </c:strRef>
          </c:cat>
          <c:val>
            <c:numRef>
              <c:f>Sheet1!$F$2:$F$10</c:f>
              <c:numCache>
                <c:formatCode>General</c:formatCode>
                <c:ptCount val="9"/>
                <c:pt idx="0" formatCode="0%">
                  <c:v>0.19</c:v>
                </c:pt>
                <c:pt idx="2" formatCode="0%">
                  <c:v>0.19</c:v>
                </c:pt>
                <c:pt idx="3" formatCode="0%">
                  <c:v>0.26</c:v>
                </c:pt>
                <c:pt idx="4" formatCode="0%">
                  <c:v>0.11</c:v>
                </c:pt>
                <c:pt idx="5" formatCode="0%">
                  <c:v>0.18</c:v>
                </c:pt>
                <c:pt idx="7" formatCode="0%">
                  <c:v>0.23</c:v>
                </c:pt>
                <c:pt idx="8" formatCode="0%">
                  <c:v>0.05</c:v>
                </c:pt>
              </c:numCache>
            </c:numRef>
          </c:val>
          <c:extLst>
            <c:ext xmlns:c16="http://schemas.microsoft.com/office/drawing/2014/chart" uri="{C3380CC4-5D6E-409C-BE32-E72D297353CC}">
              <c16:uniqueId val="{00000004-05F6-44BD-9A72-5682598B9C98}"/>
            </c:ext>
          </c:extLst>
        </c:ser>
        <c:ser>
          <c:idx val="5"/>
          <c:order val="5"/>
          <c:tx>
            <c:strRef>
              <c:f>Sheet1!$G$1</c:f>
              <c:strCache>
                <c:ptCount val="1"/>
                <c:pt idx="0">
                  <c:v>A literacy Lead</c:v>
                </c:pt>
              </c:strCache>
            </c:strRef>
          </c:tx>
          <c:spPr>
            <a:solidFill>
              <a:srgbClr val="FFC000"/>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1-C575-4F54-88D9-51A86073B6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Total 2022 (1552)</c:v>
                </c:pt>
                <c:pt idx="2">
                  <c:v>England (1239)</c:v>
                </c:pt>
                <c:pt idx="3">
                  <c:v>Northern Ireland (86)</c:v>
                </c:pt>
                <c:pt idx="4">
                  <c:v>Scotland (177)</c:v>
                </c:pt>
                <c:pt idx="5">
                  <c:v>Wales (50)</c:v>
                </c:pt>
                <c:pt idx="7">
                  <c:v>Primary (920)</c:v>
                </c:pt>
                <c:pt idx="8">
                  <c:v>Secondary (535)</c:v>
                </c:pt>
              </c:strCache>
            </c:strRef>
          </c:cat>
          <c:val>
            <c:numRef>
              <c:f>Sheet1!$G$2:$G$10</c:f>
              <c:numCache>
                <c:formatCode>General</c:formatCode>
                <c:ptCount val="9"/>
                <c:pt idx="0" formatCode="0%">
                  <c:v>0.24</c:v>
                </c:pt>
                <c:pt idx="2" formatCode="0%">
                  <c:v>0.25</c:v>
                </c:pt>
                <c:pt idx="3" formatCode="0%">
                  <c:v>0.21</c:v>
                </c:pt>
                <c:pt idx="4" formatCode="0%">
                  <c:v>0.12</c:v>
                </c:pt>
                <c:pt idx="5" formatCode="0%">
                  <c:v>0.31</c:v>
                </c:pt>
                <c:pt idx="7" formatCode="0%">
                  <c:v>0.28999999999999998</c:v>
                </c:pt>
                <c:pt idx="8" formatCode="0%">
                  <c:v>0.04</c:v>
                </c:pt>
              </c:numCache>
            </c:numRef>
          </c:val>
          <c:extLst>
            <c:ext xmlns:c16="http://schemas.microsoft.com/office/drawing/2014/chart" uri="{C3380CC4-5D6E-409C-BE32-E72D297353CC}">
              <c16:uniqueId val="{00000005-05F6-44BD-9A72-5682598B9C98}"/>
            </c:ext>
          </c:extLst>
        </c:ser>
        <c:ser>
          <c:idx val="6"/>
          <c:order val="6"/>
          <c:tx>
            <c:strRef>
              <c:f>Sheet1!$H$1</c:f>
              <c:strCache>
                <c:ptCount val="1"/>
                <c:pt idx="0">
                  <c:v>Other</c:v>
                </c:pt>
              </c:strCache>
            </c:strRef>
          </c:tx>
          <c:spPr>
            <a:solidFill>
              <a:srgbClr val="92D050"/>
            </a:solidFill>
            <a:ln>
              <a:noFill/>
            </a:ln>
            <a:effectLst/>
          </c:spPr>
          <c:invertIfNegative val="0"/>
          <c:dPt>
            <c:idx val="1"/>
            <c:invertIfNegative val="0"/>
            <c:bubble3D val="0"/>
            <c:spPr>
              <a:solidFill>
                <a:srgbClr val="92D050">
                  <a:alpha val="50196"/>
                </a:srgbClr>
              </a:solidFill>
              <a:ln>
                <a:noFill/>
              </a:ln>
              <a:effectLst/>
            </c:spPr>
            <c:extLst>
              <c:ext xmlns:c16="http://schemas.microsoft.com/office/drawing/2014/chart" uri="{C3380CC4-5D6E-409C-BE32-E72D297353CC}">
                <c16:uniqueId val="{0000000F-C575-4F54-88D9-51A86073B649}"/>
              </c:ext>
            </c:extLst>
          </c:dPt>
          <c:dLbls>
            <c:dLbl>
              <c:idx val="3"/>
              <c:layout>
                <c:manualLayout>
                  <c:x val="-1.215805471124620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575-4F54-88D9-51A86073B649}"/>
                </c:ext>
              </c:extLst>
            </c:dLbl>
            <c:dLbl>
              <c:idx val="4"/>
              <c:layout>
                <c:manualLayout>
                  <c:x val="-8.1053698074974676E-3"/>
                  <c:y val="2.792516056967327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575-4F54-88D9-51A86073B649}"/>
                </c:ext>
              </c:extLst>
            </c:dLbl>
            <c:dLbl>
              <c:idx val="9"/>
              <c:layout>
                <c:manualLayout>
                  <c:x val="0"/>
                  <c:y val="-8.377548170901982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575-4F54-88D9-51A86073B6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Total 2022 (1552)</c:v>
                </c:pt>
                <c:pt idx="2">
                  <c:v>England (1239)</c:v>
                </c:pt>
                <c:pt idx="3">
                  <c:v>Northern Ireland (86)</c:v>
                </c:pt>
                <c:pt idx="4">
                  <c:v>Scotland (177)</c:v>
                </c:pt>
                <c:pt idx="5">
                  <c:v>Wales (50)</c:v>
                </c:pt>
                <c:pt idx="7">
                  <c:v>Primary (920)</c:v>
                </c:pt>
                <c:pt idx="8">
                  <c:v>Secondary (535)</c:v>
                </c:pt>
              </c:strCache>
            </c:strRef>
          </c:cat>
          <c:val>
            <c:numRef>
              <c:f>Sheet1!$H$2:$H$10</c:f>
              <c:numCache>
                <c:formatCode>General</c:formatCode>
                <c:ptCount val="9"/>
                <c:pt idx="0" formatCode="0%">
                  <c:v>0.04</c:v>
                </c:pt>
                <c:pt idx="2" formatCode="0%">
                  <c:v>0.04</c:v>
                </c:pt>
                <c:pt idx="3" formatCode="0%">
                  <c:v>0.01</c:v>
                </c:pt>
                <c:pt idx="4" formatCode="0%">
                  <c:v>7.0000000000000007E-2</c:v>
                </c:pt>
                <c:pt idx="5" formatCode="0%">
                  <c:v>0.08</c:v>
                </c:pt>
                <c:pt idx="7" formatCode="0%">
                  <c:v>0.05</c:v>
                </c:pt>
                <c:pt idx="8" formatCode="0%">
                  <c:v>0.01</c:v>
                </c:pt>
              </c:numCache>
            </c:numRef>
          </c:val>
          <c:extLst>
            <c:ext xmlns:c16="http://schemas.microsoft.com/office/drawing/2014/chart" uri="{C3380CC4-5D6E-409C-BE32-E72D297353CC}">
              <c16:uniqueId val="{00000006-05F6-44BD-9A72-5682598B9C98}"/>
            </c:ext>
          </c:extLst>
        </c:ser>
        <c:ser>
          <c:idx val="7"/>
          <c:order val="7"/>
          <c:tx>
            <c:strRef>
              <c:f>Sheet1!$I$1</c:f>
              <c:strCache>
                <c:ptCount val="1"/>
                <c:pt idx="0">
                  <c:v>Don't know</c:v>
                </c:pt>
              </c:strCache>
            </c:strRef>
          </c:tx>
          <c:spPr>
            <a:solidFill>
              <a:srgbClr val="FFFFFF">
                <a:lumMod val="65000"/>
              </a:srgbClr>
            </a:solidFill>
            <a:ln>
              <a:noFill/>
            </a:ln>
            <a:effectLst/>
          </c:spPr>
          <c:invertIfNegative val="0"/>
          <c:dPt>
            <c:idx val="1"/>
            <c:invertIfNegative val="0"/>
            <c:bubble3D val="0"/>
            <c:spPr>
              <a:solidFill>
                <a:srgbClr val="FFFFFF">
                  <a:lumMod val="75000"/>
                </a:srgbClr>
              </a:solidFill>
              <a:ln>
                <a:noFill/>
              </a:ln>
              <a:effectLst/>
            </c:spPr>
            <c:extLst>
              <c:ext xmlns:c16="http://schemas.microsoft.com/office/drawing/2014/chart" uri="{C3380CC4-5D6E-409C-BE32-E72D297353CC}">
                <c16:uniqueId val="{00000010-C575-4F54-88D9-51A86073B649}"/>
              </c:ext>
            </c:extLst>
          </c:dPt>
          <c:dLbls>
            <c:dLbl>
              <c:idx val="8"/>
              <c:layout>
                <c:manualLayout>
                  <c:x val="-2.0263424518743669E-3"/>
                  <c:y val="1.39628001679907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625-4395-B280-375FA6EC7BAF}"/>
                </c:ext>
              </c:extLst>
            </c:dLbl>
            <c:dLbl>
              <c:idx val="9"/>
              <c:layout>
                <c:manualLayout>
                  <c:x val="0"/>
                  <c:y val="1.117006422786931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575-4F54-88D9-51A86073B64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Total 2022 (1552)</c:v>
                </c:pt>
                <c:pt idx="2">
                  <c:v>England (1239)</c:v>
                </c:pt>
                <c:pt idx="3">
                  <c:v>Northern Ireland (86)</c:v>
                </c:pt>
                <c:pt idx="4">
                  <c:v>Scotland (177)</c:v>
                </c:pt>
                <c:pt idx="5">
                  <c:v>Wales (50)</c:v>
                </c:pt>
                <c:pt idx="7">
                  <c:v>Primary (920)</c:v>
                </c:pt>
                <c:pt idx="8">
                  <c:v>Secondary (535)</c:v>
                </c:pt>
              </c:strCache>
            </c:strRef>
          </c:cat>
          <c:val>
            <c:numRef>
              <c:f>Sheet1!$I$2:$I$10</c:f>
              <c:numCache>
                <c:formatCode>General</c:formatCode>
                <c:ptCount val="9"/>
                <c:pt idx="0" formatCode="0%">
                  <c:v>0.06</c:v>
                </c:pt>
                <c:pt idx="2" formatCode="0%">
                  <c:v>0.05</c:v>
                </c:pt>
                <c:pt idx="3" formatCode="0%">
                  <c:v>0.03</c:v>
                </c:pt>
                <c:pt idx="4" formatCode="0%">
                  <c:v>0.1</c:v>
                </c:pt>
                <c:pt idx="5" formatCode="0%">
                  <c:v>0.08</c:v>
                </c:pt>
                <c:pt idx="7" formatCode="0%">
                  <c:v>7.0000000000000007E-2</c:v>
                </c:pt>
                <c:pt idx="8" formatCode="0%">
                  <c:v>0.01</c:v>
                </c:pt>
              </c:numCache>
            </c:numRef>
          </c:val>
          <c:extLst>
            <c:ext xmlns:c16="http://schemas.microsoft.com/office/drawing/2014/chart" uri="{C3380CC4-5D6E-409C-BE32-E72D297353CC}">
              <c16:uniqueId val="{00000007-05F6-44BD-9A72-5682598B9C98}"/>
            </c:ext>
          </c:extLst>
        </c:ser>
        <c:dLbls>
          <c:dLblPos val="ctr"/>
          <c:showLegendKey val="0"/>
          <c:showVal val="1"/>
          <c:showCatName val="0"/>
          <c:showSerName val="0"/>
          <c:showPercent val="0"/>
          <c:showBubbleSize val="0"/>
        </c:dLbls>
        <c:gapWidth val="45"/>
        <c:overlap val="100"/>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t"/>
        <c:numFmt formatCode="0%" sourceLinked="1"/>
        <c:majorTickMark val="none"/>
        <c:minorTickMark val="none"/>
        <c:tickLblPos val="nextTo"/>
        <c:crossAx val="1383545119"/>
        <c:crosses val="autoZero"/>
        <c:crossBetween val="between"/>
      </c:valAx>
      <c:spPr>
        <a:noFill/>
        <a:ln>
          <a:noFill/>
        </a:ln>
        <a:effectLst/>
      </c:spPr>
    </c:plotArea>
    <c:legend>
      <c:legendPos val="b"/>
      <c:layout>
        <c:manualLayout>
          <c:xMode val="edge"/>
          <c:yMode val="edge"/>
          <c:x val="6.1923429784042951E-2"/>
          <c:y val="0.86840169134122125"/>
          <c:w val="0.92681154217424955"/>
          <c:h val="0.114843212316974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010279965004374"/>
          <c:y val="4.2884990253411304E-2"/>
          <c:w val="0.77443423738699324"/>
          <c:h val="0.95208492271799361"/>
        </c:manualLayout>
      </c:layout>
      <c:barChart>
        <c:barDir val="bar"/>
        <c:grouping val="clustered"/>
        <c:varyColors val="0"/>
        <c:ser>
          <c:idx val="0"/>
          <c:order val="0"/>
          <c:tx>
            <c:strRef>
              <c:f>Sheet1!$B$1</c:f>
              <c:strCache>
                <c:ptCount val="1"/>
                <c:pt idx="0">
                  <c:v>Total 2022 (1479)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Less than 3 years</c:v>
                </c:pt>
                <c:pt idx="1">
                  <c:v>3-10 years</c:v>
                </c:pt>
                <c:pt idx="2">
                  <c:v>More than 10 years</c:v>
                </c:pt>
                <c:pt idx="3">
                  <c:v>Don't know</c:v>
                </c:pt>
              </c:strCache>
            </c:strRef>
          </c:cat>
          <c:val>
            <c:numRef>
              <c:f>Sheet1!$B$2:$B$5</c:f>
              <c:numCache>
                <c:formatCode>0%</c:formatCode>
                <c:ptCount val="4"/>
                <c:pt idx="0">
                  <c:v>0.19</c:v>
                </c:pt>
                <c:pt idx="1">
                  <c:v>0.31</c:v>
                </c:pt>
                <c:pt idx="2">
                  <c:v>0.36</c:v>
                </c:pt>
                <c:pt idx="3">
                  <c:v>0.14000000000000001</c:v>
                </c:pt>
              </c:numCache>
            </c:numRef>
          </c:val>
          <c:extLst>
            <c:ext xmlns:c16="http://schemas.microsoft.com/office/drawing/2014/chart" uri="{C3380CC4-5D6E-409C-BE32-E72D297353CC}">
              <c16:uniqueId val="{00000000-61AE-445D-8FA7-37ED9E2008C2}"/>
            </c:ext>
          </c:extLst>
        </c:ser>
        <c:ser>
          <c:idx val="1"/>
          <c:order val="1"/>
          <c:tx>
            <c:strRef>
              <c:f>Sheet1!$C$1</c:f>
              <c:strCache>
                <c:ptCount val="1"/>
                <c:pt idx="0">
                  <c:v>Total 2019 (1478)</c:v>
                </c:pt>
              </c:strCache>
            </c:strRef>
          </c:tx>
          <c:spPr>
            <a:solidFill>
              <a:srgbClr val="324EAB">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Less than 3 years</c:v>
                </c:pt>
                <c:pt idx="1">
                  <c:v>3-10 years</c:v>
                </c:pt>
                <c:pt idx="2">
                  <c:v>More than 10 years</c:v>
                </c:pt>
                <c:pt idx="3">
                  <c:v>Don't know</c:v>
                </c:pt>
              </c:strCache>
            </c:strRef>
          </c:cat>
          <c:val>
            <c:numRef>
              <c:f>Sheet1!$C$2:$C$5</c:f>
              <c:numCache>
                <c:formatCode>0%</c:formatCode>
                <c:ptCount val="4"/>
                <c:pt idx="0">
                  <c:v>0.18</c:v>
                </c:pt>
                <c:pt idx="1">
                  <c:v>0.34</c:v>
                </c:pt>
                <c:pt idx="2">
                  <c:v>0.38</c:v>
                </c:pt>
                <c:pt idx="3">
                  <c:v>0.1</c:v>
                </c:pt>
              </c:numCache>
            </c:numRef>
          </c:val>
          <c:extLst>
            <c:ext xmlns:c16="http://schemas.microsoft.com/office/drawing/2014/chart" uri="{C3380CC4-5D6E-409C-BE32-E72D297353CC}">
              <c16:uniqueId val="{00000002-61AE-445D-8FA7-37ED9E2008C2}"/>
            </c:ext>
          </c:extLst>
        </c:ser>
        <c:ser>
          <c:idx val="2"/>
          <c:order val="2"/>
          <c:tx>
            <c:strRef>
              <c:f>Sheet1!$D$1</c:f>
              <c:strCache>
                <c:ptCount val="1"/>
                <c:pt idx="0">
                  <c:v>A designated member of library staff (642)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Less than 3 years</c:v>
                </c:pt>
                <c:pt idx="1">
                  <c:v>3-10 years</c:v>
                </c:pt>
                <c:pt idx="2">
                  <c:v>More than 10 years</c:v>
                </c:pt>
                <c:pt idx="3">
                  <c:v>Don't know</c:v>
                </c:pt>
              </c:strCache>
            </c:strRef>
          </c:cat>
          <c:val>
            <c:numRef>
              <c:f>Sheet1!$D$2:$D$5</c:f>
              <c:numCache>
                <c:formatCode>0%</c:formatCode>
                <c:ptCount val="4"/>
                <c:pt idx="0">
                  <c:v>0.23</c:v>
                </c:pt>
                <c:pt idx="1">
                  <c:v>0.35</c:v>
                </c:pt>
                <c:pt idx="2">
                  <c:v>0.41</c:v>
                </c:pt>
                <c:pt idx="3">
                  <c:v>0.01</c:v>
                </c:pt>
              </c:numCache>
            </c:numRef>
          </c:val>
          <c:extLst>
            <c:ext xmlns:c16="http://schemas.microsoft.com/office/drawing/2014/chart" uri="{C3380CC4-5D6E-409C-BE32-E72D297353CC}">
              <c16:uniqueId val="{00000003-61AE-445D-8FA7-37ED9E2008C2}"/>
            </c:ext>
          </c:extLst>
        </c:ser>
        <c:ser>
          <c:idx val="3"/>
          <c:order val="3"/>
          <c:tx>
            <c:strRef>
              <c:f>Sheet1!$E$1</c:f>
              <c:strCache>
                <c:ptCount val="1"/>
                <c:pt idx="0">
                  <c:v>Another member of staff (79)</c:v>
                </c:pt>
              </c:strCache>
            </c:strRef>
          </c:tx>
          <c:spPr>
            <a:solidFill>
              <a:srgbClr val="8361A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Less than 3 years</c:v>
                </c:pt>
                <c:pt idx="1">
                  <c:v>3-10 years</c:v>
                </c:pt>
                <c:pt idx="2">
                  <c:v>More than 10 years</c:v>
                </c:pt>
                <c:pt idx="3">
                  <c:v>Don't know</c:v>
                </c:pt>
              </c:strCache>
            </c:strRef>
          </c:cat>
          <c:val>
            <c:numRef>
              <c:f>Sheet1!$E$2:$E$5</c:f>
              <c:numCache>
                <c:formatCode>0%</c:formatCode>
                <c:ptCount val="4"/>
                <c:pt idx="0">
                  <c:v>0.22</c:v>
                </c:pt>
                <c:pt idx="1">
                  <c:v>0.28999999999999998</c:v>
                </c:pt>
                <c:pt idx="2">
                  <c:v>0.38</c:v>
                </c:pt>
                <c:pt idx="3">
                  <c:v>0.11</c:v>
                </c:pt>
              </c:numCache>
            </c:numRef>
          </c:val>
          <c:extLst>
            <c:ext xmlns:c16="http://schemas.microsoft.com/office/drawing/2014/chart" uri="{C3380CC4-5D6E-409C-BE32-E72D297353CC}">
              <c16:uniqueId val="{00000004-61AE-445D-8FA7-37ED9E2008C2}"/>
            </c:ext>
          </c:extLst>
        </c:ser>
        <c:ser>
          <c:idx val="4"/>
          <c:order val="4"/>
          <c:tx>
            <c:strRef>
              <c:f>Sheet1!$F$1</c:f>
              <c:strCache>
                <c:ptCount val="1"/>
                <c:pt idx="0">
                  <c:v>A volunteer (20*)</c:v>
                </c:pt>
              </c:strCache>
            </c:strRef>
          </c:tx>
          <c:spPr>
            <a:solidFill>
              <a:srgbClr val="324EAB">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Less than 3 years</c:v>
                </c:pt>
                <c:pt idx="1">
                  <c:v>3-10 years</c:v>
                </c:pt>
                <c:pt idx="2">
                  <c:v>More than 10 years</c:v>
                </c:pt>
                <c:pt idx="3">
                  <c:v>Don't know</c:v>
                </c:pt>
              </c:strCache>
            </c:strRef>
          </c:cat>
          <c:val>
            <c:numRef>
              <c:f>Sheet1!$F$2:$F$5</c:f>
              <c:numCache>
                <c:formatCode>0%</c:formatCode>
                <c:ptCount val="4"/>
                <c:pt idx="0">
                  <c:v>0.4</c:v>
                </c:pt>
                <c:pt idx="1">
                  <c:v>0.13</c:v>
                </c:pt>
                <c:pt idx="2">
                  <c:v>0.21</c:v>
                </c:pt>
                <c:pt idx="3">
                  <c:v>0.25</c:v>
                </c:pt>
              </c:numCache>
            </c:numRef>
          </c:val>
          <c:extLst>
            <c:ext xmlns:c16="http://schemas.microsoft.com/office/drawing/2014/chart" uri="{C3380CC4-5D6E-409C-BE32-E72D297353CC}">
              <c16:uniqueId val="{00000000-8374-42A5-ACD0-03F5C95642A4}"/>
            </c:ext>
          </c:extLst>
        </c:ser>
        <c:ser>
          <c:idx val="5"/>
          <c:order val="5"/>
          <c:tx>
            <c:strRef>
              <c:f>Sheet1!$G$1</c:f>
              <c:strCache>
                <c:ptCount val="1"/>
                <c:pt idx="0">
                  <c:v>A senior school leader (164)</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Less than 3 years</c:v>
                </c:pt>
                <c:pt idx="1">
                  <c:v>3-10 years</c:v>
                </c:pt>
                <c:pt idx="2">
                  <c:v>More than 10 years</c:v>
                </c:pt>
                <c:pt idx="3">
                  <c:v>Don't know</c:v>
                </c:pt>
              </c:strCache>
            </c:strRef>
          </c:cat>
          <c:val>
            <c:numRef>
              <c:f>Sheet1!$G$2:$G$5</c:f>
              <c:numCache>
                <c:formatCode>0%</c:formatCode>
                <c:ptCount val="4"/>
                <c:pt idx="0">
                  <c:v>0.2</c:v>
                </c:pt>
                <c:pt idx="1">
                  <c:v>0.26</c:v>
                </c:pt>
                <c:pt idx="2">
                  <c:v>0.36</c:v>
                </c:pt>
                <c:pt idx="3">
                  <c:v>0.18</c:v>
                </c:pt>
              </c:numCache>
            </c:numRef>
          </c:val>
          <c:extLst>
            <c:ext xmlns:c16="http://schemas.microsoft.com/office/drawing/2014/chart" uri="{C3380CC4-5D6E-409C-BE32-E72D297353CC}">
              <c16:uniqueId val="{00000001-8374-42A5-ACD0-03F5C95642A4}"/>
            </c:ext>
          </c:extLst>
        </c:ser>
        <c:ser>
          <c:idx val="6"/>
          <c:order val="6"/>
          <c:tx>
            <c:strRef>
              <c:f>Sheet1!$H$1</c:f>
              <c:strCache>
                <c:ptCount val="1"/>
                <c:pt idx="0">
                  <c:v>A teaching assistant (321)</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Less than 3 years</c:v>
                </c:pt>
                <c:pt idx="1">
                  <c:v>3-10 years</c:v>
                </c:pt>
                <c:pt idx="2">
                  <c:v>More than 10 years</c:v>
                </c:pt>
                <c:pt idx="3">
                  <c:v>Don't know</c:v>
                </c:pt>
              </c:strCache>
            </c:strRef>
          </c:cat>
          <c:val>
            <c:numRef>
              <c:f>Sheet1!$H$2:$H$5</c:f>
              <c:numCache>
                <c:formatCode>0%</c:formatCode>
                <c:ptCount val="4"/>
                <c:pt idx="0">
                  <c:v>0.17</c:v>
                </c:pt>
                <c:pt idx="1">
                  <c:v>0.28999999999999998</c:v>
                </c:pt>
                <c:pt idx="2">
                  <c:v>0.39</c:v>
                </c:pt>
                <c:pt idx="3">
                  <c:v>0.15</c:v>
                </c:pt>
              </c:numCache>
            </c:numRef>
          </c:val>
          <c:extLst>
            <c:ext xmlns:c16="http://schemas.microsoft.com/office/drawing/2014/chart" uri="{C3380CC4-5D6E-409C-BE32-E72D297353CC}">
              <c16:uniqueId val="{00000002-8374-42A5-ACD0-03F5C95642A4}"/>
            </c:ext>
          </c:extLst>
        </c:ser>
        <c:ser>
          <c:idx val="7"/>
          <c:order val="7"/>
          <c:tx>
            <c:strRef>
              <c:f>Sheet1!$I$1</c:f>
              <c:strCache>
                <c:ptCount val="1"/>
                <c:pt idx="0">
                  <c:v>A literacy Lead (289)</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Less than 3 years</c:v>
                </c:pt>
                <c:pt idx="1">
                  <c:v>3-10 years</c:v>
                </c:pt>
                <c:pt idx="2">
                  <c:v>More than 10 years</c:v>
                </c:pt>
                <c:pt idx="3">
                  <c:v>Don't know</c:v>
                </c:pt>
              </c:strCache>
            </c:strRef>
          </c:cat>
          <c:val>
            <c:numRef>
              <c:f>Sheet1!$I$2:$I$5</c:f>
              <c:numCache>
                <c:formatCode>0%</c:formatCode>
                <c:ptCount val="4"/>
                <c:pt idx="0">
                  <c:v>0.17</c:v>
                </c:pt>
                <c:pt idx="1">
                  <c:v>0.33</c:v>
                </c:pt>
                <c:pt idx="2">
                  <c:v>0.32</c:v>
                </c:pt>
                <c:pt idx="3">
                  <c:v>0.18</c:v>
                </c:pt>
              </c:numCache>
            </c:numRef>
          </c:val>
          <c:extLst>
            <c:ext xmlns:c16="http://schemas.microsoft.com/office/drawing/2014/chart" uri="{C3380CC4-5D6E-409C-BE32-E72D297353CC}">
              <c16:uniqueId val="{00000003-8374-42A5-ACD0-03F5C95642A4}"/>
            </c:ext>
          </c:extLst>
        </c:ser>
        <c:dLbls>
          <c:dLblPos val="outEnd"/>
          <c:showLegendKey val="0"/>
          <c:showVal val="1"/>
          <c:showCatName val="0"/>
          <c:showSerName val="0"/>
          <c:showPercent val="0"/>
          <c:showBubbleSize val="0"/>
        </c:dLbls>
        <c:gapWidth val="45"/>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max val="1"/>
        </c:scaling>
        <c:delete val="1"/>
        <c:axPos val="t"/>
        <c:numFmt formatCode="0%" sourceLinked="1"/>
        <c:majorTickMark val="out"/>
        <c:minorTickMark val="none"/>
        <c:tickLblPos val="nextTo"/>
        <c:crossAx val="1383545119"/>
        <c:crosses val="autoZero"/>
        <c:crossBetween val="between"/>
      </c:valAx>
      <c:spPr>
        <a:noFill/>
        <a:ln>
          <a:noFill/>
        </a:ln>
        <a:effectLst/>
      </c:spPr>
    </c:plotArea>
    <c:legend>
      <c:legendPos val="b"/>
      <c:layout>
        <c:manualLayout>
          <c:xMode val="edge"/>
          <c:yMode val="edge"/>
          <c:x val="0.60317375820980135"/>
          <c:y val="0.68866491688538933"/>
          <c:w val="0.39682624179019876"/>
          <c:h val="0.309572470107903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028798483522891"/>
          <c:y val="4.2884990253411304E-2"/>
          <c:w val="0.71424905220180823"/>
          <c:h val="0.81578855274669615"/>
        </c:manualLayout>
      </c:layout>
      <c:barChart>
        <c:barDir val="bar"/>
        <c:grouping val="clustered"/>
        <c:varyColors val="0"/>
        <c:ser>
          <c:idx val="0"/>
          <c:order val="0"/>
          <c:tx>
            <c:strRef>
              <c:f>Sheet1!$B$1</c:f>
              <c:strCache>
                <c:ptCount val="1"/>
                <c:pt idx="0">
                  <c:v>Total 2022 (1479)</c:v>
                </c:pt>
              </c:strCache>
            </c:strRef>
          </c:tx>
          <c:spPr>
            <a:solidFill>
              <a:srgbClr val="324EAB"/>
            </a:solidFill>
            <a:ln>
              <a:noFill/>
            </a:ln>
            <a:effectLst/>
          </c:spPr>
          <c:invertIfNegative val="0"/>
          <c:dLbls>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0-A950-4E21-8127-5B62DD7B5A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Yes - paid CPD (e.g. training courses etc.)</c:v>
                </c:pt>
                <c:pt idx="1">
                  <c:v>Yes - free CPD (Twitter, blogs, free networking events etc.)</c:v>
                </c:pt>
                <c:pt idx="2">
                  <c:v>No</c:v>
                </c:pt>
                <c:pt idx="3">
                  <c:v>Prefer not to say</c:v>
                </c:pt>
                <c:pt idx="4">
                  <c:v>Don't know</c:v>
                </c:pt>
                <c:pt idx="5">
                  <c:v>Summary: Yes</c:v>
                </c:pt>
              </c:strCache>
            </c:strRef>
          </c:cat>
          <c:val>
            <c:numRef>
              <c:f>Sheet1!$B$2:$B$7</c:f>
              <c:numCache>
                <c:formatCode>0%</c:formatCode>
                <c:ptCount val="6"/>
                <c:pt idx="0">
                  <c:v>0.22</c:v>
                </c:pt>
                <c:pt idx="1">
                  <c:v>0.3</c:v>
                </c:pt>
                <c:pt idx="2">
                  <c:v>0.5</c:v>
                </c:pt>
                <c:pt idx="3">
                  <c:v>0.01</c:v>
                </c:pt>
                <c:pt idx="4">
                  <c:v>7.0000000000000007E-2</c:v>
                </c:pt>
                <c:pt idx="5">
                  <c:v>0.42</c:v>
                </c:pt>
              </c:numCache>
            </c:numRef>
          </c:val>
          <c:extLst>
            <c:ext xmlns:c16="http://schemas.microsoft.com/office/drawing/2014/chart" uri="{C3380CC4-5D6E-409C-BE32-E72D297353CC}">
              <c16:uniqueId val="{00000001-A950-4E21-8127-5B62DD7B5A8D}"/>
            </c:ext>
          </c:extLst>
        </c:ser>
        <c:ser>
          <c:idx val="1"/>
          <c:order val="1"/>
          <c:tx>
            <c:strRef>
              <c:f>Sheet1!$C$1</c:f>
              <c:strCache>
                <c:ptCount val="1"/>
                <c:pt idx="0">
                  <c:v>Total 2019 (1478)</c:v>
                </c:pt>
              </c:strCache>
            </c:strRef>
          </c:tx>
          <c:spPr>
            <a:solidFill>
              <a:srgbClr val="798FD8"/>
            </a:solidFill>
            <a:ln>
              <a:noFill/>
            </a:ln>
            <a:effectLst/>
          </c:spPr>
          <c:invertIfNegative val="0"/>
          <c:dLbls>
            <c:dLbl>
              <c:idx val="3"/>
              <c:layout>
                <c:manualLayout>
                  <c:x val="-1.2416338582677166E-2"/>
                  <c:y val="7.1474158080112246E-1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50-4E21-8127-5B62DD7B5A8D}"/>
                </c:ext>
              </c:extLst>
            </c:dLbl>
            <c:dLbl>
              <c:idx val="4"/>
              <c:layout>
                <c:manualLayout>
                  <c:x val="-7.7867089530475782E-3"/>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50-4E21-8127-5B62DD7B5A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Yes - paid CPD (e.g. training courses etc.)</c:v>
                </c:pt>
                <c:pt idx="1">
                  <c:v>Yes - free CPD (Twitter, blogs, free networking events etc.)</c:v>
                </c:pt>
                <c:pt idx="2">
                  <c:v>No</c:v>
                </c:pt>
                <c:pt idx="3">
                  <c:v>Prefer not to say</c:v>
                </c:pt>
                <c:pt idx="4">
                  <c:v>Don't know</c:v>
                </c:pt>
                <c:pt idx="5">
                  <c:v>Summary: Yes</c:v>
                </c:pt>
              </c:strCache>
            </c:strRef>
          </c:cat>
          <c:val>
            <c:numRef>
              <c:f>Sheet1!$C$2:$C$7</c:f>
              <c:numCache>
                <c:formatCode>0%</c:formatCode>
                <c:ptCount val="6"/>
                <c:pt idx="0">
                  <c:v>0.28999999999999998</c:v>
                </c:pt>
                <c:pt idx="1">
                  <c:v>0.28000000000000003</c:v>
                </c:pt>
                <c:pt idx="2">
                  <c:v>0.51</c:v>
                </c:pt>
                <c:pt idx="3">
                  <c:v>0.02</c:v>
                </c:pt>
                <c:pt idx="4">
                  <c:v>0.03</c:v>
                </c:pt>
                <c:pt idx="5">
                  <c:v>0.44</c:v>
                </c:pt>
              </c:numCache>
            </c:numRef>
          </c:val>
          <c:extLst>
            <c:ext xmlns:c16="http://schemas.microsoft.com/office/drawing/2014/chart" uri="{C3380CC4-5D6E-409C-BE32-E72D297353CC}">
              <c16:uniqueId val="{00000004-A950-4E21-8127-5B62DD7B5A8D}"/>
            </c:ext>
          </c:extLst>
        </c:ser>
        <c:ser>
          <c:idx val="2"/>
          <c:order val="2"/>
          <c:tx>
            <c:strRef>
              <c:f>Sheet1!$D$1</c:f>
              <c:strCache>
                <c:ptCount val="1"/>
                <c:pt idx="0">
                  <c:v>A designated member of library staff (642)</c:v>
                </c:pt>
              </c:strCache>
            </c:strRef>
          </c:tx>
          <c:spPr>
            <a:solidFill>
              <a:schemeClr val="accent3"/>
            </a:solidFill>
            <a:ln>
              <a:noFill/>
            </a:ln>
            <a:effectLst/>
          </c:spPr>
          <c:invertIfNegative val="0"/>
          <c:dLbls>
            <c:dLbl>
              <c:idx val="4"/>
              <c:layout>
                <c:manualLayout>
                  <c:x val="-6.2820793234179481E-3"/>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B6-407B-92CD-3FC6D0EFE4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Yes - paid CPD (e.g. training courses etc.)</c:v>
                </c:pt>
                <c:pt idx="1">
                  <c:v>Yes - free CPD (Twitter, blogs, free networking events etc.)</c:v>
                </c:pt>
                <c:pt idx="2">
                  <c:v>No</c:v>
                </c:pt>
                <c:pt idx="3">
                  <c:v>Prefer not to say</c:v>
                </c:pt>
                <c:pt idx="4">
                  <c:v>Don't know</c:v>
                </c:pt>
                <c:pt idx="5">
                  <c:v>Summary: Yes</c:v>
                </c:pt>
              </c:strCache>
            </c:strRef>
          </c:cat>
          <c:val>
            <c:numRef>
              <c:f>Sheet1!$D$2:$D$7</c:f>
              <c:numCache>
                <c:formatCode>0%</c:formatCode>
                <c:ptCount val="6"/>
                <c:pt idx="0">
                  <c:v>0.36</c:v>
                </c:pt>
                <c:pt idx="1">
                  <c:v>0.49</c:v>
                </c:pt>
                <c:pt idx="2">
                  <c:v>0.31</c:v>
                </c:pt>
                <c:pt idx="3">
                  <c:v>0.02</c:v>
                </c:pt>
                <c:pt idx="4">
                  <c:v>0.02</c:v>
                </c:pt>
                <c:pt idx="5">
                  <c:v>0.65</c:v>
                </c:pt>
              </c:numCache>
            </c:numRef>
          </c:val>
          <c:extLst>
            <c:ext xmlns:c16="http://schemas.microsoft.com/office/drawing/2014/chart" uri="{C3380CC4-5D6E-409C-BE32-E72D297353CC}">
              <c16:uniqueId val="{00000005-A950-4E21-8127-5B62DD7B5A8D}"/>
            </c:ext>
          </c:extLst>
        </c:ser>
        <c:ser>
          <c:idx val="3"/>
          <c:order val="3"/>
          <c:tx>
            <c:strRef>
              <c:f>Sheet1!$E$1</c:f>
              <c:strCache>
                <c:ptCount val="1"/>
                <c:pt idx="0">
                  <c:v>Another member of staff (79)</c:v>
                </c:pt>
              </c:strCache>
            </c:strRef>
          </c:tx>
          <c:spPr>
            <a:solidFill>
              <a:srgbClr val="8361AB"/>
            </a:solidFill>
            <a:ln>
              <a:noFill/>
            </a:ln>
            <a:effectLst/>
          </c:spPr>
          <c:invertIfNegative val="0"/>
          <c:dLbls>
            <c:dLbl>
              <c:idx val="0"/>
              <c:layout>
                <c:manualLayout>
                  <c:x val="-5.2189413823272135E-2"/>
                  <c:y val="4.9289613444772037E-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2B-4B2F-908E-D0DF6DD1C9D5}"/>
                </c:ext>
              </c:extLst>
            </c:dLbl>
            <c:dLbl>
              <c:idx val="4"/>
              <c:layout>
                <c:manualLayout>
                  <c:x val="-5.2189413823272135E-2"/>
                  <c:y val="4.9289613457682682E-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2B-4B2F-908E-D0DF6DD1C9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Yes - paid CPD (e.g. training courses etc.)</c:v>
                </c:pt>
                <c:pt idx="1">
                  <c:v>Yes - free CPD (Twitter, blogs, free networking events etc.)</c:v>
                </c:pt>
                <c:pt idx="2">
                  <c:v>No</c:v>
                </c:pt>
                <c:pt idx="3">
                  <c:v>Prefer not to say</c:v>
                </c:pt>
                <c:pt idx="4">
                  <c:v>Don't know</c:v>
                </c:pt>
                <c:pt idx="5">
                  <c:v>Summary: Yes</c:v>
                </c:pt>
              </c:strCache>
            </c:strRef>
          </c:cat>
          <c:val>
            <c:numRef>
              <c:f>Sheet1!$E$2:$E$7</c:f>
              <c:numCache>
                <c:formatCode>0%</c:formatCode>
                <c:ptCount val="6"/>
                <c:pt idx="0">
                  <c:v>7.0000000000000007E-2</c:v>
                </c:pt>
                <c:pt idx="1">
                  <c:v>0.24</c:v>
                </c:pt>
                <c:pt idx="2">
                  <c:v>0.6</c:v>
                </c:pt>
                <c:pt idx="3">
                  <c:v>0</c:v>
                </c:pt>
                <c:pt idx="4">
                  <c:v>0.12</c:v>
                </c:pt>
                <c:pt idx="5">
                  <c:v>0.28000000000000003</c:v>
                </c:pt>
              </c:numCache>
            </c:numRef>
          </c:val>
          <c:extLst>
            <c:ext xmlns:c16="http://schemas.microsoft.com/office/drawing/2014/chart" uri="{C3380CC4-5D6E-409C-BE32-E72D297353CC}">
              <c16:uniqueId val="{00000006-A950-4E21-8127-5B62DD7B5A8D}"/>
            </c:ext>
          </c:extLst>
        </c:ser>
        <c:ser>
          <c:idx val="4"/>
          <c:order val="4"/>
          <c:tx>
            <c:strRef>
              <c:f>Sheet1!$F$1</c:f>
              <c:strCache>
                <c:ptCount val="1"/>
                <c:pt idx="0">
                  <c:v>A volunteer (20)</c:v>
                </c:pt>
              </c:strCache>
            </c:strRef>
          </c:tx>
          <c:spPr>
            <a:solidFill>
              <a:srgbClr val="71004A"/>
            </a:solidFill>
            <a:ln>
              <a:noFill/>
            </a:ln>
            <a:effectLst/>
          </c:spPr>
          <c:invertIfNegative val="0"/>
          <c:dLbls>
            <c:dLbl>
              <c:idx val="0"/>
              <c:layout>
                <c:manualLayout>
                  <c:x val="-5.9510790317877354E-3"/>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B6-407B-92CD-3FC6D0EFE4F3}"/>
                </c:ext>
              </c:extLst>
            </c:dLbl>
            <c:dLbl>
              <c:idx val="4"/>
              <c:layout>
                <c:manualLayout>
                  <c:x val="-1.0580708661417323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EB6-407B-92CD-3FC6D0EFE4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Yes - paid CPD (e.g. training courses etc.)</c:v>
                </c:pt>
                <c:pt idx="1">
                  <c:v>Yes - free CPD (Twitter, blogs, free networking events etc.)</c:v>
                </c:pt>
                <c:pt idx="2">
                  <c:v>No</c:v>
                </c:pt>
                <c:pt idx="3">
                  <c:v>Prefer not to say</c:v>
                </c:pt>
                <c:pt idx="4">
                  <c:v>Don't know</c:v>
                </c:pt>
                <c:pt idx="5">
                  <c:v>Summary: Yes</c:v>
                </c:pt>
              </c:strCache>
            </c:strRef>
          </c:cat>
          <c:val>
            <c:numRef>
              <c:f>Sheet1!$F$2:$F$7</c:f>
              <c:numCache>
                <c:formatCode>0%</c:formatCode>
                <c:ptCount val="6"/>
                <c:pt idx="0">
                  <c:v>0.03</c:v>
                </c:pt>
                <c:pt idx="1">
                  <c:v>0.15</c:v>
                </c:pt>
                <c:pt idx="2">
                  <c:v>0.76</c:v>
                </c:pt>
                <c:pt idx="3">
                  <c:v>0.05</c:v>
                </c:pt>
                <c:pt idx="4">
                  <c:v>0.03</c:v>
                </c:pt>
                <c:pt idx="5">
                  <c:v>0.15</c:v>
                </c:pt>
              </c:numCache>
            </c:numRef>
          </c:val>
          <c:extLst>
            <c:ext xmlns:c16="http://schemas.microsoft.com/office/drawing/2014/chart" uri="{C3380CC4-5D6E-409C-BE32-E72D297353CC}">
              <c16:uniqueId val="{00000000-9EB6-407B-92CD-3FC6D0EFE4F3}"/>
            </c:ext>
          </c:extLst>
        </c:ser>
        <c:dLbls>
          <c:dLblPos val="ctr"/>
          <c:showLegendKey val="0"/>
          <c:showVal val="1"/>
          <c:showCatName val="0"/>
          <c:showSerName val="0"/>
          <c:showPercent val="0"/>
          <c:showBubbleSize val="0"/>
        </c:dLbls>
        <c:gapWidth val="45"/>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t"/>
        <c:numFmt formatCode="0%" sourceLinked="1"/>
        <c:majorTickMark val="none"/>
        <c:minorTickMark val="none"/>
        <c:tickLblPos val="nextTo"/>
        <c:crossAx val="1383545119"/>
        <c:crosses val="autoZero"/>
        <c:crossBetween val="between"/>
      </c:valAx>
      <c:spPr>
        <a:noFill/>
        <a:ln>
          <a:noFill/>
        </a:ln>
        <a:effectLst/>
      </c:spPr>
    </c:plotArea>
    <c:legend>
      <c:legendPos val="b"/>
      <c:layout>
        <c:manualLayout>
          <c:xMode val="edge"/>
          <c:yMode val="edge"/>
          <c:x val="5.0226377952755898E-2"/>
          <c:y val="0.8625721784776903"/>
          <c:w val="0.94584354039078444"/>
          <c:h val="0.13742782152230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769539224263635"/>
          <c:y val="4.2884990253411304E-2"/>
          <c:w val="0.55684164479440079"/>
          <c:h val="0.87890498894738744"/>
        </c:manualLayout>
      </c:layout>
      <c:barChart>
        <c:barDir val="bar"/>
        <c:grouping val="clustered"/>
        <c:varyColors val="0"/>
        <c:ser>
          <c:idx val="0"/>
          <c:order val="0"/>
          <c:tx>
            <c:strRef>
              <c:f>Sheet1!$B$1</c:f>
              <c:strCache>
                <c:ptCount val="1"/>
                <c:pt idx="0">
                  <c:v>Total 2022 (1479)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Have a teaching role</c:v>
                </c:pt>
                <c:pt idx="1">
                  <c:v>Manage a formal reading programme</c:v>
                </c:pt>
                <c:pt idx="2">
                  <c:v>Deliver assemblies</c:v>
                </c:pt>
                <c:pt idx="3">
                  <c:v>Have regular timetabled library lessons</c:v>
                </c:pt>
                <c:pt idx="4">
                  <c:v>Deliver ad-hoc library lessons</c:v>
                </c:pt>
                <c:pt idx="5">
                  <c:v>Have a Learning Support role</c:v>
                </c:pt>
                <c:pt idx="6">
                  <c:v>Run an extended project taught skills programme</c:v>
                </c:pt>
                <c:pt idx="7">
                  <c:v>Have regular timetabled research lessons in the library</c:v>
                </c:pt>
                <c:pt idx="8">
                  <c:v>Organise author visits</c:v>
                </c:pt>
                <c:pt idx="9">
                  <c:v>None of the above</c:v>
                </c:pt>
                <c:pt idx="10">
                  <c:v>Don't know</c:v>
                </c:pt>
              </c:strCache>
            </c:strRef>
          </c:cat>
          <c:val>
            <c:numRef>
              <c:f>Sheet1!$B$2:$B$12</c:f>
              <c:numCache>
                <c:formatCode>0%</c:formatCode>
                <c:ptCount val="11"/>
                <c:pt idx="0">
                  <c:v>0.47</c:v>
                </c:pt>
                <c:pt idx="1">
                  <c:v>0.33</c:v>
                </c:pt>
                <c:pt idx="2">
                  <c:v>0.33</c:v>
                </c:pt>
                <c:pt idx="3">
                  <c:v>0.3</c:v>
                </c:pt>
                <c:pt idx="4">
                  <c:v>0.23</c:v>
                </c:pt>
                <c:pt idx="5">
                  <c:v>7.0000000000000007E-2</c:v>
                </c:pt>
                <c:pt idx="6">
                  <c:v>0.06</c:v>
                </c:pt>
                <c:pt idx="7">
                  <c:v>0.05</c:v>
                </c:pt>
                <c:pt idx="8">
                  <c:v>0.01</c:v>
                </c:pt>
                <c:pt idx="9">
                  <c:v>0.11</c:v>
                </c:pt>
                <c:pt idx="10">
                  <c:v>0.03</c:v>
                </c:pt>
              </c:numCache>
            </c:numRef>
          </c:val>
          <c:extLst>
            <c:ext xmlns:c16="http://schemas.microsoft.com/office/drawing/2014/chart" uri="{C3380CC4-5D6E-409C-BE32-E72D297353CC}">
              <c16:uniqueId val="{00000001-D1BE-4866-8358-A12B99DD0FEA}"/>
            </c:ext>
          </c:extLst>
        </c:ser>
        <c:ser>
          <c:idx val="1"/>
          <c:order val="1"/>
          <c:tx>
            <c:strRef>
              <c:f>Sheet1!$C$1</c:f>
              <c:strCache>
                <c:ptCount val="1"/>
                <c:pt idx="0">
                  <c:v>Total 2019 (1478)</c:v>
                </c:pt>
              </c:strCache>
            </c:strRef>
          </c:tx>
          <c:spPr>
            <a:solidFill>
              <a:srgbClr val="324EAB">
                <a:lumMod val="60000"/>
                <a:lumOff val="40000"/>
              </a:srgbClr>
            </a:solidFill>
            <a:ln>
              <a:noFill/>
            </a:ln>
            <a:effectLst/>
          </c:spPr>
          <c:invertIfNegative val="0"/>
          <c:dLbls>
            <c:dLbl>
              <c:idx val="5"/>
              <c:tx>
                <c:rich>
                  <a:bodyPr/>
                  <a:lstStyle/>
                  <a:p>
                    <a:r>
                      <a:rPr lang="en-US"/>
                      <a:t>N/A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F99-470C-B057-9C6DDFDD4F40}"/>
                </c:ext>
              </c:extLst>
            </c:dLbl>
            <c:dLbl>
              <c:idx val="8"/>
              <c:tx>
                <c:rich>
                  <a:bodyPr/>
                  <a:lstStyle/>
                  <a:p>
                    <a:r>
                      <a:rPr lang="en-US"/>
                      <a:t>N/A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F99-470C-B057-9C6DDFDD4F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Have a teaching role</c:v>
                </c:pt>
                <c:pt idx="1">
                  <c:v>Manage a formal reading programme</c:v>
                </c:pt>
                <c:pt idx="2">
                  <c:v>Deliver assemblies</c:v>
                </c:pt>
                <c:pt idx="3">
                  <c:v>Have regular timetabled library lessons</c:v>
                </c:pt>
                <c:pt idx="4">
                  <c:v>Deliver ad-hoc library lessons</c:v>
                </c:pt>
                <c:pt idx="5">
                  <c:v>Have a Learning Support role</c:v>
                </c:pt>
                <c:pt idx="6">
                  <c:v>Run an extended project taught skills programme</c:v>
                </c:pt>
                <c:pt idx="7">
                  <c:v>Have regular timetabled research lessons in the library</c:v>
                </c:pt>
                <c:pt idx="8">
                  <c:v>Organise author visits</c:v>
                </c:pt>
                <c:pt idx="9">
                  <c:v>None of the above</c:v>
                </c:pt>
                <c:pt idx="10">
                  <c:v>Don't know</c:v>
                </c:pt>
              </c:strCache>
            </c:strRef>
          </c:cat>
          <c:val>
            <c:numRef>
              <c:f>Sheet1!$C$2:$C$12</c:f>
              <c:numCache>
                <c:formatCode>0%</c:formatCode>
                <c:ptCount val="11"/>
                <c:pt idx="0">
                  <c:v>0.38</c:v>
                </c:pt>
                <c:pt idx="1">
                  <c:v>0.21</c:v>
                </c:pt>
                <c:pt idx="2">
                  <c:v>0.26</c:v>
                </c:pt>
                <c:pt idx="3">
                  <c:v>0.05</c:v>
                </c:pt>
                <c:pt idx="4">
                  <c:v>0.3</c:v>
                </c:pt>
                <c:pt idx="5">
                  <c:v>0</c:v>
                </c:pt>
                <c:pt idx="6">
                  <c:v>0.05</c:v>
                </c:pt>
                <c:pt idx="7">
                  <c:v>0.05</c:v>
                </c:pt>
                <c:pt idx="8">
                  <c:v>0</c:v>
                </c:pt>
                <c:pt idx="9">
                  <c:v>0.19</c:v>
                </c:pt>
                <c:pt idx="10">
                  <c:v>0.01</c:v>
                </c:pt>
              </c:numCache>
            </c:numRef>
          </c:val>
          <c:extLst>
            <c:ext xmlns:c16="http://schemas.microsoft.com/office/drawing/2014/chart" uri="{C3380CC4-5D6E-409C-BE32-E72D297353CC}">
              <c16:uniqueId val="{00000003-D1BE-4866-8358-A12B99DD0FEA}"/>
            </c:ext>
          </c:extLst>
        </c:ser>
        <c:ser>
          <c:idx val="2"/>
          <c:order val="2"/>
          <c:tx>
            <c:strRef>
              <c:f>Sheet1!$D$1</c:f>
              <c:strCache>
                <c:ptCount val="1"/>
                <c:pt idx="0">
                  <c:v>Primary (855)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Have a teaching role</c:v>
                </c:pt>
                <c:pt idx="1">
                  <c:v>Manage a formal reading programme</c:v>
                </c:pt>
                <c:pt idx="2">
                  <c:v>Deliver assemblies</c:v>
                </c:pt>
                <c:pt idx="3">
                  <c:v>Have regular timetabled library lessons</c:v>
                </c:pt>
                <c:pt idx="4">
                  <c:v>Deliver ad-hoc library lessons</c:v>
                </c:pt>
                <c:pt idx="5">
                  <c:v>Have a Learning Support role</c:v>
                </c:pt>
                <c:pt idx="6">
                  <c:v>Run an extended project taught skills programme</c:v>
                </c:pt>
                <c:pt idx="7">
                  <c:v>Have regular timetabled research lessons in the library</c:v>
                </c:pt>
                <c:pt idx="8">
                  <c:v>Organise author visits</c:v>
                </c:pt>
                <c:pt idx="9">
                  <c:v>None of the above</c:v>
                </c:pt>
                <c:pt idx="10">
                  <c:v>Don't know</c:v>
                </c:pt>
              </c:strCache>
            </c:strRef>
          </c:cat>
          <c:val>
            <c:numRef>
              <c:f>Sheet1!$D$2:$D$12</c:f>
              <c:numCache>
                <c:formatCode>0%</c:formatCode>
                <c:ptCount val="11"/>
                <c:pt idx="0">
                  <c:v>0.55000000000000004</c:v>
                </c:pt>
                <c:pt idx="1">
                  <c:v>0.32</c:v>
                </c:pt>
                <c:pt idx="2">
                  <c:v>0.36</c:v>
                </c:pt>
                <c:pt idx="3">
                  <c:v>0.24</c:v>
                </c:pt>
                <c:pt idx="4">
                  <c:v>0.14000000000000001</c:v>
                </c:pt>
                <c:pt idx="5">
                  <c:v>0.08</c:v>
                </c:pt>
                <c:pt idx="6">
                  <c:v>0.04</c:v>
                </c:pt>
                <c:pt idx="7">
                  <c:v>0.03</c:v>
                </c:pt>
                <c:pt idx="8">
                  <c:v>0.01</c:v>
                </c:pt>
                <c:pt idx="9">
                  <c:v>0.13</c:v>
                </c:pt>
                <c:pt idx="10">
                  <c:v>0.04</c:v>
                </c:pt>
              </c:numCache>
            </c:numRef>
          </c:val>
          <c:extLst>
            <c:ext xmlns:c16="http://schemas.microsoft.com/office/drawing/2014/chart" uri="{C3380CC4-5D6E-409C-BE32-E72D297353CC}">
              <c16:uniqueId val="{00000006-D1BE-4866-8358-A12B99DD0FEA}"/>
            </c:ext>
          </c:extLst>
        </c:ser>
        <c:ser>
          <c:idx val="3"/>
          <c:order val="3"/>
          <c:tx>
            <c:strRef>
              <c:f>Sheet1!$E$1</c:f>
              <c:strCache>
                <c:ptCount val="1"/>
                <c:pt idx="0">
                  <c:v>Secondary (531)</c:v>
                </c:pt>
              </c:strCache>
            </c:strRef>
          </c:tx>
          <c:spPr>
            <a:solidFill>
              <a:srgbClr val="8361A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Have a teaching role</c:v>
                </c:pt>
                <c:pt idx="1">
                  <c:v>Manage a formal reading programme</c:v>
                </c:pt>
                <c:pt idx="2">
                  <c:v>Deliver assemblies</c:v>
                </c:pt>
                <c:pt idx="3">
                  <c:v>Have regular timetabled library lessons</c:v>
                </c:pt>
                <c:pt idx="4">
                  <c:v>Deliver ad-hoc library lessons</c:v>
                </c:pt>
                <c:pt idx="5">
                  <c:v>Have a Learning Support role</c:v>
                </c:pt>
                <c:pt idx="6">
                  <c:v>Run an extended project taught skills programme</c:v>
                </c:pt>
                <c:pt idx="7">
                  <c:v>Have regular timetabled research lessons in the library</c:v>
                </c:pt>
                <c:pt idx="8">
                  <c:v>Organise author visits</c:v>
                </c:pt>
                <c:pt idx="9">
                  <c:v>None of the above</c:v>
                </c:pt>
                <c:pt idx="10">
                  <c:v>Don't know</c:v>
                </c:pt>
              </c:strCache>
            </c:strRef>
          </c:cat>
          <c:val>
            <c:numRef>
              <c:f>Sheet1!$E$2:$E$12</c:f>
              <c:numCache>
                <c:formatCode>0%</c:formatCode>
                <c:ptCount val="11"/>
                <c:pt idx="0">
                  <c:v>0.21</c:v>
                </c:pt>
                <c:pt idx="1">
                  <c:v>0.39</c:v>
                </c:pt>
                <c:pt idx="2">
                  <c:v>0.21</c:v>
                </c:pt>
                <c:pt idx="3">
                  <c:v>0.51</c:v>
                </c:pt>
                <c:pt idx="4">
                  <c:v>0.56999999999999995</c:v>
                </c:pt>
                <c:pt idx="5">
                  <c:v>0.05</c:v>
                </c:pt>
                <c:pt idx="6">
                  <c:v>0.14000000000000001</c:v>
                </c:pt>
                <c:pt idx="7">
                  <c:v>0.13</c:v>
                </c:pt>
                <c:pt idx="8">
                  <c:v>0.02</c:v>
                </c:pt>
                <c:pt idx="9">
                  <c:v>0.06</c:v>
                </c:pt>
                <c:pt idx="10">
                  <c:v>0.01</c:v>
                </c:pt>
              </c:numCache>
            </c:numRef>
          </c:val>
          <c:extLst>
            <c:ext xmlns:c16="http://schemas.microsoft.com/office/drawing/2014/chart" uri="{C3380CC4-5D6E-409C-BE32-E72D297353CC}">
              <c16:uniqueId val="{00000000-EF99-470C-B057-9C6DDFDD4F40}"/>
            </c:ext>
          </c:extLst>
        </c:ser>
        <c:dLbls>
          <c:dLblPos val="outEnd"/>
          <c:showLegendKey val="0"/>
          <c:showVal val="1"/>
          <c:showCatName val="0"/>
          <c:showSerName val="0"/>
          <c:showPercent val="0"/>
          <c:showBubbleSize val="0"/>
        </c:dLbls>
        <c:gapWidth val="45"/>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t"/>
        <c:numFmt formatCode="0%" sourceLinked="1"/>
        <c:majorTickMark val="none"/>
        <c:minorTickMark val="none"/>
        <c:tickLblPos val="nextTo"/>
        <c:crossAx val="1383545119"/>
        <c:crosses val="autoZero"/>
        <c:crossBetween val="between"/>
      </c:valAx>
      <c:spPr>
        <a:noFill/>
        <a:ln>
          <a:noFill/>
        </a:ln>
        <a:effectLst/>
      </c:spPr>
    </c:plotArea>
    <c:legend>
      <c:legendPos val="b"/>
      <c:layout>
        <c:manualLayout>
          <c:xMode val="edge"/>
          <c:yMode val="edge"/>
          <c:x val="5.0226377952755898E-2"/>
          <c:y val="0.92568854928636879"/>
          <c:w val="0.77132473024205306"/>
          <c:h val="3.833076231740198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769539224263635"/>
          <c:y val="4.2884990253411304E-2"/>
          <c:w val="0.55684164479440079"/>
          <c:h val="0.89455404322951793"/>
        </c:manualLayout>
      </c:layout>
      <c:barChart>
        <c:barDir val="bar"/>
        <c:grouping val="clustered"/>
        <c:varyColors val="0"/>
        <c:ser>
          <c:idx val="0"/>
          <c:order val="0"/>
          <c:tx>
            <c:strRef>
              <c:f>Sheet1!$B$1</c:f>
              <c:strCache>
                <c:ptCount val="1"/>
                <c:pt idx="0">
                  <c:v>Total 2022 (1479)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Form/Class/subject teacher</c:v>
                </c:pt>
                <c:pt idx="1">
                  <c:v>Literacy Coordinator</c:v>
                </c:pt>
                <c:pt idx="2">
                  <c:v>Learning Support Assistant or similar</c:v>
                </c:pt>
                <c:pt idx="3">
                  <c:v>First Aider</c:v>
                </c:pt>
                <c:pt idx="4">
                  <c:v>Key stage Co-ordinator</c:v>
                </c:pt>
                <c:pt idx="5">
                  <c:v>Form Tutor</c:v>
                </c:pt>
                <c:pt idx="6">
                  <c:v>Administrative support</c:v>
                </c:pt>
                <c:pt idx="7">
                  <c:v>Head of Year or House</c:v>
                </c:pt>
                <c:pt idx="8">
                  <c:v>Invigilator</c:v>
                </c:pt>
                <c:pt idx="9">
                  <c:v>Careers Guidance</c:v>
                </c:pt>
                <c:pt idx="10">
                  <c:v>EPQ Supervisor</c:v>
                </c:pt>
                <c:pt idx="11">
                  <c:v>Reprographics Officer</c:v>
                </c:pt>
                <c:pt idx="12">
                  <c:v>Other</c:v>
                </c:pt>
                <c:pt idx="13">
                  <c:v>Summary: Any</c:v>
                </c:pt>
                <c:pt idx="14">
                  <c:v>No - the library is their sole responsibility</c:v>
                </c:pt>
                <c:pt idx="15">
                  <c:v>Don't know</c:v>
                </c:pt>
                <c:pt idx="16">
                  <c:v>Prefer not to say</c:v>
                </c:pt>
              </c:strCache>
            </c:strRef>
          </c:cat>
          <c:val>
            <c:numRef>
              <c:f>Sheet1!$B$2:$B$18</c:f>
              <c:numCache>
                <c:formatCode>0%</c:formatCode>
                <c:ptCount val="17"/>
                <c:pt idx="0">
                  <c:v>0.32</c:v>
                </c:pt>
                <c:pt idx="1">
                  <c:v>0.31</c:v>
                </c:pt>
                <c:pt idx="2">
                  <c:v>0.22</c:v>
                </c:pt>
                <c:pt idx="3">
                  <c:v>0.2</c:v>
                </c:pt>
                <c:pt idx="4">
                  <c:v>0.11</c:v>
                </c:pt>
                <c:pt idx="5">
                  <c:v>0.09</c:v>
                </c:pt>
                <c:pt idx="6">
                  <c:v>0.08</c:v>
                </c:pt>
                <c:pt idx="7">
                  <c:v>0.04</c:v>
                </c:pt>
                <c:pt idx="8">
                  <c:v>0.03</c:v>
                </c:pt>
                <c:pt idx="9">
                  <c:v>0.02</c:v>
                </c:pt>
                <c:pt idx="10">
                  <c:v>0.02</c:v>
                </c:pt>
                <c:pt idx="11">
                  <c:v>0.01</c:v>
                </c:pt>
                <c:pt idx="12">
                  <c:v>0.24</c:v>
                </c:pt>
                <c:pt idx="13">
                  <c:v>0.8</c:v>
                </c:pt>
                <c:pt idx="14">
                  <c:v>0.16</c:v>
                </c:pt>
                <c:pt idx="15">
                  <c:v>0.03</c:v>
                </c:pt>
                <c:pt idx="16">
                  <c:v>0.01</c:v>
                </c:pt>
              </c:numCache>
            </c:numRef>
          </c:val>
          <c:extLst>
            <c:ext xmlns:c16="http://schemas.microsoft.com/office/drawing/2014/chart" uri="{C3380CC4-5D6E-409C-BE32-E72D297353CC}">
              <c16:uniqueId val="{00000004-228B-484F-8AB3-164F863A1E30}"/>
            </c:ext>
          </c:extLst>
        </c:ser>
        <c:ser>
          <c:idx val="1"/>
          <c:order val="1"/>
          <c:tx>
            <c:strRef>
              <c:f>Sheet1!$C$1</c:f>
              <c:strCache>
                <c:ptCount val="1"/>
                <c:pt idx="0">
                  <c:v>Total 2019 (1478)</c:v>
                </c:pt>
              </c:strCache>
            </c:strRef>
          </c:tx>
          <c:spPr>
            <a:solidFill>
              <a:srgbClr val="324EAB">
                <a:lumMod val="60000"/>
                <a:lumOff val="40000"/>
              </a:srgbClr>
            </a:solidFill>
            <a:ln>
              <a:noFill/>
            </a:ln>
            <a:effectLst/>
          </c:spPr>
          <c:invertIfNegative val="0"/>
          <c:dLbls>
            <c:dLbl>
              <c:idx val="0"/>
              <c:tx>
                <c:rich>
                  <a:bodyPr/>
                  <a:lstStyle/>
                  <a:p>
                    <a:r>
                      <a:rPr lang="en-US"/>
                      <a:t>N/A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C32-4E11-AF38-30597FB2F727}"/>
                </c:ext>
              </c:extLst>
            </c:dLbl>
            <c:dLbl>
              <c:idx val="2"/>
              <c:tx>
                <c:rich>
                  <a:bodyPr/>
                  <a:lstStyle/>
                  <a:p>
                    <a:r>
                      <a:rPr lang="en-US"/>
                      <a:t>N/A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28B-484F-8AB3-164F863A1E30}"/>
                </c:ext>
              </c:extLst>
            </c:dLbl>
            <c:dLbl>
              <c:idx val="4"/>
              <c:tx>
                <c:rich>
                  <a:bodyPr/>
                  <a:lstStyle/>
                  <a:p>
                    <a:r>
                      <a:rPr lang="en-US"/>
                      <a:t>N/A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228B-484F-8AB3-164F863A1E30}"/>
                </c:ext>
              </c:extLst>
            </c:dLbl>
            <c:dLbl>
              <c:idx val="7"/>
              <c:tx>
                <c:rich>
                  <a:bodyPr/>
                  <a:lstStyle/>
                  <a:p>
                    <a:r>
                      <a:rPr lang="en-US"/>
                      <a:t>N/A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C32-4E11-AF38-30597FB2F7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Form/Class/subject teacher</c:v>
                </c:pt>
                <c:pt idx="1">
                  <c:v>Literacy Coordinator</c:v>
                </c:pt>
                <c:pt idx="2">
                  <c:v>Learning Support Assistant or similar</c:v>
                </c:pt>
                <c:pt idx="3">
                  <c:v>First Aider</c:v>
                </c:pt>
                <c:pt idx="4">
                  <c:v>Key stage Co-ordinator</c:v>
                </c:pt>
                <c:pt idx="5">
                  <c:v>Form Tutor</c:v>
                </c:pt>
                <c:pt idx="6">
                  <c:v>Administrative support</c:v>
                </c:pt>
                <c:pt idx="7">
                  <c:v>Head of Year or House</c:v>
                </c:pt>
                <c:pt idx="8">
                  <c:v>Invigilator</c:v>
                </c:pt>
                <c:pt idx="9">
                  <c:v>Careers Guidance</c:v>
                </c:pt>
                <c:pt idx="10">
                  <c:v>EPQ Supervisor</c:v>
                </c:pt>
                <c:pt idx="11">
                  <c:v>Reprographics Officer</c:v>
                </c:pt>
                <c:pt idx="12">
                  <c:v>Other</c:v>
                </c:pt>
                <c:pt idx="13">
                  <c:v>Summary: Any</c:v>
                </c:pt>
                <c:pt idx="14">
                  <c:v>No - the library is their sole responsibility</c:v>
                </c:pt>
                <c:pt idx="15">
                  <c:v>Don't know</c:v>
                </c:pt>
                <c:pt idx="16">
                  <c:v>Prefer not to say</c:v>
                </c:pt>
              </c:strCache>
            </c:strRef>
          </c:cat>
          <c:val>
            <c:numRef>
              <c:f>Sheet1!$C$2:$C$18</c:f>
              <c:numCache>
                <c:formatCode>0%</c:formatCode>
                <c:ptCount val="17"/>
                <c:pt idx="0">
                  <c:v>0</c:v>
                </c:pt>
                <c:pt idx="1">
                  <c:v>0.17</c:v>
                </c:pt>
                <c:pt idx="2">
                  <c:v>0</c:v>
                </c:pt>
                <c:pt idx="3">
                  <c:v>0.15</c:v>
                </c:pt>
                <c:pt idx="4">
                  <c:v>0</c:v>
                </c:pt>
                <c:pt idx="5">
                  <c:v>0.08</c:v>
                </c:pt>
                <c:pt idx="6">
                  <c:v>0.11</c:v>
                </c:pt>
                <c:pt idx="7">
                  <c:v>0</c:v>
                </c:pt>
                <c:pt idx="8">
                  <c:v>0.04</c:v>
                </c:pt>
                <c:pt idx="9">
                  <c:v>0.01</c:v>
                </c:pt>
                <c:pt idx="10">
                  <c:v>0.02</c:v>
                </c:pt>
                <c:pt idx="11">
                  <c:v>0.01</c:v>
                </c:pt>
                <c:pt idx="12">
                  <c:v>0.18</c:v>
                </c:pt>
                <c:pt idx="13">
                  <c:v>0.73</c:v>
                </c:pt>
                <c:pt idx="14">
                  <c:v>0.25</c:v>
                </c:pt>
                <c:pt idx="15">
                  <c:v>0.02</c:v>
                </c:pt>
                <c:pt idx="16">
                  <c:v>0.01</c:v>
                </c:pt>
              </c:numCache>
            </c:numRef>
          </c:val>
          <c:extLst>
            <c:ext xmlns:c16="http://schemas.microsoft.com/office/drawing/2014/chart" uri="{C3380CC4-5D6E-409C-BE32-E72D297353CC}">
              <c16:uniqueId val="{0000000A-228B-484F-8AB3-164F863A1E30}"/>
            </c:ext>
          </c:extLst>
        </c:ser>
        <c:ser>
          <c:idx val="2"/>
          <c:order val="2"/>
          <c:tx>
            <c:strRef>
              <c:f>Sheet1!$D$1</c:f>
              <c:strCache>
                <c:ptCount val="1"/>
                <c:pt idx="0">
                  <c:v>Primary (855)</c:v>
                </c:pt>
              </c:strCache>
            </c:strRef>
          </c:tx>
          <c:spPr>
            <a:solidFill>
              <a:schemeClr val="accent3"/>
            </a:solidFill>
            <a:ln>
              <a:noFill/>
            </a:ln>
            <a:effectLst/>
          </c:spPr>
          <c:invertIfNegative val="0"/>
          <c:dLbls>
            <c:dLbl>
              <c:idx val="9"/>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2C32-4E11-AF38-30597FB2F727}"/>
                </c:ext>
              </c:extLst>
            </c:dLbl>
            <c:dLbl>
              <c:idx val="10"/>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228B-484F-8AB3-164F863A1E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Form/Class/subject teacher</c:v>
                </c:pt>
                <c:pt idx="1">
                  <c:v>Literacy Coordinator</c:v>
                </c:pt>
                <c:pt idx="2">
                  <c:v>Learning Support Assistant or similar</c:v>
                </c:pt>
                <c:pt idx="3">
                  <c:v>First Aider</c:v>
                </c:pt>
                <c:pt idx="4">
                  <c:v>Key stage Co-ordinator</c:v>
                </c:pt>
                <c:pt idx="5">
                  <c:v>Form Tutor</c:v>
                </c:pt>
                <c:pt idx="6">
                  <c:v>Administrative support</c:v>
                </c:pt>
                <c:pt idx="7">
                  <c:v>Head of Year or House</c:v>
                </c:pt>
                <c:pt idx="8">
                  <c:v>Invigilator</c:v>
                </c:pt>
                <c:pt idx="9">
                  <c:v>Careers Guidance</c:v>
                </c:pt>
                <c:pt idx="10">
                  <c:v>EPQ Supervisor</c:v>
                </c:pt>
                <c:pt idx="11">
                  <c:v>Reprographics Officer</c:v>
                </c:pt>
                <c:pt idx="12">
                  <c:v>Other</c:v>
                </c:pt>
                <c:pt idx="13">
                  <c:v>Summary: Any</c:v>
                </c:pt>
                <c:pt idx="14">
                  <c:v>No - the library is their sole responsibility</c:v>
                </c:pt>
                <c:pt idx="15">
                  <c:v>Don't know</c:v>
                </c:pt>
                <c:pt idx="16">
                  <c:v>Prefer not to say</c:v>
                </c:pt>
              </c:strCache>
            </c:strRef>
          </c:cat>
          <c:val>
            <c:numRef>
              <c:f>Sheet1!$D$2:$D$18</c:f>
              <c:numCache>
                <c:formatCode>0%</c:formatCode>
                <c:ptCount val="17"/>
                <c:pt idx="0">
                  <c:v>0.38</c:v>
                </c:pt>
                <c:pt idx="1">
                  <c:v>0.37</c:v>
                </c:pt>
                <c:pt idx="2">
                  <c:v>0.25</c:v>
                </c:pt>
                <c:pt idx="3">
                  <c:v>0.21</c:v>
                </c:pt>
                <c:pt idx="4">
                  <c:v>0.15</c:v>
                </c:pt>
                <c:pt idx="5">
                  <c:v>0.08</c:v>
                </c:pt>
                <c:pt idx="6">
                  <c:v>0.06</c:v>
                </c:pt>
                <c:pt idx="7">
                  <c:v>0.04</c:v>
                </c:pt>
                <c:pt idx="8">
                  <c:v>0.01</c:v>
                </c:pt>
                <c:pt idx="9">
                  <c:v>0</c:v>
                </c:pt>
                <c:pt idx="10">
                  <c:v>0</c:v>
                </c:pt>
                <c:pt idx="11">
                  <c:v>0.01</c:v>
                </c:pt>
                <c:pt idx="12">
                  <c:v>0.25</c:v>
                </c:pt>
                <c:pt idx="13">
                  <c:v>0.87</c:v>
                </c:pt>
                <c:pt idx="14">
                  <c:v>0.08</c:v>
                </c:pt>
                <c:pt idx="15">
                  <c:v>0.03</c:v>
                </c:pt>
                <c:pt idx="16">
                  <c:v>0.02</c:v>
                </c:pt>
              </c:numCache>
            </c:numRef>
          </c:val>
          <c:extLst>
            <c:ext xmlns:c16="http://schemas.microsoft.com/office/drawing/2014/chart" uri="{C3380CC4-5D6E-409C-BE32-E72D297353CC}">
              <c16:uniqueId val="{0000000E-228B-484F-8AB3-164F863A1E30}"/>
            </c:ext>
          </c:extLst>
        </c:ser>
        <c:ser>
          <c:idx val="3"/>
          <c:order val="3"/>
          <c:tx>
            <c:strRef>
              <c:f>Sheet1!$E$1</c:f>
              <c:strCache>
                <c:ptCount val="1"/>
                <c:pt idx="0">
                  <c:v>Secondary (531)</c:v>
                </c:pt>
              </c:strCache>
            </c:strRef>
          </c:tx>
          <c:spPr>
            <a:solidFill>
              <a:srgbClr val="8361AB"/>
            </a:solidFill>
            <a:ln>
              <a:noFill/>
            </a:ln>
            <a:effectLst/>
          </c:spPr>
          <c:invertIfNegative val="0"/>
          <c:dLbls>
            <c:dLbl>
              <c:idx val="4"/>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C32-4E11-AF38-30597FB2F727}"/>
                </c:ext>
              </c:extLst>
            </c:dLbl>
            <c:dLbl>
              <c:idx val="16"/>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2C32-4E11-AF38-30597FB2F7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Form/Class/subject teacher</c:v>
                </c:pt>
                <c:pt idx="1">
                  <c:v>Literacy Coordinator</c:v>
                </c:pt>
                <c:pt idx="2">
                  <c:v>Learning Support Assistant or similar</c:v>
                </c:pt>
                <c:pt idx="3">
                  <c:v>First Aider</c:v>
                </c:pt>
                <c:pt idx="4">
                  <c:v>Key stage Co-ordinator</c:v>
                </c:pt>
                <c:pt idx="5">
                  <c:v>Form Tutor</c:v>
                </c:pt>
                <c:pt idx="6">
                  <c:v>Administrative support</c:v>
                </c:pt>
                <c:pt idx="7">
                  <c:v>Head of Year or House</c:v>
                </c:pt>
                <c:pt idx="8">
                  <c:v>Invigilator</c:v>
                </c:pt>
                <c:pt idx="9">
                  <c:v>Careers Guidance</c:v>
                </c:pt>
                <c:pt idx="10">
                  <c:v>EPQ Supervisor</c:v>
                </c:pt>
                <c:pt idx="11">
                  <c:v>Reprographics Officer</c:v>
                </c:pt>
                <c:pt idx="12">
                  <c:v>Other</c:v>
                </c:pt>
                <c:pt idx="13">
                  <c:v>Summary: Any</c:v>
                </c:pt>
                <c:pt idx="14">
                  <c:v>No - the library is their sole responsibility</c:v>
                </c:pt>
                <c:pt idx="15">
                  <c:v>Don't know</c:v>
                </c:pt>
                <c:pt idx="16">
                  <c:v>Prefer not to say</c:v>
                </c:pt>
              </c:strCache>
            </c:strRef>
          </c:cat>
          <c:val>
            <c:numRef>
              <c:f>Sheet1!$E$2:$E$18</c:f>
              <c:numCache>
                <c:formatCode>0%</c:formatCode>
                <c:ptCount val="17"/>
                <c:pt idx="0">
                  <c:v>0.1</c:v>
                </c:pt>
                <c:pt idx="1">
                  <c:v>0.08</c:v>
                </c:pt>
                <c:pt idx="2">
                  <c:v>0.12</c:v>
                </c:pt>
                <c:pt idx="3">
                  <c:v>0.14000000000000001</c:v>
                </c:pt>
                <c:pt idx="4">
                  <c:v>0</c:v>
                </c:pt>
                <c:pt idx="5">
                  <c:v>0.09</c:v>
                </c:pt>
                <c:pt idx="6">
                  <c:v>0.15</c:v>
                </c:pt>
                <c:pt idx="7">
                  <c:v>0.03</c:v>
                </c:pt>
                <c:pt idx="8">
                  <c:v>0.11</c:v>
                </c:pt>
                <c:pt idx="9">
                  <c:v>0.08</c:v>
                </c:pt>
                <c:pt idx="10">
                  <c:v>0.06</c:v>
                </c:pt>
                <c:pt idx="11">
                  <c:v>0.03</c:v>
                </c:pt>
                <c:pt idx="12">
                  <c:v>0.18</c:v>
                </c:pt>
                <c:pt idx="13">
                  <c:v>0.57999999999999996</c:v>
                </c:pt>
                <c:pt idx="14">
                  <c:v>0.41</c:v>
                </c:pt>
                <c:pt idx="15">
                  <c:v>0.01</c:v>
                </c:pt>
                <c:pt idx="16">
                  <c:v>0</c:v>
                </c:pt>
              </c:numCache>
            </c:numRef>
          </c:val>
          <c:extLst>
            <c:ext xmlns:c16="http://schemas.microsoft.com/office/drawing/2014/chart" uri="{C3380CC4-5D6E-409C-BE32-E72D297353CC}">
              <c16:uniqueId val="{00000003-2C32-4E11-AF38-30597FB2F727}"/>
            </c:ext>
          </c:extLst>
        </c:ser>
        <c:dLbls>
          <c:dLblPos val="ctr"/>
          <c:showLegendKey val="0"/>
          <c:showVal val="1"/>
          <c:showCatName val="0"/>
          <c:showSerName val="0"/>
          <c:showPercent val="0"/>
          <c:showBubbleSize val="0"/>
        </c:dLbls>
        <c:gapWidth val="45"/>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t"/>
        <c:numFmt formatCode="0%" sourceLinked="1"/>
        <c:majorTickMark val="none"/>
        <c:minorTickMark val="none"/>
        <c:tickLblPos val="nextTo"/>
        <c:crossAx val="1383545119"/>
        <c:crosses val="autoZero"/>
        <c:crossBetween val="between"/>
      </c:valAx>
      <c:spPr>
        <a:noFill/>
        <a:ln>
          <a:noFill/>
        </a:ln>
        <a:effectLst/>
      </c:spPr>
    </c:plotArea>
    <c:legend>
      <c:legendPos val="b"/>
      <c:layout>
        <c:manualLayout>
          <c:xMode val="edge"/>
          <c:yMode val="edge"/>
          <c:x val="5.0226377952755898E-2"/>
          <c:y val="0.95083549417601454"/>
          <c:w val="0.8694546515018956"/>
          <c:h val="4.808031686027183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698737307573856"/>
          <c:y val="1.0796221322537112E-2"/>
          <c:w val="0.57732669580925855"/>
          <c:h val="0.89777296056616407"/>
        </c:manualLayout>
      </c:layout>
      <c:barChart>
        <c:barDir val="bar"/>
        <c:grouping val="percentStacked"/>
        <c:varyColors val="0"/>
        <c:ser>
          <c:idx val="0"/>
          <c:order val="0"/>
          <c:tx>
            <c:strRef>
              <c:f>Sheet1!$B$1</c:f>
              <c:strCache>
                <c:ptCount val="1"/>
                <c:pt idx="0">
                  <c:v>Yes - incorporated into wage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Careers Guidance (25)</c:v>
                </c:pt>
                <c:pt idx="1">
                  <c:v>Learning Support Assistant or similar (322)</c:v>
                </c:pt>
                <c:pt idx="2">
                  <c:v>Key stage Co-ordinator (165)</c:v>
                </c:pt>
                <c:pt idx="3">
                  <c:v>Head of Year or House (54)</c:v>
                </c:pt>
                <c:pt idx="4">
                  <c:v>Reprographics Officer (19)</c:v>
                </c:pt>
                <c:pt idx="5">
                  <c:v>Form/Class/subject teacher (461)</c:v>
                </c:pt>
                <c:pt idx="6">
                  <c:v>Administrative support (112)</c:v>
                </c:pt>
                <c:pt idx="7">
                  <c:v>Literacy Coordinator (443)</c:v>
                </c:pt>
                <c:pt idx="8">
                  <c:v>Form tutor (124)</c:v>
                </c:pt>
                <c:pt idx="9">
                  <c:v>First Aider (283)</c:v>
                </c:pt>
                <c:pt idx="10">
                  <c:v>Invigilator (45)</c:v>
                </c:pt>
                <c:pt idx="11">
                  <c:v>EPQ supervisor (23)</c:v>
                </c:pt>
                <c:pt idx="12">
                  <c:v>Other (344)</c:v>
                </c:pt>
              </c:strCache>
            </c:strRef>
          </c:cat>
          <c:val>
            <c:numRef>
              <c:f>Sheet1!$B$2:$B$14</c:f>
              <c:numCache>
                <c:formatCode>0%</c:formatCode>
                <c:ptCount val="13"/>
                <c:pt idx="0">
                  <c:v>0.9</c:v>
                </c:pt>
                <c:pt idx="1">
                  <c:v>0.62</c:v>
                </c:pt>
                <c:pt idx="2">
                  <c:v>0.53</c:v>
                </c:pt>
                <c:pt idx="3">
                  <c:v>0.45</c:v>
                </c:pt>
                <c:pt idx="4">
                  <c:v>0.62</c:v>
                </c:pt>
                <c:pt idx="5">
                  <c:v>0.59</c:v>
                </c:pt>
                <c:pt idx="6">
                  <c:v>0.56000000000000005</c:v>
                </c:pt>
                <c:pt idx="7">
                  <c:v>0.42</c:v>
                </c:pt>
                <c:pt idx="8">
                  <c:v>0.44</c:v>
                </c:pt>
                <c:pt idx="9">
                  <c:v>0.39</c:v>
                </c:pt>
                <c:pt idx="10">
                  <c:v>0.33</c:v>
                </c:pt>
                <c:pt idx="11">
                  <c:v>0.23</c:v>
                </c:pt>
                <c:pt idx="12">
                  <c:v>0.56000000000000005</c:v>
                </c:pt>
              </c:numCache>
            </c:numRef>
          </c:val>
          <c:extLst>
            <c:ext xmlns:c16="http://schemas.microsoft.com/office/drawing/2014/chart" uri="{C3380CC4-5D6E-409C-BE32-E72D297353CC}">
              <c16:uniqueId val="{00000000-C3C3-4FB7-AE54-8AD12295D6CF}"/>
            </c:ext>
          </c:extLst>
        </c:ser>
        <c:ser>
          <c:idx val="1"/>
          <c:order val="1"/>
          <c:tx>
            <c:strRef>
              <c:f>Sheet1!$C$1</c:f>
              <c:strCache>
                <c:ptCount val="1"/>
                <c:pt idx="0">
                  <c:v>Yes - paid additionally</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CCE4-4B38-9FAA-32410E252401}"/>
                </c:ext>
              </c:extLst>
            </c:dLbl>
            <c:dLbl>
              <c:idx val="4"/>
              <c:delete val="1"/>
              <c:extLst>
                <c:ext xmlns:c15="http://schemas.microsoft.com/office/drawing/2012/chart" uri="{CE6537A1-D6FC-4f65-9D91-7224C49458BB}"/>
                <c:ext xmlns:c16="http://schemas.microsoft.com/office/drawing/2014/chart" uri="{C3380CC4-5D6E-409C-BE32-E72D297353CC}">
                  <c16:uniqueId val="{00000005-CCE4-4B38-9FAA-32410E2524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Careers Guidance (25)</c:v>
                </c:pt>
                <c:pt idx="1">
                  <c:v>Learning Support Assistant or similar (322)</c:v>
                </c:pt>
                <c:pt idx="2">
                  <c:v>Key stage Co-ordinator (165)</c:v>
                </c:pt>
                <c:pt idx="3">
                  <c:v>Head of Year or House (54)</c:v>
                </c:pt>
                <c:pt idx="4">
                  <c:v>Reprographics Officer (19)</c:v>
                </c:pt>
                <c:pt idx="5">
                  <c:v>Form/Class/subject teacher (461)</c:v>
                </c:pt>
                <c:pt idx="6">
                  <c:v>Administrative support (112)</c:v>
                </c:pt>
                <c:pt idx="7">
                  <c:v>Literacy Coordinator (443)</c:v>
                </c:pt>
                <c:pt idx="8">
                  <c:v>Form tutor (124)</c:v>
                </c:pt>
                <c:pt idx="9">
                  <c:v>First Aider (283)</c:v>
                </c:pt>
                <c:pt idx="10">
                  <c:v>Invigilator (45)</c:v>
                </c:pt>
                <c:pt idx="11">
                  <c:v>EPQ supervisor (23)</c:v>
                </c:pt>
                <c:pt idx="12">
                  <c:v>Other (344)</c:v>
                </c:pt>
              </c:strCache>
            </c:strRef>
          </c:cat>
          <c:val>
            <c:numRef>
              <c:f>Sheet1!$C$2:$C$14</c:f>
              <c:numCache>
                <c:formatCode>0%</c:formatCode>
                <c:ptCount val="13"/>
                <c:pt idx="0">
                  <c:v>0</c:v>
                </c:pt>
                <c:pt idx="1">
                  <c:v>0.06</c:v>
                </c:pt>
                <c:pt idx="2">
                  <c:v>0.14000000000000001</c:v>
                </c:pt>
                <c:pt idx="3">
                  <c:v>0.21</c:v>
                </c:pt>
                <c:pt idx="4">
                  <c:v>0</c:v>
                </c:pt>
                <c:pt idx="5">
                  <c:v>0.02</c:v>
                </c:pt>
                <c:pt idx="6">
                  <c:v>0.03</c:v>
                </c:pt>
                <c:pt idx="7">
                  <c:v>0.1</c:v>
                </c:pt>
                <c:pt idx="8">
                  <c:v>0.06</c:v>
                </c:pt>
                <c:pt idx="9">
                  <c:v>0.04</c:v>
                </c:pt>
                <c:pt idx="10">
                  <c:v>0.01</c:v>
                </c:pt>
                <c:pt idx="11">
                  <c:v>0.11</c:v>
                </c:pt>
                <c:pt idx="12">
                  <c:v>0.12</c:v>
                </c:pt>
              </c:numCache>
            </c:numRef>
          </c:val>
          <c:extLst>
            <c:ext xmlns:c16="http://schemas.microsoft.com/office/drawing/2014/chart" uri="{C3380CC4-5D6E-409C-BE32-E72D297353CC}">
              <c16:uniqueId val="{00000001-C3C3-4FB7-AE54-8AD12295D6CF}"/>
            </c:ext>
          </c:extLst>
        </c:ser>
        <c:ser>
          <c:idx val="2"/>
          <c:order val="2"/>
          <c:tx>
            <c:strRef>
              <c:f>Sheet1!$D$1</c:f>
              <c:strCache>
                <c:ptCount val="1"/>
                <c:pt idx="0">
                  <c:v>No</c:v>
                </c:pt>
              </c:strCache>
            </c:strRef>
          </c:tx>
          <c:spPr>
            <a:solidFill>
              <a:schemeClr val="accent3"/>
            </a:solidFill>
            <a:ln>
              <a:noFill/>
            </a:ln>
            <a:effectLst/>
          </c:spPr>
          <c:invertIfNegative val="0"/>
          <c:dLbls>
            <c:dLbl>
              <c:idx val="0"/>
              <c:layout>
                <c:manualLayout>
                  <c:x val="-6.7001675041876048E-3"/>
                  <c:y val="5.398110661268555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E4-4B38-9FAA-32410E2524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Careers Guidance (25)</c:v>
                </c:pt>
                <c:pt idx="1">
                  <c:v>Learning Support Assistant or similar (322)</c:v>
                </c:pt>
                <c:pt idx="2">
                  <c:v>Key stage Co-ordinator (165)</c:v>
                </c:pt>
                <c:pt idx="3">
                  <c:v>Head of Year or House (54)</c:v>
                </c:pt>
                <c:pt idx="4">
                  <c:v>Reprographics Officer (19)</c:v>
                </c:pt>
                <c:pt idx="5">
                  <c:v>Form/Class/subject teacher (461)</c:v>
                </c:pt>
                <c:pt idx="6">
                  <c:v>Administrative support (112)</c:v>
                </c:pt>
                <c:pt idx="7">
                  <c:v>Literacy Coordinator (443)</c:v>
                </c:pt>
                <c:pt idx="8">
                  <c:v>Form tutor (124)</c:v>
                </c:pt>
                <c:pt idx="9">
                  <c:v>First Aider (283)</c:v>
                </c:pt>
                <c:pt idx="10">
                  <c:v>Invigilator (45)</c:v>
                </c:pt>
                <c:pt idx="11">
                  <c:v>EPQ supervisor (23)</c:v>
                </c:pt>
                <c:pt idx="12">
                  <c:v>Other (344)</c:v>
                </c:pt>
              </c:strCache>
            </c:strRef>
          </c:cat>
          <c:val>
            <c:numRef>
              <c:f>Sheet1!$D$2:$D$14</c:f>
              <c:numCache>
                <c:formatCode>0%</c:formatCode>
                <c:ptCount val="13"/>
                <c:pt idx="0">
                  <c:v>0.09</c:v>
                </c:pt>
                <c:pt idx="1">
                  <c:v>0.21</c:v>
                </c:pt>
                <c:pt idx="2">
                  <c:v>0.23</c:v>
                </c:pt>
                <c:pt idx="3">
                  <c:v>0.2</c:v>
                </c:pt>
                <c:pt idx="4">
                  <c:v>0.34</c:v>
                </c:pt>
                <c:pt idx="5">
                  <c:v>0.3</c:v>
                </c:pt>
                <c:pt idx="6">
                  <c:v>0.32</c:v>
                </c:pt>
                <c:pt idx="7">
                  <c:v>0.39</c:v>
                </c:pt>
                <c:pt idx="8">
                  <c:v>0.35</c:v>
                </c:pt>
                <c:pt idx="9">
                  <c:v>0.46</c:v>
                </c:pt>
                <c:pt idx="10">
                  <c:v>0.62</c:v>
                </c:pt>
                <c:pt idx="11">
                  <c:v>0.54</c:v>
                </c:pt>
                <c:pt idx="12">
                  <c:v>0.26</c:v>
                </c:pt>
              </c:numCache>
            </c:numRef>
          </c:val>
          <c:extLst>
            <c:ext xmlns:c16="http://schemas.microsoft.com/office/drawing/2014/chart" uri="{C3380CC4-5D6E-409C-BE32-E72D297353CC}">
              <c16:uniqueId val="{00000002-C3C3-4FB7-AE54-8AD12295D6CF}"/>
            </c:ext>
          </c:extLst>
        </c:ser>
        <c:ser>
          <c:idx val="3"/>
          <c:order val="3"/>
          <c:tx>
            <c:strRef>
              <c:f>Sheet1!$E$1</c:f>
              <c:strCache>
                <c:ptCount val="1"/>
                <c:pt idx="0">
                  <c:v>Prefer not to say</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CCE4-4B38-9FAA-32410E252401}"/>
                </c:ext>
              </c:extLst>
            </c:dLbl>
            <c:dLbl>
              <c:idx val="4"/>
              <c:delete val="1"/>
              <c:extLst>
                <c:ext xmlns:c15="http://schemas.microsoft.com/office/drawing/2012/chart" uri="{CE6537A1-D6FC-4f65-9D91-7224C49458BB}"/>
                <c:ext xmlns:c16="http://schemas.microsoft.com/office/drawing/2014/chart" uri="{C3380CC4-5D6E-409C-BE32-E72D297353CC}">
                  <c16:uniqueId val="{00000006-CCE4-4B38-9FAA-32410E252401}"/>
                </c:ext>
              </c:extLst>
            </c:dLbl>
            <c:dLbl>
              <c:idx val="10"/>
              <c:layout>
                <c:manualLayout>
                  <c:x val="-1.340033500837521E-2"/>
                  <c:y val="-5.397898137226674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E4-4B38-9FAA-32410E252401}"/>
                </c:ext>
              </c:extLst>
            </c:dLbl>
            <c:dLbl>
              <c:idx val="11"/>
              <c:delete val="1"/>
              <c:extLst>
                <c:ext xmlns:c15="http://schemas.microsoft.com/office/drawing/2012/chart" uri="{CE6537A1-D6FC-4f65-9D91-7224C49458BB}"/>
                <c:ext xmlns:c16="http://schemas.microsoft.com/office/drawing/2014/chart" uri="{C3380CC4-5D6E-409C-BE32-E72D297353CC}">
                  <c16:uniqueId val="{00000007-CCE4-4B38-9FAA-32410E2524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Careers Guidance (25)</c:v>
                </c:pt>
                <c:pt idx="1">
                  <c:v>Learning Support Assistant or similar (322)</c:v>
                </c:pt>
                <c:pt idx="2">
                  <c:v>Key stage Co-ordinator (165)</c:v>
                </c:pt>
                <c:pt idx="3">
                  <c:v>Head of Year or House (54)</c:v>
                </c:pt>
                <c:pt idx="4">
                  <c:v>Reprographics Officer (19)</c:v>
                </c:pt>
                <c:pt idx="5">
                  <c:v>Form/Class/subject teacher (461)</c:v>
                </c:pt>
                <c:pt idx="6">
                  <c:v>Administrative support (112)</c:v>
                </c:pt>
                <c:pt idx="7">
                  <c:v>Literacy Coordinator (443)</c:v>
                </c:pt>
                <c:pt idx="8">
                  <c:v>Form tutor (124)</c:v>
                </c:pt>
                <c:pt idx="9">
                  <c:v>First Aider (283)</c:v>
                </c:pt>
                <c:pt idx="10">
                  <c:v>Invigilator (45)</c:v>
                </c:pt>
                <c:pt idx="11">
                  <c:v>EPQ supervisor (23)</c:v>
                </c:pt>
                <c:pt idx="12">
                  <c:v>Other (344)</c:v>
                </c:pt>
              </c:strCache>
            </c:strRef>
          </c:cat>
          <c:val>
            <c:numRef>
              <c:f>Sheet1!$E$2:$E$14</c:f>
              <c:numCache>
                <c:formatCode>0%</c:formatCode>
                <c:ptCount val="13"/>
                <c:pt idx="0">
                  <c:v>0</c:v>
                </c:pt>
                <c:pt idx="1">
                  <c:v>0.02</c:v>
                </c:pt>
                <c:pt idx="2">
                  <c:v>0.02</c:v>
                </c:pt>
                <c:pt idx="3">
                  <c:v>0.04</c:v>
                </c:pt>
                <c:pt idx="4">
                  <c:v>0</c:v>
                </c:pt>
                <c:pt idx="5">
                  <c:v>0.04</c:v>
                </c:pt>
                <c:pt idx="6">
                  <c:v>0.04</c:v>
                </c:pt>
                <c:pt idx="7">
                  <c:v>0.03</c:v>
                </c:pt>
                <c:pt idx="8">
                  <c:v>0.01</c:v>
                </c:pt>
                <c:pt idx="9">
                  <c:v>0.06</c:v>
                </c:pt>
                <c:pt idx="10">
                  <c:v>0.02</c:v>
                </c:pt>
                <c:pt idx="11">
                  <c:v>0</c:v>
                </c:pt>
                <c:pt idx="12">
                  <c:v>0.02</c:v>
                </c:pt>
              </c:numCache>
            </c:numRef>
          </c:val>
          <c:extLst>
            <c:ext xmlns:c16="http://schemas.microsoft.com/office/drawing/2014/chart" uri="{C3380CC4-5D6E-409C-BE32-E72D297353CC}">
              <c16:uniqueId val="{00000003-C3C3-4FB7-AE54-8AD12295D6CF}"/>
            </c:ext>
          </c:extLst>
        </c:ser>
        <c:ser>
          <c:idx val="4"/>
          <c:order val="4"/>
          <c:tx>
            <c:strRef>
              <c:f>Sheet1!$F$1</c:f>
              <c:strCache>
                <c:ptCount val="1"/>
                <c:pt idx="0">
                  <c:v>Don't know</c:v>
                </c:pt>
              </c:strCache>
            </c:strRef>
          </c:tx>
          <c:spPr>
            <a:solidFill>
              <a:srgbClr val="FFFFFF">
                <a:lumMod val="50000"/>
              </a:srgbClr>
            </a:solidFill>
            <a:ln>
              <a:noFill/>
            </a:ln>
            <a:effectLst/>
          </c:spPr>
          <c:invertIfNegative val="0"/>
          <c:dLbls>
            <c:dLbl>
              <c:idx val="0"/>
              <c:layout>
                <c:manualLayout>
                  <c:x val="-1.1166945840312675E-2"/>
                  <c:y val="5.398535709352120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E4-4B38-9FAA-32410E2524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Careers Guidance (25)</c:v>
                </c:pt>
                <c:pt idx="1">
                  <c:v>Learning Support Assistant or similar (322)</c:v>
                </c:pt>
                <c:pt idx="2">
                  <c:v>Key stage Co-ordinator (165)</c:v>
                </c:pt>
                <c:pt idx="3">
                  <c:v>Head of Year or House (54)</c:v>
                </c:pt>
                <c:pt idx="4">
                  <c:v>Reprographics Officer (19)</c:v>
                </c:pt>
                <c:pt idx="5">
                  <c:v>Form/Class/subject teacher (461)</c:v>
                </c:pt>
                <c:pt idx="6">
                  <c:v>Administrative support (112)</c:v>
                </c:pt>
                <c:pt idx="7">
                  <c:v>Literacy Coordinator (443)</c:v>
                </c:pt>
                <c:pt idx="8">
                  <c:v>Form tutor (124)</c:v>
                </c:pt>
                <c:pt idx="9">
                  <c:v>First Aider (283)</c:v>
                </c:pt>
                <c:pt idx="10">
                  <c:v>Invigilator (45)</c:v>
                </c:pt>
                <c:pt idx="11">
                  <c:v>EPQ supervisor (23)</c:v>
                </c:pt>
                <c:pt idx="12">
                  <c:v>Other (344)</c:v>
                </c:pt>
              </c:strCache>
            </c:strRef>
          </c:cat>
          <c:val>
            <c:numRef>
              <c:f>Sheet1!$F$2:$F$14</c:f>
              <c:numCache>
                <c:formatCode>0%</c:formatCode>
                <c:ptCount val="13"/>
                <c:pt idx="0">
                  <c:v>0.02</c:v>
                </c:pt>
                <c:pt idx="1">
                  <c:v>0.09</c:v>
                </c:pt>
                <c:pt idx="2">
                  <c:v>0.08</c:v>
                </c:pt>
                <c:pt idx="3">
                  <c:v>0.11</c:v>
                </c:pt>
                <c:pt idx="4">
                  <c:v>0.05</c:v>
                </c:pt>
                <c:pt idx="5">
                  <c:v>0.04</c:v>
                </c:pt>
                <c:pt idx="6">
                  <c:v>0.04</c:v>
                </c:pt>
                <c:pt idx="7">
                  <c:v>0.06</c:v>
                </c:pt>
                <c:pt idx="8">
                  <c:v>0.14000000000000001</c:v>
                </c:pt>
                <c:pt idx="9">
                  <c:v>0.05</c:v>
                </c:pt>
                <c:pt idx="10">
                  <c:v>0.02</c:v>
                </c:pt>
                <c:pt idx="11">
                  <c:v>0.11</c:v>
                </c:pt>
                <c:pt idx="12">
                  <c:v>0.05</c:v>
                </c:pt>
              </c:numCache>
            </c:numRef>
          </c:val>
          <c:extLst>
            <c:ext xmlns:c16="http://schemas.microsoft.com/office/drawing/2014/chart" uri="{C3380CC4-5D6E-409C-BE32-E72D297353CC}">
              <c16:uniqueId val="{00000004-C3C3-4FB7-AE54-8AD12295D6CF}"/>
            </c:ext>
          </c:extLst>
        </c:ser>
        <c:dLbls>
          <c:dLblPos val="ctr"/>
          <c:showLegendKey val="0"/>
          <c:showVal val="1"/>
          <c:showCatName val="0"/>
          <c:showSerName val="0"/>
          <c:showPercent val="0"/>
          <c:showBubbleSize val="0"/>
        </c:dLbls>
        <c:gapWidth val="45"/>
        <c:overlap val="100"/>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t"/>
        <c:numFmt formatCode="0%" sourceLinked="1"/>
        <c:majorTickMark val="none"/>
        <c:minorTickMark val="none"/>
        <c:tickLblPos val="nextTo"/>
        <c:crossAx val="1383545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769539224263635"/>
          <c:y val="4.2884990253411304E-2"/>
          <c:w val="0.55684164479440079"/>
          <c:h val="0.89205423286586216"/>
        </c:manualLayout>
      </c:layout>
      <c:barChart>
        <c:barDir val="bar"/>
        <c:grouping val="clustered"/>
        <c:varyColors val="0"/>
        <c:ser>
          <c:idx val="0"/>
          <c:order val="0"/>
          <c:tx>
            <c:strRef>
              <c:f>Sheet1!$B$1</c:f>
              <c:strCache>
                <c:ptCount val="1"/>
                <c:pt idx="0">
                  <c:v>Total 2022 (1097)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0%-24%</c:v>
                </c:pt>
                <c:pt idx="1">
                  <c:v>25%-50%</c:v>
                </c:pt>
                <c:pt idx="2">
                  <c:v>51%-75%</c:v>
                </c:pt>
                <c:pt idx="3">
                  <c:v>76%-100%</c:v>
                </c:pt>
                <c:pt idx="4">
                  <c:v>Don’t know</c:v>
                </c:pt>
                <c:pt idx="5">
                  <c:v>Prefer not to say</c:v>
                </c:pt>
              </c:strCache>
            </c:strRef>
          </c:cat>
          <c:val>
            <c:numRef>
              <c:f>Sheet1!$B$2:$B$7</c:f>
              <c:numCache>
                <c:formatCode>0%</c:formatCode>
                <c:ptCount val="6"/>
                <c:pt idx="0">
                  <c:v>0.33</c:v>
                </c:pt>
                <c:pt idx="1">
                  <c:v>7.0000000000000007E-2</c:v>
                </c:pt>
                <c:pt idx="2">
                  <c:v>0.04</c:v>
                </c:pt>
                <c:pt idx="3">
                  <c:v>0.15</c:v>
                </c:pt>
                <c:pt idx="4">
                  <c:v>0.39</c:v>
                </c:pt>
                <c:pt idx="5">
                  <c:v>7.0000000000000007E-2</c:v>
                </c:pt>
              </c:numCache>
            </c:numRef>
          </c:val>
          <c:extLst>
            <c:ext xmlns:c16="http://schemas.microsoft.com/office/drawing/2014/chart" uri="{C3380CC4-5D6E-409C-BE32-E72D297353CC}">
              <c16:uniqueId val="{00000000-9D6A-4C8B-A7D6-10A0375379B7}"/>
            </c:ext>
          </c:extLst>
        </c:ser>
        <c:ser>
          <c:idx val="1"/>
          <c:order val="1"/>
          <c:tx>
            <c:strRef>
              <c:f>Sheet1!$C$1</c:f>
              <c:strCache>
                <c:ptCount val="1"/>
                <c:pt idx="0">
                  <c:v>Total 2019 (976)</c:v>
                </c:pt>
              </c:strCache>
            </c:strRef>
          </c:tx>
          <c:spPr>
            <a:solidFill>
              <a:srgbClr val="324EAB">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0%-24%</c:v>
                </c:pt>
                <c:pt idx="1">
                  <c:v>25%-50%</c:v>
                </c:pt>
                <c:pt idx="2">
                  <c:v>51%-75%</c:v>
                </c:pt>
                <c:pt idx="3">
                  <c:v>76%-100%</c:v>
                </c:pt>
                <c:pt idx="4">
                  <c:v>Don’t know</c:v>
                </c:pt>
                <c:pt idx="5">
                  <c:v>Prefer not to say</c:v>
                </c:pt>
              </c:strCache>
            </c:strRef>
          </c:cat>
          <c:val>
            <c:numRef>
              <c:f>Sheet1!$C$2:$C$7</c:f>
              <c:numCache>
                <c:formatCode>0%</c:formatCode>
                <c:ptCount val="6"/>
                <c:pt idx="0">
                  <c:v>0.28000000000000003</c:v>
                </c:pt>
                <c:pt idx="1">
                  <c:v>0.08</c:v>
                </c:pt>
                <c:pt idx="2">
                  <c:v>0.05</c:v>
                </c:pt>
                <c:pt idx="3">
                  <c:v>0.23</c:v>
                </c:pt>
                <c:pt idx="4">
                  <c:v>0.28999999999999998</c:v>
                </c:pt>
                <c:pt idx="5">
                  <c:v>0.06</c:v>
                </c:pt>
              </c:numCache>
            </c:numRef>
          </c:val>
          <c:extLst>
            <c:ext xmlns:c16="http://schemas.microsoft.com/office/drawing/2014/chart" uri="{C3380CC4-5D6E-409C-BE32-E72D297353CC}">
              <c16:uniqueId val="{00000002-9D6A-4C8B-A7D6-10A0375379B7}"/>
            </c:ext>
          </c:extLst>
        </c:ser>
        <c:ser>
          <c:idx val="2"/>
          <c:order val="2"/>
          <c:tx>
            <c:strRef>
              <c:f>Sheet1!$D$1</c:f>
              <c:strCache>
                <c:ptCount val="1"/>
                <c:pt idx="0">
                  <c:v>Primary (742)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0%-24%</c:v>
                </c:pt>
                <c:pt idx="1">
                  <c:v>25%-50%</c:v>
                </c:pt>
                <c:pt idx="2">
                  <c:v>51%-75%</c:v>
                </c:pt>
                <c:pt idx="3">
                  <c:v>76%-100%</c:v>
                </c:pt>
                <c:pt idx="4">
                  <c:v>Don’t know</c:v>
                </c:pt>
                <c:pt idx="5">
                  <c:v>Prefer not to say</c:v>
                </c:pt>
              </c:strCache>
            </c:strRef>
          </c:cat>
          <c:val>
            <c:numRef>
              <c:f>Sheet1!$D$2:$D$7</c:f>
              <c:numCache>
                <c:formatCode>0%</c:formatCode>
                <c:ptCount val="6"/>
                <c:pt idx="0">
                  <c:v>0.36</c:v>
                </c:pt>
                <c:pt idx="1">
                  <c:v>0.06</c:v>
                </c:pt>
                <c:pt idx="2">
                  <c:v>0.02</c:v>
                </c:pt>
                <c:pt idx="3">
                  <c:v>0.1</c:v>
                </c:pt>
                <c:pt idx="4">
                  <c:v>0.43</c:v>
                </c:pt>
                <c:pt idx="5">
                  <c:v>7.0000000000000007E-2</c:v>
                </c:pt>
              </c:numCache>
            </c:numRef>
          </c:val>
          <c:extLst>
            <c:ext xmlns:c16="http://schemas.microsoft.com/office/drawing/2014/chart" uri="{C3380CC4-5D6E-409C-BE32-E72D297353CC}">
              <c16:uniqueId val="{00000003-9D6A-4C8B-A7D6-10A0375379B7}"/>
            </c:ext>
          </c:extLst>
        </c:ser>
        <c:ser>
          <c:idx val="3"/>
          <c:order val="3"/>
          <c:tx>
            <c:strRef>
              <c:f>Sheet1!$E$1</c:f>
              <c:strCache>
                <c:ptCount val="1"/>
                <c:pt idx="0">
                  <c:v>Secondary (293)</c:v>
                </c:pt>
              </c:strCache>
            </c:strRef>
          </c:tx>
          <c:spPr>
            <a:solidFill>
              <a:srgbClr val="8361A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0%-24%</c:v>
                </c:pt>
                <c:pt idx="1">
                  <c:v>25%-50%</c:v>
                </c:pt>
                <c:pt idx="2">
                  <c:v>51%-75%</c:v>
                </c:pt>
                <c:pt idx="3">
                  <c:v>76%-100%</c:v>
                </c:pt>
                <c:pt idx="4">
                  <c:v>Don’t know</c:v>
                </c:pt>
                <c:pt idx="5">
                  <c:v>Prefer not to say</c:v>
                </c:pt>
              </c:strCache>
            </c:strRef>
          </c:cat>
          <c:val>
            <c:numRef>
              <c:f>Sheet1!$E$2:$E$7</c:f>
              <c:numCache>
                <c:formatCode>0%</c:formatCode>
                <c:ptCount val="6"/>
                <c:pt idx="0">
                  <c:v>0.13</c:v>
                </c:pt>
                <c:pt idx="1">
                  <c:v>0.11</c:v>
                </c:pt>
                <c:pt idx="2">
                  <c:v>0.16</c:v>
                </c:pt>
                <c:pt idx="3">
                  <c:v>0.42</c:v>
                </c:pt>
                <c:pt idx="4">
                  <c:v>0.18</c:v>
                </c:pt>
                <c:pt idx="5">
                  <c:v>0.06</c:v>
                </c:pt>
              </c:numCache>
            </c:numRef>
          </c:val>
          <c:extLst>
            <c:ext xmlns:c16="http://schemas.microsoft.com/office/drawing/2014/chart" uri="{C3380CC4-5D6E-409C-BE32-E72D297353CC}">
              <c16:uniqueId val="{00000000-5DC5-4C09-BA7D-43F2B9EA7CF0}"/>
            </c:ext>
          </c:extLst>
        </c:ser>
        <c:dLbls>
          <c:dLblPos val="outEnd"/>
          <c:showLegendKey val="0"/>
          <c:showVal val="1"/>
          <c:showCatName val="0"/>
          <c:showSerName val="0"/>
          <c:showPercent val="0"/>
          <c:showBubbleSize val="0"/>
        </c:dLbls>
        <c:gapWidth val="45"/>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max val="1"/>
        </c:scaling>
        <c:delete val="1"/>
        <c:axPos val="t"/>
        <c:numFmt formatCode="0%" sourceLinked="1"/>
        <c:majorTickMark val="out"/>
        <c:minorTickMark val="none"/>
        <c:tickLblPos val="nextTo"/>
        <c:crossAx val="1383545119"/>
        <c:crosses val="autoZero"/>
        <c:crossBetween val="between"/>
      </c:valAx>
      <c:spPr>
        <a:noFill/>
        <a:ln>
          <a:noFill/>
        </a:ln>
        <a:effectLst/>
      </c:spPr>
    </c:plotArea>
    <c:legend>
      <c:legendPos val="b"/>
      <c:layout>
        <c:manualLayout>
          <c:xMode val="edge"/>
          <c:yMode val="edge"/>
          <c:x val="4.7911563137941093E-2"/>
          <c:y val="0.93357809563745364"/>
          <c:w val="0.6702255929665234"/>
          <c:h val="4.977910946972337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Sheet1!$B$1</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Total (1479)</c:v>
                </c:pt>
                <c:pt idx="2">
                  <c:v>Primary (855)</c:v>
                </c:pt>
                <c:pt idx="3">
                  <c:v>Secondary (531)</c:v>
                </c:pt>
              </c:strCache>
            </c:strRef>
          </c:cat>
          <c:val>
            <c:numRef>
              <c:f>Sheet1!$B$2:$B$5</c:f>
              <c:numCache>
                <c:formatCode>General</c:formatCode>
                <c:ptCount val="4"/>
                <c:pt idx="0" formatCode="0%">
                  <c:v>0.25</c:v>
                </c:pt>
                <c:pt idx="2" formatCode="0%">
                  <c:v>0.24</c:v>
                </c:pt>
                <c:pt idx="3" formatCode="0%">
                  <c:v>0.26</c:v>
                </c:pt>
              </c:numCache>
            </c:numRef>
          </c:val>
          <c:extLst>
            <c:ext xmlns:c16="http://schemas.microsoft.com/office/drawing/2014/chart" uri="{C3380CC4-5D6E-409C-BE32-E72D297353CC}">
              <c16:uniqueId val="{00000000-A676-40AC-B99A-98BA3BE1B70F}"/>
            </c:ext>
          </c:extLst>
        </c:ser>
        <c:ser>
          <c:idx val="1"/>
          <c:order val="1"/>
          <c:tx>
            <c:strRef>
              <c:f>Sheet1!$C$1</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Total (1479)</c:v>
                </c:pt>
                <c:pt idx="2">
                  <c:v>Primary (855)</c:v>
                </c:pt>
                <c:pt idx="3">
                  <c:v>Secondary (531)</c:v>
                </c:pt>
              </c:strCache>
            </c:strRef>
          </c:cat>
          <c:val>
            <c:numRef>
              <c:f>Sheet1!$C$2:$C$5</c:f>
              <c:numCache>
                <c:formatCode>General</c:formatCode>
                <c:ptCount val="4"/>
                <c:pt idx="0" formatCode="0%">
                  <c:v>0.69</c:v>
                </c:pt>
                <c:pt idx="2" formatCode="0%">
                  <c:v>0.69</c:v>
                </c:pt>
                <c:pt idx="3" formatCode="0%">
                  <c:v>0.68</c:v>
                </c:pt>
              </c:numCache>
            </c:numRef>
          </c:val>
          <c:extLst>
            <c:ext xmlns:c16="http://schemas.microsoft.com/office/drawing/2014/chart" uri="{C3380CC4-5D6E-409C-BE32-E72D297353CC}">
              <c16:uniqueId val="{00000001-A676-40AC-B99A-98BA3BE1B70F}"/>
            </c:ext>
          </c:extLst>
        </c:ser>
        <c:ser>
          <c:idx val="2"/>
          <c:order val="2"/>
          <c:tx>
            <c:strRef>
              <c:f>Sheet1!$D$1</c:f>
              <c:strCache>
                <c:ptCount val="1"/>
                <c:pt idx="0">
                  <c:v>Don’t know</c:v>
                </c:pt>
              </c:strCache>
            </c:strRef>
          </c:tx>
          <c:spPr>
            <a:solidFill>
              <a:srgbClr val="FFFFFF">
                <a:lumMod val="5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Total (1479)</c:v>
                </c:pt>
                <c:pt idx="2">
                  <c:v>Primary (855)</c:v>
                </c:pt>
                <c:pt idx="3">
                  <c:v>Secondary (531)</c:v>
                </c:pt>
              </c:strCache>
            </c:strRef>
          </c:cat>
          <c:val>
            <c:numRef>
              <c:f>Sheet1!$D$2:$D$5</c:f>
              <c:numCache>
                <c:formatCode>General</c:formatCode>
                <c:ptCount val="4"/>
                <c:pt idx="0" formatCode="0%">
                  <c:v>0.06</c:v>
                </c:pt>
                <c:pt idx="2" formatCode="0%">
                  <c:v>0.06</c:v>
                </c:pt>
                <c:pt idx="3" formatCode="0%">
                  <c:v>0.06</c:v>
                </c:pt>
              </c:numCache>
            </c:numRef>
          </c:val>
          <c:extLst>
            <c:ext xmlns:c16="http://schemas.microsoft.com/office/drawing/2014/chart" uri="{C3380CC4-5D6E-409C-BE32-E72D297353CC}">
              <c16:uniqueId val="{00000002-A676-40AC-B99A-98BA3BE1B70F}"/>
            </c:ext>
          </c:extLst>
        </c:ser>
        <c:dLbls>
          <c:dLblPos val="ctr"/>
          <c:showLegendKey val="0"/>
          <c:showVal val="1"/>
          <c:showCatName val="0"/>
          <c:showSerName val="0"/>
          <c:showPercent val="0"/>
          <c:showBubbleSize val="0"/>
        </c:dLbls>
        <c:gapWidth val="45"/>
        <c:overlap val="100"/>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t"/>
        <c:numFmt formatCode="0%" sourceLinked="1"/>
        <c:majorTickMark val="none"/>
        <c:minorTickMark val="none"/>
        <c:tickLblPos val="nextTo"/>
        <c:crossAx val="1383545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Sheet1!$B$1</c:f>
              <c:strCache>
                <c:ptCount val="1"/>
                <c:pt idx="0">
                  <c:v>Yes</c:v>
                </c:pt>
              </c:strCache>
            </c:strRef>
          </c:tx>
          <c:spPr>
            <a:solidFill>
              <a:schemeClr val="accent1"/>
            </a:solidFill>
            <a:ln>
              <a:noFill/>
            </a:ln>
            <a:effectLst/>
          </c:spPr>
          <c:invertIfNegative val="0"/>
          <c:dPt>
            <c:idx val="1"/>
            <c:invertIfNegative val="0"/>
            <c:bubble3D val="0"/>
            <c:spPr>
              <a:solidFill>
                <a:srgbClr val="324EAB">
                  <a:lumMod val="60000"/>
                  <a:lumOff val="40000"/>
                </a:srgbClr>
              </a:solidFill>
              <a:ln>
                <a:noFill/>
              </a:ln>
              <a:effectLst/>
            </c:spPr>
            <c:extLst>
              <c:ext xmlns:c16="http://schemas.microsoft.com/office/drawing/2014/chart" uri="{C3380CC4-5D6E-409C-BE32-E72D297353CC}">
                <c16:uniqueId val="{00000001-F7A3-4A61-8431-82CFA40D0FB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Total 2022 (1479)</c:v>
                </c:pt>
                <c:pt idx="1">
                  <c:v>Total 2019 (1478)</c:v>
                </c:pt>
                <c:pt idx="3">
                  <c:v>Primary (855)</c:v>
                </c:pt>
                <c:pt idx="4">
                  <c:v>Secondary (531)</c:v>
                </c:pt>
              </c:strCache>
            </c:strRef>
          </c:cat>
          <c:val>
            <c:numRef>
              <c:f>Sheet1!$B$2:$B$6</c:f>
              <c:numCache>
                <c:formatCode>0%</c:formatCode>
                <c:ptCount val="5"/>
                <c:pt idx="0">
                  <c:v>0.27</c:v>
                </c:pt>
                <c:pt idx="1">
                  <c:v>0.16</c:v>
                </c:pt>
                <c:pt idx="3">
                  <c:v>0.28999999999999998</c:v>
                </c:pt>
                <c:pt idx="4">
                  <c:v>0.21</c:v>
                </c:pt>
              </c:numCache>
            </c:numRef>
          </c:val>
          <c:extLst>
            <c:ext xmlns:c16="http://schemas.microsoft.com/office/drawing/2014/chart" uri="{C3380CC4-5D6E-409C-BE32-E72D297353CC}">
              <c16:uniqueId val="{00000000-EFB7-4D0E-BD7F-3C6A2B806B0A}"/>
            </c:ext>
          </c:extLst>
        </c:ser>
        <c:ser>
          <c:idx val="1"/>
          <c:order val="1"/>
          <c:tx>
            <c:strRef>
              <c:f>Sheet1!$C$1</c:f>
              <c:strCache>
                <c:ptCount val="1"/>
                <c:pt idx="0">
                  <c:v>No</c:v>
                </c:pt>
              </c:strCache>
            </c:strRef>
          </c:tx>
          <c:spPr>
            <a:solidFill>
              <a:schemeClr val="accent2"/>
            </a:solidFill>
            <a:ln>
              <a:noFill/>
            </a:ln>
            <a:effectLst/>
          </c:spPr>
          <c:invertIfNegative val="0"/>
          <c:dPt>
            <c:idx val="1"/>
            <c:invertIfNegative val="0"/>
            <c:bubble3D val="0"/>
            <c:spPr>
              <a:solidFill>
                <a:srgbClr val="8361AB">
                  <a:lumMod val="60000"/>
                  <a:lumOff val="40000"/>
                </a:srgbClr>
              </a:solidFill>
              <a:ln>
                <a:noFill/>
              </a:ln>
              <a:effectLst/>
            </c:spPr>
            <c:extLst>
              <c:ext xmlns:c16="http://schemas.microsoft.com/office/drawing/2014/chart" uri="{C3380CC4-5D6E-409C-BE32-E72D297353CC}">
                <c16:uniqueId val="{00000000-F7A3-4A61-8431-82CFA40D0FB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Total 2022 (1479)</c:v>
                </c:pt>
                <c:pt idx="1">
                  <c:v>Total 2019 (1478)</c:v>
                </c:pt>
                <c:pt idx="3">
                  <c:v>Primary (855)</c:v>
                </c:pt>
                <c:pt idx="4">
                  <c:v>Secondary (531)</c:v>
                </c:pt>
              </c:strCache>
            </c:strRef>
          </c:cat>
          <c:val>
            <c:numRef>
              <c:f>Sheet1!$C$2:$C$6</c:f>
              <c:numCache>
                <c:formatCode>0%</c:formatCode>
                <c:ptCount val="5"/>
                <c:pt idx="0">
                  <c:v>0.69</c:v>
                </c:pt>
                <c:pt idx="1">
                  <c:v>0.82</c:v>
                </c:pt>
                <c:pt idx="3">
                  <c:v>0.66</c:v>
                </c:pt>
                <c:pt idx="4">
                  <c:v>0.79</c:v>
                </c:pt>
              </c:numCache>
            </c:numRef>
          </c:val>
          <c:extLst>
            <c:ext xmlns:c16="http://schemas.microsoft.com/office/drawing/2014/chart" uri="{C3380CC4-5D6E-409C-BE32-E72D297353CC}">
              <c16:uniqueId val="{00000001-EFB7-4D0E-BD7F-3C6A2B806B0A}"/>
            </c:ext>
          </c:extLst>
        </c:ser>
        <c:ser>
          <c:idx val="2"/>
          <c:order val="2"/>
          <c:tx>
            <c:strRef>
              <c:f>Sheet1!$D$1</c:f>
              <c:strCache>
                <c:ptCount val="1"/>
                <c:pt idx="0">
                  <c:v>Don’t know</c:v>
                </c:pt>
              </c:strCache>
            </c:strRef>
          </c:tx>
          <c:spPr>
            <a:solidFill>
              <a:srgbClr val="FFFFFF">
                <a:lumMod val="50000"/>
              </a:srgbClr>
            </a:solidFill>
            <a:ln>
              <a:noFill/>
            </a:ln>
            <a:effectLst/>
          </c:spPr>
          <c:invertIfNegative val="0"/>
          <c:dPt>
            <c:idx val="1"/>
            <c:invertIfNegative val="0"/>
            <c:bubble3D val="0"/>
            <c:spPr>
              <a:solidFill>
                <a:srgbClr val="FFFFFF">
                  <a:lumMod val="65000"/>
                </a:srgbClr>
              </a:solidFill>
              <a:ln>
                <a:noFill/>
              </a:ln>
              <a:effectLst/>
            </c:spPr>
            <c:extLst>
              <c:ext xmlns:c16="http://schemas.microsoft.com/office/drawing/2014/chart" uri="{C3380CC4-5D6E-409C-BE32-E72D297353CC}">
                <c16:uniqueId val="{00000002-F7A3-4A61-8431-82CFA40D0FB8}"/>
              </c:ext>
            </c:extLst>
          </c:dPt>
          <c:dLbls>
            <c:dLbl>
              <c:idx val="0"/>
              <c:layout>
                <c:manualLayout>
                  <c:x val="-4.2034468263976461E-3"/>
                  <c:y val="5.626322026202420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93F-48C1-AC7C-5BC48F2E01E4}"/>
                </c:ext>
              </c:extLst>
            </c:dLbl>
            <c:dLbl>
              <c:idx val="1"/>
              <c:layout>
                <c:manualLayout>
                  <c:x val="-1.0508617065994269E-2"/>
                  <c:y val="4.4298260185831201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A3-4A61-8431-82CFA40D0F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Total 2022 (1479)</c:v>
                </c:pt>
                <c:pt idx="1">
                  <c:v>Total 2019 (1478)</c:v>
                </c:pt>
                <c:pt idx="3">
                  <c:v>Primary (855)</c:v>
                </c:pt>
                <c:pt idx="4">
                  <c:v>Secondary (531)</c:v>
                </c:pt>
              </c:strCache>
            </c:strRef>
          </c:cat>
          <c:val>
            <c:numRef>
              <c:f>Sheet1!$D$2:$D$6</c:f>
              <c:numCache>
                <c:formatCode>0%</c:formatCode>
                <c:ptCount val="5"/>
                <c:pt idx="0">
                  <c:v>0.04</c:v>
                </c:pt>
                <c:pt idx="1">
                  <c:v>0.02</c:v>
                </c:pt>
                <c:pt idx="3">
                  <c:v>0.05</c:v>
                </c:pt>
                <c:pt idx="4">
                  <c:v>0.01</c:v>
                </c:pt>
              </c:numCache>
            </c:numRef>
          </c:val>
          <c:extLst>
            <c:ext xmlns:c16="http://schemas.microsoft.com/office/drawing/2014/chart" uri="{C3380CC4-5D6E-409C-BE32-E72D297353CC}">
              <c16:uniqueId val="{00000002-EFB7-4D0E-BD7F-3C6A2B806B0A}"/>
            </c:ext>
          </c:extLst>
        </c:ser>
        <c:dLbls>
          <c:dLblPos val="ctr"/>
          <c:showLegendKey val="0"/>
          <c:showVal val="1"/>
          <c:showCatName val="0"/>
          <c:showSerName val="0"/>
          <c:showPercent val="0"/>
          <c:showBubbleSize val="0"/>
        </c:dLbls>
        <c:gapWidth val="45"/>
        <c:overlap val="100"/>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t"/>
        <c:numFmt formatCode="0%" sourceLinked="1"/>
        <c:majorTickMark val="none"/>
        <c:minorTickMark val="none"/>
        <c:tickLblPos val="nextTo"/>
        <c:crossAx val="1383545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769539224263635"/>
          <c:y val="4.2884990253411304E-2"/>
          <c:w val="0.55684164479440079"/>
          <c:h val="0.89205423286586216"/>
        </c:manualLayout>
      </c:layout>
      <c:barChart>
        <c:barDir val="bar"/>
        <c:grouping val="clustered"/>
        <c:varyColors val="0"/>
        <c:ser>
          <c:idx val="0"/>
          <c:order val="0"/>
          <c:tx>
            <c:strRef>
              <c:f>Sheet1!$B$1</c:f>
              <c:strCache>
                <c:ptCount val="1"/>
                <c:pt idx="0">
                  <c:v>Total 2022 (1479)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The Head Teacher</c:v>
                </c:pt>
                <c:pt idx="1">
                  <c:v>A member of Senior Leadership Team with responsibility for curriculum</c:v>
                </c:pt>
                <c:pt idx="2">
                  <c:v>The Head of English / Literacy</c:v>
                </c:pt>
                <c:pt idx="3">
                  <c:v>A member of Senior Leadership Team without responsibility for curriculum</c:v>
                </c:pt>
                <c:pt idx="4">
                  <c:v>The school Bursar or Business Manager</c:v>
                </c:pt>
                <c:pt idx="5">
                  <c:v>Other</c:v>
                </c:pt>
                <c:pt idx="6">
                  <c:v>Don't know</c:v>
                </c:pt>
              </c:strCache>
            </c:strRef>
          </c:cat>
          <c:val>
            <c:numRef>
              <c:f>Sheet1!$B$2:$B$8</c:f>
              <c:numCache>
                <c:formatCode>0%</c:formatCode>
                <c:ptCount val="7"/>
                <c:pt idx="0">
                  <c:v>0.39</c:v>
                </c:pt>
                <c:pt idx="1">
                  <c:v>0.25</c:v>
                </c:pt>
                <c:pt idx="2">
                  <c:v>0.15</c:v>
                </c:pt>
                <c:pt idx="3">
                  <c:v>7.0000000000000007E-2</c:v>
                </c:pt>
                <c:pt idx="4">
                  <c:v>0.02</c:v>
                </c:pt>
                <c:pt idx="5">
                  <c:v>0.05</c:v>
                </c:pt>
                <c:pt idx="6">
                  <c:v>0.05</c:v>
                </c:pt>
              </c:numCache>
            </c:numRef>
          </c:val>
          <c:extLst>
            <c:ext xmlns:c16="http://schemas.microsoft.com/office/drawing/2014/chart" uri="{C3380CC4-5D6E-409C-BE32-E72D297353CC}">
              <c16:uniqueId val="{00000001-1203-4D16-B67C-7BF0BF8DFBA8}"/>
            </c:ext>
          </c:extLst>
        </c:ser>
        <c:ser>
          <c:idx val="1"/>
          <c:order val="1"/>
          <c:tx>
            <c:strRef>
              <c:f>Sheet1!$C$1</c:f>
              <c:strCache>
                <c:ptCount val="1"/>
                <c:pt idx="0">
                  <c:v>Total 2019 (1478)</c:v>
                </c:pt>
              </c:strCache>
            </c:strRef>
          </c:tx>
          <c:spPr>
            <a:solidFill>
              <a:srgbClr val="324EAB">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The Head Teacher</c:v>
                </c:pt>
                <c:pt idx="1">
                  <c:v>A member of Senior Leadership Team with responsibility for curriculum</c:v>
                </c:pt>
                <c:pt idx="2">
                  <c:v>The Head of English / Literacy</c:v>
                </c:pt>
                <c:pt idx="3">
                  <c:v>A member of Senior Leadership Team without responsibility for curriculum</c:v>
                </c:pt>
                <c:pt idx="4">
                  <c:v>The school Bursar or Business Manager</c:v>
                </c:pt>
                <c:pt idx="5">
                  <c:v>Other</c:v>
                </c:pt>
                <c:pt idx="6">
                  <c:v>Don't know</c:v>
                </c:pt>
              </c:strCache>
            </c:strRef>
          </c:cat>
          <c:val>
            <c:numRef>
              <c:f>Sheet1!$C$2:$C$8</c:f>
              <c:numCache>
                <c:formatCode>0%</c:formatCode>
                <c:ptCount val="7"/>
                <c:pt idx="0">
                  <c:v>0.32</c:v>
                </c:pt>
                <c:pt idx="1">
                  <c:v>0.26</c:v>
                </c:pt>
                <c:pt idx="2">
                  <c:v>0.19</c:v>
                </c:pt>
                <c:pt idx="3">
                  <c:v>0.06</c:v>
                </c:pt>
                <c:pt idx="4">
                  <c:v>0.04</c:v>
                </c:pt>
                <c:pt idx="5">
                  <c:v>0.09</c:v>
                </c:pt>
                <c:pt idx="6">
                  <c:v>0.05</c:v>
                </c:pt>
              </c:numCache>
            </c:numRef>
          </c:val>
          <c:extLst>
            <c:ext xmlns:c16="http://schemas.microsoft.com/office/drawing/2014/chart" uri="{C3380CC4-5D6E-409C-BE32-E72D297353CC}">
              <c16:uniqueId val="{00000003-1203-4D16-B67C-7BF0BF8DFBA8}"/>
            </c:ext>
          </c:extLst>
        </c:ser>
        <c:ser>
          <c:idx val="2"/>
          <c:order val="2"/>
          <c:tx>
            <c:strRef>
              <c:f>Sheet1!$D$1</c:f>
              <c:strCache>
                <c:ptCount val="1"/>
                <c:pt idx="0">
                  <c:v>Primary (855)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The Head Teacher</c:v>
                </c:pt>
                <c:pt idx="1">
                  <c:v>A member of Senior Leadership Team with responsibility for curriculum</c:v>
                </c:pt>
                <c:pt idx="2">
                  <c:v>The Head of English / Literacy</c:v>
                </c:pt>
                <c:pt idx="3">
                  <c:v>A member of Senior Leadership Team without responsibility for curriculum</c:v>
                </c:pt>
                <c:pt idx="4">
                  <c:v>The school Bursar or Business Manager</c:v>
                </c:pt>
                <c:pt idx="5">
                  <c:v>Other</c:v>
                </c:pt>
                <c:pt idx="6">
                  <c:v>Don't know</c:v>
                </c:pt>
              </c:strCache>
            </c:strRef>
          </c:cat>
          <c:val>
            <c:numRef>
              <c:f>Sheet1!$D$2:$D$8</c:f>
              <c:numCache>
                <c:formatCode>0%</c:formatCode>
                <c:ptCount val="7"/>
                <c:pt idx="0">
                  <c:v>0.49</c:v>
                </c:pt>
                <c:pt idx="1">
                  <c:v>0.22</c:v>
                </c:pt>
                <c:pt idx="2">
                  <c:v>0.12</c:v>
                </c:pt>
                <c:pt idx="3">
                  <c:v>0.05</c:v>
                </c:pt>
                <c:pt idx="4">
                  <c:v>0.01</c:v>
                </c:pt>
                <c:pt idx="5">
                  <c:v>0.04</c:v>
                </c:pt>
                <c:pt idx="6">
                  <c:v>0.06</c:v>
                </c:pt>
              </c:numCache>
            </c:numRef>
          </c:val>
          <c:extLst>
            <c:ext xmlns:c16="http://schemas.microsoft.com/office/drawing/2014/chart" uri="{C3380CC4-5D6E-409C-BE32-E72D297353CC}">
              <c16:uniqueId val="{00000005-1203-4D16-B67C-7BF0BF8DFBA8}"/>
            </c:ext>
          </c:extLst>
        </c:ser>
        <c:ser>
          <c:idx val="3"/>
          <c:order val="3"/>
          <c:tx>
            <c:strRef>
              <c:f>Sheet1!$E$1</c:f>
              <c:strCache>
                <c:ptCount val="1"/>
                <c:pt idx="0">
                  <c:v>Secondary (531)</c:v>
                </c:pt>
              </c:strCache>
            </c:strRef>
          </c:tx>
          <c:spPr>
            <a:solidFill>
              <a:srgbClr val="8361A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The Head Teacher</c:v>
                </c:pt>
                <c:pt idx="1">
                  <c:v>A member of Senior Leadership Team with responsibility for curriculum</c:v>
                </c:pt>
                <c:pt idx="2">
                  <c:v>The Head of English / Literacy</c:v>
                </c:pt>
                <c:pt idx="3">
                  <c:v>A member of Senior Leadership Team without responsibility for curriculum</c:v>
                </c:pt>
                <c:pt idx="4">
                  <c:v>The school Bursar or Business Manager</c:v>
                </c:pt>
                <c:pt idx="5">
                  <c:v>Other</c:v>
                </c:pt>
                <c:pt idx="6">
                  <c:v>Don't know</c:v>
                </c:pt>
              </c:strCache>
            </c:strRef>
          </c:cat>
          <c:val>
            <c:numRef>
              <c:f>Sheet1!$E$2:$E$8</c:f>
              <c:numCache>
                <c:formatCode>0%</c:formatCode>
                <c:ptCount val="7"/>
                <c:pt idx="0">
                  <c:v>0.06</c:v>
                </c:pt>
                <c:pt idx="1">
                  <c:v>0.36</c:v>
                </c:pt>
                <c:pt idx="2">
                  <c:v>0.27</c:v>
                </c:pt>
                <c:pt idx="3">
                  <c:v>0.15</c:v>
                </c:pt>
                <c:pt idx="4">
                  <c:v>0.06</c:v>
                </c:pt>
                <c:pt idx="5">
                  <c:v>0.09</c:v>
                </c:pt>
                <c:pt idx="6">
                  <c:v>0.01</c:v>
                </c:pt>
              </c:numCache>
            </c:numRef>
          </c:val>
          <c:extLst>
            <c:ext xmlns:c16="http://schemas.microsoft.com/office/drawing/2014/chart" uri="{C3380CC4-5D6E-409C-BE32-E72D297353CC}">
              <c16:uniqueId val="{00000000-5772-4E9E-9BCD-942001033F64}"/>
            </c:ext>
          </c:extLst>
        </c:ser>
        <c:dLbls>
          <c:dLblPos val="outEnd"/>
          <c:showLegendKey val="0"/>
          <c:showVal val="1"/>
          <c:showCatName val="0"/>
          <c:showSerName val="0"/>
          <c:showPercent val="0"/>
          <c:showBubbleSize val="0"/>
        </c:dLbls>
        <c:gapWidth val="45"/>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t"/>
        <c:numFmt formatCode="0%" sourceLinked="1"/>
        <c:majorTickMark val="none"/>
        <c:minorTickMark val="none"/>
        <c:tickLblPos val="nextTo"/>
        <c:crossAx val="1383545119"/>
        <c:crosses val="autoZero"/>
        <c:crossBetween val="between"/>
      </c:valAx>
      <c:spPr>
        <a:noFill/>
        <a:ln>
          <a:noFill/>
        </a:ln>
        <a:effectLst/>
      </c:spPr>
    </c:plotArea>
    <c:legend>
      <c:legendPos val="b"/>
      <c:layout>
        <c:manualLayout>
          <c:xMode val="edge"/>
          <c:yMode val="edge"/>
          <c:x val="4.7911563137941093E-2"/>
          <c:y val="0.93357809563745364"/>
          <c:w val="0.77132473024205306"/>
          <c:h val="4.43790088369131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Sheet1!$B$1</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50%+ (161)</c:v>
                </c:pt>
                <c:pt idx="1">
                  <c:v>25%-49% (767)</c:v>
                </c:pt>
                <c:pt idx="2">
                  <c:v>10%-24% (1119)</c:v>
                </c:pt>
                <c:pt idx="3">
                  <c:v>0%-9% (963)</c:v>
                </c:pt>
                <c:pt idx="5">
                  <c:v>England (3519)</c:v>
                </c:pt>
              </c:strCache>
            </c:strRef>
          </c:cat>
          <c:val>
            <c:numRef>
              <c:f>Sheet1!$B$2:$B$7</c:f>
              <c:numCache>
                <c:formatCode>0%</c:formatCode>
                <c:ptCount val="6"/>
                <c:pt idx="0">
                  <c:v>0.82</c:v>
                </c:pt>
                <c:pt idx="1">
                  <c:v>0.88</c:v>
                </c:pt>
                <c:pt idx="2">
                  <c:v>0.9</c:v>
                </c:pt>
                <c:pt idx="3">
                  <c:v>0.89</c:v>
                </c:pt>
                <c:pt idx="5">
                  <c:v>0.88</c:v>
                </c:pt>
              </c:numCache>
            </c:numRef>
          </c:val>
          <c:extLst>
            <c:ext xmlns:c16="http://schemas.microsoft.com/office/drawing/2014/chart" uri="{C3380CC4-5D6E-409C-BE32-E72D297353CC}">
              <c16:uniqueId val="{00000000-6CDF-448E-97C0-4DD8F69C8A87}"/>
            </c:ext>
          </c:extLst>
        </c:ser>
        <c:ser>
          <c:idx val="1"/>
          <c:order val="1"/>
          <c:tx>
            <c:strRef>
              <c:f>Sheet1!$C$1</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50%+ (161)</c:v>
                </c:pt>
                <c:pt idx="1">
                  <c:v>25%-49% (767)</c:v>
                </c:pt>
                <c:pt idx="2">
                  <c:v>10%-24% (1119)</c:v>
                </c:pt>
                <c:pt idx="3">
                  <c:v>0%-9% (963)</c:v>
                </c:pt>
                <c:pt idx="5">
                  <c:v>England (3519)</c:v>
                </c:pt>
              </c:strCache>
            </c:strRef>
          </c:cat>
          <c:val>
            <c:numRef>
              <c:f>Sheet1!$C$2:$C$7</c:f>
              <c:numCache>
                <c:formatCode>0%</c:formatCode>
                <c:ptCount val="6"/>
                <c:pt idx="0">
                  <c:v>0.18</c:v>
                </c:pt>
                <c:pt idx="1">
                  <c:v>0.12</c:v>
                </c:pt>
                <c:pt idx="2">
                  <c:v>0.1</c:v>
                </c:pt>
                <c:pt idx="3">
                  <c:v>0.11</c:v>
                </c:pt>
                <c:pt idx="5">
                  <c:v>0.12</c:v>
                </c:pt>
              </c:numCache>
            </c:numRef>
          </c:val>
          <c:extLst>
            <c:ext xmlns:c16="http://schemas.microsoft.com/office/drawing/2014/chart" uri="{C3380CC4-5D6E-409C-BE32-E72D297353CC}">
              <c16:uniqueId val="{00000001-6CDF-448E-97C0-4DD8F69C8A87}"/>
            </c:ext>
          </c:extLst>
        </c:ser>
        <c:dLbls>
          <c:dLblPos val="ctr"/>
          <c:showLegendKey val="0"/>
          <c:showVal val="1"/>
          <c:showCatName val="0"/>
          <c:showSerName val="0"/>
          <c:showPercent val="0"/>
          <c:showBubbleSize val="0"/>
        </c:dLbls>
        <c:gapWidth val="45"/>
        <c:overlap val="100"/>
        <c:axId val="1383545119"/>
        <c:axId val="1383548031"/>
      </c:barChart>
      <c:catAx>
        <c:axId val="13835451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b"/>
        <c:numFmt formatCode="0%" sourceLinked="1"/>
        <c:majorTickMark val="none"/>
        <c:minorTickMark val="none"/>
        <c:tickLblPos val="nextTo"/>
        <c:crossAx val="1383545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769539224263635"/>
          <c:y val="4.2884990253411304E-2"/>
          <c:w val="0.55684164479440079"/>
          <c:h val="0.89205423286586216"/>
        </c:manualLayout>
      </c:layout>
      <c:barChart>
        <c:barDir val="bar"/>
        <c:grouping val="clustered"/>
        <c:varyColors val="0"/>
        <c:ser>
          <c:idx val="0"/>
          <c:order val="0"/>
          <c:tx>
            <c:strRef>
              <c:f>Sheet1!$B$1</c:f>
              <c:strCache>
                <c:ptCount val="1"/>
                <c:pt idx="0">
                  <c:v>Total 2022 (1479)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English / Literacy</c:v>
                </c:pt>
                <c:pt idx="1">
                  <c:v>Humanities</c:v>
                </c:pt>
                <c:pt idx="2">
                  <c:v>Science</c:v>
                </c:pt>
                <c:pt idx="3">
                  <c:v>Art</c:v>
                </c:pt>
                <c:pt idx="4">
                  <c:v>Technology</c:v>
                </c:pt>
                <c:pt idx="5">
                  <c:v>Languages</c:v>
                </c:pt>
                <c:pt idx="6">
                  <c:v>All department</c:v>
                </c:pt>
                <c:pt idx="7">
                  <c:v>Primary/ Key Stage 1/ Key Stage 2</c:v>
                </c:pt>
                <c:pt idx="8">
                  <c:v>Other</c:v>
                </c:pt>
                <c:pt idx="9">
                  <c:v>No, none, nothing</c:v>
                </c:pt>
                <c:pt idx="10">
                  <c:v>Don't know</c:v>
                </c:pt>
              </c:strCache>
            </c:strRef>
          </c:cat>
          <c:val>
            <c:numRef>
              <c:f>Sheet1!$B$2:$B$12</c:f>
              <c:numCache>
                <c:formatCode>0%</c:formatCode>
                <c:ptCount val="11"/>
                <c:pt idx="0">
                  <c:v>0.8</c:v>
                </c:pt>
                <c:pt idx="1">
                  <c:v>0.49</c:v>
                </c:pt>
                <c:pt idx="2">
                  <c:v>0.47</c:v>
                </c:pt>
                <c:pt idx="3">
                  <c:v>0.46</c:v>
                </c:pt>
                <c:pt idx="4">
                  <c:v>0.45</c:v>
                </c:pt>
                <c:pt idx="5">
                  <c:v>0.46</c:v>
                </c:pt>
                <c:pt idx="6">
                  <c:v>0.43</c:v>
                </c:pt>
                <c:pt idx="7">
                  <c:v>0.09</c:v>
                </c:pt>
                <c:pt idx="8">
                  <c:v>0.04</c:v>
                </c:pt>
                <c:pt idx="9">
                  <c:v>0.08</c:v>
                </c:pt>
                <c:pt idx="10">
                  <c:v>0.04</c:v>
                </c:pt>
              </c:numCache>
            </c:numRef>
          </c:val>
          <c:extLst>
            <c:ext xmlns:c16="http://schemas.microsoft.com/office/drawing/2014/chart" uri="{C3380CC4-5D6E-409C-BE32-E72D297353CC}">
              <c16:uniqueId val="{00000002-75FC-4D8F-B79A-41286E09CB81}"/>
            </c:ext>
          </c:extLst>
        </c:ser>
        <c:ser>
          <c:idx val="1"/>
          <c:order val="1"/>
          <c:tx>
            <c:strRef>
              <c:f>Sheet1!$C$1</c:f>
              <c:strCache>
                <c:ptCount val="1"/>
                <c:pt idx="0">
                  <c:v>Total 2019 (1470)</c:v>
                </c:pt>
              </c:strCache>
            </c:strRef>
          </c:tx>
          <c:spPr>
            <a:solidFill>
              <a:srgbClr val="324EAB">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English / Literacy</c:v>
                </c:pt>
                <c:pt idx="1">
                  <c:v>Humanities</c:v>
                </c:pt>
                <c:pt idx="2">
                  <c:v>Science</c:v>
                </c:pt>
                <c:pt idx="3">
                  <c:v>Art</c:v>
                </c:pt>
                <c:pt idx="4">
                  <c:v>Technology</c:v>
                </c:pt>
                <c:pt idx="5">
                  <c:v>Languages</c:v>
                </c:pt>
                <c:pt idx="6">
                  <c:v>All department</c:v>
                </c:pt>
                <c:pt idx="7">
                  <c:v>Primary/ Key Stage 1/ Key Stage 2</c:v>
                </c:pt>
                <c:pt idx="8">
                  <c:v>Other</c:v>
                </c:pt>
                <c:pt idx="9">
                  <c:v>No, none, nothing</c:v>
                </c:pt>
                <c:pt idx="10">
                  <c:v>Don't know</c:v>
                </c:pt>
              </c:strCache>
            </c:strRef>
          </c:cat>
          <c:val>
            <c:numRef>
              <c:f>Sheet1!$C$2:$C$12</c:f>
              <c:numCache>
                <c:formatCode>0%</c:formatCode>
                <c:ptCount val="11"/>
                <c:pt idx="0">
                  <c:v>0.7</c:v>
                </c:pt>
                <c:pt idx="1">
                  <c:v>0.27</c:v>
                </c:pt>
                <c:pt idx="2">
                  <c:v>0.25</c:v>
                </c:pt>
                <c:pt idx="3">
                  <c:v>0.24</c:v>
                </c:pt>
                <c:pt idx="4">
                  <c:v>0.21</c:v>
                </c:pt>
                <c:pt idx="5">
                  <c:v>0.21</c:v>
                </c:pt>
                <c:pt idx="6">
                  <c:v>0.09</c:v>
                </c:pt>
                <c:pt idx="7">
                  <c:v>0.12</c:v>
                </c:pt>
                <c:pt idx="8">
                  <c:v>0.12</c:v>
                </c:pt>
                <c:pt idx="9">
                  <c:v>0.02</c:v>
                </c:pt>
                <c:pt idx="10">
                  <c:v>0.1</c:v>
                </c:pt>
              </c:numCache>
            </c:numRef>
          </c:val>
          <c:extLst>
            <c:ext xmlns:c16="http://schemas.microsoft.com/office/drawing/2014/chart" uri="{C3380CC4-5D6E-409C-BE32-E72D297353CC}">
              <c16:uniqueId val="{00000005-75FC-4D8F-B79A-41286E09CB81}"/>
            </c:ext>
          </c:extLst>
        </c:ser>
        <c:ser>
          <c:idx val="2"/>
          <c:order val="2"/>
          <c:tx>
            <c:strRef>
              <c:f>Sheet1!$D$1</c:f>
              <c:strCache>
                <c:ptCount val="1"/>
                <c:pt idx="0">
                  <c:v>Primary (855)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English / Literacy</c:v>
                </c:pt>
                <c:pt idx="1">
                  <c:v>Humanities</c:v>
                </c:pt>
                <c:pt idx="2">
                  <c:v>Science</c:v>
                </c:pt>
                <c:pt idx="3">
                  <c:v>Art</c:v>
                </c:pt>
                <c:pt idx="4">
                  <c:v>Technology</c:v>
                </c:pt>
                <c:pt idx="5">
                  <c:v>Languages</c:v>
                </c:pt>
                <c:pt idx="6">
                  <c:v>All department</c:v>
                </c:pt>
                <c:pt idx="7">
                  <c:v>Primary/ Key Stage 1/ Key Stage 2</c:v>
                </c:pt>
                <c:pt idx="8">
                  <c:v>Other</c:v>
                </c:pt>
                <c:pt idx="9">
                  <c:v>No, none, nothing</c:v>
                </c:pt>
                <c:pt idx="10">
                  <c:v>Don't know</c:v>
                </c:pt>
              </c:strCache>
            </c:strRef>
          </c:cat>
          <c:val>
            <c:numRef>
              <c:f>Sheet1!$D$2:$D$12</c:f>
              <c:numCache>
                <c:formatCode>0%</c:formatCode>
                <c:ptCount val="11"/>
                <c:pt idx="0">
                  <c:v>0.76</c:v>
                </c:pt>
                <c:pt idx="1">
                  <c:v>0.47</c:v>
                </c:pt>
                <c:pt idx="2">
                  <c:v>0.45</c:v>
                </c:pt>
                <c:pt idx="3">
                  <c:v>0.45</c:v>
                </c:pt>
                <c:pt idx="4">
                  <c:v>0.45</c:v>
                </c:pt>
                <c:pt idx="5">
                  <c:v>0.44</c:v>
                </c:pt>
                <c:pt idx="6">
                  <c:v>0.43</c:v>
                </c:pt>
                <c:pt idx="7">
                  <c:v>0.11</c:v>
                </c:pt>
                <c:pt idx="8">
                  <c:v>0.04</c:v>
                </c:pt>
                <c:pt idx="9">
                  <c:v>0.09</c:v>
                </c:pt>
                <c:pt idx="10">
                  <c:v>0.05</c:v>
                </c:pt>
              </c:numCache>
            </c:numRef>
          </c:val>
          <c:extLst>
            <c:ext xmlns:c16="http://schemas.microsoft.com/office/drawing/2014/chart" uri="{C3380CC4-5D6E-409C-BE32-E72D297353CC}">
              <c16:uniqueId val="{00000009-75FC-4D8F-B79A-41286E09CB81}"/>
            </c:ext>
          </c:extLst>
        </c:ser>
        <c:ser>
          <c:idx val="3"/>
          <c:order val="3"/>
          <c:tx>
            <c:strRef>
              <c:f>Sheet1!$E$1</c:f>
              <c:strCache>
                <c:ptCount val="1"/>
                <c:pt idx="0">
                  <c:v>Secondary (531)</c:v>
                </c:pt>
              </c:strCache>
            </c:strRef>
          </c:tx>
          <c:spPr>
            <a:solidFill>
              <a:srgbClr val="8361AB"/>
            </a:solidFill>
            <a:ln>
              <a:noFill/>
            </a:ln>
            <a:effectLst/>
          </c:spPr>
          <c:invertIfNegative val="0"/>
          <c:dLbls>
            <c:dLbl>
              <c:idx val="7"/>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7C9-4BE1-B046-05E4425F32BF}"/>
                </c:ext>
              </c:extLst>
            </c:dLbl>
            <c:dLbl>
              <c:idx val="10"/>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7C9-4BE1-B046-05E4425F32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English / Literacy</c:v>
                </c:pt>
                <c:pt idx="1">
                  <c:v>Humanities</c:v>
                </c:pt>
                <c:pt idx="2">
                  <c:v>Science</c:v>
                </c:pt>
                <c:pt idx="3">
                  <c:v>Art</c:v>
                </c:pt>
                <c:pt idx="4">
                  <c:v>Technology</c:v>
                </c:pt>
                <c:pt idx="5">
                  <c:v>Languages</c:v>
                </c:pt>
                <c:pt idx="6">
                  <c:v>All department</c:v>
                </c:pt>
                <c:pt idx="7">
                  <c:v>Primary/ Key Stage 1/ Key Stage 2</c:v>
                </c:pt>
                <c:pt idx="8">
                  <c:v>Other</c:v>
                </c:pt>
                <c:pt idx="9">
                  <c:v>No, none, nothing</c:v>
                </c:pt>
                <c:pt idx="10">
                  <c:v>Don't know</c:v>
                </c:pt>
              </c:strCache>
            </c:strRef>
          </c:cat>
          <c:val>
            <c:numRef>
              <c:f>Sheet1!$E$2:$E$12</c:f>
              <c:numCache>
                <c:formatCode>0%</c:formatCode>
                <c:ptCount val="11"/>
                <c:pt idx="0">
                  <c:v>0.94</c:v>
                </c:pt>
                <c:pt idx="1">
                  <c:v>0.56999999999999995</c:v>
                </c:pt>
                <c:pt idx="2">
                  <c:v>0.52</c:v>
                </c:pt>
                <c:pt idx="3">
                  <c:v>0.48</c:v>
                </c:pt>
                <c:pt idx="4">
                  <c:v>0.45</c:v>
                </c:pt>
                <c:pt idx="5">
                  <c:v>0.5</c:v>
                </c:pt>
                <c:pt idx="6">
                  <c:v>0.44</c:v>
                </c:pt>
                <c:pt idx="7">
                  <c:v>0</c:v>
                </c:pt>
                <c:pt idx="8">
                  <c:v>0.06</c:v>
                </c:pt>
                <c:pt idx="9">
                  <c:v>0.04</c:v>
                </c:pt>
                <c:pt idx="10">
                  <c:v>0</c:v>
                </c:pt>
              </c:numCache>
            </c:numRef>
          </c:val>
          <c:extLst>
            <c:ext xmlns:c16="http://schemas.microsoft.com/office/drawing/2014/chart" uri="{C3380CC4-5D6E-409C-BE32-E72D297353CC}">
              <c16:uniqueId val="{00000000-A7C9-4BE1-B046-05E4425F32BF}"/>
            </c:ext>
          </c:extLst>
        </c:ser>
        <c:dLbls>
          <c:dLblPos val="outEnd"/>
          <c:showLegendKey val="0"/>
          <c:showVal val="1"/>
          <c:showCatName val="0"/>
          <c:showSerName val="0"/>
          <c:showPercent val="0"/>
          <c:showBubbleSize val="0"/>
        </c:dLbls>
        <c:gapWidth val="45"/>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t"/>
        <c:numFmt formatCode="0%" sourceLinked="1"/>
        <c:majorTickMark val="none"/>
        <c:minorTickMark val="none"/>
        <c:tickLblPos val="nextTo"/>
        <c:crossAx val="1383545119"/>
        <c:crosses val="autoZero"/>
        <c:crossBetween val="between"/>
      </c:valAx>
      <c:spPr>
        <a:noFill/>
        <a:ln>
          <a:noFill/>
        </a:ln>
        <a:effectLst/>
      </c:spPr>
    </c:plotArea>
    <c:legend>
      <c:legendPos val="b"/>
      <c:layout>
        <c:manualLayout>
          <c:xMode val="edge"/>
          <c:yMode val="edge"/>
          <c:x val="4.7911563137941093E-2"/>
          <c:y val="0.95364495825981621"/>
          <c:w val="0.77132473024205306"/>
          <c:h val="3.47761321179520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769539224263635"/>
          <c:y val="4.2884990253411304E-2"/>
          <c:w val="0.55684164479440079"/>
          <c:h val="0.89205423286586216"/>
        </c:manualLayout>
      </c:layout>
      <c:barChart>
        <c:barDir val="bar"/>
        <c:grouping val="clustered"/>
        <c:varyColors val="0"/>
        <c:ser>
          <c:idx val="0"/>
          <c:order val="0"/>
          <c:tx>
            <c:strRef>
              <c:f>Sheet1!$B$1</c:f>
              <c:strCache>
                <c:ptCount val="1"/>
                <c:pt idx="0">
                  <c:v>Total 2022 (1479)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Special Educational Needs Coordinator</c:v>
                </c:pt>
                <c:pt idx="1">
                  <c:v>Pastoral / Welfare Lead</c:v>
                </c:pt>
                <c:pt idx="2">
                  <c:v>Gifted and Talented Coordinator</c:v>
                </c:pt>
                <c:pt idx="3">
                  <c:v>All</c:v>
                </c:pt>
                <c:pt idx="4">
                  <c:v>Literacy</c:v>
                </c:pt>
                <c:pt idx="5">
                  <c:v>Other</c:v>
                </c:pt>
                <c:pt idx="6">
                  <c:v>No, none, nothing</c:v>
                </c:pt>
                <c:pt idx="7">
                  <c:v>Don't know</c:v>
                </c:pt>
              </c:strCache>
            </c:strRef>
          </c:cat>
          <c:val>
            <c:numRef>
              <c:f>Sheet1!$B$2:$B$9</c:f>
              <c:numCache>
                <c:formatCode>0%</c:formatCode>
                <c:ptCount val="8"/>
                <c:pt idx="0">
                  <c:v>0.47</c:v>
                </c:pt>
                <c:pt idx="1">
                  <c:v>0.36</c:v>
                </c:pt>
                <c:pt idx="2">
                  <c:v>0.18</c:v>
                </c:pt>
                <c:pt idx="3">
                  <c:v>0.06</c:v>
                </c:pt>
                <c:pt idx="4">
                  <c:v>0.03</c:v>
                </c:pt>
                <c:pt idx="5">
                  <c:v>0.1</c:v>
                </c:pt>
                <c:pt idx="6">
                  <c:v>0.04</c:v>
                </c:pt>
                <c:pt idx="7">
                  <c:v>0.32</c:v>
                </c:pt>
              </c:numCache>
            </c:numRef>
          </c:val>
          <c:extLst>
            <c:ext xmlns:c16="http://schemas.microsoft.com/office/drawing/2014/chart" uri="{C3380CC4-5D6E-409C-BE32-E72D297353CC}">
              <c16:uniqueId val="{00000000-75C0-4F94-895B-610C7633EBAC}"/>
            </c:ext>
          </c:extLst>
        </c:ser>
        <c:ser>
          <c:idx val="1"/>
          <c:order val="1"/>
          <c:tx>
            <c:strRef>
              <c:f>Sheet1!$C$1</c:f>
              <c:strCache>
                <c:ptCount val="1"/>
                <c:pt idx="0">
                  <c:v>Total 2019 (1478)</c:v>
                </c:pt>
              </c:strCache>
            </c:strRef>
          </c:tx>
          <c:spPr>
            <a:solidFill>
              <a:srgbClr val="324EAB">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Special Educational Needs Coordinator</c:v>
                </c:pt>
                <c:pt idx="1">
                  <c:v>Pastoral / Welfare Lead</c:v>
                </c:pt>
                <c:pt idx="2">
                  <c:v>Gifted and Talented Coordinator</c:v>
                </c:pt>
                <c:pt idx="3">
                  <c:v>All</c:v>
                </c:pt>
                <c:pt idx="4">
                  <c:v>Literacy</c:v>
                </c:pt>
                <c:pt idx="5">
                  <c:v>Other</c:v>
                </c:pt>
                <c:pt idx="6">
                  <c:v>No, none, nothing</c:v>
                </c:pt>
                <c:pt idx="7">
                  <c:v>Don't know</c:v>
                </c:pt>
              </c:strCache>
            </c:strRef>
          </c:cat>
          <c:val>
            <c:numRef>
              <c:f>Sheet1!$C$2:$C$9</c:f>
              <c:numCache>
                <c:formatCode>0%</c:formatCode>
                <c:ptCount val="8"/>
                <c:pt idx="0">
                  <c:v>0.48</c:v>
                </c:pt>
                <c:pt idx="1">
                  <c:v>0.34</c:v>
                </c:pt>
                <c:pt idx="2">
                  <c:v>0.24</c:v>
                </c:pt>
                <c:pt idx="3">
                  <c:v>7.0000000000000007E-2</c:v>
                </c:pt>
                <c:pt idx="4">
                  <c:v>0.05</c:v>
                </c:pt>
                <c:pt idx="5">
                  <c:v>0.09</c:v>
                </c:pt>
                <c:pt idx="6">
                  <c:v>0.08</c:v>
                </c:pt>
                <c:pt idx="7">
                  <c:v>0.26</c:v>
                </c:pt>
              </c:numCache>
            </c:numRef>
          </c:val>
          <c:extLst>
            <c:ext xmlns:c16="http://schemas.microsoft.com/office/drawing/2014/chart" uri="{C3380CC4-5D6E-409C-BE32-E72D297353CC}">
              <c16:uniqueId val="{00000001-75C0-4F94-895B-610C7633EBAC}"/>
            </c:ext>
          </c:extLst>
        </c:ser>
        <c:ser>
          <c:idx val="2"/>
          <c:order val="2"/>
          <c:tx>
            <c:strRef>
              <c:f>Sheet1!$D$1</c:f>
              <c:strCache>
                <c:ptCount val="1"/>
                <c:pt idx="0">
                  <c:v>Primary (855)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Special Educational Needs Coordinator</c:v>
                </c:pt>
                <c:pt idx="1">
                  <c:v>Pastoral / Welfare Lead</c:v>
                </c:pt>
                <c:pt idx="2">
                  <c:v>Gifted and Talented Coordinator</c:v>
                </c:pt>
                <c:pt idx="3">
                  <c:v>All</c:v>
                </c:pt>
                <c:pt idx="4">
                  <c:v>Literacy</c:v>
                </c:pt>
                <c:pt idx="5">
                  <c:v>Other</c:v>
                </c:pt>
                <c:pt idx="6">
                  <c:v>No, none, nothing</c:v>
                </c:pt>
                <c:pt idx="7">
                  <c:v>Don't know</c:v>
                </c:pt>
              </c:strCache>
            </c:strRef>
          </c:cat>
          <c:val>
            <c:numRef>
              <c:f>Sheet1!$D$2:$D$9</c:f>
              <c:numCache>
                <c:formatCode>0%</c:formatCode>
                <c:ptCount val="8"/>
                <c:pt idx="0">
                  <c:v>0.42</c:v>
                </c:pt>
                <c:pt idx="1">
                  <c:v>0.3</c:v>
                </c:pt>
                <c:pt idx="2">
                  <c:v>0.18</c:v>
                </c:pt>
                <c:pt idx="3">
                  <c:v>7.0000000000000007E-2</c:v>
                </c:pt>
                <c:pt idx="4">
                  <c:v>0.03</c:v>
                </c:pt>
                <c:pt idx="5">
                  <c:v>0.11</c:v>
                </c:pt>
                <c:pt idx="6">
                  <c:v>0.04</c:v>
                </c:pt>
                <c:pt idx="7">
                  <c:v>0.37</c:v>
                </c:pt>
              </c:numCache>
            </c:numRef>
          </c:val>
          <c:extLst>
            <c:ext xmlns:c16="http://schemas.microsoft.com/office/drawing/2014/chart" uri="{C3380CC4-5D6E-409C-BE32-E72D297353CC}">
              <c16:uniqueId val="{00000002-75C0-4F94-895B-610C7633EBAC}"/>
            </c:ext>
          </c:extLst>
        </c:ser>
        <c:ser>
          <c:idx val="3"/>
          <c:order val="3"/>
          <c:tx>
            <c:strRef>
              <c:f>Sheet1!$E$1</c:f>
              <c:strCache>
                <c:ptCount val="1"/>
                <c:pt idx="0">
                  <c:v>Secondary (531)</c:v>
                </c:pt>
              </c:strCache>
            </c:strRef>
          </c:tx>
          <c:spPr>
            <a:solidFill>
              <a:srgbClr val="8361A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Special Educational Needs Coordinator</c:v>
                </c:pt>
                <c:pt idx="1">
                  <c:v>Pastoral / Welfare Lead</c:v>
                </c:pt>
                <c:pt idx="2">
                  <c:v>Gifted and Talented Coordinator</c:v>
                </c:pt>
                <c:pt idx="3">
                  <c:v>All</c:v>
                </c:pt>
                <c:pt idx="4">
                  <c:v>Literacy</c:v>
                </c:pt>
                <c:pt idx="5">
                  <c:v>Other</c:v>
                </c:pt>
                <c:pt idx="6">
                  <c:v>No, none, nothing</c:v>
                </c:pt>
                <c:pt idx="7">
                  <c:v>Don't know</c:v>
                </c:pt>
              </c:strCache>
            </c:strRef>
          </c:cat>
          <c:val>
            <c:numRef>
              <c:f>Sheet1!$E$2:$E$9</c:f>
              <c:numCache>
                <c:formatCode>0%</c:formatCode>
                <c:ptCount val="8"/>
                <c:pt idx="0">
                  <c:v>0.64</c:v>
                </c:pt>
                <c:pt idx="1">
                  <c:v>0.54</c:v>
                </c:pt>
                <c:pt idx="2">
                  <c:v>0.2</c:v>
                </c:pt>
                <c:pt idx="3">
                  <c:v>0.03</c:v>
                </c:pt>
                <c:pt idx="4">
                  <c:v>0.03</c:v>
                </c:pt>
                <c:pt idx="5">
                  <c:v>7.0000000000000007E-2</c:v>
                </c:pt>
                <c:pt idx="6">
                  <c:v>0.06</c:v>
                </c:pt>
                <c:pt idx="7">
                  <c:v>0.15</c:v>
                </c:pt>
              </c:numCache>
            </c:numRef>
          </c:val>
          <c:extLst>
            <c:ext xmlns:c16="http://schemas.microsoft.com/office/drawing/2014/chart" uri="{C3380CC4-5D6E-409C-BE32-E72D297353CC}">
              <c16:uniqueId val="{00000000-F939-4CDD-8C1E-DCEFB0779789}"/>
            </c:ext>
          </c:extLst>
        </c:ser>
        <c:dLbls>
          <c:dLblPos val="outEnd"/>
          <c:showLegendKey val="0"/>
          <c:showVal val="1"/>
          <c:showCatName val="0"/>
          <c:showSerName val="0"/>
          <c:showPercent val="0"/>
          <c:showBubbleSize val="0"/>
        </c:dLbls>
        <c:gapWidth val="45"/>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t"/>
        <c:numFmt formatCode="0%" sourceLinked="1"/>
        <c:majorTickMark val="none"/>
        <c:minorTickMark val="none"/>
        <c:tickLblPos val="nextTo"/>
        <c:crossAx val="1383545119"/>
        <c:crosses val="autoZero"/>
        <c:crossBetween val="between"/>
      </c:valAx>
      <c:spPr>
        <a:noFill/>
        <a:ln>
          <a:noFill/>
        </a:ln>
        <a:effectLst/>
      </c:spPr>
    </c:plotArea>
    <c:legend>
      <c:legendPos val="b"/>
      <c:layout>
        <c:manualLayout>
          <c:xMode val="edge"/>
          <c:yMode val="edge"/>
          <c:x val="5.7170822397200352E-2"/>
          <c:y val="0.95461688590701332"/>
          <c:w val="0.77132473024205306"/>
          <c:h val="4.43790088369131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807833916593757"/>
          <c:y val="5.2194543297746143E-2"/>
          <c:w val="0.60645869787109941"/>
          <c:h val="0.83926397100718264"/>
        </c:manualLayout>
      </c:layout>
      <c:barChart>
        <c:barDir val="bar"/>
        <c:grouping val="clustered"/>
        <c:varyColors val="0"/>
        <c:ser>
          <c:idx val="0"/>
          <c:order val="0"/>
          <c:tx>
            <c:strRef>
              <c:f>Sheet1!$B$1</c:f>
              <c:strCache>
                <c:ptCount val="1"/>
                <c:pt idx="0">
                  <c:v>Total 2022 (1479)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Term-time plus inset</c:v>
                </c:pt>
                <c:pt idx="1">
                  <c:v>Term-time only</c:v>
                </c:pt>
                <c:pt idx="2">
                  <c:v>Term-time, Inset, plus additional weeks</c:v>
                </c:pt>
                <c:pt idx="3">
                  <c:v>52 weeks</c:v>
                </c:pt>
                <c:pt idx="4">
                  <c:v>Don't know</c:v>
                </c:pt>
              </c:strCache>
            </c:strRef>
          </c:cat>
          <c:val>
            <c:numRef>
              <c:f>Sheet1!$B$2:$B$6</c:f>
              <c:numCache>
                <c:formatCode>0%</c:formatCode>
                <c:ptCount val="5"/>
                <c:pt idx="0">
                  <c:v>0.37</c:v>
                </c:pt>
                <c:pt idx="1">
                  <c:v>0.34</c:v>
                </c:pt>
                <c:pt idx="2">
                  <c:v>0.16</c:v>
                </c:pt>
                <c:pt idx="3">
                  <c:v>0.08</c:v>
                </c:pt>
                <c:pt idx="4">
                  <c:v>0.05</c:v>
                </c:pt>
              </c:numCache>
            </c:numRef>
          </c:val>
          <c:extLst>
            <c:ext xmlns:c16="http://schemas.microsoft.com/office/drawing/2014/chart" uri="{C3380CC4-5D6E-409C-BE32-E72D297353CC}">
              <c16:uniqueId val="{00000000-1FBE-4A00-95D7-3FDBCADD6765}"/>
            </c:ext>
          </c:extLst>
        </c:ser>
        <c:ser>
          <c:idx val="1"/>
          <c:order val="1"/>
          <c:tx>
            <c:strRef>
              <c:f>Sheet1!$C$1</c:f>
              <c:strCache>
                <c:ptCount val="1"/>
                <c:pt idx="0">
                  <c:v>Total 2019 (1478)</c:v>
                </c:pt>
              </c:strCache>
            </c:strRef>
          </c:tx>
          <c:spPr>
            <a:solidFill>
              <a:srgbClr val="324EAB">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Term-time plus inset</c:v>
                </c:pt>
                <c:pt idx="1">
                  <c:v>Term-time only</c:v>
                </c:pt>
                <c:pt idx="2">
                  <c:v>Term-time, Inset, plus additional weeks</c:v>
                </c:pt>
                <c:pt idx="3">
                  <c:v>52 weeks</c:v>
                </c:pt>
                <c:pt idx="4">
                  <c:v>Don't know</c:v>
                </c:pt>
              </c:strCache>
            </c:strRef>
          </c:cat>
          <c:val>
            <c:numRef>
              <c:f>Sheet1!$C$2:$C$6</c:f>
              <c:numCache>
                <c:formatCode>0%</c:formatCode>
                <c:ptCount val="5"/>
                <c:pt idx="0">
                  <c:v>0.37</c:v>
                </c:pt>
                <c:pt idx="1">
                  <c:v>0.41</c:v>
                </c:pt>
                <c:pt idx="2">
                  <c:v>0.13</c:v>
                </c:pt>
                <c:pt idx="3">
                  <c:v>0.05</c:v>
                </c:pt>
                <c:pt idx="4">
                  <c:v>0.03</c:v>
                </c:pt>
              </c:numCache>
            </c:numRef>
          </c:val>
          <c:extLst>
            <c:ext xmlns:c16="http://schemas.microsoft.com/office/drawing/2014/chart" uri="{C3380CC4-5D6E-409C-BE32-E72D297353CC}">
              <c16:uniqueId val="{00000001-1FBE-4A00-95D7-3FDBCADD6765}"/>
            </c:ext>
          </c:extLst>
        </c:ser>
        <c:ser>
          <c:idx val="2"/>
          <c:order val="2"/>
          <c:tx>
            <c:strRef>
              <c:f>Sheet1!$D$1</c:f>
              <c:strCache>
                <c:ptCount val="1"/>
                <c:pt idx="0">
                  <c:v>Primary (855)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Term-time plus inset</c:v>
                </c:pt>
                <c:pt idx="1">
                  <c:v>Term-time only</c:v>
                </c:pt>
                <c:pt idx="2">
                  <c:v>Term-time, Inset, plus additional weeks</c:v>
                </c:pt>
                <c:pt idx="3">
                  <c:v>52 weeks</c:v>
                </c:pt>
                <c:pt idx="4">
                  <c:v>Don't know</c:v>
                </c:pt>
              </c:strCache>
            </c:strRef>
          </c:cat>
          <c:val>
            <c:numRef>
              <c:f>Sheet1!$D$2:$D$6</c:f>
              <c:numCache>
                <c:formatCode>0%</c:formatCode>
                <c:ptCount val="5"/>
                <c:pt idx="0">
                  <c:v>0.38</c:v>
                </c:pt>
                <c:pt idx="1">
                  <c:v>0.36</c:v>
                </c:pt>
                <c:pt idx="2">
                  <c:v>0.13</c:v>
                </c:pt>
                <c:pt idx="3">
                  <c:v>7.0000000000000007E-2</c:v>
                </c:pt>
                <c:pt idx="4">
                  <c:v>0.06</c:v>
                </c:pt>
              </c:numCache>
            </c:numRef>
          </c:val>
          <c:extLst>
            <c:ext xmlns:c16="http://schemas.microsoft.com/office/drawing/2014/chart" uri="{C3380CC4-5D6E-409C-BE32-E72D297353CC}">
              <c16:uniqueId val="{00000002-1FBE-4A00-95D7-3FDBCADD6765}"/>
            </c:ext>
          </c:extLst>
        </c:ser>
        <c:ser>
          <c:idx val="3"/>
          <c:order val="3"/>
          <c:tx>
            <c:strRef>
              <c:f>Sheet1!$E$1</c:f>
              <c:strCache>
                <c:ptCount val="1"/>
                <c:pt idx="0">
                  <c:v>Secondary (531)</c:v>
                </c:pt>
              </c:strCache>
            </c:strRef>
          </c:tx>
          <c:spPr>
            <a:solidFill>
              <a:srgbClr val="8361AB"/>
            </a:solidFill>
            <a:ln>
              <a:noFill/>
            </a:ln>
            <a:effectLst/>
          </c:spPr>
          <c:invertIfNegative val="0"/>
          <c:dLbls>
            <c:dLbl>
              <c:idx val="4"/>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FBE-4A00-95D7-3FDBCADD67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Term-time plus inset</c:v>
                </c:pt>
                <c:pt idx="1">
                  <c:v>Term-time only</c:v>
                </c:pt>
                <c:pt idx="2">
                  <c:v>Term-time, Inset, plus additional weeks</c:v>
                </c:pt>
                <c:pt idx="3">
                  <c:v>52 weeks</c:v>
                </c:pt>
                <c:pt idx="4">
                  <c:v>Don't know</c:v>
                </c:pt>
              </c:strCache>
            </c:strRef>
          </c:cat>
          <c:val>
            <c:numRef>
              <c:f>Sheet1!$E$2:$E$6</c:f>
              <c:numCache>
                <c:formatCode>0%</c:formatCode>
                <c:ptCount val="5"/>
                <c:pt idx="0">
                  <c:v>0.34</c:v>
                </c:pt>
                <c:pt idx="1">
                  <c:v>0.27</c:v>
                </c:pt>
                <c:pt idx="2">
                  <c:v>0.27</c:v>
                </c:pt>
                <c:pt idx="3">
                  <c:v>0.13</c:v>
                </c:pt>
                <c:pt idx="4">
                  <c:v>0</c:v>
                </c:pt>
              </c:numCache>
            </c:numRef>
          </c:val>
          <c:extLst>
            <c:ext xmlns:c16="http://schemas.microsoft.com/office/drawing/2014/chart" uri="{C3380CC4-5D6E-409C-BE32-E72D297353CC}">
              <c16:uniqueId val="{00000004-1FBE-4A00-95D7-3FDBCADD6765}"/>
            </c:ext>
          </c:extLst>
        </c:ser>
        <c:dLbls>
          <c:dLblPos val="outEnd"/>
          <c:showLegendKey val="0"/>
          <c:showVal val="1"/>
          <c:showCatName val="0"/>
          <c:showSerName val="0"/>
          <c:showPercent val="0"/>
          <c:showBubbleSize val="0"/>
        </c:dLbls>
        <c:gapWidth val="45"/>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t"/>
        <c:numFmt formatCode="0%" sourceLinked="1"/>
        <c:majorTickMark val="none"/>
        <c:minorTickMark val="none"/>
        <c:tickLblPos val="nextTo"/>
        <c:crossAx val="1383545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Sheet1!$B$1</c:f>
              <c:strCache>
                <c:ptCount val="1"/>
                <c:pt idx="0">
                  <c:v>Less than 35 hours</c:v>
                </c:pt>
              </c:strCache>
            </c:strRef>
          </c:tx>
          <c:spPr>
            <a:solidFill>
              <a:schemeClr val="accent1"/>
            </a:solidFill>
            <a:ln>
              <a:noFill/>
            </a:ln>
            <a:effectLst/>
          </c:spPr>
          <c:invertIfNegative val="0"/>
          <c:dPt>
            <c:idx val="1"/>
            <c:invertIfNegative val="0"/>
            <c:bubble3D val="0"/>
            <c:spPr>
              <a:solidFill>
                <a:srgbClr val="324EAB">
                  <a:lumMod val="60000"/>
                  <a:lumOff val="40000"/>
                </a:srgbClr>
              </a:solidFill>
              <a:ln>
                <a:noFill/>
              </a:ln>
              <a:effectLst/>
            </c:spPr>
            <c:extLst>
              <c:ext xmlns:c16="http://schemas.microsoft.com/office/drawing/2014/chart" uri="{C3380CC4-5D6E-409C-BE32-E72D297353CC}">
                <c16:uniqueId val="{00000001-3DF3-4B23-A58E-72E4290D8AA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Total 2022 (1479)</c:v>
                </c:pt>
                <c:pt idx="1">
                  <c:v>Total 2019 (1478)</c:v>
                </c:pt>
                <c:pt idx="3">
                  <c:v>Primary (855)</c:v>
                </c:pt>
                <c:pt idx="4">
                  <c:v>Secondary (531)</c:v>
                </c:pt>
              </c:strCache>
            </c:strRef>
          </c:cat>
          <c:val>
            <c:numRef>
              <c:f>Sheet1!$B$2:$B$6</c:f>
              <c:numCache>
                <c:formatCode>0%</c:formatCode>
                <c:ptCount val="5"/>
                <c:pt idx="0">
                  <c:v>0.49</c:v>
                </c:pt>
                <c:pt idx="1">
                  <c:v>0.61</c:v>
                </c:pt>
                <c:pt idx="3">
                  <c:v>0.54</c:v>
                </c:pt>
                <c:pt idx="4">
                  <c:v>0.28999999999999998</c:v>
                </c:pt>
              </c:numCache>
            </c:numRef>
          </c:val>
          <c:extLst>
            <c:ext xmlns:c16="http://schemas.microsoft.com/office/drawing/2014/chart" uri="{C3380CC4-5D6E-409C-BE32-E72D297353CC}">
              <c16:uniqueId val="{00000002-3DF3-4B23-A58E-72E4290D8AA3}"/>
            </c:ext>
          </c:extLst>
        </c:ser>
        <c:ser>
          <c:idx val="1"/>
          <c:order val="1"/>
          <c:tx>
            <c:strRef>
              <c:f>Sheet1!$C$1</c:f>
              <c:strCache>
                <c:ptCount val="1"/>
                <c:pt idx="0">
                  <c:v>35 hours or more</c:v>
                </c:pt>
              </c:strCache>
            </c:strRef>
          </c:tx>
          <c:spPr>
            <a:solidFill>
              <a:schemeClr val="accent2"/>
            </a:solidFill>
            <a:ln>
              <a:noFill/>
            </a:ln>
            <a:effectLst/>
          </c:spPr>
          <c:invertIfNegative val="0"/>
          <c:dPt>
            <c:idx val="1"/>
            <c:invertIfNegative val="0"/>
            <c:bubble3D val="0"/>
            <c:spPr>
              <a:solidFill>
                <a:srgbClr val="8361AB">
                  <a:lumMod val="60000"/>
                  <a:lumOff val="40000"/>
                </a:srgbClr>
              </a:solidFill>
              <a:ln>
                <a:noFill/>
              </a:ln>
              <a:effectLst/>
            </c:spPr>
            <c:extLst>
              <c:ext xmlns:c16="http://schemas.microsoft.com/office/drawing/2014/chart" uri="{C3380CC4-5D6E-409C-BE32-E72D297353CC}">
                <c16:uniqueId val="{00000004-3DF3-4B23-A58E-72E4290D8AA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Total 2022 (1479)</c:v>
                </c:pt>
                <c:pt idx="1">
                  <c:v>Total 2019 (1478)</c:v>
                </c:pt>
                <c:pt idx="3">
                  <c:v>Primary (855)</c:v>
                </c:pt>
                <c:pt idx="4">
                  <c:v>Secondary (531)</c:v>
                </c:pt>
              </c:strCache>
            </c:strRef>
          </c:cat>
          <c:val>
            <c:numRef>
              <c:f>Sheet1!$C$2:$C$6</c:f>
              <c:numCache>
                <c:formatCode>0%</c:formatCode>
                <c:ptCount val="5"/>
                <c:pt idx="0">
                  <c:v>0.3</c:v>
                </c:pt>
                <c:pt idx="1">
                  <c:v>0.26</c:v>
                </c:pt>
                <c:pt idx="3">
                  <c:v>0.2</c:v>
                </c:pt>
                <c:pt idx="4">
                  <c:v>0.67</c:v>
                </c:pt>
              </c:numCache>
            </c:numRef>
          </c:val>
          <c:extLst>
            <c:ext xmlns:c16="http://schemas.microsoft.com/office/drawing/2014/chart" uri="{C3380CC4-5D6E-409C-BE32-E72D297353CC}">
              <c16:uniqueId val="{00000005-3DF3-4B23-A58E-72E4290D8AA3}"/>
            </c:ext>
          </c:extLst>
        </c:ser>
        <c:ser>
          <c:idx val="2"/>
          <c:order val="2"/>
          <c:tx>
            <c:strRef>
              <c:f>Sheet1!$D$1</c:f>
              <c:strCache>
                <c:ptCount val="1"/>
                <c:pt idx="0">
                  <c:v>Don’t know</c:v>
                </c:pt>
              </c:strCache>
            </c:strRef>
          </c:tx>
          <c:spPr>
            <a:solidFill>
              <a:srgbClr val="FFFFFF">
                <a:lumMod val="50000"/>
              </a:srgbClr>
            </a:solidFill>
            <a:ln>
              <a:noFill/>
            </a:ln>
            <a:effectLst/>
          </c:spPr>
          <c:invertIfNegative val="0"/>
          <c:dPt>
            <c:idx val="1"/>
            <c:invertIfNegative val="0"/>
            <c:bubble3D val="0"/>
            <c:spPr>
              <a:solidFill>
                <a:srgbClr val="FFFFFF">
                  <a:lumMod val="65000"/>
                </a:srgbClr>
              </a:solidFill>
              <a:ln>
                <a:noFill/>
              </a:ln>
              <a:effectLst/>
            </c:spPr>
            <c:extLst>
              <c:ext xmlns:c16="http://schemas.microsoft.com/office/drawing/2014/chart" uri="{C3380CC4-5D6E-409C-BE32-E72D297353CC}">
                <c16:uniqueId val="{00000007-3DF3-4B23-A58E-72E4290D8AA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Total 2022 (1479)</c:v>
                </c:pt>
                <c:pt idx="1">
                  <c:v>Total 2019 (1478)</c:v>
                </c:pt>
                <c:pt idx="3">
                  <c:v>Primary (855)</c:v>
                </c:pt>
                <c:pt idx="4">
                  <c:v>Secondary (531)</c:v>
                </c:pt>
              </c:strCache>
            </c:strRef>
          </c:cat>
          <c:val>
            <c:numRef>
              <c:f>Sheet1!$D$2:$D$6</c:f>
              <c:numCache>
                <c:formatCode>0%</c:formatCode>
                <c:ptCount val="5"/>
                <c:pt idx="0">
                  <c:v>0.21</c:v>
                </c:pt>
                <c:pt idx="1">
                  <c:v>0.13</c:v>
                </c:pt>
                <c:pt idx="3">
                  <c:v>0.25</c:v>
                </c:pt>
                <c:pt idx="4">
                  <c:v>0.04</c:v>
                </c:pt>
              </c:numCache>
            </c:numRef>
          </c:val>
          <c:extLst>
            <c:ext xmlns:c16="http://schemas.microsoft.com/office/drawing/2014/chart" uri="{C3380CC4-5D6E-409C-BE32-E72D297353CC}">
              <c16:uniqueId val="{00000008-3DF3-4B23-A58E-72E4290D8AA3}"/>
            </c:ext>
          </c:extLst>
        </c:ser>
        <c:dLbls>
          <c:dLblPos val="ctr"/>
          <c:showLegendKey val="0"/>
          <c:showVal val="1"/>
          <c:showCatName val="0"/>
          <c:showSerName val="0"/>
          <c:showPercent val="0"/>
          <c:showBubbleSize val="0"/>
        </c:dLbls>
        <c:gapWidth val="45"/>
        <c:overlap val="100"/>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t"/>
        <c:numFmt formatCode="0%" sourceLinked="1"/>
        <c:majorTickMark val="none"/>
        <c:minorTickMark val="none"/>
        <c:tickLblPos val="nextTo"/>
        <c:crossAx val="1383545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Sheet1!$B$1</c:f>
              <c:strCache>
                <c:ptCount val="1"/>
                <c:pt idx="0">
                  <c:v>Less than 35 hours</c:v>
                </c:pt>
              </c:strCache>
            </c:strRef>
          </c:tx>
          <c:spPr>
            <a:solidFill>
              <a:schemeClr val="accent1"/>
            </a:solidFill>
            <a:ln>
              <a:noFill/>
            </a:ln>
            <a:effectLst/>
          </c:spPr>
          <c:invertIfNegative val="0"/>
          <c:dPt>
            <c:idx val="1"/>
            <c:invertIfNegative val="0"/>
            <c:bubble3D val="0"/>
            <c:spPr>
              <a:solidFill>
                <a:srgbClr val="324EAB">
                  <a:lumMod val="60000"/>
                  <a:lumOff val="40000"/>
                </a:srgbClr>
              </a:solidFill>
              <a:ln>
                <a:noFill/>
              </a:ln>
              <a:effectLst/>
            </c:spPr>
            <c:extLst>
              <c:ext xmlns:c16="http://schemas.microsoft.com/office/drawing/2014/chart" uri="{C3380CC4-5D6E-409C-BE32-E72D297353CC}">
                <c16:uniqueId val="{00000001-5FCF-4A86-8F57-2CCEA5B613E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Total 2022 (1479)</c:v>
                </c:pt>
                <c:pt idx="1">
                  <c:v>Total 2019  (1478)</c:v>
                </c:pt>
                <c:pt idx="3">
                  <c:v>Primary (855)</c:v>
                </c:pt>
                <c:pt idx="4">
                  <c:v>Secondary (531)</c:v>
                </c:pt>
              </c:strCache>
            </c:strRef>
          </c:cat>
          <c:val>
            <c:numRef>
              <c:f>Sheet1!$B$2:$B$6</c:f>
              <c:numCache>
                <c:formatCode>0%</c:formatCode>
                <c:ptCount val="5"/>
                <c:pt idx="0">
                  <c:v>0.44</c:v>
                </c:pt>
                <c:pt idx="1">
                  <c:v>0.54</c:v>
                </c:pt>
                <c:pt idx="3">
                  <c:v>0.47</c:v>
                </c:pt>
                <c:pt idx="4">
                  <c:v>0.28999999999999998</c:v>
                </c:pt>
              </c:numCache>
            </c:numRef>
          </c:val>
          <c:extLst>
            <c:ext xmlns:c16="http://schemas.microsoft.com/office/drawing/2014/chart" uri="{C3380CC4-5D6E-409C-BE32-E72D297353CC}">
              <c16:uniqueId val="{00000002-5FCF-4A86-8F57-2CCEA5B613E5}"/>
            </c:ext>
          </c:extLst>
        </c:ser>
        <c:ser>
          <c:idx val="1"/>
          <c:order val="1"/>
          <c:tx>
            <c:strRef>
              <c:f>Sheet1!$C$1</c:f>
              <c:strCache>
                <c:ptCount val="1"/>
                <c:pt idx="0">
                  <c:v>35 hours or more</c:v>
                </c:pt>
              </c:strCache>
            </c:strRef>
          </c:tx>
          <c:spPr>
            <a:solidFill>
              <a:schemeClr val="accent2"/>
            </a:solidFill>
            <a:ln>
              <a:noFill/>
            </a:ln>
            <a:effectLst/>
          </c:spPr>
          <c:invertIfNegative val="0"/>
          <c:dPt>
            <c:idx val="1"/>
            <c:invertIfNegative val="0"/>
            <c:bubble3D val="0"/>
            <c:spPr>
              <a:solidFill>
                <a:srgbClr val="8361AB">
                  <a:lumMod val="60000"/>
                  <a:lumOff val="40000"/>
                </a:srgbClr>
              </a:solidFill>
              <a:ln>
                <a:noFill/>
              </a:ln>
              <a:effectLst/>
            </c:spPr>
            <c:extLst>
              <c:ext xmlns:c16="http://schemas.microsoft.com/office/drawing/2014/chart" uri="{C3380CC4-5D6E-409C-BE32-E72D297353CC}">
                <c16:uniqueId val="{00000004-5FCF-4A86-8F57-2CCEA5B613E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Total 2022 (1479)</c:v>
                </c:pt>
                <c:pt idx="1">
                  <c:v>Total 2019  (1478)</c:v>
                </c:pt>
                <c:pt idx="3">
                  <c:v>Primary (855)</c:v>
                </c:pt>
                <c:pt idx="4">
                  <c:v>Secondary (531)</c:v>
                </c:pt>
              </c:strCache>
            </c:strRef>
          </c:cat>
          <c:val>
            <c:numRef>
              <c:f>Sheet1!$C$2:$C$6</c:f>
              <c:numCache>
                <c:formatCode>0%</c:formatCode>
                <c:ptCount val="5"/>
                <c:pt idx="0">
                  <c:v>0.34</c:v>
                </c:pt>
                <c:pt idx="1">
                  <c:v>0.31</c:v>
                </c:pt>
                <c:pt idx="3">
                  <c:v>0.26</c:v>
                </c:pt>
                <c:pt idx="4">
                  <c:v>0.63</c:v>
                </c:pt>
              </c:numCache>
            </c:numRef>
          </c:val>
          <c:extLst>
            <c:ext xmlns:c16="http://schemas.microsoft.com/office/drawing/2014/chart" uri="{C3380CC4-5D6E-409C-BE32-E72D297353CC}">
              <c16:uniqueId val="{00000005-5FCF-4A86-8F57-2CCEA5B613E5}"/>
            </c:ext>
          </c:extLst>
        </c:ser>
        <c:ser>
          <c:idx val="2"/>
          <c:order val="2"/>
          <c:tx>
            <c:strRef>
              <c:f>Sheet1!$D$1</c:f>
              <c:strCache>
                <c:ptCount val="1"/>
                <c:pt idx="0">
                  <c:v>Don’t know</c:v>
                </c:pt>
              </c:strCache>
            </c:strRef>
          </c:tx>
          <c:spPr>
            <a:solidFill>
              <a:srgbClr val="FFFFFF">
                <a:lumMod val="50000"/>
              </a:srgbClr>
            </a:solidFill>
            <a:ln>
              <a:noFill/>
            </a:ln>
            <a:effectLst/>
          </c:spPr>
          <c:invertIfNegative val="0"/>
          <c:dPt>
            <c:idx val="1"/>
            <c:invertIfNegative val="0"/>
            <c:bubble3D val="0"/>
            <c:spPr>
              <a:solidFill>
                <a:srgbClr val="FFFFFF">
                  <a:lumMod val="65000"/>
                </a:srgbClr>
              </a:solidFill>
              <a:ln>
                <a:noFill/>
              </a:ln>
              <a:effectLst/>
            </c:spPr>
            <c:extLst>
              <c:ext xmlns:c16="http://schemas.microsoft.com/office/drawing/2014/chart" uri="{C3380CC4-5D6E-409C-BE32-E72D297353CC}">
                <c16:uniqueId val="{00000007-5FCF-4A86-8F57-2CCEA5B613E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Total 2022 (1479)</c:v>
                </c:pt>
                <c:pt idx="1">
                  <c:v>Total 2019  (1478)</c:v>
                </c:pt>
                <c:pt idx="3">
                  <c:v>Primary (855)</c:v>
                </c:pt>
                <c:pt idx="4">
                  <c:v>Secondary (531)</c:v>
                </c:pt>
              </c:strCache>
            </c:strRef>
          </c:cat>
          <c:val>
            <c:numRef>
              <c:f>Sheet1!$D$2:$D$6</c:f>
              <c:numCache>
                <c:formatCode>0%</c:formatCode>
                <c:ptCount val="5"/>
                <c:pt idx="0">
                  <c:v>0.23</c:v>
                </c:pt>
                <c:pt idx="1">
                  <c:v>0.16</c:v>
                </c:pt>
                <c:pt idx="3">
                  <c:v>0.27</c:v>
                </c:pt>
                <c:pt idx="4">
                  <c:v>0.08</c:v>
                </c:pt>
              </c:numCache>
            </c:numRef>
          </c:val>
          <c:extLst>
            <c:ext xmlns:c16="http://schemas.microsoft.com/office/drawing/2014/chart" uri="{C3380CC4-5D6E-409C-BE32-E72D297353CC}">
              <c16:uniqueId val="{00000008-5FCF-4A86-8F57-2CCEA5B613E5}"/>
            </c:ext>
          </c:extLst>
        </c:ser>
        <c:dLbls>
          <c:dLblPos val="ctr"/>
          <c:showLegendKey val="0"/>
          <c:showVal val="1"/>
          <c:showCatName val="0"/>
          <c:showSerName val="0"/>
          <c:showPercent val="0"/>
          <c:showBubbleSize val="0"/>
        </c:dLbls>
        <c:gapWidth val="45"/>
        <c:overlap val="100"/>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t"/>
        <c:numFmt formatCode="0%" sourceLinked="1"/>
        <c:majorTickMark val="none"/>
        <c:minorTickMark val="none"/>
        <c:tickLblPos val="nextTo"/>
        <c:crossAx val="1383545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Sheet1!$B$1</c:f>
              <c:strCache>
                <c:ptCount val="1"/>
                <c:pt idx="0">
                  <c:v>Work more than contracted hours</c:v>
                </c:pt>
              </c:strCache>
            </c:strRef>
          </c:tx>
          <c:spPr>
            <a:solidFill>
              <a:schemeClr val="accent1"/>
            </a:solidFill>
            <a:ln>
              <a:noFill/>
            </a:ln>
            <a:effectLst/>
          </c:spPr>
          <c:invertIfNegative val="0"/>
          <c:dPt>
            <c:idx val="1"/>
            <c:invertIfNegative val="0"/>
            <c:bubble3D val="0"/>
            <c:spPr>
              <a:solidFill>
                <a:srgbClr val="324EAB">
                  <a:lumMod val="60000"/>
                  <a:lumOff val="40000"/>
                </a:srgbClr>
              </a:solidFill>
              <a:ln>
                <a:noFill/>
              </a:ln>
              <a:effectLst/>
            </c:spPr>
            <c:extLst>
              <c:ext xmlns:c16="http://schemas.microsoft.com/office/drawing/2014/chart" uri="{C3380CC4-5D6E-409C-BE32-E72D297353CC}">
                <c16:uniqueId val="{00000001-48A7-4F93-8674-31073BDA047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Total 2022 (1479)</c:v>
                </c:pt>
                <c:pt idx="1">
                  <c:v>Total 2019 (1478)</c:v>
                </c:pt>
                <c:pt idx="3">
                  <c:v>Primary (855)</c:v>
                </c:pt>
                <c:pt idx="4">
                  <c:v>Secondary (531)</c:v>
                </c:pt>
              </c:strCache>
            </c:strRef>
          </c:cat>
          <c:val>
            <c:numRef>
              <c:f>Sheet1!$B$2:$B$6</c:f>
              <c:numCache>
                <c:formatCode>0%</c:formatCode>
                <c:ptCount val="5"/>
                <c:pt idx="0">
                  <c:v>0.31</c:v>
                </c:pt>
                <c:pt idx="1">
                  <c:v>0.38</c:v>
                </c:pt>
                <c:pt idx="3">
                  <c:v>0.28999999999999998</c:v>
                </c:pt>
                <c:pt idx="4">
                  <c:v>0.35</c:v>
                </c:pt>
              </c:numCache>
            </c:numRef>
          </c:val>
          <c:extLst>
            <c:ext xmlns:c16="http://schemas.microsoft.com/office/drawing/2014/chart" uri="{C3380CC4-5D6E-409C-BE32-E72D297353CC}">
              <c16:uniqueId val="{00000002-48A7-4F93-8674-31073BDA0477}"/>
            </c:ext>
          </c:extLst>
        </c:ser>
        <c:ser>
          <c:idx val="1"/>
          <c:order val="1"/>
          <c:tx>
            <c:strRef>
              <c:f>Sheet1!$C$1</c:f>
              <c:strCache>
                <c:ptCount val="1"/>
                <c:pt idx="0">
                  <c:v>Work contracted hours</c:v>
                </c:pt>
              </c:strCache>
            </c:strRef>
          </c:tx>
          <c:spPr>
            <a:solidFill>
              <a:schemeClr val="accent2"/>
            </a:solidFill>
            <a:ln>
              <a:noFill/>
            </a:ln>
            <a:effectLst/>
          </c:spPr>
          <c:invertIfNegative val="0"/>
          <c:dPt>
            <c:idx val="1"/>
            <c:invertIfNegative val="0"/>
            <c:bubble3D val="0"/>
            <c:spPr>
              <a:solidFill>
                <a:srgbClr val="8361AB">
                  <a:lumMod val="60000"/>
                  <a:lumOff val="40000"/>
                </a:srgbClr>
              </a:solidFill>
              <a:ln>
                <a:noFill/>
              </a:ln>
              <a:effectLst/>
            </c:spPr>
            <c:extLst>
              <c:ext xmlns:c16="http://schemas.microsoft.com/office/drawing/2014/chart" uri="{C3380CC4-5D6E-409C-BE32-E72D297353CC}">
                <c16:uniqueId val="{00000004-48A7-4F93-8674-31073BDA047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Total 2022 (1479)</c:v>
                </c:pt>
                <c:pt idx="1">
                  <c:v>Total 2019 (1478)</c:v>
                </c:pt>
                <c:pt idx="3">
                  <c:v>Primary (855)</c:v>
                </c:pt>
                <c:pt idx="4">
                  <c:v>Secondary (531)</c:v>
                </c:pt>
              </c:strCache>
            </c:strRef>
          </c:cat>
          <c:val>
            <c:numRef>
              <c:f>Sheet1!$C$2:$C$6</c:f>
              <c:numCache>
                <c:formatCode>0%</c:formatCode>
                <c:ptCount val="5"/>
                <c:pt idx="0">
                  <c:v>0.36</c:v>
                </c:pt>
                <c:pt idx="1">
                  <c:v>0.41</c:v>
                </c:pt>
                <c:pt idx="3">
                  <c:v>0.32</c:v>
                </c:pt>
                <c:pt idx="4">
                  <c:v>0.51</c:v>
                </c:pt>
              </c:numCache>
            </c:numRef>
          </c:val>
          <c:extLst>
            <c:ext xmlns:c16="http://schemas.microsoft.com/office/drawing/2014/chart" uri="{C3380CC4-5D6E-409C-BE32-E72D297353CC}">
              <c16:uniqueId val="{00000005-48A7-4F93-8674-31073BDA0477}"/>
            </c:ext>
          </c:extLst>
        </c:ser>
        <c:ser>
          <c:idx val="2"/>
          <c:order val="2"/>
          <c:tx>
            <c:strRef>
              <c:f>Sheet1!$D$1</c:f>
              <c:strCache>
                <c:ptCount val="1"/>
                <c:pt idx="0">
                  <c:v>Work less than contracted hours</c:v>
                </c:pt>
              </c:strCache>
            </c:strRef>
          </c:tx>
          <c:spPr>
            <a:solidFill>
              <a:schemeClr val="accent3"/>
            </a:solidFill>
            <a:ln>
              <a:noFill/>
            </a:ln>
            <a:effectLst/>
          </c:spPr>
          <c:invertIfNegative val="0"/>
          <c:dPt>
            <c:idx val="1"/>
            <c:invertIfNegative val="0"/>
            <c:bubble3D val="0"/>
            <c:spPr>
              <a:solidFill>
                <a:srgbClr val="E80094">
                  <a:lumMod val="60000"/>
                  <a:lumOff val="40000"/>
                </a:srgbClr>
              </a:solidFill>
              <a:ln>
                <a:noFill/>
              </a:ln>
              <a:effectLst/>
            </c:spPr>
            <c:extLst>
              <c:ext xmlns:c16="http://schemas.microsoft.com/office/drawing/2014/chart" uri="{C3380CC4-5D6E-409C-BE32-E72D297353CC}">
                <c16:uniqueId val="{00000007-48A7-4F93-8674-31073BDA047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Total 2022 (1479)</c:v>
                </c:pt>
                <c:pt idx="1">
                  <c:v>Total 2019 (1478)</c:v>
                </c:pt>
                <c:pt idx="3">
                  <c:v>Primary (855)</c:v>
                </c:pt>
                <c:pt idx="4">
                  <c:v>Secondary (531)</c:v>
                </c:pt>
              </c:strCache>
            </c:strRef>
          </c:cat>
          <c:val>
            <c:numRef>
              <c:f>Sheet1!$D$2:$D$6</c:f>
              <c:numCache>
                <c:formatCode>0%</c:formatCode>
                <c:ptCount val="5"/>
                <c:pt idx="0">
                  <c:v>0.16</c:v>
                </c:pt>
                <c:pt idx="1">
                  <c:v>0.09</c:v>
                </c:pt>
                <c:pt idx="3">
                  <c:v>0.18</c:v>
                </c:pt>
                <c:pt idx="4">
                  <c:v>0.11</c:v>
                </c:pt>
              </c:numCache>
            </c:numRef>
          </c:val>
          <c:extLst>
            <c:ext xmlns:c16="http://schemas.microsoft.com/office/drawing/2014/chart" uri="{C3380CC4-5D6E-409C-BE32-E72D297353CC}">
              <c16:uniqueId val="{00000008-48A7-4F93-8674-31073BDA0477}"/>
            </c:ext>
          </c:extLst>
        </c:ser>
        <c:ser>
          <c:idx val="3"/>
          <c:order val="3"/>
          <c:tx>
            <c:strRef>
              <c:f>Sheet1!$E$1</c:f>
              <c:strCache>
                <c:ptCount val="1"/>
                <c:pt idx="0">
                  <c:v>Don't know</c:v>
                </c:pt>
              </c:strCache>
            </c:strRef>
          </c:tx>
          <c:spPr>
            <a:solidFill>
              <a:srgbClr val="FFFFFF">
                <a:lumMod val="50000"/>
              </a:srgbClr>
            </a:solidFill>
            <a:ln>
              <a:noFill/>
            </a:ln>
            <a:effectLst/>
          </c:spPr>
          <c:invertIfNegative val="0"/>
          <c:dPt>
            <c:idx val="1"/>
            <c:invertIfNegative val="0"/>
            <c:bubble3D val="0"/>
            <c:spPr>
              <a:solidFill>
                <a:srgbClr val="FFFFFF">
                  <a:lumMod val="65000"/>
                </a:srgbClr>
              </a:solidFill>
              <a:ln>
                <a:noFill/>
              </a:ln>
              <a:effectLst/>
            </c:spPr>
            <c:extLst>
              <c:ext xmlns:c16="http://schemas.microsoft.com/office/drawing/2014/chart" uri="{C3380CC4-5D6E-409C-BE32-E72D297353CC}">
                <c16:uniqueId val="{0000000A-48A7-4F93-8674-31073BDA047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Total 2022 (1479)</c:v>
                </c:pt>
                <c:pt idx="1">
                  <c:v>Total 2019 (1478)</c:v>
                </c:pt>
                <c:pt idx="3">
                  <c:v>Primary (855)</c:v>
                </c:pt>
                <c:pt idx="4">
                  <c:v>Secondary (531)</c:v>
                </c:pt>
              </c:strCache>
            </c:strRef>
          </c:cat>
          <c:val>
            <c:numRef>
              <c:f>Sheet1!$E$2:$E$6</c:f>
              <c:numCache>
                <c:formatCode>0%</c:formatCode>
                <c:ptCount val="5"/>
                <c:pt idx="0">
                  <c:v>0.17</c:v>
                </c:pt>
                <c:pt idx="1">
                  <c:v>0.12</c:v>
                </c:pt>
                <c:pt idx="3">
                  <c:v>0.21</c:v>
                </c:pt>
                <c:pt idx="4">
                  <c:v>0.04</c:v>
                </c:pt>
              </c:numCache>
            </c:numRef>
          </c:val>
          <c:extLst>
            <c:ext xmlns:c16="http://schemas.microsoft.com/office/drawing/2014/chart" uri="{C3380CC4-5D6E-409C-BE32-E72D297353CC}">
              <c16:uniqueId val="{0000000B-48A7-4F93-8674-31073BDA0477}"/>
            </c:ext>
          </c:extLst>
        </c:ser>
        <c:dLbls>
          <c:dLblPos val="ctr"/>
          <c:showLegendKey val="0"/>
          <c:showVal val="1"/>
          <c:showCatName val="0"/>
          <c:showSerName val="0"/>
          <c:showPercent val="0"/>
          <c:showBubbleSize val="0"/>
        </c:dLbls>
        <c:gapWidth val="45"/>
        <c:overlap val="100"/>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t"/>
        <c:numFmt formatCode="0%" sourceLinked="1"/>
        <c:majorTickMark val="none"/>
        <c:minorTickMark val="none"/>
        <c:tickLblPos val="nextTo"/>
        <c:crossAx val="1383545119"/>
        <c:crosses val="autoZero"/>
        <c:crossBetween val="between"/>
      </c:valAx>
      <c:spPr>
        <a:noFill/>
        <a:ln>
          <a:noFill/>
        </a:ln>
        <a:effectLst/>
      </c:spPr>
    </c:plotArea>
    <c:legend>
      <c:legendPos val="b"/>
      <c:layout>
        <c:manualLayout>
          <c:xMode val="edge"/>
          <c:yMode val="edge"/>
          <c:x val="0.05"/>
          <c:y val="0.82142790974657565"/>
          <c:w val="0.9"/>
          <c:h val="9.453847680804605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807833916593757"/>
          <c:y val="5.2194543297746143E-2"/>
          <c:w val="0.60645869787109941"/>
          <c:h val="0.83926397100718264"/>
        </c:manualLayout>
      </c:layout>
      <c:barChart>
        <c:barDir val="bar"/>
        <c:grouping val="clustered"/>
        <c:varyColors val="0"/>
        <c:ser>
          <c:idx val="0"/>
          <c:order val="0"/>
          <c:tx>
            <c:strRef>
              <c:f>Sheet1!$B$1</c:f>
              <c:strCache>
                <c:ptCount val="1"/>
                <c:pt idx="0">
                  <c:v>Total 2022 (1479)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Less than £20,000 (SCP 6-20)</c:v>
                </c:pt>
                <c:pt idx="1">
                  <c:v>£20,000 - £25,000 (SCP 21-27)</c:v>
                </c:pt>
                <c:pt idx="2">
                  <c:v>£25,001 - £30,000 (SCP 28-33)</c:v>
                </c:pt>
                <c:pt idx="3">
                  <c:v>More than £30,000 (SCP &gt; 34)</c:v>
                </c:pt>
                <c:pt idx="4">
                  <c:v>Prefer not to say</c:v>
                </c:pt>
                <c:pt idx="5">
                  <c:v>Don't know</c:v>
                </c:pt>
              </c:strCache>
            </c:strRef>
          </c:cat>
          <c:val>
            <c:numRef>
              <c:f>Sheet1!$B$2:$B$7</c:f>
              <c:numCache>
                <c:formatCode>0%</c:formatCode>
                <c:ptCount val="6"/>
                <c:pt idx="0">
                  <c:v>0.26</c:v>
                </c:pt>
                <c:pt idx="1">
                  <c:v>0.1</c:v>
                </c:pt>
                <c:pt idx="2">
                  <c:v>0.08</c:v>
                </c:pt>
                <c:pt idx="3">
                  <c:v>0.21</c:v>
                </c:pt>
                <c:pt idx="4">
                  <c:v>0.17</c:v>
                </c:pt>
                <c:pt idx="5">
                  <c:v>0.18</c:v>
                </c:pt>
              </c:numCache>
            </c:numRef>
          </c:val>
          <c:extLst>
            <c:ext xmlns:c16="http://schemas.microsoft.com/office/drawing/2014/chart" uri="{C3380CC4-5D6E-409C-BE32-E72D297353CC}">
              <c16:uniqueId val="{00000000-E416-4737-B25E-1784B303CDA4}"/>
            </c:ext>
          </c:extLst>
        </c:ser>
        <c:ser>
          <c:idx val="1"/>
          <c:order val="1"/>
          <c:tx>
            <c:strRef>
              <c:f>Sheet1!$C$1</c:f>
              <c:strCache>
                <c:ptCount val="1"/>
                <c:pt idx="0">
                  <c:v>Total 2019 (1478)</c:v>
                </c:pt>
              </c:strCache>
            </c:strRef>
          </c:tx>
          <c:spPr>
            <a:solidFill>
              <a:srgbClr val="324EAB">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Less than £20,000 (SCP 6-20)</c:v>
                </c:pt>
                <c:pt idx="1">
                  <c:v>£20,000 - £25,000 (SCP 21-27)</c:v>
                </c:pt>
                <c:pt idx="2">
                  <c:v>£25,001 - £30,000 (SCP 28-33)</c:v>
                </c:pt>
                <c:pt idx="3">
                  <c:v>More than £30,000 (SCP &gt; 34)</c:v>
                </c:pt>
                <c:pt idx="4">
                  <c:v>Prefer not to say</c:v>
                </c:pt>
                <c:pt idx="5">
                  <c:v>Don't know</c:v>
                </c:pt>
              </c:strCache>
            </c:strRef>
          </c:cat>
          <c:val>
            <c:numRef>
              <c:f>Sheet1!$C$2:$C$7</c:f>
              <c:numCache>
                <c:formatCode>0%</c:formatCode>
                <c:ptCount val="6"/>
                <c:pt idx="0">
                  <c:v>0.4</c:v>
                </c:pt>
                <c:pt idx="1">
                  <c:v>0.12</c:v>
                </c:pt>
                <c:pt idx="2">
                  <c:v>0.08</c:v>
                </c:pt>
                <c:pt idx="3">
                  <c:v>0.11</c:v>
                </c:pt>
                <c:pt idx="4">
                  <c:v>0.16</c:v>
                </c:pt>
                <c:pt idx="5">
                  <c:v>0.13</c:v>
                </c:pt>
              </c:numCache>
            </c:numRef>
          </c:val>
          <c:extLst>
            <c:ext xmlns:c16="http://schemas.microsoft.com/office/drawing/2014/chart" uri="{C3380CC4-5D6E-409C-BE32-E72D297353CC}">
              <c16:uniqueId val="{00000001-E416-4737-B25E-1784B303CDA4}"/>
            </c:ext>
          </c:extLst>
        </c:ser>
        <c:ser>
          <c:idx val="2"/>
          <c:order val="2"/>
          <c:tx>
            <c:strRef>
              <c:f>Sheet1!$D$1</c:f>
              <c:strCache>
                <c:ptCount val="1"/>
                <c:pt idx="0">
                  <c:v>Primary (855)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Less than £20,000 (SCP 6-20)</c:v>
                </c:pt>
                <c:pt idx="1">
                  <c:v>£20,000 - £25,000 (SCP 21-27)</c:v>
                </c:pt>
                <c:pt idx="2">
                  <c:v>£25,001 - £30,000 (SCP 28-33)</c:v>
                </c:pt>
                <c:pt idx="3">
                  <c:v>More than £30,000 (SCP &gt; 34)</c:v>
                </c:pt>
                <c:pt idx="4">
                  <c:v>Prefer not to say</c:v>
                </c:pt>
                <c:pt idx="5">
                  <c:v>Don't know</c:v>
                </c:pt>
              </c:strCache>
            </c:strRef>
          </c:cat>
          <c:val>
            <c:numRef>
              <c:f>Sheet1!$D$2:$D$7</c:f>
              <c:numCache>
                <c:formatCode>0%</c:formatCode>
                <c:ptCount val="6"/>
                <c:pt idx="0">
                  <c:v>0.24</c:v>
                </c:pt>
                <c:pt idx="1">
                  <c:v>0.06</c:v>
                </c:pt>
                <c:pt idx="2">
                  <c:v>0.06</c:v>
                </c:pt>
                <c:pt idx="3">
                  <c:v>0.22</c:v>
                </c:pt>
                <c:pt idx="4">
                  <c:v>0.18</c:v>
                </c:pt>
                <c:pt idx="5">
                  <c:v>0.22</c:v>
                </c:pt>
              </c:numCache>
            </c:numRef>
          </c:val>
          <c:extLst>
            <c:ext xmlns:c16="http://schemas.microsoft.com/office/drawing/2014/chart" uri="{C3380CC4-5D6E-409C-BE32-E72D297353CC}">
              <c16:uniqueId val="{00000002-E416-4737-B25E-1784B303CDA4}"/>
            </c:ext>
          </c:extLst>
        </c:ser>
        <c:ser>
          <c:idx val="3"/>
          <c:order val="3"/>
          <c:tx>
            <c:strRef>
              <c:f>Sheet1!$E$1</c:f>
              <c:strCache>
                <c:ptCount val="1"/>
                <c:pt idx="0">
                  <c:v>Secondary (531)</c:v>
                </c:pt>
              </c:strCache>
            </c:strRef>
          </c:tx>
          <c:spPr>
            <a:solidFill>
              <a:srgbClr val="8361A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Less than £20,000 (SCP 6-20)</c:v>
                </c:pt>
                <c:pt idx="1">
                  <c:v>£20,000 - £25,000 (SCP 21-27)</c:v>
                </c:pt>
                <c:pt idx="2">
                  <c:v>£25,001 - £30,000 (SCP 28-33)</c:v>
                </c:pt>
                <c:pt idx="3">
                  <c:v>More than £30,000 (SCP &gt; 34)</c:v>
                </c:pt>
                <c:pt idx="4">
                  <c:v>Prefer not to say</c:v>
                </c:pt>
                <c:pt idx="5">
                  <c:v>Don't know</c:v>
                </c:pt>
              </c:strCache>
            </c:strRef>
          </c:cat>
          <c:val>
            <c:numRef>
              <c:f>Sheet1!$E$2:$E$7</c:f>
              <c:numCache>
                <c:formatCode>0%</c:formatCode>
                <c:ptCount val="6"/>
                <c:pt idx="0">
                  <c:v>0.32</c:v>
                </c:pt>
                <c:pt idx="1">
                  <c:v>0.25</c:v>
                </c:pt>
                <c:pt idx="2">
                  <c:v>0.15</c:v>
                </c:pt>
                <c:pt idx="3">
                  <c:v>0.15</c:v>
                </c:pt>
                <c:pt idx="4">
                  <c:v>0.1</c:v>
                </c:pt>
                <c:pt idx="5">
                  <c:v>0.03</c:v>
                </c:pt>
              </c:numCache>
            </c:numRef>
          </c:val>
          <c:extLst>
            <c:ext xmlns:c16="http://schemas.microsoft.com/office/drawing/2014/chart" uri="{C3380CC4-5D6E-409C-BE32-E72D297353CC}">
              <c16:uniqueId val="{00000003-E416-4737-B25E-1784B303CDA4}"/>
            </c:ext>
          </c:extLst>
        </c:ser>
        <c:dLbls>
          <c:dLblPos val="outEnd"/>
          <c:showLegendKey val="0"/>
          <c:showVal val="1"/>
          <c:showCatName val="0"/>
          <c:showSerName val="0"/>
          <c:showPercent val="0"/>
          <c:showBubbleSize val="0"/>
        </c:dLbls>
        <c:gapWidth val="45"/>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t"/>
        <c:numFmt formatCode="0%" sourceLinked="1"/>
        <c:majorTickMark val="none"/>
        <c:minorTickMark val="none"/>
        <c:tickLblPos val="nextTo"/>
        <c:crossAx val="1383545119"/>
        <c:crosses val="autoZero"/>
        <c:crossBetween val="between"/>
      </c:valAx>
      <c:spPr>
        <a:noFill/>
        <a:ln>
          <a:noFill/>
        </a:ln>
        <a:effectLst/>
      </c:spPr>
    </c:plotArea>
    <c:legend>
      <c:legendPos val="b"/>
      <c:layout>
        <c:manualLayout>
          <c:xMode val="edge"/>
          <c:yMode val="edge"/>
          <c:x val="9.117089530475428E-4"/>
          <c:y val="0.93161304468391093"/>
          <c:w val="0.77132473024205306"/>
          <c:h val="5.52829422120760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Yes</c:v>
                </c:pt>
              </c:strCache>
            </c:strRef>
          </c:tx>
          <c:spPr>
            <a:solidFill>
              <a:schemeClr val="accent1"/>
            </a:solidFill>
            <a:ln>
              <a:noFill/>
            </a:ln>
            <a:effectLst/>
          </c:spPr>
          <c:invertIfNegative val="0"/>
          <c:dPt>
            <c:idx val="0"/>
            <c:invertIfNegative val="0"/>
            <c:bubble3D val="0"/>
            <c:spPr>
              <a:solidFill>
                <a:schemeClr val="bg2">
                  <a:lumMod val="60000"/>
                  <a:lumOff val="40000"/>
                </a:schemeClr>
              </a:solidFill>
              <a:ln>
                <a:noFill/>
              </a:ln>
              <a:effectLst/>
            </c:spPr>
            <c:extLst>
              <c:ext xmlns:c16="http://schemas.microsoft.com/office/drawing/2014/chart" uri="{C3380CC4-5D6E-409C-BE32-E72D297353CC}">
                <c16:uniqueId val="{00000003-F928-427D-AE04-5F7330EE700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Total 2019 (155)</c:v>
                </c:pt>
                <c:pt idx="1">
                  <c:v>Total 2022 (272)</c:v>
                </c:pt>
              </c:strCache>
            </c:strRef>
          </c:cat>
          <c:val>
            <c:numRef>
              <c:f>Sheet1!$B$2:$B$3</c:f>
              <c:numCache>
                <c:formatCode>0%</c:formatCode>
                <c:ptCount val="2"/>
                <c:pt idx="0">
                  <c:v>0.41</c:v>
                </c:pt>
                <c:pt idx="1">
                  <c:v>0.39</c:v>
                </c:pt>
              </c:numCache>
            </c:numRef>
          </c:val>
          <c:extLst>
            <c:ext xmlns:c16="http://schemas.microsoft.com/office/drawing/2014/chart" uri="{C3380CC4-5D6E-409C-BE32-E72D297353CC}">
              <c16:uniqueId val="{00000000-F928-427D-AE04-5F7330EE700B}"/>
            </c:ext>
          </c:extLst>
        </c:ser>
        <c:ser>
          <c:idx val="1"/>
          <c:order val="1"/>
          <c:tx>
            <c:strRef>
              <c:f>Sheet1!$C$1</c:f>
              <c:strCache>
                <c:ptCount val="1"/>
                <c:pt idx="0">
                  <c:v>No</c:v>
                </c:pt>
              </c:strCache>
            </c:strRef>
          </c:tx>
          <c:spPr>
            <a:solidFill>
              <a:schemeClr val="accent2"/>
            </a:solidFill>
            <a:ln>
              <a:noFill/>
            </a:ln>
            <a:effectLst/>
          </c:spPr>
          <c:invertIfNegative val="0"/>
          <c:dPt>
            <c:idx val="0"/>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4-F928-427D-AE04-5F7330EE700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Total 2019 (155)</c:v>
                </c:pt>
                <c:pt idx="1">
                  <c:v>Total 2022 (272)</c:v>
                </c:pt>
              </c:strCache>
            </c:strRef>
          </c:cat>
          <c:val>
            <c:numRef>
              <c:f>Sheet1!$C$2:$C$3</c:f>
              <c:numCache>
                <c:formatCode>0%</c:formatCode>
                <c:ptCount val="2"/>
                <c:pt idx="0">
                  <c:v>0.48</c:v>
                </c:pt>
                <c:pt idx="1">
                  <c:v>0.5</c:v>
                </c:pt>
              </c:numCache>
            </c:numRef>
          </c:val>
          <c:extLst>
            <c:ext xmlns:c16="http://schemas.microsoft.com/office/drawing/2014/chart" uri="{C3380CC4-5D6E-409C-BE32-E72D297353CC}">
              <c16:uniqueId val="{00000001-F928-427D-AE04-5F7330EE700B}"/>
            </c:ext>
          </c:extLst>
        </c:ser>
        <c:ser>
          <c:idx val="2"/>
          <c:order val="2"/>
          <c:tx>
            <c:strRef>
              <c:f>Sheet1!$D$1</c:f>
              <c:strCache>
                <c:ptCount val="1"/>
                <c:pt idx="0">
                  <c:v>Don't know</c:v>
                </c:pt>
              </c:strCache>
            </c:strRef>
          </c:tx>
          <c:spPr>
            <a:solidFill>
              <a:schemeClr val="bg1">
                <a:lumMod val="50000"/>
              </a:schemeClr>
            </a:solidFill>
            <a:ln>
              <a:noFill/>
            </a:ln>
            <a:effectLst/>
          </c:spPr>
          <c:invertIfNegative val="0"/>
          <c:dPt>
            <c:idx val="0"/>
            <c:invertIfNegative val="0"/>
            <c:bubble3D val="0"/>
            <c:spPr>
              <a:solidFill>
                <a:schemeClr val="bg1">
                  <a:lumMod val="65000"/>
                </a:schemeClr>
              </a:solidFill>
              <a:ln>
                <a:noFill/>
              </a:ln>
              <a:effectLst/>
            </c:spPr>
            <c:extLst>
              <c:ext xmlns:c16="http://schemas.microsoft.com/office/drawing/2014/chart" uri="{C3380CC4-5D6E-409C-BE32-E72D297353CC}">
                <c16:uniqueId val="{00000005-F928-427D-AE04-5F7330EE700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Total 2019 (155)</c:v>
                </c:pt>
                <c:pt idx="1">
                  <c:v>Total 2022 (272)</c:v>
                </c:pt>
              </c:strCache>
            </c:strRef>
          </c:cat>
          <c:val>
            <c:numRef>
              <c:f>Sheet1!$D$2:$D$3</c:f>
              <c:numCache>
                <c:formatCode>0%</c:formatCode>
                <c:ptCount val="2"/>
                <c:pt idx="0">
                  <c:v>0.11</c:v>
                </c:pt>
                <c:pt idx="1">
                  <c:v>0.11</c:v>
                </c:pt>
              </c:numCache>
            </c:numRef>
          </c:val>
          <c:extLst>
            <c:ext xmlns:c16="http://schemas.microsoft.com/office/drawing/2014/chart" uri="{C3380CC4-5D6E-409C-BE32-E72D297353CC}">
              <c16:uniqueId val="{00000002-F928-427D-AE04-5F7330EE700B}"/>
            </c:ext>
          </c:extLst>
        </c:ser>
        <c:dLbls>
          <c:dLblPos val="ctr"/>
          <c:showLegendKey val="0"/>
          <c:showVal val="1"/>
          <c:showCatName val="0"/>
          <c:showSerName val="0"/>
          <c:showPercent val="0"/>
          <c:showBubbleSize val="0"/>
        </c:dLbls>
        <c:gapWidth val="45"/>
        <c:overlap val="100"/>
        <c:axId val="1383545119"/>
        <c:axId val="1383548031"/>
      </c:barChart>
      <c:catAx>
        <c:axId val="13835451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b"/>
        <c:numFmt formatCode="0%" sourceLinked="1"/>
        <c:majorTickMark val="none"/>
        <c:minorTickMark val="none"/>
        <c:tickLblPos val="nextTo"/>
        <c:crossAx val="1383545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v>2022</c:v>
          </c:tx>
          <c:spPr>
            <a:solidFill>
              <a:schemeClr val="accent1"/>
            </a:solidFill>
            <a:ln>
              <a:noFill/>
            </a:ln>
            <a:effectLst/>
          </c:spPr>
          <c:invertIfNegative val="0"/>
          <c:dLbls>
            <c:dLbl>
              <c:idx val="0"/>
              <c:layout>
                <c:manualLayout>
                  <c:x val="6.7418643848048743E-2"/>
                  <c:y val="1.000279438430204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01-4141-869B-551A8785448D}"/>
                </c:ext>
              </c:extLst>
            </c:dLbl>
            <c:dLbl>
              <c:idx val="1"/>
              <c:layout>
                <c:manualLayout>
                  <c:x val="4.4081420977570333E-2"/>
                  <c:y val="-4.36490615451763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01-4141-869B-551A8785448D}"/>
                </c:ext>
              </c:extLst>
            </c:dLbl>
            <c:dLbl>
              <c:idx val="2"/>
              <c:layout>
                <c:manualLayout>
                  <c:x val="0.1037209905354596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01-4141-869B-551A8785448D}"/>
                </c:ext>
              </c:extLst>
            </c:dLbl>
            <c:dLbl>
              <c:idx val="3"/>
              <c:layout>
                <c:manualLayout>
                  <c:x val="4.408142097757033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01-4141-869B-551A8785448D}"/>
                </c:ext>
              </c:extLst>
            </c:dLbl>
            <c:dLbl>
              <c:idx val="4"/>
              <c:layout>
                <c:manualLayout>
                  <c:x val="6.4825619084662264E-2"/>
                  <c:y val="8.002235507441636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B01-4141-869B-551A8785448D}"/>
                </c:ext>
              </c:extLst>
            </c:dLbl>
            <c:dLbl>
              <c:idx val="5"/>
              <c:layout>
                <c:manualLayout>
                  <c:x val="0.13743031245948398"/>
                  <c:y val="1.6004471014883273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B01-4141-869B-551A8785448D}"/>
                </c:ext>
              </c:extLst>
            </c:dLbl>
            <c:dLbl>
              <c:idx val="6"/>
              <c:layout>
                <c:manualLayout>
                  <c:x val="4.926747050434331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B01-4141-869B-551A878544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Within the last year</c:v>
                </c:pt>
                <c:pt idx="1">
                  <c:v>One year ago</c:v>
                </c:pt>
                <c:pt idx="2">
                  <c:v>Two years ago</c:v>
                </c:pt>
                <c:pt idx="3">
                  <c:v>Three years ago</c:v>
                </c:pt>
                <c:pt idx="4">
                  <c:v>Four years ago</c:v>
                </c:pt>
                <c:pt idx="5">
                  <c:v>Five or more years ago</c:v>
                </c:pt>
                <c:pt idx="6">
                  <c:v>Don't know</c:v>
                </c:pt>
              </c:strCache>
            </c:strRef>
          </c:cat>
          <c:val>
            <c:numRef>
              <c:f>Sheet1!$B$2:$B$8</c:f>
              <c:numCache>
                <c:formatCode>0%</c:formatCode>
                <c:ptCount val="7"/>
                <c:pt idx="0">
                  <c:v>0.12</c:v>
                </c:pt>
                <c:pt idx="1">
                  <c:v>7.0000000000000007E-2</c:v>
                </c:pt>
                <c:pt idx="2">
                  <c:v>0.24</c:v>
                </c:pt>
                <c:pt idx="3">
                  <c:v>0.04</c:v>
                </c:pt>
                <c:pt idx="4">
                  <c:v>0.13</c:v>
                </c:pt>
                <c:pt idx="5">
                  <c:v>0.35</c:v>
                </c:pt>
                <c:pt idx="6">
                  <c:v>0.05</c:v>
                </c:pt>
              </c:numCache>
            </c:numRef>
          </c:val>
          <c:extLst>
            <c:ext xmlns:c16="http://schemas.microsoft.com/office/drawing/2014/chart" uri="{C3380CC4-5D6E-409C-BE32-E72D297353CC}">
              <c16:uniqueId val="{00000000-94FC-472C-9A19-05FF546CB793}"/>
            </c:ext>
          </c:extLst>
        </c:ser>
        <c:ser>
          <c:idx val="1"/>
          <c:order val="1"/>
          <c:spPr>
            <a:noFill/>
            <a:ln>
              <a:noFill/>
            </a:ln>
            <a:effectLst/>
          </c:spPr>
          <c:invertIfNegative val="0"/>
          <c:dLbls>
            <c:delete val="1"/>
          </c:dLbls>
          <c:cat>
            <c:strRef>
              <c:f>Sheet1!$A$2:$A$8</c:f>
              <c:strCache>
                <c:ptCount val="7"/>
                <c:pt idx="0">
                  <c:v>Within the last year</c:v>
                </c:pt>
                <c:pt idx="1">
                  <c:v>One year ago</c:v>
                </c:pt>
                <c:pt idx="2">
                  <c:v>Two years ago</c:v>
                </c:pt>
                <c:pt idx="3">
                  <c:v>Three years ago</c:v>
                </c:pt>
                <c:pt idx="4">
                  <c:v>Four years ago</c:v>
                </c:pt>
                <c:pt idx="5">
                  <c:v>Five or more years ago</c:v>
                </c:pt>
                <c:pt idx="6">
                  <c:v>Don't know</c:v>
                </c:pt>
              </c:strCache>
            </c:strRef>
          </c:cat>
          <c:val>
            <c:numRef>
              <c:f>Sheet1!$C$2:$C$8</c:f>
              <c:numCache>
                <c:formatCode>0%</c:formatCode>
                <c:ptCount val="7"/>
                <c:pt idx="0">
                  <c:v>0.88</c:v>
                </c:pt>
                <c:pt idx="1">
                  <c:v>0.92999999999999994</c:v>
                </c:pt>
                <c:pt idx="2">
                  <c:v>0.76</c:v>
                </c:pt>
                <c:pt idx="3">
                  <c:v>0.96</c:v>
                </c:pt>
                <c:pt idx="4">
                  <c:v>0.87</c:v>
                </c:pt>
                <c:pt idx="5">
                  <c:v>0.65</c:v>
                </c:pt>
                <c:pt idx="6">
                  <c:v>0.95</c:v>
                </c:pt>
              </c:numCache>
            </c:numRef>
          </c:val>
          <c:extLst>
            <c:ext xmlns:c16="http://schemas.microsoft.com/office/drawing/2014/chart" uri="{C3380CC4-5D6E-409C-BE32-E72D297353CC}">
              <c16:uniqueId val="{00000000-5B01-4141-869B-551A8785448D}"/>
            </c:ext>
          </c:extLst>
        </c:ser>
        <c:ser>
          <c:idx val="2"/>
          <c:order val="2"/>
          <c:tx>
            <c:v>2019</c:v>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Within the last year</c:v>
                </c:pt>
                <c:pt idx="1">
                  <c:v>One year ago</c:v>
                </c:pt>
                <c:pt idx="2">
                  <c:v>Two years ago</c:v>
                </c:pt>
                <c:pt idx="3">
                  <c:v>Three years ago</c:v>
                </c:pt>
                <c:pt idx="4">
                  <c:v>Four years ago</c:v>
                </c:pt>
                <c:pt idx="5">
                  <c:v>Five or more years ago</c:v>
                </c:pt>
                <c:pt idx="6">
                  <c:v>Don't know</c:v>
                </c:pt>
              </c:strCache>
            </c:strRef>
          </c:cat>
          <c:val>
            <c:numRef>
              <c:f>Sheet1!$D$2:$D$8</c:f>
              <c:numCache>
                <c:formatCode>0%</c:formatCode>
                <c:ptCount val="7"/>
                <c:pt idx="0">
                  <c:v>0.09</c:v>
                </c:pt>
                <c:pt idx="1">
                  <c:v>0.14000000000000001</c:v>
                </c:pt>
                <c:pt idx="2">
                  <c:v>0.09</c:v>
                </c:pt>
                <c:pt idx="3">
                  <c:v>0.17</c:v>
                </c:pt>
                <c:pt idx="4">
                  <c:v>0.08</c:v>
                </c:pt>
                <c:pt idx="5">
                  <c:v>0.37</c:v>
                </c:pt>
                <c:pt idx="6">
                  <c:v>0.06</c:v>
                </c:pt>
              </c:numCache>
            </c:numRef>
          </c:val>
          <c:extLst>
            <c:ext xmlns:c16="http://schemas.microsoft.com/office/drawing/2014/chart" uri="{C3380CC4-5D6E-409C-BE32-E72D297353CC}">
              <c16:uniqueId val="{00000001-5B01-4141-869B-551A8785448D}"/>
            </c:ext>
          </c:extLst>
        </c:ser>
        <c:dLbls>
          <c:dLblPos val="ctr"/>
          <c:showLegendKey val="0"/>
          <c:showVal val="1"/>
          <c:showCatName val="0"/>
          <c:showSerName val="0"/>
          <c:showPercent val="0"/>
          <c:showBubbleSize val="0"/>
        </c:dLbls>
        <c:gapWidth val="45"/>
        <c:overlap val="100"/>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max val="1.2"/>
        </c:scaling>
        <c:delete val="1"/>
        <c:axPos val="t"/>
        <c:numFmt formatCode="0%" sourceLinked="1"/>
        <c:majorTickMark val="out"/>
        <c:minorTickMark val="none"/>
        <c:tickLblPos val="nextTo"/>
        <c:crossAx val="1383545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116260068149936"/>
          <c:y val="3.0554343081623744E-2"/>
          <c:w val="0.61201140248884567"/>
          <c:h val="0.92143168921868179"/>
        </c:manualLayout>
      </c:layout>
      <c:barChart>
        <c:barDir val="bar"/>
        <c:grouping val="stacked"/>
        <c:varyColors val="0"/>
        <c:ser>
          <c:idx val="0"/>
          <c:order val="0"/>
          <c:tx>
            <c:v>2022</c:v>
          </c:tx>
          <c:spPr>
            <a:solidFill>
              <a:schemeClr val="accent1"/>
            </a:solidFill>
            <a:ln>
              <a:noFill/>
            </a:ln>
            <a:effectLst/>
          </c:spPr>
          <c:invertIfNegative val="0"/>
          <c:dLbls>
            <c:dLbl>
              <c:idx val="0"/>
              <c:layout>
                <c:manualLayout>
                  <c:x val="0.2389952444823801"/>
                  <c:y val="1.050247568030980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EF-4F79-8A42-4A4757C4BCBC}"/>
                </c:ext>
              </c:extLst>
            </c:dLbl>
            <c:dLbl>
              <c:idx val="1"/>
              <c:layout>
                <c:manualLayout>
                  <c:x val="7.316180953542242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EF-4F79-8A42-4A4757C4BCBC}"/>
                </c:ext>
              </c:extLst>
            </c:dLbl>
            <c:dLbl>
              <c:idx val="2"/>
              <c:layout>
                <c:manualLayout>
                  <c:x val="3.901963175222529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EF-4F79-8A42-4A4757C4BCBC}"/>
                </c:ext>
              </c:extLst>
            </c:dLbl>
            <c:dLbl>
              <c:idx val="3"/>
              <c:layout>
                <c:manualLayout>
                  <c:x val="3.414217778319707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EF-4F79-8A42-4A4757C4BCBC}"/>
                </c:ext>
              </c:extLst>
            </c:dLbl>
            <c:dLbl>
              <c:idx val="4"/>
              <c:layout>
                <c:manualLayout>
                  <c:x val="3.658090476771130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CEF-4F79-8A42-4A4757C4BCBC}"/>
                </c:ext>
              </c:extLst>
            </c:dLbl>
            <c:dLbl>
              <c:idx val="5"/>
              <c:layout>
                <c:manualLayout>
                  <c:x val="1.950981587611266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CEF-4F79-8A42-4A4757C4BCBC}"/>
                </c:ext>
              </c:extLst>
            </c:dLbl>
            <c:dLbl>
              <c:idx val="6"/>
              <c:layout>
                <c:manualLayout>
                  <c:x val="2.43872698451408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CEF-4F79-8A42-4A4757C4BCBC}"/>
                </c:ext>
              </c:extLst>
            </c:dLbl>
            <c:dLbl>
              <c:idx val="7"/>
              <c:layout>
                <c:manualLayout>
                  <c:x val="3.9019631752225295E-2"/>
                  <c:y val="-4.58295142071494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CEF-4F79-8A42-4A4757C4BCBC}"/>
                </c:ext>
              </c:extLst>
            </c:dLbl>
            <c:dLbl>
              <c:idx val="8"/>
              <c:layout>
                <c:manualLayout>
                  <c:x val="3.414217778319717E-2"/>
                  <c:y val="-4.58295142071494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CEF-4F79-8A42-4A4757C4BC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Lack of available space</c:v>
                </c:pt>
                <c:pt idx="1">
                  <c:v>Budget constraints</c:v>
                </c:pt>
                <c:pt idx="2">
                  <c:v>Staffing difficulties</c:v>
                </c:pt>
                <c:pt idx="3">
                  <c:v>Insufficient demand</c:v>
                </c:pt>
                <c:pt idx="4">
                  <c:v>Library used as a classroom/ Shared</c:v>
                </c:pt>
                <c:pt idx="5">
                  <c:v>It represented poor value for money</c:v>
                </c:pt>
                <c:pt idx="6">
                  <c:v>Moved to a new site</c:v>
                </c:pt>
                <c:pt idx="7">
                  <c:v>Other</c:v>
                </c:pt>
                <c:pt idx="8">
                  <c:v>Don't know</c:v>
                </c:pt>
              </c:strCache>
            </c:strRef>
          </c:cat>
          <c:val>
            <c:numRef>
              <c:f>Sheet1!$B$2:$B$10</c:f>
              <c:numCache>
                <c:formatCode>0%</c:formatCode>
                <c:ptCount val="9"/>
                <c:pt idx="0">
                  <c:v>0.85</c:v>
                </c:pt>
                <c:pt idx="1">
                  <c:v>0.2</c:v>
                </c:pt>
                <c:pt idx="2">
                  <c:v>0.08</c:v>
                </c:pt>
                <c:pt idx="3">
                  <c:v>0.05</c:v>
                </c:pt>
                <c:pt idx="4">
                  <c:v>0.02</c:v>
                </c:pt>
                <c:pt idx="5">
                  <c:v>0.01</c:v>
                </c:pt>
                <c:pt idx="6">
                  <c:v>0.01</c:v>
                </c:pt>
                <c:pt idx="7">
                  <c:v>0.08</c:v>
                </c:pt>
                <c:pt idx="8">
                  <c:v>0.03</c:v>
                </c:pt>
              </c:numCache>
            </c:numRef>
          </c:val>
          <c:extLst>
            <c:ext xmlns:c16="http://schemas.microsoft.com/office/drawing/2014/chart" uri="{C3380CC4-5D6E-409C-BE32-E72D297353CC}">
              <c16:uniqueId val="{00000000-EA67-4E7F-AFE8-77A1CFCCC684}"/>
            </c:ext>
          </c:extLst>
        </c:ser>
        <c:ser>
          <c:idx val="1"/>
          <c:order val="1"/>
          <c:spPr>
            <a:noFill/>
            <a:ln>
              <a:noFill/>
            </a:ln>
            <a:effectLst/>
          </c:spPr>
          <c:invertIfNegative val="0"/>
          <c:dLbls>
            <c:delete val="1"/>
          </c:dLbls>
          <c:cat>
            <c:strRef>
              <c:f>Sheet1!$A$2:$A$10</c:f>
              <c:strCache>
                <c:ptCount val="9"/>
                <c:pt idx="0">
                  <c:v>Lack of available space</c:v>
                </c:pt>
                <c:pt idx="1">
                  <c:v>Budget constraints</c:v>
                </c:pt>
                <c:pt idx="2">
                  <c:v>Staffing difficulties</c:v>
                </c:pt>
                <c:pt idx="3">
                  <c:v>Insufficient demand</c:v>
                </c:pt>
                <c:pt idx="4">
                  <c:v>Library used as a classroom/ Shared</c:v>
                </c:pt>
                <c:pt idx="5">
                  <c:v>It represented poor value for money</c:v>
                </c:pt>
                <c:pt idx="6">
                  <c:v>Moved to a new site</c:v>
                </c:pt>
                <c:pt idx="7">
                  <c:v>Other</c:v>
                </c:pt>
                <c:pt idx="8">
                  <c:v>Don't know</c:v>
                </c:pt>
              </c:strCache>
            </c:strRef>
          </c:cat>
          <c:val>
            <c:numRef>
              <c:f>Sheet1!$C$2:$C$10</c:f>
              <c:numCache>
                <c:formatCode>0%</c:formatCode>
                <c:ptCount val="9"/>
                <c:pt idx="0">
                  <c:v>0.15000000000000002</c:v>
                </c:pt>
                <c:pt idx="1">
                  <c:v>0.8</c:v>
                </c:pt>
                <c:pt idx="2">
                  <c:v>0.92</c:v>
                </c:pt>
                <c:pt idx="3">
                  <c:v>0.95</c:v>
                </c:pt>
                <c:pt idx="4">
                  <c:v>0.98</c:v>
                </c:pt>
                <c:pt idx="5">
                  <c:v>0.99</c:v>
                </c:pt>
                <c:pt idx="6">
                  <c:v>0.99</c:v>
                </c:pt>
                <c:pt idx="7">
                  <c:v>0.92</c:v>
                </c:pt>
                <c:pt idx="8">
                  <c:v>0.97</c:v>
                </c:pt>
              </c:numCache>
            </c:numRef>
          </c:val>
          <c:extLst>
            <c:ext xmlns:c16="http://schemas.microsoft.com/office/drawing/2014/chart" uri="{C3380CC4-5D6E-409C-BE32-E72D297353CC}">
              <c16:uniqueId val="{00000000-CCEF-4F79-8A42-4A4757C4BCBC}"/>
            </c:ext>
          </c:extLst>
        </c:ser>
        <c:ser>
          <c:idx val="2"/>
          <c:order val="2"/>
          <c:tx>
            <c:v>2019</c:v>
          </c:tx>
          <c:spPr>
            <a:noFill/>
            <a:ln>
              <a:noFill/>
            </a:ln>
            <a:effectLst/>
          </c:spPr>
          <c:invertIfNegative val="0"/>
          <c:dLbls>
            <c:dLbl>
              <c:idx val="8"/>
              <c:tx>
                <c:rich>
                  <a:bodyPr/>
                  <a:lstStyle/>
                  <a:p>
                    <a:r>
                      <a:rPr lang="en-US"/>
                      <a:t>*%</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CCEF-4F79-8A42-4A4757C4BC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Lack of available space</c:v>
                </c:pt>
                <c:pt idx="1">
                  <c:v>Budget constraints</c:v>
                </c:pt>
                <c:pt idx="2">
                  <c:v>Staffing difficulties</c:v>
                </c:pt>
                <c:pt idx="3">
                  <c:v>Insufficient demand</c:v>
                </c:pt>
                <c:pt idx="4">
                  <c:v>Library used as a classroom/ Shared</c:v>
                </c:pt>
                <c:pt idx="5">
                  <c:v>It represented poor value for money</c:v>
                </c:pt>
                <c:pt idx="6">
                  <c:v>Moved to a new site</c:v>
                </c:pt>
                <c:pt idx="7">
                  <c:v>Other</c:v>
                </c:pt>
                <c:pt idx="8">
                  <c:v>Don't know</c:v>
                </c:pt>
              </c:strCache>
            </c:strRef>
          </c:cat>
          <c:val>
            <c:numRef>
              <c:f>Sheet1!$D$2:$D$10</c:f>
              <c:numCache>
                <c:formatCode>0%</c:formatCode>
                <c:ptCount val="9"/>
                <c:pt idx="0">
                  <c:v>0.74</c:v>
                </c:pt>
                <c:pt idx="1">
                  <c:v>0.23</c:v>
                </c:pt>
                <c:pt idx="2">
                  <c:v>0.06</c:v>
                </c:pt>
                <c:pt idx="3">
                  <c:v>0.13</c:v>
                </c:pt>
                <c:pt idx="4">
                  <c:v>0.12</c:v>
                </c:pt>
                <c:pt idx="5">
                  <c:v>0.02</c:v>
                </c:pt>
                <c:pt idx="7">
                  <c:v>0.02</c:v>
                </c:pt>
                <c:pt idx="8" formatCode="0.00%">
                  <c:v>4.0000000000000001E-3</c:v>
                </c:pt>
              </c:numCache>
            </c:numRef>
          </c:val>
          <c:extLst>
            <c:ext xmlns:c16="http://schemas.microsoft.com/office/drawing/2014/chart" uri="{C3380CC4-5D6E-409C-BE32-E72D297353CC}">
              <c16:uniqueId val="{00000001-CCEF-4F79-8A42-4A4757C4BCBC}"/>
            </c:ext>
          </c:extLst>
        </c:ser>
        <c:dLbls>
          <c:dLblPos val="ctr"/>
          <c:showLegendKey val="0"/>
          <c:showVal val="1"/>
          <c:showCatName val="0"/>
          <c:showSerName val="0"/>
          <c:showPercent val="0"/>
          <c:showBubbleSize val="0"/>
        </c:dLbls>
        <c:gapWidth val="45"/>
        <c:overlap val="100"/>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max val="1.2"/>
        </c:scaling>
        <c:delete val="1"/>
        <c:axPos val="t"/>
        <c:numFmt formatCode="0%" sourceLinked="1"/>
        <c:majorTickMark val="out"/>
        <c:minorTickMark val="none"/>
        <c:tickLblPos val="nextTo"/>
        <c:crossAx val="1383545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Yes</c:v>
                </c:pt>
              </c:strCache>
            </c:strRef>
          </c:tx>
          <c:dPt>
            <c:idx val="0"/>
            <c:bubble3D val="0"/>
            <c:spPr>
              <a:solidFill>
                <a:schemeClr val="accent1"/>
              </a:solidFill>
              <a:ln>
                <a:noFill/>
              </a:ln>
              <a:effectLst/>
            </c:spPr>
            <c:extLst>
              <c:ext xmlns:c16="http://schemas.microsoft.com/office/drawing/2014/chart" uri="{C3380CC4-5D6E-409C-BE32-E72D297353CC}">
                <c16:uniqueId val="{00000001-7E7C-4F8B-B461-4A0C45528B91}"/>
              </c:ext>
            </c:extLst>
          </c:dPt>
          <c:dPt>
            <c:idx val="1"/>
            <c:bubble3D val="0"/>
            <c:spPr>
              <a:solidFill>
                <a:schemeClr val="accent2"/>
              </a:solidFill>
              <a:ln>
                <a:noFill/>
              </a:ln>
              <a:effectLst/>
            </c:spPr>
            <c:extLst>
              <c:ext xmlns:c16="http://schemas.microsoft.com/office/drawing/2014/chart" uri="{C3380CC4-5D6E-409C-BE32-E72D297353CC}">
                <c16:uniqueId val="{00000003-7E7C-4F8B-B461-4A0C45528B91}"/>
              </c:ext>
            </c:extLst>
          </c:dPt>
          <c:dPt>
            <c:idx val="2"/>
            <c:bubble3D val="0"/>
            <c:spPr>
              <a:solidFill>
                <a:schemeClr val="accent3"/>
              </a:solidFill>
              <a:ln>
                <a:noFill/>
              </a:ln>
              <a:effectLst/>
            </c:spPr>
            <c:extLst>
              <c:ext xmlns:c16="http://schemas.microsoft.com/office/drawing/2014/chart" uri="{C3380CC4-5D6E-409C-BE32-E72D297353CC}">
                <c16:uniqueId val="{00000004-6F30-4D2D-BD47-0EA39F26ECF4}"/>
              </c:ext>
            </c:extLst>
          </c:dPt>
          <c:dLbls>
            <c:dLbl>
              <c:idx val="2"/>
              <c:tx>
                <c:rich>
                  <a:bodyPr/>
                  <a:lstStyle/>
                  <a:p>
                    <a:r>
                      <a:rPr lang="en-US"/>
                      <a:t>*%</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F30-4D2D-BD47-0EA39F26ECF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Designated library area in an open plan space</c:v>
                </c:pt>
                <c:pt idx="1">
                  <c:v>Designated library in a separate room/classroom/floor/building</c:v>
                </c:pt>
                <c:pt idx="2">
                  <c:v>Shared space with public library</c:v>
                </c:pt>
              </c:strCache>
            </c:strRef>
          </c:cat>
          <c:val>
            <c:numRef>
              <c:f>Sheet1!$B$2:$B$4</c:f>
              <c:numCache>
                <c:formatCode>0%</c:formatCode>
                <c:ptCount val="3"/>
                <c:pt idx="0">
                  <c:v>0.37</c:v>
                </c:pt>
                <c:pt idx="1">
                  <c:v>0.62</c:v>
                </c:pt>
                <c:pt idx="2" formatCode="0.00%">
                  <c:v>4.5599999999999998E-3</c:v>
                </c:pt>
              </c:numCache>
            </c:numRef>
          </c:val>
          <c:extLst>
            <c:ext xmlns:c16="http://schemas.microsoft.com/office/drawing/2014/chart" uri="{C3380CC4-5D6E-409C-BE32-E72D297353CC}">
              <c16:uniqueId val="{00000004-7E7C-4F8B-B461-4A0C45528B91}"/>
            </c:ext>
          </c:extLst>
        </c:ser>
        <c:dLbls>
          <c:showLegendKey val="0"/>
          <c:showVal val="0"/>
          <c:showCatName val="0"/>
          <c:showSerName val="0"/>
          <c:showPercent val="0"/>
          <c:showBubbleSize val="0"/>
          <c:showLeaderLines val="1"/>
        </c:dLbls>
        <c:firstSliceAng val="0"/>
      </c:pieChart>
      <c:spPr>
        <a:noFill/>
        <a:ln>
          <a:noFill/>
        </a:ln>
        <a:effectLst/>
      </c:spPr>
    </c:plotArea>
    <c:legend>
      <c:legendPos val="l"/>
      <c:layout>
        <c:manualLayout>
          <c:xMode val="edge"/>
          <c:yMode val="edge"/>
          <c:x val="1.6238159675236806E-2"/>
          <c:y val="4.0953644318416922E-2"/>
          <c:w val="0.41874740285339845"/>
          <c:h val="0.9180922245615743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v>2022</c:v>
          </c:tx>
          <c:spPr>
            <a:solidFill>
              <a:schemeClr val="accent1"/>
            </a:solidFill>
            <a:ln>
              <a:noFill/>
            </a:ln>
            <a:effectLst/>
          </c:spPr>
          <c:invertIfNegative val="0"/>
          <c:dLbls>
            <c:dLbl>
              <c:idx val="0"/>
              <c:layout>
                <c:manualLayout>
                  <c:x val="0.17219966453102031"/>
                  <c:y val="1.000279438430204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616-48B7-B5E7-7DACFD05D18C}"/>
                </c:ext>
              </c:extLst>
            </c:dLbl>
            <c:dLbl>
              <c:idx val="1"/>
              <c:layout>
                <c:manualLayout>
                  <c:x val="0.11186402272816748"/>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616-48B7-B5E7-7DACFD05D18C}"/>
                </c:ext>
              </c:extLst>
            </c:dLbl>
            <c:dLbl>
              <c:idx val="2"/>
              <c:layout>
                <c:manualLayout>
                  <c:x val="9.6285357940792612E-2"/>
                  <c:y val="3.4369339799351794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616-48B7-B5E7-7DACFD05D18C}"/>
                </c:ext>
              </c:extLst>
            </c:dLbl>
            <c:dLbl>
              <c:idx val="3"/>
              <c:layout>
                <c:manualLayout>
                  <c:x val="5.8389076807418339E-2"/>
                  <c:y val="4.365249847915671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616-48B7-B5E7-7DACFD05D18C}"/>
                </c:ext>
              </c:extLst>
            </c:dLbl>
            <c:dLbl>
              <c:idx val="4"/>
              <c:layout>
                <c:manualLayout>
                  <c:x val="2.800100237439836E-2"/>
                  <c:y val="8.002235507441636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616-48B7-B5E7-7DACFD05D18C}"/>
                </c:ext>
              </c:extLst>
            </c:dLbl>
            <c:dLbl>
              <c:idx val="5"/>
              <c:layout>
                <c:manualLayout>
                  <c:x val="2.543573042273499E-2"/>
                  <c:y val="3.4369339807354032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616-48B7-B5E7-7DACFD05D18C}"/>
                </c:ext>
              </c:extLst>
            </c:dLbl>
            <c:dLbl>
              <c:idx val="6"/>
              <c:layout>
                <c:manualLayout>
                  <c:x val="2.4601186527089553E-2"/>
                  <c:y val="6.8738679598703588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616-48B7-B5E7-7DACFD05D18C}"/>
                </c:ext>
              </c:extLst>
            </c:dLbl>
            <c:dLbl>
              <c:idx val="7"/>
              <c:layout>
                <c:manualLayout>
                  <c:x val="2.0710168819435309E-2"/>
                  <c:y val="1.6004471014883273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8616-48B7-B5E7-7DACFD05D1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Designated area(s) in a shared room(s) (e.g. shared classroom, resource room, office)</c:v>
                </c:pt>
                <c:pt idx="1">
                  <c:v>Schools Library Service</c:v>
                </c:pt>
                <c:pt idx="2">
                  <c:v>Public library</c:v>
                </c:pt>
                <c:pt idx="3">
                  <c:v>No alternative provision in place</c:v>
                </c:pt>
                <c:pt idx="4">
                  <c:v>Other</c:v>
                </c:pt>
                <c:pt idx="5">
                  <c:v>Other schools nearby</c:v>
                </c:pt>
                <c:pt idx="6">
                  <c:v>Shared public and school library</c:v>
                </c:pt>
                <c:pt idx="7">
                  <c:v>Don't know</c:v>
                </c:pt>
              </c:strCache>
            </c:strRef>
          </c:cat>
          <c:val>
            <c:numRef>
              <c:f>Sheet1!$B$2:$B$9</c:f>
              <c:numCache>
                <c:formatCode>0%</c:formatCode>
                <c:ptCount val="8"/>
                <c:pt idx="0">
                  <c:v>0.59</c:v>
                </c:pt>
                <c:pt idx="1">
                  <c:v>0.34</c:v>
                </c:pt>
                <c:pt idx="2">
                  <c:v>0.27</c:v>
                </c:pt>
                <c:pt idx="3">
                  <c:v>0.13</c:v>
                </c:pt>
                <c:pt idx="4">
                  <c:v>7.0000000000000007E-2</c:v>
                </c:pt>
                <c:pt idx="5">
                  <c:v>0.02</c:v>
                </c:pt>
                <c:pt idx="6">
                  <c:v>0.02</c:v>
                </c:pt>
                <c:pt idx="7">
                  <c:v>0.01</c:v>
                </c:pt>
              </c:numCache>
            </c:numRef>
          </c:val>
          <c:extLst>
            <c:ext xmlns:c16="http://schemas.microsoft.com/office/drawing/2014/chart" uri="{C3380CC4-5D6E-409C-BE32-E72D297353CC}">
              <c16:uniqueId val="{00000000-8052-44AC-8F59-BF26D583A22E}"/>
            </c:ext>
          </c:extLst>
        </c:ser>
        <c:ser>
          <c:idx val="1"/>
          <c:order val="1"/>
          <c:spPr>
            <a:noFill/>
            <a:ln>
              <a:noFill/>
            </a:ln>
            <a:effectLst/>
          </c:spPr>
          <c:invertIfNegative val="0"/>
          <c:dLbls>
            <c:delete val="1"/>
          </c:dLbls>
          <c:cat>
            <c:strRef>
              <c:f>Sheet1!$A$2:$A$9</c:f>
              <c:strCache>
                <c:ptCount val="8"/>
                <c:pt idx="0">
                  <c:v>Designated area(s) in a shared room(s) (e.g. shared classroom, resource room, office)</c:v>
                </c:pt>
                <c:pt idx="1">
                  <c:v>Schools Library Service</c:v>
                </c:pt>
                <c:pt idx="2">
                  <c:v>Public library</c:v>
                </c:pt>
                <c:pt idx="3">
                  <c:v>No alternative provision in place</c:v>
                </c:pt>
                <c:pt idx="4">
                  <c:v>Other</c:v>
                </c:pt>
                <c:pt idx="5">
                  <c:v>Other schools nearby</c:v>
                </c:pt>
                <c:pt idx="6">
                  <c:v>Shared public and school library</c:v>
                </c:pt>
                <c:pt idx="7">
                  <c:v>Don't know</c:v>
                </c:pt>
              </c:strCache>
            </c:strRef>
          </c:cat>
          <c:val>
            <c:numRef>
              <c:f>Sheet1!$C$2:$C$9</c:f>
              <c:numCache>
                <c:formatCode>0%</c:formatCode>
                <c:ptCount val="8"/>
                <c:pt idx="0">
                  <c:v>0.41000000000000003</c:v>
                </c:pt>
                <c:pt idx="1">
                  <c:v>0.65999999999999992</c:v>
                </c:pt>
                <c:pt idx="2">
                  <c:v>0.73</c:v>
                </c:pt>
                <c:pt idx="3">
                  <c:v>0.87</c:v>
                </c:pt>
                <c:pt idx="4">
                  <c:v>0.92999999999999994</c:v>
                </c:pt>
                <c:pt idx="5">
                  <c:v>0.98</c:v>
                </c:pt>
                <c:pt idx="6">
                  <c:v>0.98</c:v>
                </c:pt>
                <c:pt idx="7">
                  <c:v>0.99</c:v>
                </c:pt>
              </c:numCache>
            </c:numRef>
          </c:val>
          <c:extLst>
            <c:ext xmlns:c16="http://schemas.microsoft.com/office/drawing/2014/chart" uri="{C3380CC4-5D6E-409C-BE32-E72D297353CC}">
              <c16:uniqueId val="{0000000F-8616-48B7-B5E7-7DACFD05D18C}"/>
            </c:ext>
          </c:extLst>
        </c:ser>
        <c:ser>
          <c:idx val="2"/>
          <c:order val="2"/>
          <c:tx>
            <c:v>2019</c:v>
          </c:tx>
          <c:spPr>
            <a:noFill/>
            <a:ln>
              <a:noFill/>
            </a:ln>
            <a:effectLst/>
          </c:spPr>
          <c:invertIfNegative val="0"/>
          <c:dLbls>
            <c:dLbl>
              <c:idx val="5"/>
              <c:tx>
                <c:rich>
                  <a:bodyPr/>
                  <a:lstStyle/>
                  <a:p>
                    <a:r>
                      <a:rPr lang="en-US"/>
                      <a:t>*%</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8616-48B7-B5E7-7DACFD05D18C}"/>
                </c:ext>
              </c:extLst>
            </c:dLbl>
            <c:dLbl>
              <c:idx val="7"/>
              <c:tx>
                <c:rich>
                  <a:bodyPr/>
                  <a:lstStyle/>
                  <a:p>
                    <a:r>
                      <a:rPr lang="en-US"/>
                      <a:t>*%</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8616-48B7-B5E7-7DACFD05D1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Designated area(s) in a shared room(s) (e.g. shared classroom, resource room, office)</c:v>
                </c:pt>
                <c:pt idx="1">
                  <c:v>Schools Library Service</c:v>
                </c:pt>
                <c:pt idx="2">
                  <c:v>Public library</c:v>
                </c:pt>
                <c:pt idx="3">
                  <c:v>No alternative provision in place</c:v>
                </c:pt>
                <c:pt idx="4">
                  <c:v>Other</c:v>
                </c:pt>
                <c:pt idx="5">
                  <c:v>Other schools nearby</c:v>
                </c:pt>
                <c:pt idx="6">
                  <c:v>Shared public and school library</c:v>
                </c:pt>
                <c:pt idx="7">
                  <c:v>Don't know</c:v>
                </c:pt>
              </c:strCache>
            </c:strRef>
          </c:cat>
          <c:val>
            <c:numRef>
              <c:f>Sheet1!$D$2:$D$9</c:f>
              <c:numCache>
                <c:formatCode>0%</c:formatCode>
                <c:ptCount val="8"/>
                <c:pt idx="0">
                  <c:v>0.62</c:v>
                </c:pt>
                <c:pt idx="1">
                  <c:v>0.36</c:v>
                </c:pt>
                <c:pt idx="2">
                  <c:v>0.3</c:v>
                </c:pt>
                <c:pt idx="3">
                  <c:v>0.12</c:v>
                </c:pt>
                <c:pt idx="4">
                  <c:v>0.08</c:v>
                </c:pt>
                <c:pt idx="5">
                  <c:v>4.0000000000000001E-3</c:v>
                </c:pt>
                <c:pt idx="7" formatCode="0.00%">
                  <c:v>4.0000000000000001E-3</c:v>
                </c:pt>
              </c:numCache>
            </c:numRef>
          </c:val>
          <c:extLst>
            <c:ext xmlns:c16="http://schemas.microsoft.com/office/drawing/2014/chart" uri="{C3380CC4-5D6E-409C-BE32-E72D297353CC}">
              <c16:uniqueId val="{00000010-8616-48B7-B5E7-7DACFD05D18C}"/>
            </c:ext>
          </c:extLst>
        </c:ser>
        <c:dLbls>
          <c:dLblPos val="ctr"/>
          <c:showLegendKey val="0"/>
          <c:showVal val="1"/>
          <c:showCatName val="0"/>
          <c:showSerName val="0"/>
          <c:showPercent val="0"/>
          <c:showBubbleSize val="0"/>
        </c:dLbls>
        <c:gapWidth val="45"/>
        <c:overlap val="100"/>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max val="1.2"/>
        </c:scaling>
        <c:delete val="1"/>
        <c:axPos val="t"/>
        <c:numFmt formatCode="0%" sourceLinked="1"/>
        <c:majorTickMark val="out"/>
        <c:minorTickMark val="none"/>
        <c:tickLblPos val="nextTo"/>
        <c:crossAx val="1383545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452926328362105"/>
          <c:y val="2.4668516805427074E-2"/>
          <c:w val="0.61864473988672397"/>
          <c:h val="0.90749306197964863"/>
        </c:manualLayout>
      </c:layout>
      <c:barChart>
        <c:barDir val="bar"/>
        <c:grouping val="stacked"/>
        <c:varyColors val="0"/>
        <c:ser>
          <c:idx val="0"/>
          <c:order val="0"/>
          <c:tx>
            <c:v>2022</c:v>
          </c:tx>
          <c:spPr>
            <a:solidFill>
              <a:schemeClr val="accent1"/>
            </a:solidFill>
            <a:ln>
              <a:noFill/>
            </a:ln>
            <a:effectLst/>
          </c:spPr>
          <c:invertIfNegative val="0"/>
          <c:dLbls>
            <c:dLbl>
              <c:idx val="0"/>
              <c:layout>
                <c:manualLayout>
                  <c:x val="0.12437507621021826"/>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CB3-4F68-BA6C-D184A7E43542}"/>
                </c:ext>
              </c:extLst>
            </c:dLbl>
            <c:dLbl>
              <c:idx val="1"/>
              <c:layout>
                <c:manualLayout>
                  <c:x val="3.658090476771125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CB3-4F68-BA6C-D184A7E43542}"/>
                </c:ext>
              </c:extLst>
            </c:dLbl>
            <c:dLbl>
              <c:idx val="2"/>
              <c:layout>
                <c:manualLayout>
                  <c:x val="9.7549079380563342E-2"/>
                  <c:y val="5.65313646239555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CB3-4F68-BA6C-D184A7E43542}"/>
                </c:ext>
              </c:extLst>
            </c:dLbl>
            <c:dLbl>
              <c:idx val="3"/>
              <c:layout>
                <c:manualLayout>
                  <c:x val="3.414217778319712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CB3-4F68-BA6C-D184A7E43542}"/>
                </c:ext>
              </c:extLst>
            </c:dLbl>
            <c:dLbl>
              <c:idx val="4"/>
              <c:layout>
                <c:manualLayout>
                  <c:x val="2.438726984514083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CB3-4F68-BA6C-D184A7E43542}"/>
                </c:ext>
              </c:extLst>
            </c:dLbl>
            <c:dLbl>
              <c:idx val="5"/>
              <c:layout>
                <c:manualLayout>
                  <c:x val="7.56005365199365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CB3-4F68-BA6C-D184A7E4354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Up to 10 hours</c:v>
                </c:pt>
                <c:pt idx="1">
                  <c:v>More than 10 hours, up to 20 hours</c:v>
                </c:pt>
                <c:pt idx="2">
                  <c:v>More than 20 hours, up to 30 hours</c:v>
                </c:pt>
                <c:pt idx="3">
                  <c:v>More than 30 hours, up to 40 hours</c:v>
                </c:pt>
                <c:pt idx="4">
                  <c:v>More than 40 hours</c:v>
                </c:pt>
                <c:pt idx="5">
                  <c:v>Don't know</c:v>
                </c:pt>
              </c:strCache>
            </c:strRef>
          </c:cat>
          <c:val>
            <c:numRef>
              <c:f>Sheet1!$B$2:$B$7</c:f>
              <c:numCache>
                <c:formatCode>0%</c:formatCode>
                <c:ptCount val="6"/>
                <c:pt idx="0">
                  <c:v>0.38</c:v>
                </c:pt>
                <c:pt idx="1">
                  <c:v>7.0000000000000007E-2</c:v>
                </c:pt>
                <c:pt idx="2">
                  <c:v>0.28000000000000003</c:v>
                </c:pt>
                <c:pt idx="3">
                  <c:v>0.06</c:v>
                </c:pt>
                <c:pt idx="4">
                  <c:v>0.01</c:v>
                </c:pt>
                <c:pt idx="5">
                  <c:v>0.19</c:v>
                </c:pt>
              </c:numCache>
            </c:numRef>
          </c:val>
          <c:extLst>
            <c:ext xmlns:c16="http://schemas.microsoft.com/office/drawing/2014/chart" uri="{C3380CC4-5D6E-409C-BE32-E72D297353CC}">
              <c16:uniqueId val="{00000000-3E83-4E9B-88E4-6BAF01139F26}"/>
            </c:ext>
          </c:extLst>
        </c:ser>
        <c:ser>
          <c:idx val="1"/>
          <c:order val="1"/>
          <c:spPr>
            <a:noFill/>
            <a:ln>
              <a:noFill/>
            </a:ln>
            <a:effectLst/>
          </c:spPr>
          <c:invertIfNegative val="0"/>
          <c:dLbls>
            <c:delete val="1"/>
          </c:dLbls>
          <c:cat>
            <c:strRef>
              <c:f>Sheet1!$A$2:$A$7</c:f>
              <c:strCache>
                <c:ptCount val="6"/>
                <c:pt idx="0">
                  <c:v>Up to 10 hours</c:v>
                </c:pt>
                <c:pt idx="1">
                  <c:v>More than 10 hours, up to 20 hours</c:v>
                </c:pt>
                <c:pt idx="2">
                  <c:v>More than 20 hours, up to 30 hours</c:v>
                </c:pt>
                <c:pt idx="3">
                  <c:v>More than 30 hours, up to 40 hours</c:v>
                </c:pt>
                <c:pt idx="4">
                  <c:v>More than 40 hours</c:v>
                </c:pt>
                <c:pt idx="5">
                  <c:v>Don't know</c:v>
                </c:pt>
              </c:strCache>
            </c:strRef>
          </c:cat>
          <c:val>
            <c:numRef>
              <c:f>Sheet1!$C$2:$C$7</c:f>
              <c:numCache>
                <c:formatCode>0%</c:formatCode>
                <c:ptCount val="6"/>
                <c:pt idx="0">
                  <c:v>0.62</c:v>
                </c:pt>
                <c:pt idx="1">
                  <c:v>0.92999999999999994</c:v>
                </c:pt>
                <c:pt idx="2">
                  <c:v>0.72</c:v>
                </c:pt>
                <c:pt idx="3">
                  <c:v>0.94</c:v>
                </c:pt>
                <c:pt idx="4">
                  <c:v>0.99</c:v>
                </c:pt>
                <c:pt idx="5">
                  <c:v>0.81</c:v>
                </c:pt>
              </c:numCache>
            </c:numRef>
          </c:val>
          <c:extLst>
            <c:ext xmlns:c16="http://schemas.microsoft.com/office/drawing/2014/chart" uri="{C3380CC4-5D6E-409C-BE32-E72D297353CC}">
              <c16:uniqueId val="{00000000-BCB3-4F68-BA6C-D184A7E43542}"/>
            </c:ext>
          </c:extLst>
        </c:ser>
        <c:ser>
          <c:idx val="2"/>
          <c:order val="2"/>
          <c:tx>
            <c:v>2019</c:v>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Up to 10 hours</c:v>
                </c:pt>
                <c:pt idx="1">
                  <c:v>More than 10 hours, up to 20 hours</c:v>
                </c:pt>
                <c:pt idx="2">
                  <c:v>More than 20 hours, up to 30 hours</c:v>
                </c:pt>
                <c:pt idx="3">
                  <c:v>More than 30 hours, up to 40 hours</c:v>
                </c:pt>
                <c:pt idx="4">
                  <c:v>More than 40 hours</c:v>
                </c:pt>
                <c:pt idx="5">
                  <c:v>Don't know</c:v>
                </c:pt>
              </c:strCache>
            </c:strRef>
          </c:cat>
          <c:val>
            <c:numRef>
              <c:f>Sheet1!$D$2:$D$7</c:f>
              <c:numCache>
                <c:formatCode>0%</c:formatCode>
                <c:ptCount val="6"/>
                <c:pt idx="0">
                  <c:v>0.35</c:v>
                </c:pt>
                <c:pt idx="1">
                  <c:v>7.0000000000000007E-2</c:v>
                </c:pt>
                <c:pt idx="2">
                  <c:v>0.34</c:v>
                </c:pt>
                <c:pt idx="3">
                  <c:v>0.14000000000000001</c:v>
                </c:pt>
                <c:pt idx="4" formatCode="0.00%">
                  <c:v>4.0000000000000001E-3</c:v>
                </c:pt>
                <c:pt idx="5">
                  <c:v>0.1</c:v>
                </c:pt>
              </c:numCache>
            </c:numRef>
          </c:val>
          <c:extLst>
            <c:ext xmlns:c16="http://schemas.microsoft.com/office/drawing/2014/chart" uri="{C3380CC4-5D6E-409C-BE32-E72D297353CC}">
              <c16:uniqueId val="{00000001-BCB3-4F68-BA6C-D184A7E43542}"/>
            </c:ext>
          </c:extLst>
        </c:ser>
        <c:dLbls>
          <c:dLblPos val="ctr"/>
          <c:showLegendKey val="0"/>
          <c:showVal val="1"/>
          <c:showCatName val="0"/>
          <c:showSerName val="0"/>
          <c:showPercent val="0"/>
          <c:showBubbleSize val="0"/>
        </c:dLbls>
        <c:gapWidth val="45"/>
        <c:overlap val="100"/>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max val="1.2"/>
        </c:scaling>
        <c:delete val="1"/>
        <c:axPos val="t"/>
        <c:numFmt formatCode="0%" sourceLinked="1"/>
        <c:majorTickMark val="out"/>
        <c:minorTickMark val="none"/>
        <c:tickLblPos val="nextTo"/>
        <c:crossAx val="1383545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082230225428626"/>
          <c:y val="0"/>
          <c:w val="0.72235170091605883"/>
          <c:h val="0.98801420705466714"/>
        </c:manualLayout>
      </c:layout>
      <c:barChart>
        <c:barDir val="bar"/>
        <c:grouping val="clustered"/>
        <c:varyColors val="0"/>
        <c:ser>
          <c:idx val="0"/>
          <c:order val="0"/>
          <c:tx>
            <c:strRef>
              <c:f>Sheet1!$B$1</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Before school</c:v>
                </c:pt>
                <c:pt idx="1">
                  <c:v>Form / registration time</c:v>
                </c:pt>
                <c:pt idx="2">
                  <c:v>During class time</c:v>
                </c:pt>
                <c:pt idx="3">
                  <c:v>Breaks</c:v>
                </c:pt>
                <c:pt idx="4">
                  <c:v>Lunchtime</c:v>
                </c:pt>
                <c:pt idx="5">
                  <c:v>After school</c:v>
                </c:pt>
                <c:pt idx="6">
                  <c:v>All of the above</c:v>
                </c:pt>
                <c:pt idx="7">
                  <c:v>Never</c:v>
                </c:pt>
              </c:strCache>
            </c:strRef>
          </c:cat>
          <c:val>
            <c:numRef>
              <c:f>Sheet1!$B$2:$B$9</c:f>
              <c:numCache>
                <c:formatCode>0%</c:formatCode>
                <c:ptCount val="8"/>
                <c:pt idx="0">
                  <c:v>0.32</c:v>
                </c:pt>
                <c:pt idx="1">
                  <c:v>0.46</c:v>
                </c:pt>
                <c:pt idx="2">
                  <c:v>0.79</c:v>
                </c:pt>
                <c:pt idx="3">
                  <c:v>0.49</c:v>
                </c:pt>
                <c:pt idx="4">
                  <c:v>0.5</c:v>
                </c:pt>
                <c:pt idx="5">
                  <c:v>0.28999999999999998</c:v>
                </c:pt>
                <c:pt idx="6">
                  <c:v>0.21</c:v>
                </c:pt>
                <c:pt idx="7">
                  <c:v>0.06</c:v>
                </c:pt>
              </c:numCache>
            </c:numRef>
          </c:val>
          <c:extLst>
            <c:ext xmlns:c16="http://schemas.microsoft.com/office/drawing/2014/chart" uri="{C3380CC4-5D6E-409C-BE32-E72D297353CC}">
              <c16:uniqueId val="{00000000-5CEA-49A0-BC53-CF6972C1F5AB}"/>
            </c:ext>
          </c:extLst>
        </c:ser>
        <c:dLbls>
          <c:dLblPos val="ctr"/>
          <c:showLegendKey val="0"/>
          <c:showVal val="1"/>
          <c:showCatName val="0"/>
          <c:showSerName val="0"/>
          <c:showPercent val="0"/>
          <c:showBubbleSize val="0"/>
        </c:dLbls>
        <c:gapWidth val="45"/>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max val="1"/>
        </c:scaling>
        <c:delete val="1"/>
        <c:axPos val="t"/>
        <c:numFmt formatCode="0%" sourceLinked="1"/>
        <c:majorTickMark val="out"/>
        <c:minorTickMark val="none"/>
        <c:tickLblPos val="nextTo"/>
        <c:crossAx val="1383545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Yes</c:v>
                </c:pt>
              </c:strCache>
            </c:strRef>
          </c:tx>
          <c:spPr>
            <a:solidFill>
              <a:schemeClr val="accent1"/>
            </a:solidFill>
            <a:ln>
              <a:noFill/>
            </a:ln>
            <a:effectLst/>
          </c:spPr>
          <c:invertIfNegative val="0"/>
          <c:dPt>
            <c:idx val="1"/>
            <c:invertIfNegative val="0"/>
            <c:bubble3D val="0"/>
            <c:spPr>
              <a:solidFill>
                <a:schemeClr val="bg2">
                  <a:lumMod val="60000"/>
                  <a:lumOff val="40000"/>
                </a:schemeClr>
              </a:solidFill>
              <a:ln>
                <a:noFill/>
              </a:ln>
              <a:effectLst/>
            </c:spPr>
            <c:extLst>
              <c:ext xmlns:c16="http://schemas.microsoft.com/office/drawing/2014/chart" uri="{C3380CC4-5D6E-409C-BE32-E72D297353CC}">
                <c16:uniqueId val="{00000004-FD4A-4CBC-A5DF-9D829A01700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Total 2022 (158)</c:v>
                </c:pt>
                <c:pt idx="1">
                  <c:v>Total 2019 (99)</c:v>
                </c:pt>
              </c:strCache>
            </c:strRef>
          </c:cat>
          <c:val>
            <c:numRef>
              <c:f>Sheet1!$B$2:$B$3</c:f>
              <c:numCache>
                <c:formatCode>0%</c:formatCode>
                <c:ptCount val="2"/>
                <c:pt idx="0">
                  <c:v>0.06</c:v>
                </c:pt>
                <c:pt idx="1">
                  <c:v>0.09</c:v>
                </c:pt>
              </c:numCache>
            </c:numRef>
          </c:val>
          <c:extLst>
            <c:ext xmlns:c16="http://schemas.microsoft.com/office/drawing/2014/chart" uri="{C3380CC4-5D6E-409C-BE32-E72D297353CC}">
              <c16:uniqueId val="{00000000-B65D-4C88-9002-DD81E86FC76A}"/>
            </c:ext>
          </c:extLst>
        </c:ser>
        <c:ser>
          <c:idx val="1"/>
          <c:order val="1"/>
          <c:tx>
            <c:strRef>
              <c:f>Sheet1!$C$1</c:f>
              <c:strCache>
                <c:ptCount val="1"/>
                <c:pt idx="0">
                  <c:v>No</c:v>
                </c:pt>
              </c:strCache>
            </c:strRef>
          </c:tx>
          <c:spPr>
            <a:solidFill>
              <a:schemeClr val="accent2"/>
            </a:solidFill>
            <a:ln>
              <a:noFill/>
            </a:ln>
            <a:effectLst/>
          </c:spPr>
          <c:invertIfNegative val="0"/>
          <c:dPt>
            <c:idx val="1"/>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3-FD4A-4CBC-A5DF-9D829A01700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Total 2022 (158)</c:v>
                </c:pt>
                <c:pt idx="1">
                  <c:v>Total 2019 (99)</c:v>
                </c:pt>
              </c:strCache>
            </c:strRef>
          </c:cat>
          <c:val>
            <c:numRef>
              <c:f>Sheet1!$C$2:$C$3</c:f>
              <c:numCache>
                <c:formatCode>0%</c:formatCode>
                <c:ptCount val="2"/>
                <c:pt idx="0">
                  <c:v>0.91</c:v>
                </c:pt>
                <c:pt idx="1">
                  <c:v>0.91</c:v>
                </c:pt>
              </c:numCache>
            </c:numRef>
          </c:val>
          <c:extLst>
            <c:ext xmlns:c16="http://schemas.microsoft.com/office/drawing/2014/chart" uri="{C3380CC4-5D6E-409C-BE32-E72D297353CC}">
              <c16:uniqueId val="{00000001-B65D-4C88-9002-DD81E86FC76A}"/>
            </c:ext>
          </c:extLst>
        </c:ser>
        <c:ser>
          <c:idx val="2"/>
          <c:order val="2"/>
          <c:tx>
            <c:strRef>
              <c:f>Sheet1!$D$1</c:f>
              <c:strCache>
                <c:ptCount val="1"/>
                <c:pt idx="0">
                  <c:v>Don't know</c:v>
                </c:pt>
              </c:strCache>
            </c:strRef>
          </c:tx>
          <c:spPr>
            <a:solidFill>
              <a:schemeClr val="bg1">
                <a:lumMod val="50000"/>
              </a:schemeClr>
            </a:solidFill>
            <a:ln>
              <a:noFill/>
            </a:ln>
            <a:effectLst/>
          </c:spPr>
          <c:invertIfNegative val="0"/>
          <c:dPt>
            <c:idx val="0"/>
            <c:invertIfNegative val="0"/>
            <c:bubble3D val="0"/>
            <c:spPr>
              <a:solidFill>
                <a:schemeClr val="bg1">
                  <a:lumMod val="50000"/>
                </a:schemeClr>
              </a:solidFill>
              <a:ln>
                <a:noFill/>
              </a:ln>
              <a:effectLst/>
            </c:spPr>
            <c:extLst>
              <c:ext xmlns:c16="http://schemas.microsoft.com/office/drawing/2014/chart" uri="{C3380CC4-5D6E-409C-BE32-E72D297353CC}">
                <c16:uniqueId val="{00000003-B65D-4C88-9002-DD81E86FC76A}"/>
              </c:ext>
            </c:extLst>
          </c:dPt>
          <c:dLbls>
            <c:dLbl>
              <c:idx val="1"/>
              <c:delete val="1"/>
              <c:extLst>
                <c:ext xmlns:c15="http://schemas.microsoft.com/office/drawing/2012/chart" uri="{CE6537A1-D6FC-4f65-9D91-7224C49458BB}"/>
                <c:ext xmlns:c16="http://schemas.microsoft.com/office/drawing/2014/chart" uri="{C3380CC4-5D6E-409C-BE32-E72D297353CC}">
                  <c16:uniqueId val="{00000002-FD4A-4CBC-A5DF-9D829A0170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Total 2022 (158)</c:v>
                </c:pt>
                <c:pt idx="1">
                  <c:v>Total 2019 (99)</c:v>
                </c:pt>
              </c:strCache>
            </c:strRef>
          </c:cat>
          <c:val>
            <c:numRef>
              <c:f>Sheet1!$D$2:$D$3</c:f>
              <c:numCache>
                <c:formatCode>0%</c:formatCode>
                <c:ptCount val="2"/>
                <c:pt idx="0">
                  <c:v>0.03</c:v>
                </c:pt>
                <c:pt idx="1">
                  <c:v>0</c:v>
                </c:pt>
              </c:numCache>
            </c:numRef>
          </c:val>
          <c:extLst>
            <c:ext xmlns:c16="http://schemas.microsoft.com/office/drawing/2014/chart" uri="{C3380CC4-5D6E-409C-BE32-E72D297353CC}">
              <c16:uniqueId val="{00000004-B65D-4C88-9002-DD81E86FC76A}"/>
            </c:ext>
          </c:extLst>
        </c:ser>
        <c:dLbls>
          <c:dLblPos val="ctr"/>
          <c:showLegendKey val="0"/>
          <c:showVal val="1"/>
          <c:showCatName val="0"/>
          <c:showSerName val="0"/>
          <c:showPercent val="0"/>
          <c:showBubbleSize val="0"/>
        </c:dLbls>
        <c:gapWidth val="45"/>
        <c:overlap val="100"/>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t"/>
        <c:numFmt formatCode="0%" sourceLinked="1"/>
        <c:majorTickMark val="none"/>
        <c:minorTickMark val="none"/>
        <c:tickLblPos val="nextTo"/>
        <c:crossAx val="1383545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715811496005384"/>
          <c:y val="9.6213843576720151E-2"/>
          <c:w val="0.67601588821029124"/>
          <c:h val="0.8845606585866187"/>
        </c:manualLayout>
      </c:layout>
      <c:barChart>
        <c:barDir val="bar"/>
        <c:grouping val="stacked"/>
        <c:varyColors val="0"/>
        <c:ser>
          <c:idx val="0"/>
          <c:order val="0"/>
          <c:spPr>
            <a:solidFill>
              <a:schemeClr val="accent1"/>
            </a:solidFill>
            <a:ln>
              <a:noFill/>
            </a:ln>
            <a:effectLst/>
          </c:spPr>
          <c:invertIfNegative val="0"/>
          <c:dLbls>
            <c:dLbl>
              <c:idx val="0"/>
              <c:layout>
                <c:manualLayout>
                  <c:x val="6.58456285818802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04-465A-B7BE-89DF4AA6D439}"/>
                </c:ext>
              </c:extLst>
            </c:dLbl>
            <c:dLbl>
              <c:idx val="1"/>
              <c:layout>
                <c:manualLayout>
                  <c:x val="0.10242653334959151"/>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04-465A-B7BE-89DF4AA6D439}"/>
                </c:ext>
              </c:extLst>
            </c:dLbl>
            <c:dLbl>
              <c:idx val="2"/>
              <c:layout>
                <c:manualLayout>
                  <c:x val="2.438726984514079E-2"/>
                  <c:y val="8.34271742778101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D04-465A-B7BE-89DF4AA6D439}"/>
                </c:ext>
              </c:extLst>
            </c:dLbl>
            <c:dLbl>
              <c:idx val="3"/>
              <c:layout>
                <c:manualLayout>
                  <c:x val="1.9509815876112623E-2"/>
                  <c:y val="8.342717427781019E-17"/>
                </c:manualLayout>
              </c:layout>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502-4281-8415-C2339428D451}"/>
                </c:ext>
              </c:extLst>
            </c:dLbl>
            <c:dLbl>
              <c:idx val="4"/>
              <c:layout>
                <c:manualLayout>
                  <c:x val="0.1463236190708449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04-465A-B7BE-89DF4AA6D439}"/>
                </c:ext>
              </c:extLst>
            </c:dLbl>
            <c:dLbl>
              <c:idx val="5"/>
              <c:layout>
                <c:manualLayout>
                  <c:x val="0.1877819778075844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D04-465A-B7BE-89DF4AA6D439}"/>
                </c:ext>
              </c:extLst>
            </c:dLbl>
            <c:dLbl>
              <c:idx val="6"/>
              <c:layout>
                <c:manualLayout>
                  <c:x val="2.926472381416900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D04-465A-B7BE-89DF4AA6D4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Yes - A designated member of library staff</c:v>
                </c:pt>
                <c:pt idx="1">
                  <c:v>Yes - Another member of staff</c:v>
                </c:pt>
                <c:pt idx="2">
                  <c:v>Yes - A volunteer</c:v>
                </c:pt>
                <c:pt idx="3">
                  <c:v>Other </c:v>
                </c:pt>
                <c:pt idx="4">
                  <c:v>Summary: Yes</c:v>
                </c:pt>
                <c:pt idx="5">
                  <c:v>No</c:v>
                </c:pt>
                <c:pt idx="6">
                  <c:v>Don't know</c:v>
                </c:pt>
              </c:strCache>
            </c:strRef>
          </c:cat>
          <c:val>
            <c:numRef>
              <c:f>Sheet1!$B$2:$B$8</c:f>
              <c:numCache>
                <c:formatCode>0%</c:formatCode>
                <c:ptCount val="7"/>
                <c:pt idx="0">
                  <c:v>0.14000000000000001</c:v>
                </c:pt>
                <c:pt idx="1">
                  <c:v>0.27</c:v>
                </c:pt>
                <c:pt idx="2">
                  <c:v>0</c:v>
                </c:pt>
                <c:pt idx="3" formatCode="0.00%">
                  <c:v>4.0000000000000001E-3</c:v>
                </c:pt>
                <c:pt idx="4">
                  <c:v>0.41</c:v>
                </c:pt>
                <c:pt idx="5">
                  <c:v>0.56000000000000005</c:v>
                </c:pt>
                <c:pt idx="6">
                  <c:v>0.03</c:v>
                </c:pt>
              </c:numCache>
            </c:numRef>
          </c:val>
          <c:extLst>
            <c:ext xmlns:c16="http://schemas.microsoft.com/office/drawing/2014/chart" uri="{C3380CC4-5D6E-409C-BE32-E72D297353CC}">
              <c16:uniqueId val="{00000000-D502-4281-8415-C2339428D451}"/>
            </c:ext>
          </c:extLst>
        </c:ser>
        <c:ser>
          <c:idx val="1"/>
          <c:order val="1"/>
          <c:spPr>
            <a:noFill/>
            <a:ln>
              <a:noFill/>
            </a:ln>
            <a:effectLst/>
          </c:spPr>
          <c:invertIfNegative val="0"/>
          <c:dLbls>
            <c:delete val="1"/>
          </c:dLbls>
          <c:cat>
            <c:strRef>
              <c:f>Sheet1!$A$2:$A$8</c:f>
              <c:strCache>
                <c:ptCount val="7"/>
                <c:pt idx="0">
                  <c:v>Yes - A designated member of library staff</c:v>
                </c:pt>
                <c:pt idx="1">
                  <c:v>Yes - Another member of staff</c:v>
                </c:pt>
                <c:pt idx="2">
                  <c:v>Yes - A volunteer</c:v>
                </c:pt>
                <c:pt idx="3">
                  <c:v>Other </c:v>
                </c:pt>
                <c:pt idx="4">
                  <c:v>Summary: Yes</c:v>
                </c:pt>
                <c:pt idx="5">
                  <c:v>No</c:v>
                </c:pt>
                <c:pt idx="6">
                  <c:v>Don't know</c:v>
                </c:pt>
              </c:strCache>
            </c:strRef>
          </c:cat>
          <c:val>
            <c:numRef>
              <c:f>Sheet1!$C$2:$C$8</c:f>
              <c:numCache>
                <c:formatCode>0%</c:formatCode>
                <c:ptCount val="7"/>
                <c:pt idx="0">
                  <c:v>0.86</c:v>
                </c:pt>
                <c:pt idx="1">
                  <c:v>0.73</c:v>
                </c:pt>
                <c:pt idx="2">
                  <c:v>1</c:v>
                </c:pt>
                <c:pt idx="3">
                  <c:v>0.996</c:v>
                </c:pt>
                <c:pt idx="4">
                  <c:v>0.59000000000000008</c:v>
                </c:pt>
                <c:pt idx="5">
                  <c:v>0.43999999999999995</c:v>
                </c:pt>
                <c:pt idx="6">
                  <c:v>0.97</c:v>
                </c:pt>
              </c:numCache>
            </c:numRef>
          </c:val>
          <c:extLst>
            <c:ext xmlns:c16="http://schemas.microsoft.com/office/drawing/2014/chart" uri="{C3380CC4-5D6E-409C-BE32-E72D297353CC}">
              <c16:uniqueId val="{00000000-8D04-465A-B7BE-89DF4AA6D439}"/>
            </c:ext>
          </c:extLst>
        </c:ser>
        <c:ser>
          <c:idx val="2"/>
          <c:order val="2"/>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Yes - A designated member of library staff</c:v>
                </c:pt>
                <c:pt idx="1">
                  <c:v>Yes - Another member of staff</c:v>
                </c:pt>
                <c:pt idx="2">
                  <c:v>Yes - A volunteer</c:v>
                </c:pt>
                <c:pt idx="3">
                  <c:v>Other </c:v>
                </c:pt>
                <c:pt idx="4">
                  <c:v>Summary: Yes</c:v>
                </c:pt>
                <c:pt idx="5">
                  <c:v>No</c:v>
                </c:pt>
                <c:pt idx="6">
                  <c:v>Don't know</c:v>
                </c:pt>
              </c:strCache>
            </c:strRef>
          </c:cat>
          <c:val>
            <c:numRef>
              <c:f>Sheet1!$D$2:$D$8</c:f>
              <c:numCache>
                <c:formatCode>0%</c:formatCode>
                <c:ptCount val="7"/>
                <c:pt idx="0">
                  <c:v>0.15</c:v>
                </c:pt>
                <c:pt idx="1">
                  <c:v>0.35</c:v>
                </c:pt>
                <c:pt idx="2">
                  <c:v>0</c:v>
                </c:pt>
                <c:pt idx="3">
                  <c:v>0.02</c:v>
                </c:pt>
                <c:pt idx="4">
                  <c:v>0.52</c:v>
                </c:pt>
                <c:pt idx="5">
                  <c:v>0.47</c:v>
                </c:pt>
                <c:pt idx="6">
                  <c:v>0.01</c:v>
                </c:pt>
              </c:numCache>
            </c:numRef>
          </c:val>
          <c:extLst>
            <c:ext xmlns:c16="http://schemas.microsoft.com/office/drawing/2014/chart" uri="{C3380CC4-5D6E-409C-BE32-E72D297353CC}">
              <c16:uniqueId val="{00000001-8D04-465A-B7BE-89DF4AA6D439}"/>
            </c:ext>
          </c:extLst>
        </c:ser>
        <c:dLbls>
          <c:dLblPos val="ctr"/>
          <c:showLegendKey val="0"/>
          <c:showVal val="1"/>
          <c:showCatName val="0"/>
          <c:showSerName val="0"/>
          <c:showPercent val="0"/>
          <c:showBubbleSize val="0"/>
        </c:dLbls>
        <c:gapWidth val="45"/>
        <c:overlap val="100"/>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max val="1.2"/>
        </c:scaling>
        <c:delete val="1"/>
        <c:axPos val="t"/>
        <c:numFmt formatCode="0%" sourceLinked="1"/>
        <c:majorTickMark val="out"/>
        <c:minorTickMark val="none"/>
        <c:tickLblPos val="nextTo"/>
        <c:crossAx val="1383545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715811496005384"/>
          <c:y val="9.1663217865684876E-2"/>
          <c:w val="0.67601588821029124"/>
          <c:h val="0.85725690432040724"/>
        </c:manualLayout>
      </c:layout>
      <c:barChart>
        <c:barDir val="bar"/>
        <c:grouping val="stacked"/>
        <c:varyColors val="0"/>
        <c:ser>
          <c:idx val="0"/>
          <c:order val="0"/>
          <c:spPr>
            <a:solidFill>
              <a:schemeClr val="accent1"/>
            </a:solidFill>
            <a:ln>
              <a:noFill/>
            </a:ln>
            <a:effectLst/>
          </c:spPr>
          <c:invertIfNegative val="0"/>
          <c:dLbls>
            <c:dLbl>
              <c:idx val="0"/>
              <c:layout>
                <c:manualLayout>
                  <c:x val="0.1658334349469576"/>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8C-4F46-82D2-56B44DEC2ADF}"/>
                </c:ext>
              </c:extLst>
            </c:dLbl>
            <c:dLbl>
              <c:idx val="1"/>
              <c:layout>
                <c:manualLayout>
                  <c:x val="3.170345079868304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8C-4F46-82D2-56B44DEC2ADF}"/>
                </c:ext>
              </c:extLst>
            </c:dLbl>
            <c:dLbl>
              <c:idx val="2"/>
              <c:layout>
                <c:manualLayout>
                  <c:x val="2.926472381416900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A8C-4F46-82D2-56B44DEC2ADF}"/>
                </c:ext>
              </c:extLst>
            </c:dLbl>
            <c:dLbl>
              <c:idx val="3"/>
              <c:layout>
                <c:manualLayout>
                  <c:x val="1.4632361907084458E-2"/>
                  <c:y val="8.342717427781019E-17"/>
                </c:manualLayout>
              </c:layout>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AD2-405C-AE41-36CFD47B993B}"/>
                </c:ext>
              </c:extLst>
            </c:dLbl>
            <c:dLbl>
              <c:idx val="4"/>
              <c:layout>
                <c:manualLayout>
                  <c:x val="2.6825996829654919E-2"/>
                  <c:y val="4.55062571103535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8C-4F46-82D2-56B44DEC2ADF}"/>
                </c:ext>
              </c:extLst>
            </c:dLbl>
            <c:dLbl>
              <c:idx val="5"/>
              <c:layout>
                <c:manualLayout>
                  <c:x val="0.14388489208633093"/>
                  <c:y val="-1.668543485556203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A8C-4F46-82D2-56B44DEC2A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Up to 10 hours</c:v>
                </c:pt>
                <c:pt idx="1">
                  <c:v>More than 10 hours, up to 20 hours</c:v>
                </c:pt>
                <c:pt idx="2">
                  <c:v>More than 20 hours, up to 30 hours</c:v>
                </c:pt>
                <c:pt idx="3">
                  <c:v>More than 30 hours, up to 40 hours</c:v>
                </c:pt>
                <c:pt idx="4">
                  <c:v>More than 40 hours</c:v>
                </c:pt>
                <c:pt idx="5">
                  <c:v>Don't know</c:v>
                </c:pt>
              </c:strCache>
            </c:strRef>
          </c:cat>
          <c:val>
            <c:numRef>
              <c:f>Sheet1!$B$2:$B$7</c:f>
              <c:numCache>
                <c:formatCode>0%</c:formatCode>
                <c:ptCount val="6"/>
                <c:pt idx="0">
                  <c:v>0.5</c:v>
                </c:pt>
                <c:pt idx="1">
                  <c:v>0.02</c:v>
                </c:pt>
                <c:pt idx="2">
                  <c:v>0.01</c:v>
                </c:pt>
                <c:pt idx="3">
                  <c:v>0.01</c:v>
                </c:pt>
                <c:pt idx="4">
                  <c:v>0.03</c:v>
                </c:pt>
                <c:pt idx="5">
                  <c:v>0.43</c:v>
                </c:pt>
              </c:numCache>
            </c:numRef>
          </c:val>
          <c:extLst>
            <c:ext xmlns:c16="http://schemas.microsoft.com/office/drawing/2014/chart" uri="{C3380CC4-5D6E-409C-BE32-E72D297353CC}">
              <c16:uniqueId val="{00000001-9AD2-405C-AE41-36CFD47B993B}"/>
            </c:ext>
          </c:extLst>
        </c:ser>
        <c:ser>
          <c:idx val="1"/>
          <c:order val="1"/>
          <c:spPr>
            <a:noFill/>
            <a:ln>
              <a:noFill/>
            </a:ln>
            <a:effectLst/>
          </c:spPr>
          <c:invertIfNegative val="0"/>
          <c:dLbls>
            <c:delete val="1"/>
          </c:dLbls>
          <c:cat>
            <c:strRef>
              <c:f>Sheet1!$A$2:$A$7</c:f>
              <c:strCache>
                <c:ptCount val="6"/>
                <c:pt idx="0">
                  <c:v>Up to 10 hours</c:v>
                </c:pt>
                <c:pt idx="1">
                  <c:v>More than 10 hours, up to 20 hours</c:v>
                </c:pt>
                <c:pt idx="2">
                  <c:v>More than 20 hours, up to 30 hours</c:v>
                </c:pt>
                <c:pt idx="3">
                  <c:v>More than 30 hours, up to 40 hours</c:v>
                </c:pt>
                <c:pt idx="4">
                  <c:v>More than 40 hours</c:v>
                </c:pt>
                <c:pt idx="5">
                  <c:v>Don't know</c:v>
                </c:pt>
              </c:strCache>
            </c:strRef>
          </c:cat>
          <c:val>
            <c:numRef>
              <c:f>Sheet1!$C$2:$C$7</c:f>
              <c:numCache>
                <c:formatCode>0%</c:formatCode>
                <c:ptCount val="6"/>
                <c:pt idx="0">
                  <c:v>0.5</c:v>
                </c:pt>
                <c:pt idx="1">
                  <c:v>0.98</c:v>
                </c:pt>
                <c:pt idx="2">
                  <c:v>0.99</c:v>
                </c:pt>
                <c:pt idx="3">
                  <c:v>0.99</c:v>
                </c:pt>
                <c:pt idx="4">
                  <c:v>0.97</c:v>
                </c:pt>
                <c:pt idx="5">
                  <c:v>0.57000000000000006</c:v>
                </c:pt>
              </c:numCache>
            </c:numRef>
          </c:val>
          <c:extLst>
            <c:ext xmlns:c16="http://schemas.microsoft.com/office/drawing/2014/chart" uri="{C3380CC4-5D6E-409C-BE32-E72D297353CC}">
              <c16:uniqueId val="{00000000-9A8C-4F46-82D2-56B44DEC2ADF}"/>
            </c:ext>
          </c:extLst>
        </c:ser>
        <c:ser>
          <c:idx val="2"/>
          <c:order val="2"/>
          <c:spPr>
            <a:noFill/>
            <a:ln>
              <a:noFill/>
            </a:ln>
            <a:effectLst/>
          </c:spPr>
          <c:invertIfNegative val="0"/>
          <c:dLbls>
            <c:dLbl>
              <c:idx val="4"/>
              <c:tx>
                <c:rich>
                  <a:bodyPr/>
                  <a:lstStyle/>
                  <a:p>
                    <a:r>
                      <a:rPr lang="en-US"/>
                      <a:t>*</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A8C-4F46-82D2-56B44DEC2A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Up to 10 hours</c:v>
                </c:pt>
                <c:pt idx="1">
                  <c:v>More than 10 hours, up to 20 hours</c:v>
                </c:pt>
                <c:pt idx="2">
                  <c:v>More than 20 hours, up to 30 hours</c:v>
                </c:pt>
                <c:pt idx="3">
                  <c:v>More than 30 hours, up to 40 hours</c:v>
                </c:pt>
                <c:pt idx="4">
                  <c:v>More than 40 hours</c:v>
                </c:pt>
                <c:pt idx="5">
                  <c:v>Don't know</c:v>
                </c:pt>
              </c:strCache>
            </c:strRef>
          </c:cat>
          <c:val>
            <c:numRef>
              <c:f>Sheet1!$D$2:$D$7</c:f>
              <c:numCache>
                <c:formatCode>0%</c:formatCode>
                <c:ptCount val="6"/>
                <c:pt idx="0">
                  <c:v>0.56000000000000005</c:v>
                </c:pt>
                <c:pt idx="1">
                  <c:v>0.01</c:v>
                </c:pt>
                <c:pt idx="2">
                  <c:v>0.03</c:v>
                </c:pt>
                <c:pt idx="3">
                  <c:v>0.09</c:v>
                </c:pt>
                <c:pt idx="4" formatCode="0.00%">
                  <c:v>4.0000000000000001E-3</c:v>
                </c:pt>
                <c:pt idx="5">
                  <c:v>0.31</c:v>
                </c:pt>
              </c:numCache>
            </c:numRef>
          </c:val>
          <c:extLst>
            <c:ext xmlns:c16="http://schemas.microsoft.com/office/drawing/2014/chart" uri="{C3380CC4-5D6E-409C-BE32-E72D297353CC}">
              <c16:uniqueId val="{00000001-9A8C-4F46-82D2-56B44DEC2ADF}"/>
            </c:ext>
          </c:extLst>
        </c:ser>
        <c:dLbls>
          <c:dLblPos val="ctr"/>
          <c:showLegendKey val="0"/>
          <c:showVal val="1"/>
          <c:showCatName val="0"/>
          <c:showSerName val="0"/>
          <c:showPercent val="0"/>
          <c:showBubbleSize val="0"/>
        </c:dLbls>
        <c:gapWidth val="45"/>
        <c:overlap val="100"/>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max val="1.2"/>
        </c:scaling>
        <c:delete val="1"/>
        <c:axPos val="t"/>
        <c:numFmt formatCode="0%" sourceLinked="1"/>
        <c:majorTickMark val="out"/>
        <c:minorTickMark val="none"/>
        <c:tickLblPos val="nextTo"/>
        <c:crossAx val="1383545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715811496005384"/>
          <c:y val="9.1663217865684876E-2"/>
          <c:w val="0.67601588821029124"/>
          <c:h val="0.85725690432040724"/>
        </c:manualLayout>
      </c:layout>
      <c:barChart>
        <c:barDir val="bar"/>
        <c:grouping val="clustered"/>
        <c:varyColors val="0"/>
        <c:ser>
          <c:idx val="0"/>
          <c:order val="0"/>
          <c:tx>
            <c:strRef>
              <c:f>Sheet1!$B$1</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Yes - training</c:v>
                </c:pt>
                <c:pt idx="1">
                  <c:v>Yes - an academic qualification</c:v>
                </c:pt>
                <c:pt idx="2">
                  <c:v>Yes - a professional qualification</c:v>
                </c:pt>
                <c:pt idx="3">
                  <c:v>None of these</c:v>
                </c:pt>
                <c:pt idx="4">
                  <c:v>Summary: Yes</c:v>
                </c:pt>
                <c:pt idx="5">
                  <c:v>Don't know</c:v>
                </c:pt>
              </c:strCache>
            </c:strRef>
          </c:cat>
          <c:val>
            <c:numRef>
              <c:f>Sheet1!$B$2:$B$7</c:f>
              <c:numCache>
                <c:formatCode>0%</c:formatCode>
                <c:ptCount val="6"/>
                <c:pt idx="0">
                  <c:v>0.08</c:v>
                </c:pt>
                <c:pt idx="1">
                  <c:v>0.06</c:v>
                </c:pt>
                <c:pt idx="2">
                  <c:v>0.2</c:v>
                </c:pt>
                <c:pt idx="3">
                  <c:v>0.59</c:v>
                </c:pt>
                <c:pt idx="4">
                  <c:v>0.28000000000000003</c:v>
                </c:pt>
                <c:pt idx="5">
                  <c:v>0.12</c:v>
                </c:pt>
              </c:numCache>
            </c:numRef>
          </c:val>
          <c:extLst>
            <c:ext xmlns:c16="http://schemas.microsoft.com/office/drawing/2014/chart" uri="{C3380CC4-5D6E-409C-BE32-E72D297353CC}">
              <c16:uniqueId val="{00000001-D87E-40A7-937E-03E0078B2AFD}"/>
            </c:ext>
          </c:extLst>
        </c:ser>
        <c:dLbls>
          <c:dLblPos val="outEnd"/>
          <c:showLegendKey val="0"/>
          <c:showVal val="1"/>
          <c:showCatName val="0"/>
          <c:showSerName val="0"/>
          <c:showPercent val="0"/>
          <c:showBubbleSize val="0"/>
        </c:dLbls>
        <c:gapWidth val="45"/>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max val="1"/>
        </c:scaling>
        <c:delete val="1"/>
        <c:axPos val="t"/>
        <c:numFmt formatCode="0%" sourceLinked="1"/>
        <c:majorTickMark val="out"/>
        <c:minorTickMark val="none"/>
        <c:tickLblPos val="nextTo"/>
        <c:crossAx val="1383545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Yes</c:v>
                </c:pt>
              </c:strCache>
            </c:strRef>
          </c:tx>
          <c:spPr>
            <a:solidFill>
              <a:schemeClr val="accent1"/>
            </a:solidFill>
            <a:ln>
              <a:noFill/>
            </a:ln>
            <a:effectLst/>
          </c:spPr>
          <c:invertIfNegative val="0"/>
          <c:dPt>
            <c:idx val="1"/>
            <c:invertIfNegative val="0"/>
            <c:bubble3D val="0"/>
            <c:spPr>
              <a:solidFill>
                <a:schemeClr val="bg2">
                  <a:lumMod val="60000"/>
                  <a:lumOff val="40000"/>
                </a:schemeClr>
              </a:solidFill>
              <a:ln>
                <a:noFill/>
              </a:ln>
              <a:effectLst/>
            </c:spPr>
            <c:extLst>
              <c:ext xmlns:c16="http://schemas.microsoft.com/office/drawing/2014/chart" uri="{C3380CC4-5D6E-409C-BE32-E72D297353CC}">
                <c16:uniqueId val="{00000001-C163-4ED0-B229-AF3C823158F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Total 2022 (158)</c:v>
                </c:pt>
                <c:pt idx="1">
                  <c:v>Total 2019 (99)</c:v>
                </c:pt>
              </c:strCache>
            </c:strRef>
          </c:cat>
          <c:val>
            <c:numRef>
              <c:f>Sheet1!$B$2:$B$3</c:f>
              <c:numCache>
                <c:formatCode>0%</c:formatCode>
                <c:ptCount val="2"/>
                <c:pt idx="0">
                  <c:v>0.12</c:v>
                </c:pt>
                <c:pt idx="1">
                  <c:v>0.14000000000000001</c:v>
                </c:pt>
              </c:numCache>
            </c:numRef>
          </c:val>
          <c:extLst>
            <c:ext xmlns:c16="http://schemas.microsoft.com/office/drawing/2014/chart" uri="{C3380CC4-5D6E-409C-BE32-E72D297353CC}">
              <c16:uniqueId val="{00000002-C163-4ED0-B229-AF3C823158FA}"/>
            </c:ext>
          </c:extLst>
        </c:ser>
        <c:ser>
          <c:idx val="1"/>
          <c:order val="1"/>
          <c:tx>
            <c:strRef>
              <c:f>Sheet1!$C$1</c:f>
              <c:strCache>
                <c:ptCount val="1"/>
                <c:pt idx="0">
                  <c:v>No</c:v>
                </c:pt>
              </c:strCache>
            </c:strRef>
          </c:tx>
          <c:spPr>
            <a:solidFill>
              <a:schemeClr val="accent2"/>
            </a:solidFill>
            <a:ln>
              <a:noFill/>
            </a:ln>
            <a:effectLst/>
          </c:spPr>
          <c:invertIfNegative val="0"/>
          <c:dPt>
            <c:idx val="1"/>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4-C163-4ED0-B229-AF3C823158F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Total 2022 (158)</c:v>
                </c:pt>
                <c:pt idx="1">
                  <c:v>Total 2019 (99)</c:v>
                </c:pt>
              </c:strCache>
            </c:strRef>
          </c:cat>
          <c:val>
            <c:numRef>
              <c:f>Sheet1!$C$2:$C$3</c:f>
              <c:numCache>
                <c:formatCode>0%</c:formatCode>
                <c:ptCount val="2"/>
                <c:pt idx="0">
                  <c:v>0.78</c:v>
                </c:pt>
                <c:pt idx="1">
                  <c:v>0.75</c:v>
                </c:pt>
              </c:numCache>
            </c:numRef>
          </c:val>
          <c:extLst>
            <c:ext xmlns:c16="http://schemas.microsoft.com/office/drawing/2014/chart" uri="{C3380CC4-5D6E-409C-BE32-E72D297353CC}">
              <c16:uniqueId val="{00000005-C163-4ED0-B229-AF3C823158FA}"/>
            </c:ext>
          </c:extLst>
        </c:ser>
        <c:ser>
          <c:idx val="2"/>
          <c:order val="2"/>
          <c:tx>
            <c:strRef>
              <c:f>Sheet1!$D$1</c:f>
              <c:strCache>
                <c:ptCount val="1"/>
                <c:pt idx="0">
                  <c:v>Don't know/Prefer not to say</c:v>
                </c:pt>
              </c:strCache>
            </c:strRef>
          </c:tx>
          <c:spPr>
            <a:solidFill>
              <a:schemeClr val="bg1">
                <a:lumMod val="50000"/>
              </a:schemeClr>
            </a:solidFill>
            <a:ln>
              <a:noFill/>
            </a:ln>
            <a:effectLst/>
          </c:spPr>
          <c:invertIfNegative val="0"/>
          <c:dPt>
            <c:idx val="0"/>
            <c:invertIfNegative val="0"/>
            <c:bubble3D val="0"/>
            <c:spPr>
              <a:solidFill>
                <a:schemeClr val="bg1">
                  <a:lumMod val="50000"/>
                </a:schemeClr>
              </a:solidFill>
              <a:ln>
                <a:noFill/>
              </a:ln>
              <a:effectLst/>
            </c:spPr>
            <c:extLst>
              <c:ext xmlns:c16="http://schemas.microsoft.com/office/drawing/2014/chart" uri="{C3380CC4-5D6E-409C-BE32-E72D297353CC}">
                <c16:uniqueId val="{00000007-C163-4ED0-B229-AF3C823158FA}"/>
              </c:ext>
            </c:extLst>
          </c:dPt>
          <c:dPt>
            <c:idx val="1"/>
            <c:invertIfNegative val="0"/>
            <c:bubble3D val="0"/>
            <c:spPr>
              <a:solidFill>
                <a:schemeClr val="bg1">
                  <a:lumMod val="65000"/>
                </a:schemeClr>
              </a:solidFill>
              <a:ln>
                <a:noFill/>
              </a:ln>
              <a:effectLst/>
            </c:spPr>
            <c:extLst>
              <c:ext xmlns:c16="http://schemas.microsoft.com/office/drawing/2014/chart" uri="{C3380CC4-5D6E-409C-BE32-E72D297353CC}">
                <c16:uniqueId val="{00000008-C163-4ED0-B229-AF3C823158F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Total 2022 (158)</c:v>
                </c:pt>
                <c:pt idx="1">
                  <c:v>Total 2019 (99)</c:v>
                </c:pt>
              </c:strCache>
            </c:strRef>
          </c:cat>
          <c:val>
            <c:numRef>
              <c:f>Sheet1!$D$2:$D$3</c:f>
              <c:numCache>
                <c:formatCode>0%</c:formatCode>
                <c:ptCount val="2"/>
                <c:pt idx="0">
                  <c:v>0.1</c:v>
                </c:pt>
                <c:pt idx="1">
                  <c:v>0.11</c:v>
                </c:pt>
              </c:numCache>
            </c:numRef>
          </c:val>
          <c:extLst>
            <c:ext xmlns:c16="http://schemas.microsoft.com/office/drawing/2014/chart" uri="{C3380CC4-5D6E-409C-BE32-E72D297353CC}">
              <c16:uniqueId val="{00000009-C163-4ED0-B229-AF3C823158FA}"/>
            </c:ext>
          </c:extLst>
        </c:ser>
        <c:dLbls>
          <c:dLblPos val="ctr"/>
          <c:showLegendKey val="0"/>
          <c:showVal val="1"/>
          <c:showCatName val="0"/>
          <c:showSerName val="0"/>
          <c:showPercent val="0"/>
          <c:showBubbleSize val="0"/>
        </c:dLbls>
        <c:gapWidth val="45"/>
        <c:overlap val="100"/>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t"/>
        <c:numFmt formatCode="0%" sourceLinked="1"/>
        <c:majorTickMark val="none"/>
        <c:minorTickMark val="none"/>
        <c:tickLblPos val="nextTo"/>
        <c:crossAx val="1383545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05520068130729"/>
          <c:y val="3.7055709333261667E-2"/>
          <c:w val="0.63211880248903773"/>
          <c:h val="0.96192129567421825"/>
        </c:manualLayout>
      </c:layout>
      <c:barChart>
        <c:barDir val="bar"/>
        <c:grouping val="stacked"/>
        <c:varyColors val="0"/>
        <c:ser>
          <c:idx val="0"/>
          <c:order val="0"/>
          <c:spPr>
            <a:solidFill>
              <a:schemeClr val="accent1"/>
            </a:solidFill>
            <a:ln>
              <a:noFill/>
            </a:ln>
            <a:effectLst/>
          </c:spPr>
          <c:invertIfNegative val="0"/>
          <c:dLbls>
            <c:dLbl>
              <c:idx val="0"/>
              <c:layout>
                <c:manualLayout>
                  <c:x val="6.584562858188017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77-44E3-9669-93038F0D8871}"/>
                </c:ext>
              </c:extLst>
            </c:dLbl>
            <c:dLbl>
              <c:idx val="1"/>
              <c:layout>
                <c:manualLayout>
                  <c:x val="7.5600536519936506E-2"/>
                  <c:y val="4.171358713890509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77-44E3-9669-93038F0D8871}"/>
                </c:ext>
              </c:extLst>
            </c:dLbl>
            <c:dLbl>
              <c:idx val="2"/>
              <c:layout>
                <c:manualLayout>
                  <c:x val="2.438726984514079E-2"/>
                  <c:y val="4.171358713890509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77-44E3-9669-93038F0D8871}"/>
                </c:ext>
              </c:extLst>
            </c:dLbl>
            <c:dLbl>
              <c:idx val="3"/>
              <c:layout>
                <c:manualLayout>
                  <c:x val="2.9264723814168957E-2"/>
                  <c:y val="8.34271742778101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E77-44E3-9669-93038F0D8871}"/>
                </c:ext>
              </c:extLst>
            </c:dLbl>
            <c:dLbl>
              <c:idx val="4"/>
              <c:layout>
                <c:manualLayout>
                  <c:x val="2.438726984514083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E77-44E3-9669-93038F0D8871}"/>
                </c:ext>
              </c:extLst>
            </c:dLbl>
            <c:dLbl>
              <c:idx val="5"/>
              <c:layout>
                <c:manualLayout>
                  <c:x val="4.389708572125346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E77-44E3-9669-93038F0D8871}"/>
                </c:ext>
              </c:extLst>
            </c:dLbl>
            <c:dLbl>
              <c:idx val="6"/>
              <c:layout>
                <c:manualLayout>
                  <c:x val="0.15851725399341543"/>
                  <c:y val="1.668543485556203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E77-44E3-9669-93038F0D887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None</c:v>
                </c:pt>
                <c:pt idx="1">
                  <c:v>Up to 1 hour</c:v>
                </c:pt>
                <c:pt idx="2">
                  <c:v>More than 1 hour, up to 2 hours</c:v>
                </c:pt>
                <c:pt idx="3">
                  <c:v>More than 2 hours, up to 5 hours</c:v>
                </c:pt>
                <c:pt idx="4">
                  <c:v>More than 5 hours, up to 8 hours</c:v>
                </c:pt>
                <c:pt idx="5">
                  <c:v>More than 8 hours</c:v>
                </c:pt>
                <c:pt idx="6">
                  <c:v>Don't know</c:v>
                </c:pt>
              </c:strCache>
            </c:strRef>
          </c:cat>
          <c:val>
            <c:numRef>
              <c:f>Sheet1!$B$2:$B$8</c:f>
              <c:numCache>
                <c:formatCode>0%</c:formatCode>
                <c:ptCount val="7"/>
                <c:pt idx="0">
                  <c:v>0.16</c:v>
                </c:pt>
                <c:pt idx="1">
                  <c:v>0.18</c:v>
                </c:pt>
                <c:pt idx="2">
                  <c:v>0.03</c:v>
                </c:pt>
                <c:pt idx="3">
                  <c:v>0.03</c:v>
                </c:pt>
                <c:pt idx="4">
                  <c:v>0.01</c:v>
                </c:pt>
                <c:pt idx="5">
                  <c:v>0.09</c:v>
                </c:pt>
                <c:pt idx="6">
                  <c:v>0.49</c:v>
                </c:pt>
              </c:numCache>
            </c:numRef>
          </c:val>
          <c:extLst>
            <c:ext xmlns:c16="http://schemas.microsoft.com/office/drawing/2014/chart" uri="{C3380CC4-5D6E-409C-BE32-E72D297353CC}">
              <c16:uniqueId val="{00000001-4FDF-451F-8B92-30A2B246E817}"/>
            </c:ext>
          </c:extLst>
        </c:ser>
        <c:ser>
          <c:idx val="1"/>
          <c:order val="1"/>
          <c:spPr>
            <a:noFill/>
            <a:ln>
              <a:noFill/>
            </a:ln>
            <a:effectLst/>
          </c:spPr>
          <c:invertIfNegative val="0"/>
          <c:dLbls>
            <c:delete val="1"/>
          </c:dLbls>
          <c:cat>
            <c:strRef>
              <c:f>Sheet1!$A$2:$A$8</c:f>
              <c:strCache>
                <c:ptCount val="7"/>
                <c:pt idx="0">
                  <c:v>None</c:v>
                </c:pt>
                <c:pt idx="1">
                  <c:v>Up to 1 hour</c:v>
                </c:pt>
                <c:pt idx="2">
                  <c:v>More than 1 hour, up to 2 hours</c:v>
                </c:pt>
                <c:pt idx="3">
                  <c:v>More than 2 hours, up to 5 hours</c:v>
                </c:pt>
                <c:pt idx="4">
                  <c:v>More than 5 hours, up to 8 hours</c:v>
                </c:pt>
                <c:pt idx="5">
                  <c:v>More than 8 hours</c:v>
                </c:pt>
                <c:pt idx="6">
                  <c:v>Don't know</c:v>
                </c:pt>
              </c:strCache>
            </c:strRef>
          </c:cat>
          <c:val>
            <c:numRef>
              <c:f>Sheet1!$C$2:$C$8</c:f>
              <c:numCache>
                <c:formatCode>0%</c:formatCode>
                <c:ptCount val="7"/>
                <c:pt idx="0">
                  <c:v>0.84</c:v>
                </c:pt>
                <c:pt idx="1">
                  <c:v>0.82000000000000006</c:v>
                </c:pt>
                <c:pt idx="2">
                  <c:v>0.97</c:v>
                </c:pt>
                <c:pt idx="3">
                  <c:v>0.97</c:v>
                </c:pt>
                <c:pt idx="4">
                  <c:v>0.99</c:v>
                </c:pt>
                <c:pt idx="5">
                  <c:v>0.91</c:v>
                </c:pt>
                <c:pt idx="6">
                  <c:v>0.51</c:v>
                </c:pt>
              </c:numCache>
            </c:numRef>
          </c:val>
          <c:extLst>
            <c:ext xmlns:c16="http://schemas.microsoft.com/office/drawing/2014/chart" uri="{C3380CC4-5D6E-409C-BE32-E72D297353CC}">
              <c16:uniqueId val="{00000000-BE77-44E3-9669-93038F0D8871}"/>
            </c:ext>
          </c:extLst>
        </c:ser>
        <c:ser>
          <c:idx val="2"/>
          <c:order val="2"/>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None</c:v>
                </c:pt>
                <c:pt idx="1">
                  <c:v>Up to 1 hour</c:v>
                </c:pt>
                <c:pt idx="2">
                  <c:v>More than 1 hour, up to 2 hours</c:v>
                </c:pt>
                <c:pt idx="3">
                  <c:v>More than 2 hours, up to 5 hours</c:v>
                </c:pt>
                <c:pt idx="4">
                  <c:v>More than 5 hours, up to 8 hours</c:v>
                </c:pt>
                <c:pt idx="5">
                  <c:v>More than 8 hours</c:v>
                </c:pt>
                <c:pt idx="6">
                  <c:v>Don't know</c:v>
                </c:pt>
              </c:strCache>
            </c:strRef>
          </c:cat>
          <c:val>
            <c:numRef>
              <c:f>Sheet1!$D$2:$D$8</c:f>
              <c:numCache>
                <c:formatCode>0%</c:formatCode>
                <c:ptCount val="7"/>
                <c:pt idx="0">
                  <c:v>0.2</c:v>
                </c:pt>
                <c:pt idx="1">
                  <c:v>0.18</c:v>
                </c:pt>
                <c:pt idx="2">
                  <c:v>0.06</c:v>
                </c:pt>
                <c:pt idx="3">
                  <c:v>7.0000000000000007E-2</c:v>
                </c:pt>
                <c:pt idx="4">
                  <c:v>0.02</c:v>
                </c:pt>
                <c:pt idx="5">
                  <c:v>0.04</c:v>
                </c:pt>
                <c:pt idx="6">
                  <c:v>0.44</c:v>
                </c:pt>
              </c:numCache>
            </c:numRef>
          </c:val>
          <c:extLst>
            <c:ext xmlns:c16="http://schemas.microsoft.com/office/drawing/2014/chart" uri="{C3380CC4-5D6E-409C-BE32-E72D297353CC}">
              <c16:uniqueId val="{00000001-BE77-44E3-9669-93038F0D8871}"/>
            </c:ext>
          </c:extLst>
        </c:ser>
        <c:dLbls>
          <c:dLblPos val="ctr"/>
          <c:showLegendKey val="0"/>
          <c:showVal val="1"/>
          <c:showCatName val="0"/>
          <c:showSerName val="0"/>
          <c:showPercent val="0"/>
          <c:showBubbleSize val="0"/>
        </c:dLbls>
        <c:gapWidth val="45"/>
        <c:overlap val="100"/>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max val="1.2"/>
        </c:scaling>
        <c:delete val="1"/>
        <c:axPos val="t"/>
        <c:numFmt formatCode="0%" sourceLinked="1"/>
        <c:majorTickMark val="out"/>
        <c:minorTickMark val="none"/>
        <c:tickLblPos val="nextTo"/>
        <c:crossAx val="1383545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Yes</c:v>
                </c:pt>
              </c:strCache>
            </c:strRef>
          </c:tx>
          <c:spPr>
            <a:solidFill>
              <a:schemeClr val="accent1"/>
            </a:solidFill>
            <a:ln>
              <a:noFill/>
            </a:ln>
            <a:effectLst/>
          </c:spPr>
          <c:invertIfNegative val="0"/>
          <c:dPt>
            <c:idx val="1"/>
            <c:invertIfNegative val="0"/>
            <c:bubble3D val="0"/>
            <c:spPr>
              <a:solidFill>
                <a:schemeClr val="bg2">
                  <a:lumMod val="60000"/>
                  <a:lumOff val="40000"/>
                </a:schemeClr>
              </a:solidFill>
              <a:ln>
                <a:noFill/>
              </a:ln>
              <a:effectLst/>
            </c:spPr>
            <c:extLst>
              <c:ext xmlns:c16="http://schemas.microsoft.com/office/drawing/2014/chart" uri="{C3380CC4-5D6E-409C-BE32-E72D297353CC}">
                <c16:uniqueId val="{00000001-783E-415E-8244-76031D37E6F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Total 2022 (172)</c:v>
                </c:pt>
                <c:pt idx="1">
                  <c:v>Total 2019 (78)</c:v>
                </c:pt>
              </c:strCache>
            </c:strRef>
          </c:cat>
          <c:val>
            <c:numRef>
              <c:f>Sheet1!$B$2:$B$3</c:f>
              <c:numCache>
                <c:formatCode>0%</c:formatCode>
                <c:ptCount val="2"/>
                <c:pt idx="0">
                  <c:v>0.27</c:v>
                </c:pt>
                <c:pt idx="1">
                  <c:v>0.35</c:v>
                </c:pt>
              </c:numCache>
            </c:numRef>
          </c:val>
          <c:extLst>
            <c:ext xmlns:c16="http://schemas.microsoft.com/office/drawing/2014/chart" uri="{C3380CC4-5D6E-409C-BE32-E72D297353CC}">
              <c16:uniqueId val="{00000002-783E-415E-8244-76031D37E6F4}"/>
            </c:ext>
          </c:extLst>
        </c:ser>
        <c:ser>
          <c:idx val="1"/>
          <c:order val="1"/>
          <c:tx>
            <c:strRef>
              <c:f>Sheet1!$C$1</c:f>
              <c:strCache>
                <c:ptCount val="1"/>
                <c:pt idx="0">
                  <c:v>No</c:v>
                </c:pt>
              </c:strCache>
            </c:strRef>
          </c:tx>
          <c:spPr>
            <a:solidFill>
              <a:schemeClr val="accent2"/>
            </a:solidFill>
            <a:ln>
              <a:noFill/>
            </a:ln>
            <a:effectLst/>
          </c:spPr>
          <c:invertIfNegative val="0"/>
          <c:dPt>
            <c:idx val="1"/>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4-783E-415E-8244-76031D37E6F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Total 2022 (172)</c:v>
                </c:pt>
                <c:pt idx="1">
                  <c:v>Total 2019 (78)</c:v>
                </c:pt>
              </c:strCache>
            </c:strRef>
          </c:cat>
          <c:val>
            <c:numRef>
              <c:f>Sheet1!$C$2:$C$3</c:f>
              <c:numCache>
                <c:formatCode>0%</c:formatCode>
                <c:ptCount val="2"/>
                <c:pt idx="0">
                  <c:v>0.65</c:v>
                </c:pt>
                <c:pt idx="1">
                  <c:v>0.57999999999999996</c:v>
                </c:pt>
              </c:numCache>
            </c:numRef>
          </c:val>
          <c:extLst>
            <c:ext xmlns:c16="http://schemas.microsoft.com/office/drawing/2014/chart" uri="{C3380CC4-5D6E-409C-BE32-E72D297353CC}">
              <c16:uniqueId val="{00000005-783E-415E-8244-76031D37E6F4}"/>
            </c:ext>
          </c:extLst>
        </c:ser>
        <c:ser>
          <c:idx val="2"/>
          <c:order val="2"/>
          <c:tx>
            <c:strRef>
              <c:f>Sheet1!$D$1</c:f>
              <c:strCache>
                <c:ptCount val="1"/>
                <c:pt idx="0">
                  <c:v>Don't know/Prefer not to say</c:v>
                </c:pt>
              </c:strCache>
            </c:strRef>
          </c:tx>
          <c:spPr>
            <a:solidFill>
              <a:schemeClr val="bg1">
                <a:lumMod val="65000"/>
              </a:schemeClr>
            </a:solidFill>
            <a:ln>
              <a:noFill/>
            </a:ln>
            <a:effectLst/>
          </c:spPr>
          <c:invertIfNegative val="0"/>
          <c:dPt>
            <c:idx val="0"/>
            <c:invertIfNegative val="0"/>
            <c:bubble3D val="0"/>
            <c:spPr>
              <a:solidFill>
                <a:schemeClr val="bg1">
                  <a:lumMod val="50000"/>
                </a:schemeClr>
              </a:solidFill>
              <a:ln>
                <a:noFill/>
              </a:ln>
              <a:effectLst/>
            </c:spPr>
            <c:extLst>
              <c:ext xmlns:c16="http://schemas.microsoft.com/office/drawing/2014/chart" uri="{C3380CC4-5D6E-409C-BE32-E72D297353CC}">
                <c16:uniqueId val="{00000007-783E-415E-8244-76031D37E6F4}"/>
              </c:ext>
            </c:extLst>
          </c:dPt>
          <c:dPt>
            <c:idx val="1"/>
            <c:invertIfNegative val="0"/>
            <c:bubble3D val="0"/>
            <c:spPr>
              <a:solidFill>
                <a:schemeClr val="bg1">
                  <a:lumMod val="65000"/>
                </a:schemeClr>
              </a:solidFill>
              <a:ln>
                <a:noFill/>
              </a:ln>
              <a:effectLst/>
            </c:spPr>
            <c:extLst>
              <c:ext xmlns:c16="http://schemas.microsoft.com/office/drawing/2014/chart" uri="{C3380CC4-5D6E-409C-BE32-E72D297353CC}">
                <c16:uniqueId val="{00000009-783E-415E-8244-76031D37E6F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Total 2022 (172)</c:v>
                </c:pt>
                <c:pt idx="1">
                  <c:v>Total 2019 (78)</c:v>
                </c:pt>
              </c:strCache>
            </c:strRef>
          </c:cat>
          <c:val>
            <c:numRef>
              <c:f>Sheet1!$D$2:$D$3</c:f>
              <c:numCache>
                <c:formatCode>0%</c:formatCode>
                <c:ptCount val="2"/>
                <c:pt idx="0">
                  <c:v>0.08</c:v>
                </c:pt>
                <c:pt idx="1">
                  <c:v>7.0000000000000007E-2</c:v>
                </c:pt>
              </c:numCache>
            </c:numRef>
          </c:val>
          <c:extLst>
            <c:ext xmlns:c16="http://schemas.microsoft.com/office/drawing/2014/chart" uri="{C3380CC4-5D6E-409C-BE32-E72D297353CC}">
              <c16:uniqueId val="{0000000A-783E-415E-8244-76031D37E6F4}"/>
            </c:ext>
          </c:extLst>
        </c:ser>
        <c:dLbls>
          <c:dLblPos val="ctr"/>
          <c:showLegendKey val="0"/>
          <c:showVal val="1"/>
          <c:showCatName val="0"/>
          <c:showSerName val="0"/>
          <c:showPercent val="0"/>
          <c:showBubbleSize val="0"/>
        </c:dLbls>
        <c:gapWidth val="45"/>
        <c:overlap val="100"/>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t"/>
        <c:numFmt formatCode="0%" sourceLinked="1"/>
        <c:majorTickMark val="none"/>
        <c:minorTickMark val="none"/>
        <c:tickLblPos val="nextTo"/>
        <c:crossAx val="1383545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Sheet1!$B$1</c:f>
              <c:strCache>
                <c:ptCount val="1"/>
                <c:pt idx="0">
                  <c:v>Designated library area in an open plan space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Special (36)</c:v>
                </c:pt>
                <c:pt idx="1">
                  <c:v>LA maintained (775)</c:v>
                </c:pt>
                <c:pt idx="2">
                  <c:v>Independent (81)</c:v>
                </c:pt>
                <c:pt idx="3">
                  <c:v>Free School (36)</c:v>
                </c:pt>
                <c:pt idx="4">
                  <c:v>Academy (286)</c:v>
                </c:pt>
                <c:pt idx="6">
                  <c:v>England (1239)</c:v>
                </c:pt>
              </c:strCache>
            </c:strRef>
          </c:cat>
          <c:val>
            <c:numRef>
              <c:f>Sheet1!$B$2:$B$8</c:f>
              <c:numCache>
                <c:formatCode>0%</c:formatCode>
                <c:ptCount val="7"/>
                <c:pt idx="0">
                  <c:v>0.28999999999999998</c:v>
                </c:pt>
                <c:pt idx="1">
                  <c:v>0.38</c:v>
                </c:pt>
                <c:pt idx="2">
                  <c:v>0.18</c:v>
                </c:pt>
                <c:pt idx="3">
                  <c:v>0.63</c:v>
                </c:pt>
                <c:pt idx="4">
                  <c:v>0.4</c:v>
                </c:pt>
                <c:pt idx="6">
                  <c:v>0.37</c:v>
                </c:pt>
              </c:numCache>
            </c:numRef>
          </c:val>
          <c:extLst>
            <c:ext xmlns:c16="http://schemas.microsoft.com/office/drawing/2014/chart" uri="{C3380CC4-5D6E-409C-BE32-E72D297353CC}">
              <c16:uniqueId val="{00000000-D858-4B6F-83C5-4F18C72D6A97}"/>
            </c:ext>
          </c:extLst>
        </c:ser>
        <c:ser>
          <c:idx val="1"/>
          <c:order val="1"/>
          <c:tx>
            <c:strRef>
              <c:f>Sheet1!$C$1</c:f>
              <c:strCache>
                <c:ptCount val="1"/>
                <c:pt idx="0">
                  <c:v>Designated library in a separate room/classroom/floor/building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Special (36)</c:v>
                </c:pt>
                <c:pt idx="1">
                  <c:v>LA maintained (775)</c:v>
                </c:pt>
                <c:pt idx="2">
                  <c:v>Independent (81)</c:v>
                </c:pt>
                <c:pt idx="3">
                  <c:v>Free School (36)</c:v>
                </c:pt>
                <c:pt idx="4">
                  <c:v>Academy (286)</c:v>
                </c:pt>
                <c:pt idx="6">
                  <c:v>England (1239)</c:v>
                </c:pt>
              </c:strCache>
            </c:strRef>
          </c:cat>
          <c:val>
            <c:numRef>
              <c:f>Sheet1!$C$2:$C$8</c:f>
              <c:numCache>
                <c:formatCode>0%</c:formatCode>
                <c:ptCount val="7"/>
                <c:pt idx="0">
                  <c:v>0.71</c:v>
                </c:pt>
                <c:pt idx="1">
                  <c:v>0.61</c:v>
                </c:pt>
                <c:pt idx="2">
                  <c:v>0.82</c:v>
                </c:pt>
                <c:pt idx="3">
                  <c:v>0.37</c:v>
                </c:pt>
                <c:pt idx="4">
                  <c:v>0.59</c:v>
                </c:pt>
                <c:pt idx="6">
                  <c:v>0.63</c:v>
                </c:pt>
              </c:numCache>
            </c:numRef>
          </c:val>
          <c:extLst>
            <c:ext xmlns:c16="http://schemas.microsoft.com/office/drawing/2014/chart" uri="{C3380CC4-5D6E-409C-BE32-E72D297353CC}">
              <c16:uniqueId val="{00000001-D858-4B6F-83C5-4F18C72D6A97}"/>
            </c:ext>
          </c:extLst>
        </c:ser>
        <c:dLbls>
          <c:dLblPos val="ctr"/>
          <c:showLegendKey val="0"/>
          <c:showVal val="1"/>
          <c:showCatName val="0"/>
          <c:showSerName val="0"/>
          <c:showPercent val="0"/>
          <c:showBubbleSize val="0"/>
        </c:dLbls>
        <c:gapWidth val="45"/>
        <c:overlap val="100"/>
        <c:axId val="1383545119"/>
        <c:axId val="1383548031"/>
      </c:barChart>
      <c:catAx>
        <c:axId val="13835451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b"/>
        <c:numFmt formatCode="0%" sourceLinked="1"/>
        <c:majorTickMark val="none"/>
        <c:minorTickMark val="none"/>
        <c:tickLblPos val="nextTo"/>
        <c:crossAx val="1383545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05520068130729"/>
          <c:y val="8.8532808398950093E-3"/>
          <c:w val="0.63211880248903773"/>
          <c:h val="0.99012388451443567"/>
        </c:manualLayout>
      </c:layout>
      <c:barChart>
        <c:barDir val="bar"/>
        <c:grouping val="stacked"/>
        <c:varyColors val="0"/>
        <c:ser>
          <c:idx val="0"/>
          <c:order val="0"/>
          <c:spPr>
            <a:solidFill>
              <a:schemeClr val="accent1"/>
            </a:solidFill>
            <a:ln>
              <a:noFill/>
            </a:ln>
            <a:effectLst/>
          </c:spPr>
          <c:invertIfNegative val="0"/>
          <c:dLbls>
            <c:dLbl>
              <c:idx val="0"/>
              <c:layout>
                <c:manualLayout>
                  <c:x val="0.26338251432752119"/>
                  <c:y val="3.8194003224059981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22F-4C0A-BFA3-EF7F01B892EC}"/>
                </c:ext>
              </c:extLst>
            </c:dLbl>
            <c:dLbl>
              <c:idx val="1"/>
              <c:layout>
                <c:manualLayout>
                  <c:x val="0.2365565174978661"/>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2F-4C0A-BFA3-EF7F01B892EC}"/>
                </c:ext>
              </c:extLst>
            </c:dLbl>
            <c:dLbl>
              <c:idx val="2"/>
              <c:layout>
                <c:manualLayout>
                  <c:x val="0.22924033654432377"/>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22F-4C0A-BFA3-EF7F01B892EC}"/>
                </c:ext>
              </c:extLst>
            </c:dLbl>
            <c:dLbl>
              <c:idx val="3"/>
              <c:layout>
                <c:manualLayout>
                  <c:x val="0.1585172539934154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22F-4C0A-BFA3-EF7F01B892EC}"/>
                </c:ext>
              </c:extLst>
            </c:dLbl>
            <c:dLbl>
              <c:idx val="4"/>
              <c:layout>
                <c:manualLayout>
                  <c:x val="0.12437507621021826"/>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22F-4C0A-BFA3-EF7F01B892EC}"/>
                </c:ext>
              </c:extLst>
            </c:dLbl>
            <c:dLbl>
              <c:idx val="5"/>
              <c:layout>
                <c:manualLayout>
                  <c:x val="3.1703450798683044E-2"/>
                  <c:y val="3.33333333333333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22F-4C0A-BFA3-EF7F01B892EC}"/>
                </c:ext>
              </c:extLst>
            </c:dLbl>
            <c:dLbl>
              <c:idx val="6"/>
              <c:layout>
                <c:manualLayout>
                  <c:x val="2.43872698451407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22F-4C0A-BFA3-EF7F01B892EC}"/>
                </c:ext>
              </c:extLst>
            </c:dLbl>
            <c:dLbl>
              <c:idx val="7"/>
              <c:layout>
                <c:manualLayout>
                  <c:x val="2.194854286062675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22F-4C0A-BFA3-EF7F01B892EC}"/>
                </c:ext>
              </c:extLst>
            </c:dLbl>
            <c:dLbl>
              <c:idx val="8"/>
              <c:layout>
                <c:manualLayout>
                  <c:x val="1.9509815876112623E-2"/>
                  <c:y val="-3.33333333333333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22F-4C0A-BFA3-EF7F01B892EC}"/>
                </c:ext>
              </c:extLst>
            </c:dLbl>
            <c:dLbl>
              <c:idx val="9"/>
              <c:layout>
                <c:manualLayout>
                  <c:x val="2.438726984514079E-2"/>
                  <c:y val="1.2222081031699194E-16"/>
                </c:manualLayout>
              </c:layout>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A5F-4B64-A40C-F16F9A9372D3}"/>
                </c:ext>
              </c:extLst>
            </c:dLbl>
            <c:dLbl>
              <c:idx val="10"/>
              <c:layout>
                <c:manualLayout>
                  <c:x val="3.1703450798683044E-2"/>
                  <c:y val="-1.3123359580052494E-7"/>
                </c:manualLayout>
              </c:layout>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layout>
                    <c:manualLayout>
                      <c:w val="5.3444605852752736E-2"/>
                      <c:h val="4.6616797900262456E-2"/>
                    </c:manualLayout>
                  </c15:layout>
                  <c15:showDataLabelsRange val="0"/>
                </c:ext>
                <c:ext xmlns:c16="http://schemas.microsoft.com/office/drawing/2014/chart" uri="{C3380CC4-5D6E-409C-BE32-E72D297353CC}">
                  <c16:uniqueId val="{00000002-DA5F-4B64-A40C-F16F9A9372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Laptops</c:v>
                </c:pt>
                <c:pt idx="1">
                  <c:v>Tablets</c:v>
                </c:pt>
                <c:pt idx="2">
                  <c:v>Smart Boards</c:v>
                </c:pt>
                <c:pt idx="3">
                  <c:v>Desktop Computers</c:v>
                </c:pt>
                <c:pt idx="4">
                  <c:v>Projectors</c:v>
                </c:pt>
                <c:pt idx="5">
                  <c:v>E-readers</c:v>
                </c:pt>
                <c:pt idx="6">
                  <c:v>'Bring Your Own Device' (BYOD)</c:v>
                </c:pt>
                <c:pt idx="7">
                  <c:v>Other</c:v>
                </c:pt>
                <c:pt idx="8">
                  <c:v>None</c:v>
                </c:pt>
                <c:pt idx="9">
                  <c:v>Don't know</c:v>
                </c:pt>
                <c:pt idx="10">
                  <c:v>Prefer not to say</c:v>
                </c:pt>
              </c:strCache>
            </c:strRef>
          </c:cat>
          <c:val>
            <c:numRef>
              <c:f>Sheet1!$B$2:$B$12</c:f>
              <c:numCache>
                <c:formatCode>0%</c:formatCode>
                <c:ptCount val="11"/>
                <c:pt idx="0">
                  <c:v>0.9</c:v>
                </c:pt>
                <c:pt idx="1">
                  <c:v>0.81</c:v>
                </c:pt>
                <c:pt idx="2">
                  <c:v>0.77</c:v>
                </c:pt>
                <c:pt idx="3">
                  <c:v>0.53</c:v>
                </c:pt>
                <c:pt idx="4">
                  <c:v>0.39</c:v>
                </c:pt>
                <c:pt idx="5">
                  <c:v>7.0000000000000007E-2</c:v>
                </c:pt>
                <c:pt idx="6">
                  <c:v>0.03</c:v>
                </c:pt>
                <c:pt idx="7">
                  <c:v>0.01</c:v>
                </c:pt>
                <c:pt idx="8">
                  <c:v>0.01</c:v>
                </c:pt>
                <c:pt idx="9" formatCode="0.00%">
                  <c:v>4.0000000000000001E-3</c:v>
                </c:pt>
                <c:pt idx="10" formatCode="0.00%">
                  <c:v>4.0000000000000001E-3</c:v>
                </c:pt>
              </c:numCache>
            </c:numRef>
          </c:val>
          <c:extLst>
            <c:ext xmlns:c16="http://schemas.microsoft.com/office/drawing/2014/chart" uri="{C3380CC4-5D6E-409C-BE32-E72D297353CC}">
              <c16:uniqueId val="{00000000-DA5F-4B64-A40C-F16F9A9372D3}"/>
            </c:ext>
          </c:extLst>
        </c:ser>
        <c:ser>
          <c:idx val="1"/>
          <c:order val="1"/>
          <c:spPr>
            <a:noFill/>
            <a:ln>
              <a:noFill/>
            </a:ln>
            <a:effectLst/>
          </c:spPr>
          <c:invertIfNegative val="0"/>
          <c:dLbls>
            <c:delete val="1"/>
          </c:dLbls>
          <c:cat>
            <c:strRef>
              <c:f>Sheet1!$A$2:$A$12</c:f>
              <c:strCache>
                <c:ptCount val="11"/>
                <c:pt idx="0">
                  <c:v>Laptops</c:v>
                </c:pt>
                <c:pt idx="1">
                  <c:v>Tablets</c:v>
                </c:pt>
                <c:pt idx="2">
                  <c:v>Smart Boards</c:v>
                </c:pt>
                <c:pt idx="3">
                  <c:v>Desktop Computers</c:v>
                </c:pt>
                <c:pt idx="4">
                  <c:v>Projectors</c:v>
                </c:pt>
                <c:pt idx="5">
                  <c:v>E-readers</c:v>
                </c:pt>
                <c:pt idx="6">
                  <c:v>'Bring Your Own Device' (BYOD)</c:v>
                </c:pt>
                <c:pt idx="7">
                  <c:v>Other</c:v>
                </c:pt>
                <c:pt idx="8">
                  <c:v>None</c:v>
                </c:pt>
                <c:pt idx="9">
                  <c:v>Don't know</c:v>
                </c:pt>
                <c:pt idx="10">
                  <c:v>Prefer not to say</c:v>
                </c:pt>
              </c:strCache>
            </c:strRef>
          </c:cat>
          <c:val>
            <c:numRef>
              <c:f>Sheet1!$C$2:$C$12</c:f>
              <c:numCache>
                <c:formatCode>0%</c:formatCode>
                <c:ptCount val="11"/>
                <c:pt idx="0">
                  <c:v>9.9999999999999978E-2</c:v>
                </c:pt>
                <c:pt idx="1">
                  <c:v>0.18999999999999995</c:v>
                </c:pt>
                <c:pt idx="2">
                  <c:v>0.22999999999999998</c:v>
                </c:pt>
                <c:pt idx="3">
                  <c:v>0.47</c:v>
                </c:pt>
                <c:pt idx="4">
                  <c:v>0.61</c:v>
                </c:pt>
                <c:pt idx="5">
                  <c:v>0.92999999999999994</c:v>
                </c:pt>
                <c:pt idx="6">
                  <c:v>0.97</c:v>
                </c:pt>
                <c:pt idx="7">
                  <c:v>0.99</c:v>
                </c:pt>
                <c:pt idx="8">
                  <c:v>0.99</c:v>
                </c:pt>
                <c:pt idx="9">
                  <c:v>0.996</c:v>
                </c:pt>
                <c:pt idx="10">
                  <c:v>0.996</c:v>
                </c:pt>
              </c:numCache>
            </c:numRef>
          </c:val>
          <c:extLst>
            <c:ext xmlns:c16="http://schemas.microsoft.com/office/drawing/2014/chart" uri="{C3380CC4-5D6E-409C-BE32-E72D297353CC}">
              <c16:uniqueId val="{00000000-022F-4C0A-BFA3-EF7F01B892EC}"/>
            </c:ext>
          </c:extLst>
        </c:ser>
        <c:ser>
          <c:idx val="2"/>
          <c:order val="2"/>
          <c:spPr>
            <a:noFill/>
            <a:ln>
              <a:noFill/>
            </a:ln>
            <a:effectLst/>
          </c:spPr>
          <c:invertIfNegative val="0"/>
          <c:dLbls>
            <c:dLbl>
              <c:idx val="9"/>
              <c:tx>
                <c:rich>
                  <a:bodyPr/>
                  <a:lstStyle/>
                  <a:p>
                    <a:r>
                      <a:rPr lang="en-US"/>
                      <a:t>*%</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022F-4C0A-BFA3-EF7F01B892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Laptops</c:v>
                </c:pt>
                <c:pt idx="1">
                  <c:v>Tablets</c:v>
                </c:pt>
                <c:pt idx="2">
                  <c:v>Smart Boards</c:v>
                </c:pt>
                <c:pt idx="3">
                  <c:v>Desktop Computers</c:v>
                </c:pt>
                <c:pt idx="4">
                  <c:v>Projectors</c:v>
                </c:pt>
                <c:pt idx="5">
                  <c:v>E-readers</c:v>
                </c:pt>
                <c:pt idx="6">
                  <c:v>'Bring Your Own Device' (BYOD)</c:v>
                </c:pt>
                <c:pt idx="7">
                  <c:v>Other</c:v>
                </c:pt>
                <c:pt idx="8">
                  <c:v>None</c:v>
                </c:pt>
                <c:pt idx="9">
                  <c:v>Don't know</c:v>
                </c:pt>
                <c:pt idx="10">
                  <c:v>Prefer not to say</c:v>
                </c:pt>
              </c:strCache>
            </c:strRef>
          </c:cat>
          <c:val>
            <c:numRef>
              <c:f>Sheet1!$D$2:$D$12</c:f>
              <c:numCache>
                <c:formatCode>0%</c:formatCode>
                <c:ptCount val="11"/>
                <c:pt idx="0">
                  <c:v>0.91</c:v>
                </c:pt>
                <c:pt idx="1">
                  <c:v>0.9</c:v>
                </c:pt>
                <c:pt idx="2">
                  <c:v>0.88</c:v>
                </c:pt>
                <c:pt idx="3">
                  <c:v>0.72</c:v>
                </c:pt>
                <c:pt idx="4">
                  <c:v>0.63</c:v>
                </c:pt>
                <c:pt idx="5">
                  <c:v>0.1</c:v>
                </c:pt>
                <c:pt idx="6">
                  <c:v>0.01</c:v>
                </c:pt>
                <c:pt idx="7">
                  <c:v>0</c:v>
                </c:pt>
                <c:pt idx="8">
                  <c:v>0.01</c:v>
                </c:pt>
                <c:pt idx="9" formatCode="0.00%">
                  <c:v>4.0000000000000001E-3</c:v>
                </c:pt>
                <c:pt idx="10">
                  <c:v>0</c:v>
                </c:pt>
              </c:numCache>
            </c:numRef>
          </c:val>
          <c:extLst>
            <c:ext xmlns:c16="http://schemas.microsoft.com/office/drawing/2014/chart" uri="{C3380CC4-5D6E-409C-BE32-E72D297353CC}">
              <c16:uniqueId val="{00000001-022F-4C0A-BFA3-EF7F01B892EC}"/>
            </c:ext>
          </c:extLst>
        </c:ser>
        <c:dLbls>
          <c:dLblPos val="ctr"/>
          <c:showLegendKey val="0"/>
          <c:showVal val="1"/>
          <c:showCatName val="0"/>
          <c:showSerName val="0"/>
          <c:showPercent val="0"/>
          <c:showBubbleSize val="0"/>
        </c:dLbls>
        <c:gapWidth val="45"/>
        <c:overlap val="100"/>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max val="1.2"/>
        </c:scaling>
        <c:delete val="1"/>
        <c:axPos val="t"/>
        <c:numFmt formatCode="0%" sourceLinked="1"/>
        <c:majorTickMark val="out"/>
        <c:minorTickMark val="none"/>
        <c:tickLblPos val="nextTo"/>
        <c:crossAx val="1383545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105520068130729"/>
          <c:y val="5.8881826748738986E-2"/>
          <c:w val="0.63211880248903773"/>
          <c:h val="0.9400950381384211"/>
        </c:manualLayout>
      </c:layout>
      <c:barChart>
        <c:barDir val="bar"/>
        <c:grouping val="clustered"/>
        <c:varyColors val="0"/>
        <c:ser>
          <c:idx val="0"/>
          <c:order val="0"/>
          <c:tx>
            <c:strRef>
              <c:f>Sheet1!$B$1</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Strongly agree </c:v>
                </c:pt>
                <c:pt idx="1">
                  <c:v>Agree </c:v>
                </c:pt>
                <c:pt idx="2">
                  <c:v>Neither agree nor disagree </c:v>
                </c:pt>
                <c:pt idx="3">
                  <c:v>Disagree </c:v>
                </c:pt>
                <c:pt idx="4">
                  <c:v>Strongly disagree </c:v>
                </c:pt>
                <c:pt idx="5">
                  <c:v>Don't know</c:v>
                </c:pt>
                <c:pt idx="7">
                  <c:v>Summary: Agree</c:v>
                </c:pt>
                <c:pt idx="8">
                  <c:v>Summary: Disagree</c:v>
                </c:pt>
              </c:strCache>
            </c:strRef>
          </c:cat>
          <c:val>
            <c:numRef>
              <c:f>Sheet1!$B$2:$B$10</c:f>
              <c:numCache>
                <c:formatCode>0%</c:formatCode>
                <c:ptCount val="9"/>
                <c:pt idx="0">
                  <c:v>0.17</c:v>
                </c:pt>
                <c:pt idx="1">
                  <c:v>0.32</c:v>
                </c:pt>
                <c:pt idx="2">
                  <c:v>0.21</c:v>
                </c:pt>
                <c:pt idx="3">
                  <c:v>0.2</c:v>
                </c:pt>
                <c:pt idx="4">
                  <c:v>7.0000000000000007E-2</c:v>
                </c:pt>
                <c:pt idx="5">
                  <c:v>0.02</c:v>
                </c:pt>
                <c:pt idx="7">
                  <c:v>0.49</c:v>
                </c:pt>
                <c:pt idx="8">
                  <c:v>0.27</c:v>
                </c:pt>
              </c:numCache>
            </c:numRef>
          </c:val>
          <c:extLst>
            <c:ext xmlns:c16="http://schemas.microsoft.com/office/drawing/2014/chart" uri="{C3380CC4-5D6E-409C-BE32-E72D297353CC}">
              <c16:uniqueId val="{00000000-8BE1-4321-8E85-4B783143CE63}"/>
            </c:ext>
          </c:extLst>
        </c:ser>
        <c:dLbls>
          <c:dLblPos val="ctr"/>
          <c:showLegendKey val="0"/>
          <c:showVal val="1"/>
          <c:showCatName val="0"/>
          <c:showSerName val="0"/>
          <c:showPercent val="0"/>
          <c:showBubbleSize val="0"/>
        </c:dLbls>
        <c:gapWidth val="45"/>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max val="1"/>
        </c:scaling>
        <c:delete val="1"/>
        <c:axPos val="t"/>
        <c:numFmt formatCode="0%" sourceLinked="1"/>
        <c:majorTickMark val="out"/>
        <c:minorTickMark val="none"/>
        <c:tickLblPos val="nextTo"/>
        <c:crossAx val="1383545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Yes</c:v>
                </c:pt>
              </c:strCache>
            </c:strRef>
          </c:tx>
          <c:spPr>
            <a:solidFill>
              <a:schemeClr val="accent1"/>
            </a:solidFill>
            <a:ln>
              <a:noFill/>
            </a:ln>
            <a:effectLst/>
          </c:spPr>
          <c:invertIfNegative val="0"/>
          <c:dPt>
            <c:idx val="1"/>
            <c:invertIfNegative val="0"/>
            <c:bubble3D val="0"/>
            <c:spPr>
              <a:solidFill>
                <a:schemeClr val="bg2">
                  <a:lumMod val="60000"/>
                  <a:lumOff val="40000"/>
                </a:schemeClr>
              </a:solidFill>
              <a:ln>
                <a:noFill/>
              </a:ln>
              <a:effectLst/>
            </c:spPr>
            <c:extLst>
              <c:ext xmlns:c16="http://schemas.microsoft.com/office/drawing/2014/chart" uri="{C3380CC4-5D6E-409C-BE32-E72D297353CC}">
                <c16:uniqueId val="{00000001-8368-49F4-97A4-4E0D2F564F9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Total 2022 (272)</c:v>
                </c:pt>
                <c:pt idx="1">
                  <c:v>Total 2019 (155)</c:v>
                </c:pt>
              </c:strCache>
            </c:strRef>
          </c:cat>
          <c:val>
            <c:numRef>
              <c:f>Sheet1!$B$2:$B$3</c:f>
              <c:numCache>
                <c:formatCode>0%</c:formatCode>
                <c:ptCount val="2"/>
                <c:pt idx="0">
                  <c:v>0.4</c:v>
                </c:pt>
                <c:pt idx="1">
                  <c:v>0.56000000000000005</c:v>
                </c:pt>
              </c:numCache>
            </c:numRef>
          </c:val>
          <c:extLst>
            <c:ext xmlns:c16="http://schemas.microsoft.com/office/drawing/2014/chart" uri="{C3380CC4-5D6E-409C-BE32-E72D297353CC}">
              <c16:uniqueId val="{00000002-8368-49F4-97A4-4E0D2F564F9B}"/>
            </c:ext>
          </c:extLst>
        </c:ser>
        <c:ser>
          <c:idx val="1"/>
          <c:order val="1"/>
          <c:tx>
            <c:strRef>
              <c:f>Sheet1!$C$1</c:f>
              <c:strCache>
                <c:ptCount val="1"/>
                <c:pt idx="0">
                  <c:v>No</c:v>
                </c:pt>
              </c:strCache>
            </c:strRef>
          </c:tx>
          <c:spPr>
            <a:solidFill>
              <a:schemeClr val="accent2"/>
            </a:solidFill>
            <a:ln>
              <a:noFill/>
            </a:ln>
            <a:effectLst/>
          </c:spPr>
          <c:invertIfNegative val="0"/>
          <c:dPt>
            <c:idx val="1"/>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4-8368-49F4-97A4-4E0D2F564F9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Total 2022 (272)</c:v>
                </c:pt>
                <c:pt idx="1">
                  <c:v>Total 2019 (155)</c:v>
                </c:pt>
              </c:strCache>
            </c:strRef>
          </c:cat>
          <c:val>
            <c:numRef>
              <c:f>Sheet1!$C$2:$C$3</c:f>
              <c:numCache>
                <c:formatCode>0%</c:formatCode>
                <c:ptCount val="2"/>
                <c:pt idx="0">
                  <c:v>0.56999999999999995</c:v>
                </c:pt>
                <c:pt idx="1">
                  <c:v>0.43</c:v>
                </c:pt>
              </c:numCache>
            </c:numRef>
          </c:val>
          <c:extLst>
            <c:ext xmlns:c16="http://schemas.microsoft.com/office/drawing/2014/chart" uri="{C3380CC4-5D6E-409C-BE32-E72D297353CC}">
              <c16:uniqueId val="{00000005-8368-49F4-97A4-4E0D2F564F9B}"/>
            </c:ext>
          </c:extLst>
        </c:ser>
        <c:ser>
          <c:idx val="2"/>
          <c:order val="2"/>
          <c:tx>
            <c:strRef>
              <c:f>Sheet1!$D$1</c:f>
              <c:strCache>
                <c:ptCount val="1"/>
                <c:pt idx="0">
                  <c:v>Don't know</c:v>
                </c:pt>
              </c:strCache>
            </c:strRef>
          </c:tx>
          <c:spPr>
            <a:solidFill>
              <a:schemeClr val="bg1">
                <a:lumMod val="65000"/>
              </a:schemeClr>
            </a:solidFill>
            <a:ln>
              <a:noFill/>
            </a:ln>
            <a:effectLst/>
          </c:spPr>
          <c:invertIfNegative val="0"/>
          <c:dPt>
            <c:idx val="0"/>
            <c:invertIfNegative val="0"/>
            <c:bubble3D val="0"/>
            <c:spPr>
              <a:solidFill>
                <a:schemeClr val="bg1">
                  <a:lumMod val="50000"/>
                </a:schemeClr>
              </a:solidFill>
              <a:ln>
                <a:noFill/>
              </a:ln>
              <a:effectLst/>
            </c:spPr>
            <c:extLst>
              <c:ext xmlns:c16="http://schemas.microsoft.com/office/drawing/2014/chart" uri="{C3380CC4-5D6E-409C-BE32-E72D297353CC}">
                <c16:uniqueId val="{00000007-8368-49F4-97A4-4E0D2F564F9B}"/>
              </c:ext>
            </c:extLst>
          </c:dPt>
          <c:dPt>
            <c:idx val="1"/>
            <c:invertIfNegative val="0"/>
            <c:bubble3D val="0"/>
            <c:spPr>
              <a:solidFill>
                <a:schemeClr val="bg1">
                  <a:lumMod val="65000"/>
                </a:schemeClr>
              </a:solidFill>
              <a:ln>
                <a:noFill/>
              </a:ln>
              <a:effectLst/>
            </c:spPr>
            <c:extLst>
              <c:ext xmlns:c16="http://schemas.microsoft.com/office/drawing/2014/chart" uri="{C3380CC4-5D6E-409C-BE32-E72D297353CC}">
                <c16:uniqueId val="{00000009-8368-49F4-97A4-4E0D2F564F9B}"/>
              </c:ext>
            </c:extLst>
          </c:dPt>
          <c:dLbls>
            <c:dLbl>
              <c:idx val="1"/>
              <c:layout>
                <c:manualLayout>
                  <c:x val="-9.9960015993602568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368-49F4-97A4-4E0D2F564F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Total 2022 (272)</c:v>
                </c:pt>
                <c:pt idx="1">
                  <c:v>Total 2019 (155)</c:v>
                </c:pt>
              </c:strCache>
            </c:strRef>
          </c:cat>
          <c:val>
            <c:numRef>
              <c:f>Sheet1!$D$2:$D$3</c:f>
              <c:numCache>
                <c:formatCode>0%</c:formatCode>
                <c:ptCount val="2"/>
                <c:pt idx="0">
                  <c:v>0.03</c:v>
                </c:pt>
                <c:pt idx="1">
                  <c:v>0.01</c:v>
                </c:pt>
              </c:numCache>
            </c:numRef>
          </c:val>
          <c:extLst>
            <c:ext xmlns:c16="http://schemas.microsoft.com/office/drawing/2014/chart" uri="{C3380CC4-5D6E-409C-BE32-E72D297353CC}">
              <c16:uniqueId val="{0000000A-8368-49F4-97A4-4E0D2F564F9B}"/>
            </c:ext>
          </c:extLst>
        </c:ser>
        <c:dLbls>
          <c:dLblPos val="ctr"/>
          <c:showLegendKey val="0"/>
          <c:showVal val="1"/>
          <c:showCatName val="0"/>
          <c:showSerName val="0"/>
          <c:showPercent val="0"/>
          <c:showBubbleSize val="0"/>
        </c:dLbls>
        <c:gapWidth val="45"/>
        <c:overlap val="100"/>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t"/>
        <c:numFmt formatCode="0%" sourceLinked="1"/>
        <c:majorTickMark val="none"/>
        <c:minorTickMark val="none"/>
        <c:tickLblPos val="nextTo"/>
        <c:crossAx val="1383545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105520068130729"/>
          <c:y val="5.5199475065616796E-3"/>
          <c:w val="0.63211880248903773"/>
          <c:h val="0.99345721784776886"/>
        </c:manualLayout>
      </c:layout>
      <c:barChart>
        <c:barDir val="bar"/>
        <c:grouping val="clustered"/>
        <c:varyColors val="0"/>
        <c:ser>
          <c:idx val="0"/>
          <c:order val="0"/>
          <c:tx>
            <c:strRef>
              <c:f>Sheet1!$B$1</c:f>
              <c:strCache>
                <c:ptCount val="1"/>
                <c:pt idx="0">
                  <c:v>Yes</c:v>
                </c:pt>
              </c:strCache>
            </c:strRef>
          </c:tx>
          <c:spPr>
            <a:solidFill>
              <a:schemeClr val="accent1"/>
            </a:solidFill>
            <a:ln>
              <a:noFill/>
            </a:ln>
            <a:effectLst/>
          </c:spPr>
          <c:invertIfNegative val="0"/>
          <c:dLbls>
            <c:dLbl>
              <c:idx val="9"/>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A59-4F3F-9F98-FBB2FFBC6DCB}"/>
                </c:ext>
              </c:extLst>
            </c:dLbl>
            <c:dLbl>
              <c:idx val="10"/>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A59-4F3F-9F98-FBB2FFBC6D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Support reading for pleasure</c:v>
                </c:pt>
                <c:pt idx="1">
                  <c:v>Encourage creative writing</c:v>
                </c:pt>
                <c:pt idx="2">
                  <c:v>Support English curriculum</c:v>
                </c:pt>
                <c:pt idx="3">
                  <c:v>Generate awareness of creative careers</c:v>
                </c:pt>
                <c:pt idx="4">
                  <c:v>Support pupils' well-being</c:v>
                </c:pt>
                <c:pt idx="5">
                  <c:v>Support wider curriculum (e.g. PSHE, wellbeing)</c:v>
                </c:pt>
                <c:pt idx="6">
                  <c:v>Other</c:v>
                </c:pt>
              </c:strCache>
            </c:strRef>
          </c:cat>
          <c:val>
            <c:numRef>
              <c:f>Sheet1!$B$2:$B$8</c:f>
              <c:numCache>
                <c:formatCode>0%</c:formatCode>
                <c:ptCount val="7"/>
                <c:pt idx="0">
                  <c:v>0.81</c:v>
                </c:pt>
                <c:pt idx="1">
                  <c:v>0.6</c:v>
                </c:pt>
                <c:pt idx="2">
                  <c:v>0.46</c:v>
                </c:pt>
                <c:pt idx="3">
                  <c:v>0.31</c:v>
                </c:pt>
                <c:pt idx="4">
                  <c:v>0.19</c:v>
                </c:pt>
                <c:pt idx="5">
                  <c:v>0.18</c:v>
                </c:pt>
                <c:pt idx="6">
                  <c:v>0.1</c:v>
                </c:pt>
              </c:numCache>
            </c:numRef>
          </c:val>
          <c:extLst>
            <c:ext xmlns:c16="http://schemas.microsoft.com/office/drawing/2014/chart" uri="{C3380CC4-5D6E-409C-BE32-E72D297353CC}">
              <c16:uniqueId val="{00000002-4A59-4F3F-9F98-FBB2FFBC6DCB}"/>
            </c:ext>
          </c:extLst>
        </c:ser>
        <c:dLbls>
          <c:dLblPos val="ctr"/>
          <c:showLegendKey val="0"/>
          <c:showVal val="1"/>
          <c:showCatName val="0"/>
          <c:showSerName val="0"/>
          <c:showPercent val="0"/>
          <c:showBubbleSize val="0"/>
        </c:dLbls>
        <c:gapWidth val="45"/>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max val="1"/>
        </c:scaling>
        <c:delete val="1"/>
        <c:axPos val="t"/>
        <c:numFmt formatCode="0%" sourceLinked="1"/>
        <c:majorTickMark val="out"/>
        <c:minorTickMark val="none"/>
        <c:tickLblPos val="nextTo"/>
        <c:crossAx val="1383545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GB" sz="1050" b="0" i="1" u="none" strike="noStrike" baseline="0">
                <a:effectLst/>
              </a:rPr>
              <a:t>The current arrangement(s) for school library provision represents better value for money</a:t>
            </a:r>
            <a:endParaRPr lang="en-GB"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Sheet1!$B$1</c:f>
              <c:strCache>
                <c:ptCount val="1"/>
                <c:pt idx="0">
                  <c:v>Agree</c:v>
                </c:pt>
              </c:strCache>
            </c:strRef>
          </c:tx>
          <c:spPr>
            <a:solidFill>
              <a:schemeClr val="accent1"/>
            </a:solidFill>
            <a:ln>
              <a:noFill/>
            </a:ln>
            <a:effectLst/>
          </c:spPr>
          <c:invertIfNegative val="0"/>
          <c:dPt>
            <c:idx val="1"/>
            <c:invertIfNegative val="0"/>
            <c:bubble3D val="0"/>
            <c:spPr>
              <a:solidFill>
                <a:schemeClr val="bg2">
                  <a:lumMod val="60000"/>
                  <a:lumOff val="40000"/>
                </a:schemeClr>
              </a:solidFill>
              <a:ln>
                <a:noFill/>
              </a:ln>
              <a:effectLst/>
            </c:spPr>
            <c:extLst>
              <c:ext xmlns:c16="http://schemas.microsoft.com/office/drawing/2014/chart" uri="{C3380CC4-5D6E-409C-BE32-E72D297353CC}">
                <c16:uniqueId val="{00000001-1FEB-4861-8947-9049C2A2F5F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Total 2022 (233)</c:v>
                </c:pt>
                <c:pt idx="1">
                  <c:v>Total 2019 (138)</c:v>
                </c:pt>
                <c:pt idx="3">
                  <c:v>Schools Library Service (106)</c:v>
                </c:pt>
                <c:pt idx="4">
                  <c:v>Public library
 (74)</c:v>
                </c:pt>
                <c:pt idx="5">
                  <c:v>Designated area(s) in a shared room(s)
 (158)</c:v>
                </c:pt>
              </c:strCache>
            </c:strRef>
          </c:cat>
          <c:val>
            <c:numRef>
              <c:f>Sheet1!$B$2:$B$7</c:f>
              <c:numCache>
                <c:formatCode>0%</c:formatCode>
                <c:ptCount val="6"/>
                <c:pt idx="0">
                  <c:v>0.37</c:v>
                </c:pt>
                <c:pt idx="1">
                  <c:v>0.35</c:v>
                </c:pt>
                <c:pt idx="3">
                  <c:v>0.41</c:v>
                </c:pt>
                <c:pt idx="4">
                  <c:v>0.4</c:v>
                </c:pt>
                <c:pt idx="5">
                  <c:v>0.33</c:v>
                </c:pt>
              </c:numCache>
            </c:numRef>
          </c:val>
          <c:extLst>
            <c:ext xmlns:c16="http://schemas.microsoft.com/office/drawing/2014/chart" uri="{C3380CC4-5D6E-409C-BE32-E72D297353CC}">
              <c16:uniqueId val="{00000002-1FEB-4861-8947-9049C2A2F5FA}"/>
            </c:ext>
          </c:extLst>
        </c:ser>
        <c:ser>
          <c:idx val="1"/>
          <c:order val="1"/>
          <c:tx>
            <c:strRef>
              <c:f>Sheet1!$C$1</c:f>
              <c:strCache>
                <c:ptCount val="1"/>
                <c:pt idx="0">
                  <c:v>Neither agree nor disagree</c:v>
                </c:pt>
              </c:strCache>
            </c:strRef>
          </c:tx>
          <c:spPr>
            <a:solidFill>
              <a:schemeClr val="accent2"/>
            </a:solidFill>
            <a:ln>
              <a:noFill/>
            </a:ln>
            <a:effectLst/>
          </c:spPr>
          <c:invertIfNegative val="0"/>
          <c:dPt>
            <c:idx val="1"/>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4-1FEB-4861-8947-9049C2A2F5F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Total 2022 (233)</c:v>
                </c:pt>
                <c:pt idx="1">
                  <c:v>Total 2019 (138)</c:v>
                </c:pt>
                <c:pt idx="3">
                  <c:v>Schools Library Service (106)</c:v>
                </c:pt>
                <c:pt idx="4">
                  <c:v>Public library
 (74)</c:v>
                </c:pt>
                <c:pt idx="5">
                  <c:v>Designated area(s) in a shared room(s)
 (158)</c:v>
                </c:pt>
              </c:strCache>
            </c:strRef>
          </c:cat>
          <c:val>
            <c:numRef>
              <c:f>Sheet1!$C$2:$C$7</c:f>
              <c:numCache>
                <c:formatCode>0%</c:formatCode>
                <c:ptCount val="6"/>
                <c:pt idx="0">
                  <c:v>0.4</c:v>
                </c:pt>
                <c:pt idx="1">
                  <c:v>0.34</c:v>
                </c:pt>
                <c:pt idx="3">
                  <c:v>0.38</c:v>
                </c:pt>
                <c:pt idx="4">
                  <c:v>0.28999999999999998</c:v>
                </c:pt>
                <c:pt idx="5">
                  <c:v>0.47</c:v>
                </c:pt>
              </c:numCache>
            </c:numRef>
          </c:val>
          <c:extLst>
            <c:ext xmlns:c16="http://schemas.microsoft.com/office/drawing/2014/chart" uri="{C3380CC4-5D6E-409C-BE32-E72D297353CC}">
              <c16:uniqueId val="{00000005-1FEB-4861-8947-9049C2A2F5FA}"/>
            </c:ext>
          </c:extLst>
        </c:ser>
        <c:ser>
          <c:idx val="2"/>
          <c:order val="2"/>
          <c:tx>
            <c:strRef>
              <c:f>Sheet1!$D$1</c:f>
              <c:strCache>
                <c:ptCount val="1"/>
                <c:pt idx="0">
                  <c:v>Disagree</c:v>
                </c:pt>
              </c:strCache>
            </c:strRef>
          </c:tx>
          <c:spPr>
            <a:solidFill>
              <a:schemeClr val="tx2"/>
            </a:solidFill>
            <a:ln>
              <a:noFill/>
            </a:ln>
            <a:effectLst/>
          </c:spPr>
          <c:invertIfNegative val="0"/>
          <c:dPt>
            <c:idx val="0"/>
            <c:invertIfNegative val="0"/>
            <c:bubble3D val="0"/>
            <c:spPr>
              <a:solidFill>
                <a:schemeClr val="tx2"/>
              </a:solidFill>
              <a:ln>
                <a:noFill/>
              </a:ln>
              <a:effectLst/>
            </c:spPr>
            <c:extLst>
              <c:ext xmlns:c16="http://schemas.microsoft.com/office/drawing/2014/chart" uri="{C3380CC4-5D6E-409C-BE32-E72D297353CC}">
                <c16:uniqueId val="{00000007-1FEB-4861-8947-9049C2A2F5FA}"/>
              </c:ext>
            </c:extLst>
          </c:dPt>
          <c:dPt>
            <c:idx val="1"/>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9-1FEB-4861-8947-9049C2A2F5F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Total 2022 (233)</c:v>
                </c:pt>
                <c:pt idx="1">
                  <c:v>Total 2019 (138)</c:v>
                </c:pt>
                <c:pt idx="3">
                  <c:v>Schools Library Service (106)</c:v>
                </c:pt>
                <c:pt idx="4">
                  <c:v>Public library
 (74)</c:v>
                </c:pt>
                <c:pt idx="5">
                  <c:v>Designated area(s) in a shared room(s)
 (158)</c:v>
                </c:pt>
              </c:strCache>
            </c:strRef>
          </c:cat>
          <c:val>
            <c:numRef>
              <c:f>Sheet1!$D$2:$D$7</c:f>
              <c:numCache>
                <c:formatCode>0%</c:formatCode>
                <c:ptCount val="6"/>
                <c:pt idx="0">
                  <c:v>0.18</c:v>
                </c:pt>
                <c:pt idx="1">
                  <c:v>0.24</c:v>
                </c:pt>
                <c:pt idx="3">
                  <c:v>0.15</c:v>
                </c:pt>
                <c:pt idx="4">
                  <c:v>0.19</c:v>
                </c:pt>
                <c:pt idx="5">
                  <c:v>0.17</c:v>
                </c:pt>
              </c:numCache>
            </c:numRef>
          </c:val>
          <c:extLst>
            <c:ext xmlns:c16="http://schemas.microsoft.com/office/drawing/2014/chart" uri="{C3380CC4-5D6E-409C-BE32-E72D297353CC}">
              <c16:uniqueId val="{0000000A-1FEB-4861-8947-9049C2A2F5FA}"/>
            </c:ext>
          </c:extLst>
        </c:ser>
        <c:ser>
          <c:idx val="3"/>
          <c:order val="3"/>
          <c:tx>
            <c:strRef>
              <c:f>Sheet1!$E$1</c:f>
              <c:strCache>
                <c:ptCount val="1"/>
                <c:pt idx="0">
                  <c:v>Don't know</c:v>
                </c:pt>
              </c:strCache>
            </c:strRef>
          </c:tx>
          <c:spPr>
            <a:solidFill>
              <a:schemeClr val="bg1">
                <a:lumMod val="50000"/>
              </a:schemeClr>
            </a:solidFill>
            <a:ln>
              <a:noFill/>
            </a:ln>
            <a:effectLst/>
          </c:spPr>
          <c:invertIfNegative val="0"/>
          <c:dPt>
            <c:idx val="1"/>
            <c:invertIfNegative val="0"/>
            <c:bubble3D val="0"/>
            <c:spPr>
              <a:solidFill>
                <a:schemeClr val="bg1">
                  <a:lumMod val="75000"/>
                </a:schemeClr>
              </a:solidFill>
              <a:ln>
                <a:noFill/>
              </a:ln>
              <a:effectLst/>
            </c:spPr>
            <c:extLst>
              <c:ext xmlns:c16="http://schemas.microsoft.com/office/drawing/2014/chart" uri="{C3380CC4-5D6E-409C-BE32-E72D297353CC}">
                <c16:uniqueId val="{0000000C-1FEB-4861-8947-9049C2A2F5F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Total 2022 (233)</c:v>
                </c:pt>
                <c:pt idx="1">
                  <c:v>Total 2019 (138)</c:v>
                </c:pt>
                <c:pt idx="3">
                  <c:v>Schools Library Service (106)</c:v>
                </c:pt>
                <c:pt idx="4">
                  <c:v>Public library
 (74)</c:v>
                </c:pt>
                <c:pt idx="5">
                  <c:v>Designated area(s) in a shared room(s)
 (158)</c:v>
                </c:pt>
              </c:strCache>
            </c:strRef>
          </c:cat>
          <c:val>
            <c:numRef>
              <c:f>Sheet1!$E$2:$E$7</c:f>
              <c:numCache>
                <c:formatCode>0%</c:formatCode>
                <c:ptCount val="6"/>
                <c:pt idx="0">
                  <c:v>0.06</c:v>
                </c:pt>
                <c:pt idx="1">
                  <c:v>7.0000000000000007E-2</c:v>
                </c:pt>
                <c:pt idx="3">
                  <c:v>0.05</c:v>
                </c:pt>
                <c:pt idx="4">
                  <c:v>0.11</c:v>
                </c:pt>
                <c:pt idx="5">
                  <c:v>0.04</c:v>
                </c:pt>
              </c:numCache>
            </c:numRef>
          </c:val>
          <c:extLst>
            <c:ext xmlns:c16="http://schemas.microsoft.com/office/drawing/2014/chart" uri="{C3380CC4-5D6E-409C-BE32-E72D297353CC}">
              <c16:uniqueId val="{0000000B-1FEB-4861-8947-9049C2A2F5FA}"/>
            </c:ext>
          </c:extLst>
        </c:ser>
        <c:dLbls>
          <c:dLblPos val="ctr"/>
          <c:showLegendKey val="0"/>
          <c:showVal val="1"/>
          <c:showCatName val="0"/>
          <c:showSerName val="0"/>
          <c:showPercent val="0"/>
          <c:showBubbleSize val="0"/>
        </c:dLbls>
        <c:gapWidth val="45"/>
        <c:overlap val="100"/>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t"/>
        <c:numFmt formatCode="0%" sourceLinked="1"/>
        <c:majorTickMark val="none"/>
        <c:minorTickMark val="none"/>
        <c:tickLblPos val="nextTo"/>
        <c:crossAx val="1383545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GB" sz="1050" b="0" i="1" u="none" strike="noStrike" baseline="0">
                <a:effectLst/>
              </a:rPr>
              <a:t>The current arrangement(s) for school library provision gives pupils the necessary level of access to resources</a:t>
            </a:r>
            <a:endParaRPr lang="en-GB"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Sheet1!$B$1</c:f>
              <c:strCache>
                <c:ptCount val="1"/>
                <c:pt idx="0">
                  <c:v>Agree</c:v>
                </c:pt>
              </c:strCache>
            </c:strRef>
          </c:tx>
          <c:spPr>
            <a:solidFill>
              <a:schemeClr val="accent1"/>
            </a:solidFill>
            <a:ln>
              <a:noFill/>
            </a:ln>
            <a:effectLst/>
          </c:spPr>
          <c:invertIfNegative val="0"/>
          <c:dPt>
            <c:idx val="1"/>
            <c:invertIfNegative val="0"/>
            <c:bubble3D val="0"/>
            <c:spPr>
              <a:solidFill>
                <a:schemeClr val="bg2">
                  <a:lumMod val="60000"/>
                  <a:lumOff val="40000"/>
                </a:schemeClr>
              </a:solidFill>
              <a:ln>
                <a:noFill/>
              </a:ln>
              <a:effectLst/>
            </c:spPr>
            <c:extLst>
              <c:ext xmlns:c16="http://schemas.microsoft.com/office/drawing/2014/chart" uri="{C3380CC4-5D6E-409C-BE32-E72D297353CC}">
                <c16:uniqueId val="{00000001-C3B2-468A-87A2-4CA51E05F20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Total 2022 (233)</c:v>
                </c:pt>
                <c:pt idx="1">
                  <c:v>Total 2019 (78)</c:v>
                </c:pt>
                <c:pt idx="3">
                  <c:v>Schools Library Service (106)</c:v>
                </c:pt>
                <c:pt idx="4">
                  <c:v>Designated area(s) in a shared room(s)
 (158)</c:v>
                </c:pt>
                <c:pt idx="5">
                  <c:v>Public library
 (74)</c:v>
                </c:pt>
              </c:strCache>
            </c:strRef>
          </c:cat>
          <c:val>
            <c:numRef>
              <c:f>Sheet1!$B$2:$B$7</c:f>
              <c:numCache>
                <c:formatCode>0%</c:formatCode>
                <c:ptCount val="6"/>
                <c:pt idx="0">
                  <c:v>0.47</c:v>
                </c:pt>
                <c:pt idx="1">
                  <c:v>0.48</c:v>
                </c:pt>
                <c:pt idx="3">
                  <c:v>0.6</c:v>
                </c:pt>
                <c:pt idx="4">
                  <c:v>0.5</c:v>
                </c:pt>
                <c:pt idx="5">
                  <c:v>0.33</c:v>
                </c:pt>
              </c:numCache>
            </c:numRef>
          </c:val>
          <c:extLst>
            <c:ext xmlns:c16="http://schemas.microsoft.com/office/drawing/2014/chart" uri="{C3380CC4-5D6E-409C-BE32-E72D297353CC}">
              <c16:uniqueId val="{00000002-C3B2-468A-87A2-4CA51E05F208}"/>
            </c:ext>
          </c:extLst>
        </c:ser>
        <c:ser>
          <c:idx val="1"/>
          <c:order val="1"/>
          <c:tx>
            <c:strRef>
              <c:f>Sheet1!$C$1</c:f>
              <c:strCache>
                <c:ptCount val="1"/>
                <c:pt idx="0">
                  <c:v>Neither agree nor disagree</c:v>
                </c:pt>
              </c:strCache>
            </c:strRef>
          </c:tx>
          <c:spPr>
            <a:solidFill>
              <a:schemeClr val="accent2"/>
            </a:solidFill>
            <a:ln>
              <a:noFill/>
            </a:ln>
            <a:effectLst/>
          </c:spPr>
          <c:invertIfNegative val="0"/>
          <c:dPt>
            <c:idx val="1"/>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4-C3B2-468A-87A2-4CA51E05F20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Total 2022 (233)</c:v>
                </c:pt>
                <c:pt idx="1">
                  <c:v>Total 2019 (78)</c:v>
                </c:pt>
                <c:pt idx="3">
                  <c:v>Schools Library Service (106)</c:v>
                </c:pt>
                <c:pt idx="4">
                  <c:v>Designated area(s) in a shared room(s)
 (158)</c:v>
                </c:pt>
                <c:pt idx="5">
                  <c:v>Public library
 (74)</c:v>
                </c:pt>
              </c:strCache>
            </c:strRef>
          </c:cat>
          <c:val>
            <c:numRef>
              <c:f>Sheet1!$C$2:$C$7</c:f>
              <c:numCache>
                <c:formatCode>0%</c:formatCode>
                <c:ptCount val="6"/>
                <c:pt idx="0">
                  <c:v>0.2</c:v>
                </c:pt>
                <c:pt idx="1">
                  <c:v>0.14000000000000001</c:v>
                </c:pt>
                <c:pt idx="3">
                  <c:v>0.15</c:v>
                </c:pt>
                <c:pt idx="4">
                  <c:v>0.21</c:v>
                </c:pt>
                <c:pt idx="5">
                  <c:v>0.17</c:v>
                </c:pt>
              </c:numCache>
            </c:numRef>
          </c:val>
          <c:extLst>
            <c:ext xmlns:c16="http://schemas.microsoft.com/office/drawing/2014/chart" uri="{C3380CC4-5D6E-409C-BE32-E72D297353CC}">
              <c16:uniqueId val="{00000005-C3B2-468A-87A2-4CA51E05F208}"/>
            </c:ext>
          </c:extLst>
        </c:ser>
        <c:ser>
          <c:idx val="2"/>
          <c:order val="2"/>
          <c:tx>
            <c:strRef>
              <c:f>Sheet1!$D$1</c:f>
              <c:strCache>
                <c:ptCount val="1"/>
                <c:pt idx="0">
                  <c:v>Disagree</c:v>
                </c:pt>
              </c:strCache>
            </c:strRef>
          </c:tx>
          <c:spPr>
            <a:solidFill>
              <a:schemeClr val="tx2"/>
            </a:solidFill>
            <a:ln>
              <a:noFill/>
            </a:ln>
            <a:effectLst/>
          </c:spPr>
          <c:invertIfNegative val="0"/>
          <c:dPt>
            <c:idx val="0"/>
            <c:invertIfNegative val="0"/>
            <c:bubble3D val="0"/>
            <c:spPr>
              <a:solidFill>
                <a:schemeClr val="tx2"/>
              </a:solidFill>
              <a:ln>
                <a:noFill/>
              </a:ln>
              <a:effectLst/>
            </c:spPr>
            <c:extLst>
              <c:ext xmlns:c16="http://schemas.microsoft.com/office/drawing/2014/chart" uri="{C3380CC4-5D6E-409C-BE32-E72D297353CC}">
                <c16:uniqueId val="{00000007-C3B2-468A-87A2-4CA51E05F208}"/>
              </c:ext>
            </c:extLst>
          </c:dPt>
          <c:dPt>
            <c:idx val="1"/>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9-C3B2-468A-87A2-4CA51E05F20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Total 2022 (233)</c:v>
                </c:pt>
                <c:pt idx="1">
                  <c:v>Total 2019 (78)</c:v>
                </c:pt>
                <c:pt idx="3">
                  <c:v>Schools Library Service (106)</c:v>
                </c:pt>
                <c:pt idx="4">
                  <c:v>Designated area(s) in a shared room(s)
 (158)</c:v>
                </c:pt>
                <c:pt idx="5">
                  <c:v>Public library
 (74)</c:v>
                </c:pt>
              </c:strCache>
            </c:strRef>
          </c:cat>
          <c:val>
            <c:numRef>
              <c:f>Sheet1!$D$2:$D$7</c:f>
              <c:numCache>
                <c:formatCode>0%</c:formatCode>
                <c:ptCount val="6"/>
                <c:pt idx="0">
                  <c:v>0.3</c:v>
                </c:pt>
                <c:pt idx="1">
                  <c:v>0.34</c:v>
                </c:pt>
                <c:pt idx="3">
                  <c:v>0.21</c:v>
                </c:pt>
                <c:pt idx="4">
                  <c:v>0.27</c:v>
                </c:pt>
                <c:pt idx="5">
                  <c:v>0.42</c:v>
                </c:pt>
              </c:numCache>
            </c:numRef>
          </c:val>
          <c:extLst>
            <c:ext xmlns:c16="http://schemas.microsoft.com/office/drawing/2014/chart" uri="{C3380CC4-5D6E-409C-BE32-E72D297353CC}">
              <c16:uniqueId val="{0000000A-C3B2-468A-87A2-4CA51E05F208}"/>
            </c:ext>
          </c:extLst>
        </c:ser>
        <c:ser>
          <c:idx val="3"/>
          <c:order val="3"/>
          <c:tx>
            <c:strRef>
              <c:f>Sheet1!$E$1</c:f>
              <c:strCache>
                <c:ptCount val="1"/>
                <c:pt idx="0">
                  <c:v>Don't know</c:v>
                </c:pt>
              </c:strCache>
            </c:strRef>
          </c:tx>
          <c:spPr>
            <a:solidFill>
              <a:schemeClr val="bg1">
                <a:lumMod val="50000"/>
              </a:schemeClr>
            </a:solidFill>
            <a:ln>
              <a:noFill/>
            </a:ln>
            <a:effectLst/>
          </c:spPr>
          <c:invertIfNegative val="0"/>
          <c:dPt>
            <c:idx val="1"/>
            <c:invertIfNegative val="0"/>
            <c:bubble3D val="0"/>
            <c:spPr>
              <a:solidFill>
                <a:schemeClr val="bg1">
                  <a:lumMod val="75000"/>
                </a:schemeClr>
              </a:solidFill>
              <a:ln>
                <a:noFill/>
              </a:ln>
              <a:effectLst/>
            </c:spPr>
            <c:extLst>
              <c:ext xmlns:c16="http://schemas.microsoft.com/office/drawing/2014/chart" uri="{C3380CC4-5D6E-409C-BE32-E72D297353CC}">
                <c16:uniqueId val="{0000000C-C3B2-468A-87A2-4CA51E05F20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Total 2022 (233)</c:v>
                </c:pt>
                <c:pt idx="1">
                  <c:v>Total 2019 (78)</c:v>
                </c:pt>
                <c:pt idx="3">
                  <c:v>Schools Library Service (106)</c:v>
                </c:pt>
                <c:pt idx="4">
                  <c:v>Designated area(s) in a shared room(s)
 (158)</c:v>
                </c:pt>
                <c:pt idx="5">
                  <c:v>Public library
 (74)</c:v>
                </c:pt>
              </c:strCache>
            </c:strRef>
          </c:cat>
          <c:val>
            <c:numRef>
              <c:f>Sheet1!$E$2:$E$7</c:f>
              <c:numCache>
                <c:formatCode>0%</c:formatCode>
                <c:ptCount val="6"/>
                <c:pt idx="0">
                  <c:v>0.04</c:v>
                </c:pt>
                <c:pt idx="1">
                  <c:v>0.04</c:v>
                </c:pt>
                <c:pt idx="3">
                  <c:v>0.03</c:v>
                </c:pt>
                <c:pt idx="4">
                  <c:v>0.02</c:v>
                </c:pt>
                <c:pt idx="5">
                  <c:v>0.08</c:v>
                </c:pt>
              </c:numCache>
            </c:numRef>
          </c:val>
          <c:extLst>
            <c:ext xmlns:c16="http://schemas.microsoft.com/office/drawing/2014/chart" uri="{C3380CC4-5D6E-409C-BE32-E72D297353CC}">
              <c16:uniqueId val="{0000000D-C3B2-468A-87A2-4CA51E05F208}"/>
            </c:ext>
          </c:extLst>
        </c:ser>
        <c:dLbls>
          <c:dLblPos val="ctr"/>
          <c:showLegendKey val="0"/>
          <c:showVal val="1"/>
          <c:showCatName val="0"/>
          <c:showSerName val="0"/>
          <c:showPercent val="0"/>
          <c:showBubbleSize val="0"/>
        </c:dLbls>
        <c:gapWidth val="45"/>
        <c:overlap val="100"/>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t"/>
        <c:numFmt formatCode="0%" sourceLinked="1"/>
        <c:majorTickMark val="none"/>
        <c:minorTickMark val="none"/>
        <c:tickLblPos val="nextTo"/>
        <c:crossAx val="1383545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GB" sz="1050" b="0" i="1" u="none" strike="noStrike" baseline="0">
                <a:effectLst/>
              </a:rPr>
              <a:t>The current arrangement(s) for school library provision provides pupils with the quality of resources needed to support their development</a:t>
            </a:r>
            <a:endParaRPr lang="en-GB"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Sheet1!$B$1</c:f>
              <c:strCache>
                <c:ptCount val="1"/>
                <c:pt idx="0">
                  <c:v>Agree</c:v>
                </c:pt>
              </c:strCache>
            </c:strRef>
          </c:tx>
          <c:spPr>
            <a:solidFill>
              <a:schemeClr val="accent1"/>
            </a:solidFill>
            <a:ln>
              <a:noFill/>
            </a:ln>
            <a:effectLst/>
          </c:spPr>
          <c:invertIfNegative val="0"/>
          <c:dPt>
            <c:idx val="1"/>
            <c:invertIfNegative val="0"/>
            <c:bubble3D val="0"/>
            <c:spPr>
              <a:solidFill>
                <a:schemeClr val="bg2">
                  <a:lumMod val="60000"/>
                  <a:lumOff val="40000"/>
                </a:schemeClr>
              </a:solidFill>
              <a:ln>
                <a:noFill/>
              </a:ln>
              <a:effectLst/>
            </c:spPr>
            <c:extLst>
              <c:ext xmlns:c16="http://schemas.microsoft.com/office/drawing/2014/chart" uri="{C3380CC4-5D6E-409C-BE32-E72D297353CC}">
                <c16:uniqueId val="{00000001-978A-44A8-A39D-75DED66AC6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Total 2022 (233)</c:v>
                </c:pt>
                <c:pt idx="1">
                  <c:v>Total 2019 (78)</c:v>
                </c:pt>
                <c:pt idx="3">
                  <c:v>Schools Library Service (106)</c:v>
                </c:pt>
                <c:pt idx="4">
                  <c:v>Designated area(s) in a shared room(s)
 (158)</c:v>
                </c:pt>
                <c:pt idx="5">
                  <c:v>Public library
 (74)</c:v>
                </c:pt>
              </c:strCache>
            </c:strRef>
          </c:cat>
          <c:val>
            <c:numRef>
              <c:f>Sheet1!$B$2:$B$7</c:f>
              <c:numCache>
                <c:formatCode>0%</c:formatCode>
                <c:ptCount val="6"/>
                <c:pt idx="0">
                  <c:v>0.47</c:v>
                </c:pt>
                <c:pt idx="1">
                  <c:v>0.48</c:v>
                </c:pt>
                <c:pt idx="3">
                  <c:v>0.66</c:v>
                </c:pt>
                <c:pt idx="4">
                  <c:v>0.49</c:v>
                </c:pt>
                <c:pt idx="5">
                  <c:v>0.35</c:v>
                </c:pt>
              </c:numCache>
            </c:numRef>
          </c:val>
          <c:extLst>
            <c:ext xmlns:c16="http://schemas.microsoft.com/office/drawing/2014/chart" uri="{C3380CC4-5D6E-409C-BE32-E72D297353CC}">
              <c16:uniqueId val="{00000002-978A-44A8-A39D-75DED66AC6C8}"/>
            </c:ext>
          </c:extLst>
        </c:ser>
        <c:ser>
          <c:idx val="1"/>
          <c:order val="1"/>
          <c:tx>
            <c:strRef>
              <c:f>Sheet1!$C$1</c:f>
              <c:strCache>
                <c:ptCount val="1"/>
                <c:pt idx="0">
                  <c:v>Neither agree nor disagree</c:v>
                </c:pt>
              </c:strCache>
            </c:strRef>
          </c:tx>
          <c:spPr>
            <a:solidFill>
              <a:schemeClr val="accent2"/>
            </a:solidFill>
            <a:ln>
              <a:noFill/>
            </a:ln>
            <a:effectLst/>
          </c:spPr>
          <c:invertIfNegative val="0"/>
          <c:dPt>
            <c:idx val="1"/>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4-978A-44A8-A39D-75DED66AC6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Total 2022 (233)</c:v>
                </c:pt>
                <c:pt idx="1">
                  <c:v>Total 2019 (78)</c:v>
                </c:pt>
                <c:pt idx="3">
                  <c:v>Schools Library Service (106)</c:v>
                </c:pt>
                <c:pt idx="4">
                  <c:v>Designated area(s) in a shared room(s)
 (158)</c:v>
                </c:pt>
                <c:pt idx="5">
                  <c:v>Public library
 (74)</c:v>
                </c:pt>
              </c:strCache>
            </c:strRef>
          </c:cat>
          <c:val>
            <c:numRef>
              <c:f>Sheet1!$C$2:$C$7</c:f>
              <c:numCache>
                <c:formatCode>0%</c:formatCode>
                <c:ptCount val="6"/>
                <c:pt idx="0">
                  <c:v>0.22</c:v>
                </c:pt>
                <c:pt idx="1">
                  <c:v>0.21</c:v>
                </c:pt>
                <c:pt idx="3">
                  <c:v>0.14000000000000001</c:v>
                </c:pt>
                <c:pt idx="4">
                  <c:v>0.24</c:v>
                </c:pt>
                <c:pt idx="5">
                  <c:v>0.17</c:v>
                </c:pt>
              </c:numCache>
            </c:numRef>
          </c:val>
          <c:extLst>
            <c:ext xmlns:c16="http://schemas.microsoft.com/office/drawing/2014/chart" uri="{C3380CC4-5D6E-409C-BE32-E72D297353CC}">
              <c16:uniqueId val="{00000005-978A-44A8-A39D-75DED66AC6C8}"/>
            </c:ext>
          </c:extLst>
        </c:ser>
        <c:ser>
          <c:idx val="2"/>
          <c:order val="2"/>
          <c:tx>
            <c:strRef>
              <c:f>Sheet1!$D$1</c:f>
              <c:strCache>
                <c:ptCount val="1"/>
                <c:pt idx="0">
                  <c:v>Disagree</c:v>
                </c:pt>
              </c:strCache>
            </c:strRef>
          </c:tx>
          <c:spPr>
            <a:solidFill>
              <a:schemeClr val="tx2"/>
            </a:solidFill>
            <a:ln>
              <a:noFill/>
            </a:ln>
            <a:effectLst/>
          </c:spPr>
          <c:invertIfNegative val="0"/>
          <c:dPt>
            <c:idx val="0"/>
            <c:invertIfNegative val="0"/>
            <c:bubble3D val="0"/>
            <c:spPr>
              <a:solidFill>
                <a:schemeClr val="tx2"/>
              </a:solidFill>
              <a:ln>
                <a:noFill/>
              </a:ln>
              <a:effectLst/>
            </c:spPr>
            <c:extLst>
              <c:ext xmlns:c16="http://schemas.microsoft.com/office/drawing/2014/chart" uri="{C3380CC4-5D6E-409C-BE32-E72D297353CC}">
                <c16:uniqueId val="{00000007-978A-44A8-A39D-75DED66AC6C8}"/>
              </c:ext>
            </c:extLst>
          </c:dPt>
          <c:dPt>
            <c:idx val="1"/>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9-978A-44A8-A39D-75DED66AC6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Total 2022 (233)</c:v>
                </c:pt>
                <c:pt idx="1">
                  <c:v>Total 2019 (78)</c:v>
                </c:pt>
                <c:pt idx="3">
                  <c:v>Schools Library Service (106)</c:v>
                </c:pt>
                <c:pt idx="4">
                  <c:v>Designated area(s) in a shared room(s)
 (158)</c:v>
                </c:pt>
                <c:pt idx="5">
                  <c:v>Public library
 (74)</c:v>
                </c:pt>
              </c:strCache>
            </c:strRef>
          </c:cat>
          <c:val>
            <c:numRef>
              <c:f>Sheet1!$D$2:$D$7</c:f>
              <c:numCache>
                <c:formatCode>0%</c:formatCode>
                <c:ptCount val="6"/>
                <c:pt idx="0">
                  <c:v>0.27</c:v>
                </c:pt>
                <c:pt idx="1">
                  <c:v>0.27</c:v>
                </c:pt>
                <c:pt idx="3">
                  <c:v>0.18</c:v>
                </c:pt>
                <c:pt idx="4">
                  <c:v>0.24</c:v>
                </c:pt>
                <c:pt idx="5">
                  <c:v>0.4</c:v>
                </c:pt>
              </c:numCache>
            </c:numRef>
          </c:val>
          <c:extLst>
            <c:ext xmlns:c16="http://schemas.microsoft.com/office/drawing/2014/chart" uri="{C3380CC4-5D6E-409C-BE32-E72D297353CC}">
              <c16:uniqueId val="{0000000A-978A-44A8-A39D-75DED66AC6C8}"/>
            </c:ext>
          </c:extLst>
        </c:ser>
        <c:ser>
          <c:idx val="3"/>
          <c:order val="3"/>
          <c:tx>
            <c:strRef>
              <c:f>Sheet1!$E$1</c:f>
              <c:strCache>
                <c:ptCount val="1"/>
                <c:pt idx="0">
                  <c:v>Don't know</c:v>
                </c:pt>
              </c:strCache>
            </c:strRef>
          </c:tx>
          <c:spPr>
            <a:solidFill>
              <a:schemeClr val="bg1">
                <a:lumMod val="50000"/>
              </a:schemeClr>
            </a:solidFill>
            <a:ln>
              <a:noFill/>
            </a:ln>
            <a:effectLst/>
          </c:spPr>
          <c:invertIfNegative val="0"/>
          <c:dPt>
            <c:idx val="1"/>
            <c:invertIfNegative val="0"/>
            <c:bubble3D val="0"/>
            <c:spPr>
              <a:solidFill>
                <a:schemeClr val="bg1">
                  <a:lumMod val="75000"/>
                </a:schemeClr>
              </a:solidFill>
              <a:ln>
                <a:noFill/>
              </a:ln>
              <a:effectLst/>
            </c:spPr>
            <c:extLst>
              <c:ext xmlns:c16="http://schemas.microsoft.com/office/drawing/2014/chart" uri="{C3380CC4-5D6E-409C-BE32-E72D297353CC}">
                <c16:uniqueId val="{0000000C-978A-44A8-A39D-75DED66AC6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Total 2022 (233)</c:v>
                </c:pt>
                <c:pt idx="1">
                  <c:v>Total 2019 (78)</c:v>
                </c:pt>
                <c:pt idx="3">
                  <c:v>Schools Library Service (106)</c:v>
                </c:pt>
                <c:pt idx="4">
                  <c:v>Designated area(s) in a shared room(s)
 (158)</c:v>
                </c:pt>
                <c:pt idx="5">
                  <c:v>Public library
 (74)</c:v>
                </c:pt>
              </c:strCache>
            </c:strRef>
          </c:cat>
          <c:val>
            <c:numRef>
              <c:f>Sheet1!$E$2:$E$7</c:f>
              <c:numCache>
                <c:formatCode>0%</c:formatCode>
                <c:ptCount val="6"/>
                <c:pt idx="0">
                  <c:v>0.04</c:v>
                </c:pt>
                <c:pt idx="1">
                  <c:v>0.04</c:v>
                </c:pt>
                <c:pt idx="3">
                  <c:v>0.02</c:v>
                </c:pt>
                <c:pt idx="4">
                  <c:v>0.03</c:v>
                </c:pt>
                <c:pt idx="5">
                  <c:v>0.09</c:v>
                </c:pt>
              </c:numCache>
            </c:numRef>
          </c:val>
          <c:extLst>
            <c:ext xmlns:c16="http://schemas.microsoft.com/office/drawing/2014/chart" uri="{C3380CC4-5D6E-409C-BE32-E72D297353CC}">
              <c16:uniqueId val="{0000000D-978A-44A8-A39D-75DED66AC6C8}"/>
            </c:ext>
          </c:extLst>
        </c:ser>
        <c:dLbls>
          <c:dLblPos val="ctr"/>
          <c:showLegendKey val="0"/>
          <c:showVal val="1"/>
          <c:showCatName val="0"/>
          <c:showSerName val="0"/>
          <c:showPercent val="0"/>
          <c:showBubbleSize val="0"/>
        </c:dLbls>
        <c:gapWidth val="45"/>
        <c:overlap val="100"/>
        <c:axId val="1383545119"/>
        <c:axId val="1383548031"/>
      </c:barChart>
      <c:catAx>
        <c:axId val="1383545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t"/>
        <c:numFmt formatCode="0%" sourceLinked="1"/>
        <c:majorTickMark val="none"/>
        <c:minorTickMark val="none"/>
        <c:tickLblPos val="nextTo"/>
        <c:crossAx val="1383545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0"/>
          <c:tx>
            <c:strRef>
              <c:f>Sheet1!$B$1</c:f>
              <c:strCache>
                <c:ptCount val="1"/>
                <c:pt idx="0">
                  <c:v>Column1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Other</c:v>
                </c:pt>
                <c:pt idx="1">
                  <c:v>No lasting change</c:v>
                </c:pt>
                <c:pt idx="3">
                  <c:v>Staffing increase</c:v>
                </c:pt>
                <c:pt idx="4">
                  <c:v>Staffing decrease</c:v>
                </c:pt>
                <c:pt idx="6">
                  <c:v>Space increase</c:v>
                </c:pt>
                <c:pt idx="7">
                  <c:v>Space decrease</c:v>
                </c:pt>
                <c:pt idx="9">
                  <c:v>Increased investment</c:v>
                </c:pt>
                <c:pt idx="10">
                  <c:v>Decreased investment</c:v>
                </c:pt>
              </c:strCache>
            </c:strRef>
          </c:cat>
          <c:val>
            <c:numRef>
              <c:f>Sheet1!$B$2:$B$12</c:f>
              <c:numCache>
                <c:formatCode>0%</c:formatCode>
                <c:ptCount val="11"/>
                <c:pt idx="0">
                  <c:v>0.11</c:v>
                </c:pt>
                <c:pt idx="1">
                  <c:v>0.62</c:v>
                </c:pt>
                <c:pt idx="3">
                  <c:v>0</c:v>
                </c:pt>
                <c:pt idx="4">
                  <c:v>0.13</c:v>
                </c:pt>
                <c:pt idx="6">
                  <c:v>0.01</c:v>
                </c:pt>
                <c:pt idx="7">
                  <c:v>0.12</c:v>
                </c:pt>
                <c:pt idx="9">
                  <c:v>0.03</c:v>
                </c:pt>
                <c:pt idx="10">
                  <c:v>7.0000000000000007E-2</c:v>
                </c:pt>
              </c:numCache>
            </c:numRef>
          </c:val>
          <c:extLst>
            <c:ext xmlns:c16="http://schemas.microsoft.com/office/drawing/2014/chart" uri="{C3380CC4-5D6E-409C-BE32-E72D297353CC}">
              <c16:uniqueId val="{00000000-E751-4CC0-9C97-283C26EB5DCE}"/>
            </c:ext>
          </c:extLst>
        </c:ser>
        <c:dLbls>
          <c:dLblPos val="outEnd"/>
          <c:showLegendKey val="0"/>
          <c:showVal val="1"/>
          <c:showCatName val="0"/>
          <c:showSerName val="0"/>
          <c:showPercent val="0"/>
          <c:showBubbleSize val="0"/>
        </c:dLbls>
        <c:gapWidth val="45"/>
        <c:axId val="1383545119"/>
        <c:axId val="1383548031"/>
      </c:barChart>
      <c:catAx>
        <c:axId val="13835451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b"/>
        <c:numFmt formatCode="0%" sourceLinked="1"/>
        <c:majorTickMark val="out"/>
        <c:minorTickMark val="none"/>
        <c:tickLblPos val="nextTo"/>
        <c:crossAx val="1383545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Sheet1!$B$1</c:f>
              <c:strCache>
                <c:ptCount val="1"/>
                <c:pt idx="0">
                  <c:v>Up to 6 hours</c:v>
                </c:pt>
              </c:strCache>
            </c:strRef>
          </c:tx>
          <c:spPr>
            <a:solidFill>
              <a:schemeClr val="accent1"/>
            </a:solidFill>
            <a:ln>
              <a:noFill/>
            </a:ln>
            <a:effectLst/>
          </c:spPr>
          <c:invertIfNegative val="0"/>
          <c:dPt>
            <c:idx val="3"/>
            <c:invertIfNegative val="0"/>
            <c:bubble3D val="0"/>
            <c:spPr>
              <a:solidFill>
                <a:srgbClr val="798FD8"/>
              </a:solidFill>
              <a:ln>
                <a:noFill/>
              </a:ln>
              <a:effectLst/>
            </c:spPr>
            <c:extLst>
              <c:ext xmlns:c16="http://schemas.microsoft.com/office/drawing/2014/chart" uri="{C3380CC4-5D6E-409C-BE32-E72D297353CC}">
                <c16:uniqueId val="{00000000-E66B-4C2F-B32E-DE2519AA3A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Secondary (535)</c:v>
                </c:pt>
                <c:pt idx="1">
                  <c:v>Primary (920)</c:v>
                </c:pt>
                <c:pt idx="3">
                  <c:v>Total 2019 (1595)</c:v>
                </c:pt>
                <c:pt idx="4">
                  <c:v>Total 2022 (1552)</c:v>
                </c:pt>
              </c:strCache>
            </c:strRef>
          </c:cat>
          <c:val>
            <c:numRef>
              <c:f>Sheet1!$B$2:$B$6</c:f>
              <c:numCache>
                <c:formatCode>0%</c:formatCode>
                <c:ptCount val="5"/>
                <c:pt idx="0">
                  <c:v>0.21</c:v>
                </c:pt>
                <c:pt idx="1">
                  <c:v>0.65</c:v>
                </c:pt>
                <c:pt idx="3">
                  <c:v>0.55000000000000004</c:v>
                </c:pt>
                <c:pt idx="4">
                  <c:v>0.56000000000000005</c:v>
                </c:pt>
              </c:numCache>
            </c:numRef>
          </c:val>
          <c:extLst>
            <c:ext xmlns:c16="http://schemas.microsoft.com/office/drawing/2014/chart" uri="{C3380CC4-5D6E-409C-BE32-E72D297353CC}">
              <c16:uniqueId val="{00000000-49AE-4214-8DE6-BDB680FDC0F5}"/>
            </c:ext>
          </c:extLst>
        </c:ser>
        <c:ser>
          <c:idx val="1"/>
          <c:order val="1"/>
          <c:tx>
            <c:strRef>
              <c:f>Sheet1!$C$1</c:f>
              <c:strCache>
                <c:ptCount val="1"/>
                <c:pt idx="0">
                  <c:v>More than 6 hours, up to 8 hours</c:v>
                </c:pt>
              </c:strCache>
            </c:strRef>
          </c:tx>
          <c:spPr>
            <a:solidFill>
              <a:schemeClr val="accent2"/>
            </a:solidFill>
            <a:ln>
              <a:noFill/>
            </a:ln>
            <a:effectLst/>
          </c:spPr>
          <c:invertIfNegative val="0"/>
          <c:dPt>
            <c:idx val="3"/>
            <c:invertIfNegative val="0"/>
            <c:bubble3D val="0"/>
            <c:spPr>
              <a:solidFill>
                <a:srgbClr val="B5A0CD"/>
              </a:solidFill>
              <a:ln>
                <a:noFill/>
              </a:ln>
              <a:effectLst/>
            </c:spPr>
            <c:extLst>
              <c:ext xmlns:c16="http://schemas.microsoft.com/office/drawing/2014/chart" uri="{C3380CC4-5D6E-409C-BE32-E72D297353CC}">
                <c16:uniqueId val="{00000001-E66B-4C2F-B32E-DE2519AA3A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Secondary (535)</c:v>
                </c:pt>
                <c:pt idx="1">
                  <c:v>Primary (920)</c:v>
                </c:pt>
                <c:pt idx="3">
                  <c:v>Total 2019 (1595)</c:v>
                </c:pt>
                <c:pt idx="4">
                  <c:v>Total 2022 (1552)</c:v>
                </c:pt>
              </c:strCache>
            </c:strRef>
          </c:cat>
          <c:val>
            <c:numRef>
              <c:f>Sheet1!$C$2:$C$6</c:f>
              <c:numCache>
                <c:formatCode>0%</c:formatCode>
                <c:ptCount val="5"/>
                <c:pt idx="0">
                  <c:v>0.55000000000000004</c:v>
                </c:pt>
                <c:pt idx="1">
                  <c:v>0.31</c:v>
                </c:pt>
                <c:pt idx="3">
                  <c:v>0.36</c:v>
                </c:pt>
                <c:pt idx="4">
                  <c:v>0.36</c:v>
                </c:pt>
              </c:numCache>
            </c:numRef>
          </c:val>
          <c:extLst>
            <c:ext xmlns:c16="http://schemas.microsoft.com/office/drawing/2014/chart" uri="{C3380CC4-5D6E-409C-BE32-E72D297353CC}">
              <c16:uniqueId val="{00000001-49AE-4214-8DE6-BDB680FDC0F5}"/>
            </c:ext>
          </c:extLst>
        </c:ser>
        <c:ser>
          <c:idx val="2"/>
          <c:order val="2"/>
          <c:tx>
            <c:strRef>
              <c:f>Sheet1!$D$1</c:f>
              <c:strCache>
                <c:ptCount val="1"/>
                <c:pt idx="0">
                  <c:v>More than 8 hours</c:v>
                </c:pt>
              </c:strCache>
            </c:strRef>
          </c:tx>
          <c:spPr>
            <a:solidFill>
              <a:schemeClr val="accent3"/>
            </a:solidFill>
            <a:ln>
              <a:noFill/>
            </a:ln>
            <a:effectLst/>
          </c:spPr>
          <c:invertIfNegative val="0"/>
          <c:dPt>
            <c:idx val="3"/>
            <c:invertIfNegative val="0"/>
            <c:bubble3D val="0"/>
            <c:spPr>
              <a:solidFill>
                <a:srgbClr val="E80094">
                  <a:lumMod val="40000"/>
                  <a:lumOff val="60000"/>
                </a:srgbClr>
              </a:solidFill>
              <a:ln>
                <a:noFill/>
              </a:ln>
              <a:effectLst/>
            </c:spPr>
            <c:extLst>
              <c:ext xmlns:c16="http://schemas.microsoft.com/office/drawing/2014/chart" uri="{C3380CC4-5D6E-409C-BE32-E72D297353CC}">
                <c16:uniqueId val="{00000002-E66B-4C2F-B32E-DE2519AA3A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Secondary (535)</c:v>
                </c:pt>
                <c:pt idx="1">
                  <c:v>Primary (920)</c:v>
                </c:pt>
                <c:pt idx="3">
                  <c:v>Total 2019 (1595)</c:v>
                </c:pt>
                <c:pt idx="4">
                  <c:v>Total 2022 (1552)</c:v>
                </c:pt>
              </c:strCache>
            </c:strRef>
          </c:cat>
          <c:val>
            <c:numRef>
              <c:f>Sheet1!$D$2:$D$6</c:f>
              <c:numCache>
                <c:formatCode>0%</c:formatCode>
                <c:ptCount val="5"/>
                <c:pt idx="0">
                  <c:v>0.25</c:v>
                </c:pt>
                <c:pt idx="1">
                  <c:v>0.03</c:v>
                </c:pt>
                <c:pt idx="3">
                  <c:v>0.09</c:v>
                </c:pt>
                <c:pt idx="4">
                  <c:v>0.08</c:v>
                </c:pt>
              </c:numCache>
            </c:numRef>
          </c:val>
          <c:extLst>
            <c:ext xmlns:c16="http://schemas.microsoft.com/office/drawing/2014/chart" uri="{C3380CC4-5D6E-409C-BE32-E72D297353CC}">
              <c16:uniqueId val="{00000002-49AE-4214-8DE6-BDB680FDC0F5}"/>
            </c:ext>
          </c:extLst>
        </c:ser>
        <c:dLbls>
          <c:dLblPos val="ctr"/>
          <c:showLegendKey val="0"/>
          <c:showVal val="1"/>
          <c:showCatName val="0"/>
          <c:showSerName val="0"/>
          <c:showPercent val="0"/>
          <c:showBubbleSize val="0"/>
        </c:dLbls>
        <c:gapWidth val="45"/>
        <c:overlap val="100"/>
        <c:axId val="1383545119"/>
        <c:axId val="1383548031"/>
      </c:barChart>
      <c:catAx>
        <c:axId val="13835451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b"/>
        <c:numFmt formatCode="0%" sourceLinked="1"/>
        <c:majorTickMark val="none"/>
        <c:minorTickMark val="none"/>
        <c:tickLblPos val="nextTo"/>
        <c:crossAx val="1383545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Sheet1!$B$1</c:f>
              <c:strCache>
                <c:ptCount val="1"/>
                <c:pt idx="0">
                  <c:v>Up to 6 hours</c:v>
                </c:pt>
              </c:strCache>
            </c:strRef>
          </c:tx>
          <c:spPr>
            <a:solidFill>
              <a:schemeClr val="accent1"/>
            </a:solidFill>
            <a:ln>
              <a:noFill/>
            </a:ln>
            <a:effectLst/>
          </c:spPr>
          <c:invertIfNegative val="0"/>
          <c:dPt>
            <c:idx val="3"/>
            <c:invertIfNegative val="0"/>
            <c:bubble3D val="0"/>
            <c:spPr>
              <a:solidFill>
                <a:srgbClr val="798FD8"/>
              </a:solidFill>
              <a:ln>
                <a:noFill/>
              </a:ln>
              <a:effectLst/>
            </c:spPr>
            <c:extLst>
              <c:ext xmlns:c16="http://schemas.microsoft.com/office/drawing/2014/chart" uri="{C3380CC4-5D6E-409C-BE32-E72D297353CC}">
                <c16:uniqueId val="{00000000-B041-4772-A931-A8081B0A586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Secondary (535)</c:v>
                </c:pt>
                <c:pt idx="1">
                  <c:v>Primary (920)</c:v>
                </c:pt>
                <c:pt idx="3">
                  <c:v>Total 2019 (1595)</c:v>
                </c:pt>
                <c:pt idx="4">
                  <c:v>Total 2022 (1552)</c:v>
                </c:pt>
              </c:strCache>
            </c:strRef>
          </c:cat>
          <c:val>
            <c:numRef>
              <c:f>Sheet1!$B$2:$B$6</c:f>
              <c:numCache>
                <c:formatCode>0%</c:formatCode>
                <c:ptCount val="5"/>
                <c:pt idx="0">
                  <c:v>0.32</c:v>
                </c:pt>
                <c:pt idx="1">
                  <c:v>0.96</c:v>
                </c:pt>
                <c:pt idx="3">
                  <c:v>0.82</c:v>
                </c:pt>
                <c:pt idx="4">
                  <c:v>0.83</c:v>
                </c:pt>
              </c:numCache>
            </c:numRef>
          </c:val>
          <c:extLst>
            <c:ext xmlns:c16="http://schemas.microsoft.com/office/drawing/2014/chart" uri="{C3380CC4-5D6E-409C-BE32-E72D297353CC}">
              <c16:uniqueId val="{00000000-2AD3-4D8B-B4C1-3E2CB108CE23}"/>
            </c:ext>
          </c:extLst>
        </c:ser>
        <c:ser>
          <c:idx val="1"/>
          <c:order val="1"/>
          <c:tx>
            <c:strRef>
              <c:f>Sheet1!$C$1</c:f>
              <c:strCache>
                <c:ptCount val="1"/>
                <c:pt idx="0">
                  <c:v>More than 6 hours, up to 8 hours</c:v>
                </c:pt>
              </c:strCache>
            </c:strRef>
          </c:tx>
          <c:spPr>
            <a:solidFill>
              <a:schemeClr val="accent2"/>
            </a:solidFill>
            <a:ln>
              <a:noFill/>
            </a:ln>
            <a:effectLst/>
          </c:spPr>
          <c:invertIfNegative val="0"/>
          <c:dPt>
            <c:idx val="3"/>
            <c:invertIfNegative val="0"/>
            <c:bubble3D val="0"/>
            <c:spPr>
              <a:solidFill>
                <a:srgbClr val="B5A0CD"/>
              </a:solidFill>
              <a:ln>
                <a:noFill/>
              </a:ln>
              <a:effectLst/>
            </c:spPr>
            <c:extLst>
              <c:ext xmlns:c16="http://schemas.microsoft.com/office/drawing/2014/chart" uri="{C3380CC4-5D6E-409C-BE32-E72D297353CC}">
                <c16:uniqueId val="{00000001-B041-4772-A931-A8081B0A586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Secondary (535)</c:v>
                </c:pt>
                <c:pt idx="1">
                  <c:v>Primary (920)</c:v>
                </c:pt>
                <c:pt idx="3">
                  <c:v>Total 2019 (1595)</c:v>
                </c:pt>
                <c:pt idx="4">
                  <c:v>Total 2022 (1552)</c:v>
                </c:pt>
              </c:strCache>
            </c:strRef>
          </c:cat>
          <c:val>
            <c:numRef>
              <c:f>Sheet1!$C$2:$C$6</c:f>
              <c:numCache>
                <c:formatCode>0%</c:formatCode>
                <c:ptCount val="5"/>
                <c:pt idx="0">
                  <c:v>0.5</c:v>
                </c:pt>
                <c:pt idx="1">
                  <c:v>0.03</c:v>
                </c:pt>
                <c:pt idx="3">
                  <c:v>0.14000000000000001</c:v>
                </c:pt>
                <c:pt idx="4">
                  <c:v>0.13</c:v>
                </c:pt>
              </c:numCache>
            </c:numRef>
          </c:val>
          <c:extLst>
            <c:ext xmlns:c16="http://schemas.microsoft.com/office/drawing/2014/chart" uri="{C3380CC4-5D6E-409C-BE32-E72D297353CC}">
              <c16:uniqueId val="{00000001-2AD3-4D8B-B4C1-3E2CB108CE23}"/>
            </c:ext>
          </c:extLst>
        </c:ser>
        <c:ser>
          <c:idx val="2"/>
          <c:order val="2"/>
          <c:tx>
            <c:strRef>
              <c:f>Sheet1!$D$1</c:f>
              <c:strCache>
                <c:ptCount val="1"/>
                <c:pt idx="0">
                  <c:v>More than 8 hours</c:v>
                </c:pt>
              </c:strCache>
            </c:strRef>
          </c:tx>
          <c:spPr>
            <a:solidFill>
              <a:schemeClr val="accent3"/>
            </a:solidFill>
            <a:ln>
              <a:noFill/>
            </a:ln>
            <a:effectLst/>
          </c:spPr>
          <c:invertIfNegative val="0"/>
          <c:dPt>
            <c:idx val="3"/>
            <c:invertIfNegative val="0"/>
            <c:bubble3D val="0"/>
            <c:spPr>
              <a:solidFill>
                <a:srgbClr val="E80094">
                  <a:lumMod val="40000"/>
                  <a:lumOff val="60000"/>
                </a:srgbClr>
              </a:solidFill>
              <a:ln>
                <a:noFill/>
              </a:ln>
              <a:effectLst/>
            </c:spPr>
            <c:extLst>
              <c:ext xmlns:c16="http://schemas.microsoft.com/office/drawing/2014/chart" uri="{C3380CC4-5D6E-409C-BE32-E72D297353CC}">
                <c16:uniqueId val="{00000002-B041-4772-A931-A8081B0A586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Secondary (535)</c:v>
                </c:pt>
                <c:pt idx="1">
                  <c:v>Primary (920)</c:v>
                </c:pt>
                <c:pt idx="3">
                  <c:v>Total 2019 (1595)</c:v>
                </c:pt>
                <c:pt idx="4">
                  <c:v>Total 2022 (1552)</c:v>
                </c:pt>
              </c:strCache>
            </c:strRef>
          </c:cat>
          <c:val>
            <c:numRef>
              <c:f>Sheet1!$D$2:$D$6</c:f>
              <c:numCache>
                <c:formatCode>General</c:formatCode>
                <c:ptCount val="5"/>
                <c:pt idx="0" formatCode="0%">
                  <c:v>0.18</c:v>
                </c:pt>
                <c:pt idx="3" formatCode="0%">
                  <c:v>0.04</c:v>
                </c:pt>
                <c:pt idx="4" formatCode="0%">
                  <c:v>0.04</c:v>
                </c:pt>
              </c:numCache>
            </c:numRef>
          </c:val>
          <c:extLst>
            <c:ext xmlns:c16="http://schemas.microsoft.com/office/drawing/2014/chart" uri="{C3380CC4-5D6E-409C-BE32-E72D297353CC}">
              <c16:uniqueId val="{00000002-2AD3-4D8B-B4C1-3E2CB108CE23}"/>
            </c:ext>
          </c:extLst>
        </c:ser>
        <c:dLbls>
          <c:dLblPos val="ctr"/>
          <c:showLegendKey val="0"/>
          <c:showVal val="1"/>
          <c:showCatName val="0"/>
          <c:showSerName val="0"/>
          <c:showPercent val="0"/>
          <c:showBubbleSize val="0"/>
        </c:dLbls>
        <c:gapWidth val="45"/>
        <c:overlap val="100"/>
        <c:axId val="1383545119"/>
        <c:axId val="1383548031"/>
      </c:barChart>
      <c:catAx>
        <c:axId val="13835451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b"/>
        <c:numFmt formatCode="0%" sourceLinked="1"/>
        <c:majorTickMark val="none"/>
        <c:minorTickMark val="none"/>
        <c:tickLblPos val="nextTo"/>
        <c:crossAx val="1383545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Secondary</c:v>
                </c:pt>
              </c:strCache>
            </c:strRef>
          </c:tx>
          <c:spPr>
            <a:solidFill>
              <a:srgbClr val="8361AB"/>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0-5FCE-45C7-B31E-3FD9536B861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Never</c:v>
                </c:pt>
                <c:pt idx="1">
                  <c:v>All of the above</c:v>
                </c:pt>
                <c:pt idx="2">
                  <c:v>After school</c:v>
                </c:pt>
                <c:pt idx="3">
                  <c:v>Lunchtime</c:v>
                </c:pt>
                <c:pt idx="4">
                  <c:v>Breaks</c:v>
                </c:pt>
                <c:pt idx="5">
                  <c:v>During class time</c:v>
                </c:pt>
                <c:pt idx="6">
                  <c:v>Form / registration time</c:v>
                </c:pt>
                <c:pt idx="7">
                  <c:v>Before school</c:v>
                </c:pt>
              </c:strCache>
            </c:strRef>
          </c:cat>
          <c:val>
            <c:numRef>
              <c:f>Sheet1!$B$2:$B$9</c:f>
              <c:numCache>
                <c:formatCode>0%</c:formatCode>
                <c:ptCount val="8"/>
                <c:pt idx="0">
                  <c:v>0.01</c:v>
                </c:pt>
                <c:pt idx="1">
                  <c:v>0.49</c:v>
                </c:pt>
                <c:pt idx="2">
                  <c:v>0.74</c:v>
                </c:pt>
                <c:pt idx="3">
                  <c:v>0.9</c:v>
                </c:pt>
                <c:pt idx="4">
                  <c:v>0.88</c:v>
                </c:pt>
                <c:pt idx="5">
                  <c:v>0.8</c:v>
                </c:pt>
                <c:pt idx="6">
                  <c:v>0.75</c:v>
                </c:pt>
                <c:pt idx="7">
                  <c:v>0.73</c:v>
                </c:pt>
              </c:numCache>
            </c:numRef>
          </c:val>
          <c:extLst>
            <c:ext xmlns:c16="http://schemas.microsoft.com/office/drawing/2014/chart" uri="{C3380CC4-5D6E-409C-BE32-E72D297353CC}">
              <c16:uniqueId val="{00000000-C0CB-43E5-AE92-CF0EAE950ECD}"/>
            </c:ext>
          </c:extLst>
        </c:ser>
        <c:ser>
          <c:idx val="1"/>
          <c:order val="1"/>
          <c:tx>
            <c:strRef>
              <c:f>Sheet1!$C$1</c:f>
              <c:strCache>
                <c:ptCount val="1"/>
                <c:pt idx="0">
                  <c:v>Primary </c:v>
                </c:pt>
              </c:strCache>
            </c:strRef>
          </c:tx>
          <c:spPr>
            <a:solidFill>
              <a:srgbClr val="E8009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Never</c:v>
                </c:pt>
                <c:pt idx="1">
                  <c:v>All of the above</c:v>
                </c:pt>
                <c:pt idx="2">
                  <c:v>After school</c:v>
                </c:pt>
                <c:pt idx="3">
                  <c:v>Lunchtime</c:v>
                </c:pt>
                <c:pt idx="4">
                  <c:v>Breaks</c:v>
                </c:pt>
                <c:pt idx="5">
                  <c:v>During class time</c:v>
                </c:pt>
                <c:pt idx="6">
                  <c:v>Form / registration time</c:v>
                </c:pt>
                <c:pt idx="7">
                  <c:v>Before school</c:v>
                </c:pt>
              </c:strCache>
            </c:strRef>
          </c:cat>
          <c:val>
            <c:numRef>
              <c:f>Sheet1!$C$2:$C$9</c:f>
              <c:numCache>
                <c:formatCode>0%</c:formatCode>
                <c:ptCount val="8"/>
                <c:pt idx="0">
                  <c:v>0.1</c:v>
                </c:pt>
                <c:pt idx="1">
                  <c:v>0.13</c:v>
                </c:pt>
                <c:pt idx="2">
                  <c:v>0.2</c:v>
                </c:pt>
                <c:pt idx="3">
                  <c:v>0.55000000000000004</c:v>
                </c:pt>
                <c:pt idx="4">
                  <c:v>0.45</c:v>
                </c:pt>
                <c:pt idx="5">
                  <c:v>0.76</c:v>
                </c:pt>
                <c:pt idx="6">
                  <c:v>0.45</c:v>
                </c:pt>
                <c:pt idx="7">
                  <c:v>0.22</c:v>
                </c:pt>
              </c:numCache>
            </c:numRef>
          </c:val>
          <c:extLst>
            <c:ext xmlns:c16="http://schemas.microsoft.com/office/drawing/2014/chart" uri="{C3380CC4-5D6E-409C-BE32-E72D297353CC}">
              <c16:uniqueId val="{00000001-C0CB-43E5-AE92-CF0EAE950ECD}"/>
            </c:ext>
          </c:extLst>
        </c:ser>
        <c:ser>
          <c:idx val="2"/>
          <c:order val="2"/>
          <c:tx>
            <c:strRef>
              <c:f>Sheet1!$D$1</c:f>
              <c:strCache>
                <c:ptCount val="1"/>
                <c:pt idx="0">
                  <c:v>Total 2019</c:v>
                </c:pt>
              </c:strCache>
            </c:strRef>
          </c:tx>
          <c:spPr>
            <a:solidFill>
              <a:srgbClr val="798FD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Never</c:v>
                </c:pt>
                <c:pt idx="1">
                  <c:v>All of the above</c:v>
                </c:pt>
                <c:pt idx="2">
                  <c:v>After school</c:v>
                </c:pt>
                <c:pt idx="3">
                  <c:v>Lunchtime</c:v>
                </c:pt>
                <c:pt idx="4">
                  <c:v>Breaks</c:v>
                </c:pt>
                <c:pt idx="5">
                  <c:v>During class time</c:v>
                </c:pt>
                <c:pt idx="6">
                  <c:v>Form / registration time</c:v>
                </c:pt>
                <c:pt idx="7">
                  <c:v>Before school</c:v>
                </c:pt>
              </c:strCache>
            </c:strRef>
          </c:cat>
          <c:val>
            <c:numRef>
              <c:f>Sheet1!$D$2:$D$9</c:f>
              <c:numCache>
                <c:formatCode>0%</c:formatCode>
                <c:ptCount val="8"/>
                <c:pt idx="0">
                  <c:v>0.06</c:v>
                </c:pt>
                <c:pt idx="1">
                  <c:v>0.24</c:v>
                </c:pt>
                <c:pt idx="2">
                  <c:v>0.4</c:v>
                </c:pt>
                <c:pt idx="3">
                  <c:v>0.69</c:v>
                </c:pt>
                <c:pt idx="4">
                  <c:v>0.56000000000000005</c:v>
                </c:pt>
                <c:pt idx="5">
                  <c:v>0.78</c:v>
                </c:pt>
                <c:pt idx="6">
                  <c:v>0.53</c:v>
                </c:pt>
                <c:pt idx="7">
                  <c:v>0.36</c:v>
                </c:pt>
              </c:numCache>
            </c:numRef>
          </c:val>
          <c:extLst>
            <c:ext xmlns:c16="http://schemas.microsoft.com/office/drawing/2014/chart" uri="{C3380CC4-5D6E-409C-BE32-E72D297353CC}">
              <c16:uniqueId val="{00000002-C0CB-43E5-AE92-CF0EAE950ECD}"/>
            </c:ext>
          </c:extLst>
        </c:ser>
        <c:ser>
          <c:idx val="3"/>
          <c:order val="3"/>
          <c:tx>
            <c:strRef>
              <c:f>Sheet1!$E$1</c:f>
              <c:strCache>
                <c:ptCount val="1"/>
                <c:pt idx="0">
                  <c:v>Total 2022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Never</c:v>
                </c:pt>
                <c:pt idx="1">
                  <c:v>All of the above</c:v>
                </c:pt>
                <c:pt idx="2">
                  <c:v>After school</c:v>
                </c:pt>
                <c:pt idx="3">
                  <c:v>Lunchtime</c:v>
                </c:pt>
                <c:pt idx="4">
                  <c:v>Breaks</c:v>
                </c:pt>
                <c:pt idx="5">
                  <c:v>During class time</c:v>
                </c:pt>
                <c:pt idx="6">
                  <c:v>Form / registration time</c:v>
                </c:pt>
                <c:pt idx="7">
                  <c:v>Before school</c:v>
                </c:pt>
              </c:strCache>
            </c:strRef>
          </c:cat>
          <c:val>
            <c:numRef>
              <c:f>Sheet1!$E$2:$E$9</c:f>
              <c:numCache>
                <c:formatCode>0%</c:formatCode>
                <c:ptCount val="8"/>
                <c:pt idx="0">
                  <c:v>0.08</c:v>
                </c:pt>
                <c:pt idx="1">
                  <c:v>0.21</c:v>
                </c:pt>
                <c:pt idx="2">
                  <c:v>0.31</c:v>
                </c:pt>
                <c:pt idx="3">
                  <c:v>0.63</c:v>
                </c:pt>
                <c:pt idx="4">
                  <c:v>0.54</c:v>
                </c:pt>
                <c:pt idx="5">
                  <c:v>0.76</c:v>
                </c:pt>
                <c:pt idx="6">
                  <c:v>0.52</c:v>
                </c:pt>
                <c:pt idx="7">
                  <c:v>0.32</c:v>
                </c:pt>
              </c:numCache>
            </c:numRef>
          </c:val>
          <c:extLst>
            <c:ext xmlns:c16="http://schemas.microsoft.com/office/drawing/2014/chart" uri="{C3380CC4-5D6E-409C-BE32-E72D297353CC}">
              <c16:uniqueId val="{00000000-DEAD-48B1-A4BB-9A37EE513B53}"/>
            </c:ext>
          </c:extLst>
        </c:ser>
        <c:dLbls>
          <c:dLblPos val="ctr"/>
          <c:showLegendKey val="0"/>
          <c:showVal val="1"/>
          <c:showCatName val="0"/>
          <c:showSerName val="0"/>
          <c:showPercent val="0"/>
          <c:showBubbleSize val="0"/>
        </c:dLbls>
        <c:gapWidth val="45"/>
        <c:axId val="1383545119"/>
        <c:axId val="1383548031"/>
      </c:barChart>
      <c:catAx>
        <c:axId val="13835451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3548031"/>
        <c:crosses val="autoZero"/>
        <c:auto val="1"/>
        <c:lblAlgn val="ctr"/>
        <c:lblOffset val="100"/>
        <c:noMultiLvlLbl val="0"/>
      </c:catAx>
      <c:valAx>
        <c:axId val="1383548031"/>
        <c:scaling>
          <c:orientation val="minMax"/>
        </c:scaling>
        <c:delete val="1"/>
        <c:axPos val="b"/>
        <c:numFmt formatCode="0%" sourceLinked="1"/>
        <c:majorTickMark val="none"/>
        <c:minorTickMark val="none"/>
        <c:tickLblPos val="nextTo"/>
        <c:crossAx val="13835451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0.83473</cdr:x>
      <cdr:y>0</cdr:y>
    </cdr:from>
    <cdr:to>
      <cdr:x>0.92593</cdr:x>
      <cdr:y>0.11622</cdr:y>
    </cdr:to>
    <cdr:sp macro="" textlink="">
      <cdr:nvSpPr>
        <cdr:cNvPr id="2" name="Text Box 1"/>
        <cdr:cNvSpPr txBox="1"/>
      </cdr:nvSpPr>
      <cdr:spPr>
        <a:xfrm xmlns:a="http://schemas.openxmlformats.org/drawingml/2006/main">
          <a:off x="4579659" y="0"/>
          <a:ext cx="500360" cy="24154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900" b="1">
              <a:solidFill>
                <a:schemeClr val="tx1"/>
              </a:solidFill>
            </a:rPr>
            <a:t>2019</a:t>
          </a:r>
        </a:p>
      </cdr:txBody>
    </cdr:sp>
  </cdr:relSizeAnchor>
</c:userShapes>
</file>

<file path=word/drawings/drawing2.xml><?xml version="1.0" encoding="utf-8"?>
<c:userShapes xmlns:c="http://schemas.openxmlformats.org/drawingml/2006/chart">
  <cdr:relSizeAnchor xmlns:cdr="http://schemas.openxmlformats.org/drawingml/2006/chartDrawing">
    <cdr:from>
      <cdr:x>0.88365</cdr:x>
      <cdr:y>0</cdr:y>
    </cdr:from>
    <cdr:to>
      <cdr:x>0.97484</cdr:x>
      <cdr:y>0.06903</cdr:y>
    </cdr:to>
    <cdr:sp macro="" textlink="">
      <cdr:nvSpPr>
        <cdr:cNvPr id="2" name="Text Box 1"/>
        <cdr:cNvSpPr txBox="1"/>
      </cdr:nvSpPr>
      <cdr:spPr>
        <a:xfrm xmlns:a="http://schemas.openxmlformats.org/drawingml/2006/main">
          <a:off x="4848064" y="-5098211"/>
          <a:ext cx="500314" cy="25784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900" b="1">
              <a:solidFill>
                <a:schemeClr val="tx1"/>
              </a:solidFill>
            </a:rPr>
            <a:t>2019</a:t>
          </a:r>
        </a:p>
      </cdr:txBody>
    </cdr:sp>
  </cdr:relSizeAnchor>
</c:userShapes>
</file>

<file path=word/drawings/drawing3.xml><?xml version="1.0" encoding="utf-8"?>
<c:userShapes xmlns:c="http://schemas.openxmlformats.org/drawingml/2006/chart">
  <cdr:relSizeAnchor xmlns:cdr="http://schemas.openxmlformats.org/drawingml/2006/chartDrawing">
    <cdr:from>
      <cdr:x>0.85589</cdr:x>
      <cdr:y>0.01511</cdr:y>
    </cdr:from>
    <cdr:to>
      <cdr:x>0.95196</cdr:x>
      <cdr:y>0.1075</cdr:y>
    </cdr:to>
    <cdr:sp macro="" textlink="">
      <cdr:nvSpPr>
        <cdr:cNvPr id="2" name="Text Box 1"/>
        <cdr:cNvSpPr txBox="1"/>
      </cdr:nvSpPr>
      <cdr:spPr>
        <a:xfrm xmlns:a="http://schemas.openxmlformats.org/drawingml/2006/main">
          <a:off x="4457155" y="42173"/>
          <a:ext cx="500314" cy="25784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900" b="1">
              <a:solidFill>
                <a:schemeClr val="tx1"/>
              </a:solidFill>
            </a:rPr>
            <a:t>2019</a:t>
          </a:r>
        </a:p>
      </cdr:txBody>
    </cdr:sp>
  </cdr:relSizeAnchor>
</c:userShapes>
</file>

<file path=word/drawings/drawing4.xml><?xml version="1.0" encoding="utf-8"?>
<c:userShapes xmlns:c="http://schemas.openxmlformats.org/drawingml/2006/chart">
  <cdr:relSizeAnchor xmlns:cdr="http://schemas.openxmlformats.org/drawingml/2006/chartDrawing">
    <cdr:from>
      <cdr:x>0.86104</cdr:x>
      <cdr:y>0.04615</cdr:y>
    </cdr:from>
    <cdr:to>
      <cdr:x>0.95369</cdr:x>
      <cdr:y>0.11795</cdr:y>
    </cdr:to>
    <cdr:sp macro="" textlink="">
      <cdr:nvSpPr>
        <cdr:cNvPr id="2" name="Text Box 1"/>
        <cdr:cNvSpPr txBox="1"/>
      </cdr:nvSpPr>
      <cdr:spPr>
        <a:xfrm xmlns:a="http://schemas.openxmlformats.org/drawingml/2006/main">
          <a:off x="4649638" y="155275"/>
          <a:ext cx="500332" cy="2415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b="1">
              <a:solidFill>
                <a:schemeClr val="tx1"/>
              </a:solidFill>
            </a:rPr>
            <a:t>2019</a:t>
          </a:r>
        </a:p>
      </cdr:txBody>
    </cdr:sp>
  </cdr:relSizeAnchor>
</c:userShapes>
</file>

<file path=word/theme/theme1.xml><?xml version="1.0" encoding="utf-8"?>
<a:theme xmlns:a="http://schemas.openxmlformats.org/drawingml/2006/main" name="Office Theme">
  <a:themeElements>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BMG">
    <a:dk1>
      <a:srgbClr val="515151"/>
    </a:dk1>
    <a:lt1>
      <a:srgbClr val="FFFFFF"/>
    </a:lt1>
    <a:dk2>
      <a:srgbClr val="E80094"/>
    </a:dk2>
    <a:lt2>
      <a:srgbClr val="324EAB"/>
    </a:lt2>
    <a:accent1>
      <a:srgbClr val="214FA5"/>
    </a:accent1>
    <a:accent2>
      <a:srgbClr val="8361AB"/>
    </a:accent2>
    <a:accent3>
      <a:srgbClr val="E5008D"/>
    </a:accent3>
    <a:accent4>
      <a:srgbClr val="153672"/>
    </a:accent4>
    <a:accent5>
      <a:srgbClr val="2C6EE8"/>
    </a:accent5>
    <a:accent6>
      <a:srgbClr val="71004A"/>
    </a:accent6>
    <a:hlink>
      <a:srgbClr val="0563C1"/>
    </a:hlink>
    <a:folHlink>
      <a:srgbClr val="954F72"/>
    </a:folHlink>
  </a:clrScheme>
  <a:fontScheme name="BM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54244f9-5f79-43d0-96f6-7c3f6266439a" xsi:nil="true"/>
    <lcf76f155ced4ddcb4097134ff3c332f xmlns="91cc34e1-de28-4032-9800-2d75fdc9ad3b">
      <Terms xmlns="http://schemas.microsoft.com/office/infopath/2007/PartnerControls"/>
    </lcf76f155ced4ddcb4097134ff3c332f>
    <Number xmlns="91cc34e1-de28-4032-9800-2d75fdc9ad3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27FBAB36D71E444835E6A9769A65EA9" ma:contentTypeVersion="17" ma:contentTypeDescription="Create a new document." ma:contentTypeScope="" ma:versionID="d468cc24a31c4387c4707504d86a6e61">
  <xsd:schema xmlns:xsd="http://www.w3.org/2001/XMLSchema" xmlns:xs="http://www.w3.org/2001/XMLSchema" xmlns:p="http://schemas.microsoft.com/office/2006/metadata/properties" xmlns:ns2="91cc34e1-de28-4032-9800-2d75fdc9ad3b" xmlns:ns3="d54244f9-5f79-43d0-96f6-7c3f6266439a" targetNamespace="http://schemas.microsoft.com/office/2006/metadata/properties" ma:root="true" ma:fieldsID="28abec404fd53dba4753b0b8d6233b00" ns2:_="" ns3:_="">
    <xsd:import namespace="91cc34e1-de28-4032-9800-2d75fdc9ad3b"/>
    <xsd:import namespace="d54244f9-5f79-43d0-96f6-7c3f626643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Numbe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cc34e1-de28-4032-9800-2d75fdc9ad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Number" ma:index="21" nillable="true" ma:displayName="Number" ma:format="Dropdown" ma:internalName="Number" ma:percentage="FALSE">
      <xsd:simpleType>
        <xsd:restriction base="dms:Number"/>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dafe74e-7095-45f5-92ab-6d75e55aea9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54244f9-5f79-43d0-96f6-7c3f6266439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82e108ab-e760-4fa3-a65a-4e4775953965}" ma:internalName="TaxCatchAll" ma:showField="CatchAllData" ma:web="d54244f9-5f79-43d0-96f6-7c3f626643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B1659-C588-4E17-955A-0FE9B5E6C67B}">
  <ds:schemaRefs>
    <ds:schemaRef ds:uri="http://schemas.microsoft.com/sharepoint/v3/contenttype/forms"/>
  </ds:schemaRefs>
</ds:datastoreItem>
</file>

<file path=customXml/itemProps2.xml><?xml version="1.0" encoding="utf-8"?>
<ds:datastoreItem xmlns:ds="http://schemas.openxmlformats.org/officeDocument/2006/customXml" ds:itemID="{F88C61D8-16D3-4ABC-B553-9095A80AB6A2}">
  <ds:schemaRefs>
    <ds:schemaRef ds:uri="http://schemas.microsoft.com/office/2006/metadata/properties"/>
    <ds:schemaRef ds:uri="http://schemas.microsoft.com/office/infopath/2007/PartnerControls"/>
    <ds:schemaRef ds:uri="d54244f9-5f79-43d0-96f6-7c3f6266439a"/>
    <ds:schemaRef ds:uri="91cc34e1-de28-4032-9800-2d75fdc9ad3b"/>
  </ds:schemaRefs>
</ds:datastoreItem>
</file>

<file path=customXml/itemProps3.xml><?xml version="1.0" encoding="utf-8"?>
<ds:datastoreItem xmlns:ds="http://schemas.openxmlformats.org/officeDocument/2006/customXml" ds:itemID="{7ABA34CE-1B2D-48D4-B24D-DE8088E211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cc34e1-de28-4032-9800-2d75fdc9ad3b"/>
    <ds:schemaRef ds:uri="d54244f9-5f79-43d0-96f6-7c3f626643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796FB0-EF3B-4B15-83C2-0066A0CFC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BMG Word Template</Template>
  <TotalTime>83</TotalTime>
  <Pages>69</Pages>
  <Words>17389</Words>
  <Characters>99118</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CameronH</dc:creator>
  <cp:keywords/>
  <dc:description/>
  <cp:lastModifiedBy>Mary Rose Grieve</cp:lastModifiedBy>
  <cp:revision>10</cp:revision>
  <dcterms:created xsi:type="dcterms:W3CDTF">2023-02-07T13:51:00Z</dcterms:created>
  <dcterms:modified xsi:type="dcterms:W3CDTF">2023-02-17T11:44:00Z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0x01010096FE055041E8254B8A6D76B64478F329</vt:lpwstr>
  </property>
</Properties>
</file>